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5977CC4" w:rsidR="00D647F7" w:rsidRPr="00A50F83" w:rsidRDefault="0028608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21 June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A241E1" w:rsidRPr="00A50F83">
        <w:rPr>
          <w:sz w:val="22"/>
          <w:szCs w:val="22"/>
          <w:lang w:val="en"/>
        </w:rPr>
        <w:t>2</w:t>
      </w:r>
    </w:p>
    <w:p w14:paraId="49EB5434" w14:textId="482613DB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ISSUED ON BEHALF OF 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FF496E1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FF0642" w:rsidRPr="00FF0642">
        <w:rPr>
          <w:sz w:val="22"/>
          <w:szCs w:val="22"/>
          <w:lang w:val="en"/>
        </w:rPr>
        <w:t>128,338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 at a price of </w:t>
      </w:r>
      <w:r w:rsidR="00FF0642" w:rsidRPr="00FF0642">
        <w:rPr>
          <w:sz w:val="22"/>
          <w:szCs w:val="22"/>
          <w:lang w:val="en"/>
        </w:rPr>
        <w:t>2107.7714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pence per share. The purchased shares will be held as treasury shares. Following the above purchase, RELX PLC holds </w:t>
      </w:r>
      <w:r w:rsidR="00FF0642" w:rsidRPr="00FF0642">
        <w:rPr>
          <w:sz w:val="22"/>
          <w:szCs w:val="22"/>
          <w:lang w:val="en"/>
        </w:rPr>
        <w:t>42,640,981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F0642" w:rsidRPr="00FF0642">
        <w:rPr>
          <w:sz w:val="22"/>
          <w:szCs w:val="22"/>
          <w:lang w:val="en"/>
        </w:rPr>
        <w:t>1,923,305,302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A241E1" w:rsidRPr="00A50F83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A241E1" w:rsidRPr="00A50F83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RELX PLC has purchased </w:t>
      </w:r>
      <w:r w:rsidR="00FF0642" w:rsidRPr="00FF0642">
        <w:rPr>
          <w:sz w:val="22"/>
          <w:szCs w:val="22"/>
          <w:lang w:val="en"/>
        </w:rPr>
        <w:t>12,553,302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8D92D6E" w:rsidR="003E0113" w:rsidRPr="00A50F83" w:rsidRDefault="00286082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21 June 2022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174E852" w:rsidR="003E0113" w:rsidRPr="00A50F83" w:rsidRDefault="00FF064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F0642">
              <w:rPr>
                <w:rFonts w:ascii="Arial" w:hAnsi="Arial" w:cs="Arial"/>
                <w:sz w:val="22"/>
                <w:szCs w:val="22"/>
                <w:lang w:val="en"/>
              </w:rPr>
              <w:t>128,338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95EB4FD" w:rsidR="003E0113" w:rsidRPr="00A50F83" w:rsidRDefault="00FF064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F0642">
              <w:rPr>
                <w:rFonts w:ascii="Arial" w:hAnsi="Arial" w:cs="Arial"/>
                <w:sz w:val="22"/>
                <w:szCs w:val="22"/>
                <w:lang w:val="en"/>
              </w:rPr>
              <w:t>2107.7714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2020"/>
        <w:gridCol w:w="867"/>
        <w:gridCol w:w="1067"/>
        <w:gridCol w:w="960"/>
        <w:gridCol w:w="4600"/>
      </w:tblGrid>
      <w:tr w:rsidR="00FF0642" w:rsidRPr="00FF0642" w14:paraId="58D5F243" w14:textId="77777777" w:rsidTr="00FF0642">
        <w:trPr>
          <w:trHeight w:val="54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43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Transaction Date and time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5A8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29B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Price (p)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92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Platform Code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5E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Transaction reference number</w:t>
            </w:r>
          </w:p>
        </w:tc>
      </w:tr>
      <w:tr w:rsidR="00FF0642" w:rsidRPr="00FF0642" w14:paraId="377F464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CF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CA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2F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5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B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05002050000001782-E0Ag8w3P4Jwm20220621</w:t>
            </w:r>
          </w:p>
        </w:tc>
      </w:tr>
      <w:tr w:rsidR="00FF0642" w:rsidRPr="00FF0642" w14:paraId="4EC658B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23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36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CC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AE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AA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07002070000002029-E0Ag8w3P4Jw720220621</w:t>
            </w:r>
          </w:p>
        </w:tc>
      </w:tr>
      <w:tr w:rsidR="00FF0642" w:rsidRPr="00FF0642" w14:paraId="5A74150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5F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C8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C7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6B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D1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07002070000001786-E0Ag8w3P4Jwo20220621</w:t>
            </w:r>
          </w:p>
        </w:tc>
      </w:tr>
      <w:tr w:rsidR="00FF0642" w:rsidRPr="00FF0642" w14:paraId="759CBAB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C1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C7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6B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7E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A0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05002050000001782-E0Ag8w3P4Jwk20220621</w:t>
            </w:r>
          </w:p>
        </w:tc>
      </w:tr>
      <w:tr w:rsidR="00FF0642" w:rsidRPr="00FF0642" w14:paraId="62C540F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03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07:03:01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09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94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82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C0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05002050000002322-E0Ag8w3P4QWJ20220621</w:t>
            </w:r>
          </w:p>
        </w:tc>
      </w:tr>
      <w:tr w:rsidR="00FF0642" w:rsidRPr="00FF0642" w14:paraId="2E8EF50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E3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00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55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D1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D4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07002070000002748-E0Ag8w3P4Wdw20220621</w:t>
            </w:r>
          </w:p>
        </w:tc>
      </w:tr>
      <w:tr w:rsidR="00FF0642" w:rsidRPr="00FF0642" w14:paraId="14249D4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D3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07:07:40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75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48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E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29F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05002050000003511-E0Ag8w3P4hHq20220621</w:t>
            </w:r>
          </w:p>
        </w:tc>
      </w:tr>
      <w:tr w:rsidR="00FF0642" w:rsidRPr="00FF0642" w14:paraId="7431CBF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6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07:07:40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23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DE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1B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5E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05002050000003511-E0Ag8w3P4hHo20220621</w:t>
            </w:r>
          </w:p>
        </w:tc>
      </w:tr>
      <w:tr w:rsidR="00FF0642" w:rsidRPr="00FF0642" w14:paraId="4834B3F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5C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07:08:19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ED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8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0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85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07002070000003704-E0Ag8w3P4jjf20220621</w:t>
            </w:r>
          </w:p>
        </w:tc>
      </w:tr>
      <w:tr w:rsidR="00FF0642" w:rsidRPr="00FF0642" w14:paraId="2BDA56C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9D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17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CD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FF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A9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07002070000004903-E0Ag8w3P4rii20220621</w:t>
            </w:r>
          </w:p>
        </w:tc>
      </w:tr>
      <w:tr w:rsidR="00FF0642" w:rsidRPr="00FF0642" w14:paraId="523383C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A4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07:11:28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C3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B2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12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0A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07002070000003297-E0Ag8w3P4sXG20220621</w:t>
            </w:r>
          </w:p>
        </w:tc>
      </w:tr>
      <w:tr w:rsidR="00FF0642" w:rsidRPr="00FF0642" w14:paraId="0140067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62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4B7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9B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CF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16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07002070000006285-E0Ag8w3P50Y520220621</w:t>
            </w:r>
          </w:p>
        </w:tc>
      </w:tr>
      <w:tr w:rsidR="00FF0642" w:rsidRPr="00FF0642" w14:paraId="36931A5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CA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33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DB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5B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27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05002050000006378-E0Ag8w3P50Y720220621</w:t>
            </w:r>
          </w:p>
        </w:tc>
      </w:tr>
      <w:tr w:rsidR="00FF0642" w:rsidRPr="00FF0642" w14:paraId="0CE9D7F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73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07:17:10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54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15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E8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21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05002050000008249-E0Ag8w3P57C920220621</w:t>
            </w:r>
          </w:p>
        </w:tc>
      </w:tr>
      <w:tr w:rsidR="00FF0642" w:rsidRPr="00FF0642" w14:paraId="7CE8B0C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BE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07:17:10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E8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B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EB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C9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05002050000008249-E0Ag8w3P57CB20220621</w:t>
            </w:r>
          </w:p>
        </w:tc>
      </w:tr>
      <w:tr w:rsidR="00FF0642" w:rsidRPr="00FF0642" w14:paraId="054E786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954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07:17:41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48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94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8A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BA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05002050000008613-E0Ag8w3P58oO20220621</w:t>
            </w:r>
          </w:p>
        </w:tc>
      </w:tr>
      <w:tr w:rsidR="00FF0642" w:rsidRPr="00FF0642" w14:paraId="5C92791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A9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07:18:25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53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BD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DA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7B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07002070000007603-E0Ag8w3P5AFA20220621</w:t>
            </w:r>
          </w:p>
        </w:tc>
      </w:tr>
      <w:tr w:rsidR="00FF0642" w:rsidRPr="00FF0642" w14:paraId="01C8D85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34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07:19:26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C35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AE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0E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24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07002070000008510-E0Ag8w3P5CZu20220621</w:t>
            </w:r>
          </w:p>
        </w:tc>
      </w:tr>
      <w:tr w:rsidR="00FF0642" w:rsidRPr="00FF0642" w14:paraId="590FD15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25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07:20:34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93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F5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5A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68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07002070000009263-E0Ag8w3P5Fak20220621</w:t>
            </w:r>
          </w:p>
        </w:tc>
      </w:tr>
      <w:tr w:rsidR="00FF0642" w:rsidRPr="00FF0642" w14:paraId="73339F9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ED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07:25:01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65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C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5B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90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07002070000010539-E0Ag8w3P5OjJ20220621</w:t>
            </w:r>
          </w:p>
        </w:tc>
      </w:tr>
      <w:tr w:rsidR="00FF0642" w:rsidRPr="00FF0642" w14:paraId="1E9136A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E8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07:25:01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7A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F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63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39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05002050000010663-E0Ag8w3P5OjL20220621</w:t>
            </w:r>
          </w:p>
        </w:tc>
      </w:tr>
      <w:tr w:rsidR="00FF0642" w:rsidRPr="00FF0642" w14:paraId="670705D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1C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07:28:45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38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E8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15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72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05002050000013009-E0Ag8w3P5XgN20220621</w:t>
            </w:r>
          </w:p>
        </w:tc>
      </w:tr>
      <w:tr w:rsidR="00FF0642" w:rsidRPr="00FF0642" w14:paraId="03338A4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DE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07:32:17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1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C7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19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F7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05002050000014556-E0Ag8w3P5gml20220621</w:t>
            </w:r>
          </w:p>
        </w:tc>
      </w:tr>
      <w:tr w:rsidR="00FF0642" w:rsidRPr="00FF0642" w14:paraId="4B3F791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EC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07:33:57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31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BF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C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9A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07002070000013887-E0Ag8w3P5k1n20220621</w:t>
            </w:r>
          </w:p>
        </w:tc>
      </w:tr>
      <w:tr w:rsidR="00FF0642" w:rsidRPr="00FF0642" w14:paraId="5F83A17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53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07:33:57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12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36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78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1E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07002070000013887-E0Ag8w3P5k1r20220621</w:t>
            </w:r>
          </w:p>
        </w:tc>
      </w:tr>
      <w:tr w:rsidR="00FF0642" w:rsidRPr="00FF0642" w14:paraId="16579FC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C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07:34:21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AA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C3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08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F3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07002070000015297-E0Ag8w3P5l3520220621</w:t>
            </w:r>
          </w:p>
        </w:tc>
      </w:tr>
      <w:tr w:rsidR="00FF0642" w:rsidRPr="00FF0642" w14:paraId="2451FE1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7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07:34:21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88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30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8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7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07002070000015297-E0Ag8w3P5l3320220621</w:t>
            </w:r>
          </w:p>
        </w:tc>
      </w:tr>
      <w:tr w:rsidR="00FF0642" w:rsidRPr="00FF0642" w14:paraId="3CF642A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C3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07:34:21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9E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07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A7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16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07002070000015297-E0Ag8w3P5l3120220621</w:t>
            </w:r>
          </w:p>
        </w:tc>
      </w:tr>
      <w:tr w:rsidR="00FF0642" w:rsidRPr="00FF0642" w14:paraId="735E34C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DC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07:35:06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35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09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0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5D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05002050000014862-E0Ag8w3P5mb120220621</w:t>
            </w:r>
          </w:p>
        </w:tc>
      </w:tr>
      <w:tr w:rsidR="00FF0642" w:rsidRPr="00FF0642" w14:paraId="0BD153D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D2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07:35:34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66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1D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A3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C5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05002050000014862-E0Ag8w3P5noB20220621</w:t>
            </w:r>
          </w:p>
        </w:tc>
      </w:tr>
      <w:tr w:rsidR="00FF0642" w:rsidRPr="00FF0642" w14:paraId="68532F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31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07:38:34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5F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6F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59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2B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05002050000016921-E0Ag8w3P5ulD20220621</w:t>
            </w:r>
          </w:p>
        </w:tc>
      </w:tr>
      <w:tr w:rsidR="00FF0642" w:rsidRPr="00FF0642" w14:paraId="224CFA1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50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07:39:40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69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66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AF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99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07002070000017515-E0Ag8w3P5xX520220621</w:t>
            </w:r>
          </w:p>
        </w:tc>
      </w:tr>
      <w:tr w:rsidR="00FF0642" w:rsidRPr="00FF0642" w14:paraId="4689B79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F3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07:42:18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80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EB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2D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52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07002070000018500-E0Ag8w3P62yV20220621</w:t>
            </w:r>
          </w:p>
        </w:tc>
      </w:tr>
      <w:tr w:rsidR="00FF0642" w:rsidRPr="00FF0642" w14:paraId="63DD68C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F0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07:43:47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87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66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0B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AB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05002050000018999-E0Ag8w3P662f20220621</w:t>
            </w:r>
          </w:p>
        </w:tc>
      </w:tr>
      <w:tr w:rsidR="00FF0642" w:rsidRPr="00FF0642" w14:paraId="710317C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9C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07:44:42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07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06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DE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C6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07002070000019009-E0Ag8w3P681S20220621</w:t>
            </w:r>
          </w:p>
        </w:tc>
      </w:tr>
      <w:tr w:rsidR="00FF0642" w:rsidRPr="00FF0642" w14:paraId="2920576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D3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07:46:08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4E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E4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8C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4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05002050000018835-E0Ag8w3P6BBQ20220621</w:t>
            </w:r>
          </w:p>
        </w:tc>
      </w:tr>
      <w:tr w:rsidR="00FF0642" w:rsidRPr="00FF0642" w14:paraId="5E39965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D2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07:46:40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1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F7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AD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0B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07002070000019327-E0Ag8w3P6CP520220621</w:t>
            </w:r>
          </w:p>
        </w:tc>
      </w:tr>
      <w:tr w:rsidR="00FF0642" w:rsidRPr="00FF0642" w14:paraId="2F2C6E4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7F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CA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49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FF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92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07002070000019637-E0Ag8w3P6EY320220621</w:t>
            </w:r>
          </w:p>
        </w:tc>
      </w:tr>
      <w:tr w:rsidR="00FF0642" w:rsidRPr="00FF0642" w14:paraId="5DAF804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66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07:49:21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6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F8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8A7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81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05002050000020104-E0Ag8w3P6GrD20220621</w:t>
            </w:r>
          </w:p>
        </w:tc>
      </w:tr>
      <w:tr w:rsidR="00FF0642" w:rsidRPr="00FF0642" w14:paraId="72E3147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58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07:49:40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1F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FC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00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DF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05002050000019794-E0Ag8w3P6HSw20220621</w:t>
            </w:r>
          </w:p>
        </w:tc>
      </w:tr>
      <w:tr w:rsidR="00FF0642" w:rsidRPr="00FF0642" w14:paraId="7B11DE8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7F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07:52:56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D3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14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1B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AE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05002050000020774-E0Ag8w3P6NJG20220621</w:t>
            </w:r>
          </w:p>
        </w:tc>
      </w:tr>
      <w:tr w:rsidR="00FF0642" w:rsidRPr="00FF0642" w14:paraId="6792B3A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A3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07:53:18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30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475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F0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65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07002070000020363-E0Ag8w3P6O0520220621</w:t>
            </w:r>
          </w:p>
        </w:tc>
      </w:tr>
      <w:tr w:rsidR="00FF0642" w:rsidRPr="00FF0642" w14:paraId="72537A2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31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F7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CB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90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F5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07002070000020988-E0Ag8w3P6RHv20220621</w:t>
            </w:r>
          </w:p>
        </w:tc>
      </w:tr>
      <w:tr w:rsidR="00FF0642" w:rsidRPr="00FF0642" w14:paraId="3E47757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B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07:58:12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29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3F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7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60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07002070000021379-E0Ag8w3P6Vd120220621</w:t>
            </w:r>
          </w:p>
        </w:tc>
      </w:tr>
      <w:tr w:rsidR="00FF0642" w:rsidRPr="00FF0642" w14:paraId="09AB11F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66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07:59:11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50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6B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99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B0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07002070000021312-E0Ag8w3P6XQ320220621</w:t>
            </w:r>
          </w:p>
        </w:tc>
      </w:tr>
      <w:tr w:rsidR="00FF0642" w:rsidRPr="00FF0642" w14:paraId="1B6F37B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99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07:59:11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FE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71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0A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1F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07002070000021312-E0Ag8w3P6XQ520220621</w:t>
            </w:r>
          </w:p>
        </w:tc>
      </w:tr>
      <w:tr w:rsidR="00FF0642" w:rsidRPr="00FF0642" w14:paraId="0AE800B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27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08:01:32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6B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3C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60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5F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07002070000021870-E0Ag8w3P6aju20220621</w:t>
            </w:r>
          </w:p>
        </w:tc>
      </w:tr>
      <w:tr w:rsidR="00FF0642" w:rsidRPr="00FF0642" w14:paraId="0956647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63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08:02:03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91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D05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10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88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05002050000021162-E0Ag8w3P6bUH20220621</w:t>
            </w:r>
          </w:p>
        </w:tc>
      </w:tr>
      <w:tr w:rsidR="00FF0642" w:rsidRPr="00FF0642" w14:paraId="030F489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9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08:02:03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3D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60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6E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83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05002050000021162-E0Ag8w3P6bUF20220621</w:t>
            </w:r>
          </w:p>
        </w:tc>
      </w:tr>
      <w:tr w:rsidR="00FF0642" w:rsidRPr="00FF0642" w14:paraId="3C11A24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65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08:02:19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BB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76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56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05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05002050000021866-E0Ag8w3P6bto20220621</w:t>
            </w:r>
          </w:p>
        </w:tc>
      </w:tr>
      <w:tr w:rsidR="00FF0642" w:rsidRPr="00FF0642" w14:paraId="321498C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EB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08:02:58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AE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7E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BD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C5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05002050000023139-E0Ag8w3P6cdE20220621</w:t>
            </w:r>
          </w:p>
        </w:tc>
      </w:tr>
      <w:tr w:rsidR="00FF0642" w:rsidRPr="00FF0642" w14:paraId="4799BE1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28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08:03:57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27F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6B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49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54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07002070000023375-E0Ag8w3P6e9R20220621</w:t>
            </w:r>
          </w:p>
        </w:tc>
      </w:tr>
      <w:tr w:rsidR="00FF0642" w:rsidRPr="00FF0642" w14:paraId="3114C52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3C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08:03:57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8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7B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07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FB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07002070000023375-E0Ag8w3P6e9N20220621</w:t>
            </w:r>
          </w:p>
        </w:tc>
      </w:tr>
      <w:tr w:rsidR="00FF0642" w:rsidRPr="00FF0642" w14:paraId="41D9E64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8A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B4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70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27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C3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07002070000023822-E0Ag8w3P6ezF20220621</w:t>
            </w:r>
          </w:p>
        </w:tc>
      </w:tr>
      <w:tr w:rsidR="00FF0642" w:rsidRPr="00FF0642" w14:paraId="37AA039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07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08:07:02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9F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77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39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81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07002070000025473-E0Ag8w3P6izS20220621</w:t>
            </w:r>
          </w:p>
        </w:tc>
      </w:tr>
      <w:tr w:rsidR="00FF0642" w:rsidRPr="00FF0642" w14:paraId="53C958B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C1C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8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E97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46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9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05002050000027803-E0Ag8w3P6nu420220621</w:t>
            </w:r>
          </w:p>
        </w:tc>
      </w:tr>
      <w:tr w:rsidR="00FF0642" w:rsidRPr="00FF0642" w14:paraId="0A00062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C5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08:10:25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B7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DF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B1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0C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07002070000027341-E0Ag8w3P6oGK20220621</w:t>
            </w:r>
          </w:p>
        </w:tc>
      </w:tr>
      <w:tr w:rsidR="00FF0642" w:rsidRPr="00FF0642" w14:paraId="303DB1D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4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08:11:49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62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8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8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172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07002070000028782-E0Ag8w3P6q4m20220621</w:t>
            </w:r>
          </w:p>
        </w:tc>
      </w:tr>
      <w:tr w:rsidR="00FF0642" w:rsidRPr="00FF0642" w14:paraId="10B8414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BA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08:12:40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4A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8F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72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05002050000028882-E0Ag8w3P6rHe20220621</w:t>
            </w:r>
          </w:p>
        </w:tc>
      </w:tr>
      <w:tr w:rsidR="00FF0642" w:rsidRPr="00FF0642" w14:paraId="4BACE29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EB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08:13:24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75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14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C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8C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05002050000030410-E0Ag8w3P6sfR20220621</w:t>
            </w:r>
          </w:p>
        </w:tc>
      </w:tr>
      <w:tr w:rsidR="00FF0642" w:rsidRPr="00FF0642" w14:paraId="20C74FC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90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08:13:24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AE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6C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0D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ED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05002050000030410-E0Ag8w3P6sfT20220621</w:t>
            </w:r>
          </w:p>
        </w:tc>
      </w:tr>
      <w:tr w:rsidR="00FF0642" w:rsidRPr="00FF0642" w14:paraId="4A45AA5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75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08:14:18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A6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9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F4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E1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07002070000030275-E0Ag8w3P6toP20220621</w:t>
            </w:r>
          </w:p>
        </w:tc>
      </w:tr>
      <w:tr w:rsidR="00FF0642" w:rsidRPr="00FF0642" w14:paraId="3DC8B91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E1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AA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E3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73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E7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07002070000031416-E0Ag8w3P6uaV20220621</w:t>
            </w:r>
          </w:p>
        </w:tc>
      </w:tr>
      <w:tr w:rsidR="00FF0642" w:rsidRPr="00FF0642" w14:paraId="4978A65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EA7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BE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935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95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C14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05002050000031549-E0Ag8w3P6uaX20220621</w:t>
            </w:r>
          </w:p>
        </w:tc>
      </w:tr>
      <w:tr w:rsidR="00FF0642" w:rsidRPr="00FF0642" w14:paraId="450CDA2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76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70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B0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F8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DA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05002050000032337-E0Ag8w3P6w3020220621</w:t>
            </w:r>
          </w:p>
        </w:tc>
      </w:tr>
      <w:tr w:rsidR="00FF0642" w:rsidRPr="00FF0642" w14:paraId="146BE25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46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08:16:26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88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E9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A9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57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07002070000032187-E0Ag8w3P6wrP20220621</w:t>
            </w:r>
          </w:p>
        </w:tc>
      </w:tr>
      <w:tr w:rsidR="00FF0642" w:rsidRPr="00FF0642" w14:paraId="742B2B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16A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08:17:47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A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15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7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6E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05002050000033092-E0Ag8w3P70Cp20220621</w:t>
            </w:r>
          </w:p>
        </w:tc>
      </w:tr>
      <w:tr w:rsidR="00FF0642" w:rsidRPr="00FF0642" w14:paraId="510844C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08:26:17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1A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82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23A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74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05002050000035673-E0Ag8w3P7BoB20220621</w:t>
            </w:r>
          </w:p>
        </w:tc>
      </w:tr>
      <w:tr w:rsidR="00FF0642" w:rsidRPr="00FF0642" w14:paraId="640F924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A9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08:26:17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31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0F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97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EB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07002070000035373-E0Ag8w3P7BoD20220621</w:t>
            </w:r>
          </w:p>
        </w:tc>
      </w:tr>
      <w:tr w:rsidR="00FF0642" w:rsidRPr="00FF0642" w14:paraId="5C66BF9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F2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08:27:30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B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3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E2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CC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05002050000035868-E0Ag8w3P7E9520220621</w:t>
            </w:r>
          </w:p>
        </w:tc>
      </w:tr>
      <w:tr w:rsidR="00FF0642" w:rsidRPr="00FF0642" w14:paraId="17C5D4F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E3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08:27:43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5D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0D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FF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6D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05002050000036102-E0Ag8w3P7EN820220621</w:t>
            </w:r>
          </w:p>
        </w:tc>
      </w:tr>
      <w:tr w:rsidR="00FF0642" w:rsidRPr="00FF0642" w14:paraId="16CD535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71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37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74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D9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28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05002050000037790-E0Ag8w3P7LPz20220621</w:t>
            </w:r>
          </w:p>
        </w:tc>
      </w:tr>
      <w:tr w:rsidR="00FF0642" w:rsidRPr="00FF0642" w14:paraId="4CC4273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8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02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18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52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A3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05002050000037790-E0Ag8w3P7LPx20220621</w:t>
            </w:r>
          </w:p>
        </w:tc>
      </w:tr>
      <w:tr w:rsidR="00FF0642" w:rsidRPr="00FF0642" w14:paraId="00B36FA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4E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B6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13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CC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3F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05002050000037790-E0Ag8w3P7LPv20220621</w:t>
            </w:r>
          </w:p>
        </w:tc>
      </w:tr>
      <w:tr w:rsidR="00FF0642" w:rsidRPr="00FF0642" w14:paraId="4405A04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25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08:34:24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11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4C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38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A6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05002050000037632-E0Ag8w3P7LRQ20220621</w:t>
            </w:r>
          </w:p>
        </w:tc>
      </w:tr>
      <w:tr w:rsidR="00FF0642" w:rsidRPr="00FF0642" w14:paraId="5DA8CB8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C9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08:38:55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B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49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AB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00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07002070000038259-E0Ag8w3P7Rrb20220621</w:t>
            </w:r>
          </w:p>
        </w:tc>
      </w:tr>
      <w:tr w:rsidR="00FF0642" w:rsidRPr="00FF0642" w14:paraId="2C72397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F7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5F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FA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03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22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05002050000039452-E0Ag8w3P7SCf20220621</w:t>
            </w:r>
          </w:p>
        </w:tc>
      </w:tr>
      <w:tr w:rsidR="00FF0642" w:rsidRPr="00FF0642" w14:paraId="62B1DA4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B1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08:39:23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91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C3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72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0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05002050000039452-E0Ag8w3P7SCd20220621</w:t>
            </w:r>
          </w:p>
        </w:tc>
      </w:tr>
      <w:tr w:rsidR="00FF0642" w:rsidRPr="00FF0642" w14:paraId="34C45AF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62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08:40:07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B7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54A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7C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B0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05002050000039649-E0Ag8w3P7THf20220621</w:t>
            </w:r>
          </w:p>
        </w:tc>
      </w:tr>
      <w:tr w:rsidR="00FF0642" w:rsidRPr="00FF0642" w14:paraId="1EDDE09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58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23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86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95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60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07002070000039525-E0Ag8w3P7UbD20220621</w:t>
            </w:r>
          </w:p>
        </w:tc>
      </w:tr>
      <w:tr w:rsidR="00FF0642" w:rsidRPr="00FF0642" w14:paraId="6F5545A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544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08:41:42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D8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9C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85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34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07002070000039307-E0Ag8w3P7Upu20220621</w:t>
            </w:r>
          </w:p>
        </w:tc>
      </w:tr>
      <w:tr w:rsidR="00FF0642" w:rsidRPr="00FF0642" w14:paraId="176C014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6E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08:41:53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3C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FC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4A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87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05002050000039872-E0Ag8w3P7VIA20220621</w:t>
            </w:r>
          </w:p>
        </w:tc>
      </w:tr>
      <w:tr w:rsidR="00FF0642" w:rsidRPr="00FF0642" w14:paraId="16965B9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72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08:41:53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1D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ED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27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CC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05002050000039872-E0Ag8w3P7VI520220621</w:t>
            </w:r>
          </w:p>
        </w:tc>
      </w:tr>
      <w:tr w:rsidR="00FF0642" w:rsidRPr="00FF0642" w14:paraId="7D94225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C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08:43:43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90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B6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075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33C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05002050000040806-E0Ag8w3P7XWo20220621</w:t>
            </w:r>
          </w:p>
        </w:tc>
      </w:tr>
      <w:tr w:rsidR="00FF0642" w:rsidRPr="00FF0642" w14:paraId="1E609E3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8E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08:43:43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05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E7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02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E0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05002050000040806-E0Ag8w3P7XWm20220621</w:t>
            </w:r>
          </w:p>
        </w:tc>
      </w:tr>
      <w:tr w:rsidR="00FF0642" w:rsidRPr="00FF0642" w14:paraId="76D47D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91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08:44:11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F7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24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3A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05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05002050000040494-E0Ag8w3P7YCj20220621</w:t>
            </w:r>
          </w:p>
        </w:tc>
      </w:tr>
      <w:tr w:rsidR="00FF0642" w:rsidRPr="00FF0642" w14:paraId="3CEBE07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41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68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FB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B4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3E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07002070000040755-E0Ag8w3P7YZX20220621</w:t>
            </w:r>
          </w:p>
        </w:tc>
      </w:tr>
      <w:tr w:rsidR="00FF0642" w:rsidRPr="00FF0642" w14:paraId="094EB97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E4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C0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1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E4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5E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07002070000040755-E0Ag8w3P7YZV20220621</w:t>
            </w:r>
          </w:p>
        </w:tc>
      </w:tr>
      <w:tr w:rsidR="00FF0642" w:rsidRPr="00FF0642" w14:paraId="0E0195D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A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08:44:26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E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FC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84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26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05002050000041100-E0Ag8w3P7Yde20220621</w:t>
            </w:r>
          </w:p>
        </w:tc>
      </w:tr>
      <w:tr w:rsidR="00FF0642" w:rsidRPr="00FF0642" w14:paraId="483BF1D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A8C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AE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78A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54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A3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05002050000041706-E0Ag8w3P7ayL20220621</w:t>
            </w:r>
          </w:p>
        </w:tc>
      </w:tr>
      <w:tr w:rsidR="00FF0642" w:rsidRPr="00FF0642" w14:paraId="478EC80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84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08:49:34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D0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7E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22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3F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07002070000042256-E0Ag8w3P7eDm20220621</w:t>
            </w:r>
          </w:p>
        </w:tc>
      </w:tr>
      <w:tr w:rsidR="00FF0642" w:rsidRPr="00FF0642" w14:paraId="1F46CD1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C6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08:50:23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D7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06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5A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0D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05002050000042514-E0Ag8w3P7fCQ20220621</w:t>
            </w:r>
          </w:p>
        </w:tc>
      </w:tr>
      <w:tr w:rsidR="00FF0642" w:rsidRPr="00FF0642" w14:paraId="210AFD2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AC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08:56:08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4B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CB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C2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CA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07002070000043899-E0Ag8w3P7kh620220621</w:t>
            </w:r>
          </w:p>
        </w:tc>
      </w:tr>
      <w:tr w:rsidR="00FF0642" w:rsidRPr="00FF0642" w14:paraId="20DB96E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7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08:57:28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DF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BF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B9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E6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07002070000043763-E0Ag8w3P7m3u20220621</w:t>
            </w:r>
          </w:p>
        </w:tc>
      </w:tr>
      <w:tr w:rsidR="00FF0642" w:rsidRPr="00FF0642" w14:paraId="5254F99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0D5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08:59:07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36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A3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C3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55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05002050000044513-E0Ag8w3P7nnP20220621</w:t>
            </w:r>
          </w:p>
        </w:tc>
      </w:tr>
      <w:tr w:rsidR="00FF0642" w:rsidRPr="00FF0642" w14:paraId="3FD4221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1C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08:59:07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7D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31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5F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3C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05002050000044514-E0Ag8w3P7nnR20220621</w:t>
            </w:r>
          </w:p>
        </w:tc>
      </w:tr>
      <w:tr w:rsidR="00FF0642" w:rsidRPr="00FF0642" w14:paraId="7560334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DD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09:01:42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F7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B8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6C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31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05002050000045534-E0Ag8w3P7qbr20220621</w:t>
            </w:r>
          </w:p>
        </w:tc>
      </w:tr>
      <w:tr w:rsidR="00FF0642" w:rsidRPr="00FF0642" w14:paraId="2CA9863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46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09:03:44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5B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D5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5E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3B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07002070000046220-E0Ag8w3P7sgD20220621</w:t>
            </w:r>
          </w:p>
        </w:tc>
      </w:tr>
      <w:tr w:rsidR="00FF0642" w:rsidRPr="00FF0642" w14:paraId="0D0FFF0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D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09:03:44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7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2A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4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21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07002070000046220-E0Ag8w3P7sgF20220621</w:t>
            </w:r>
          </w:p>
        </w:tc>
      </w:tr>
      <w:tr w:rsidR="00FF0642" w:rsidRPr="00FF0642" w14:paraId="43D343E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13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1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88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FBC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65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05002050000046610-E0Ag8w3P7tPp20220621</w:t>
            </w:r>
          </w:p>
        </w:tc>
      </w:tr>
      <w:tr w:rsidR="00FF0642" w:rsidRPr="00FF0642" w14:paraId="12AC80E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FF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09:06:26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F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7A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25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36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07002070000046857-E0Ag8w3P7vyS20220621</w:t>
            </w:r>
          </w:p>
        </w:tc>
      </w:tr>
      <w:tr w:rsidR="00FF0642" w:rsidRPr="00FF0642" w14:paraId="2895EB3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0E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09:07:11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75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B4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E0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93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05002050000047419-E0Ag8w3P7wy020220621</w:t>
            </w:r>
          </w:p>
        </w:tc>
      </w:tr>
      <w:tr w:rsidR="00FF0642" w:rsidRPr="00FF0642" w14:paraId="7611572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B8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09:09:46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F0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3F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DA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F0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05002050000048122-E0Ag8w3P7zOQ20220621</w:t>
            </w:r>
          </w:p>
        </w:tc>
      </w:tr>
      <w:tr w:rsidR="00FF0642" w:rsidRPr="00FF0642" w14:paraId="47737E4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9A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09:11:15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4B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41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D3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AB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07002070000048279-E0Ag8w3P815Z20220621</w:t>
            </w:r>
          </w:p>
        </w:tc>
      </w:tr>
      <w:tr w:rsidR="00FF0642" w:rsidRPr="00FF0642" w14:paraId="2F380F4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00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09:11:15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84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91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D7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B4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07002070000048279-E0Ag8w3P815b20220621</w:t>
            </w:r>
          </w:p>
        </w:tc>
      </w:tr>
      <w:tr w:rsidR="00FF0642" w:rsidRPr="00FF0642" w14:paraId="1AE30CE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F7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09:11:19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1B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5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E26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B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05002050000047686-E0Ag8w3P819620220621</w:t>
            </w:r>
          </w:p>
        </w:tc>
      </w:tr>
      <w:tr w:rsidR="00FF0642" w:rsidRPr="00FF0642" w14:paraId="5E93D37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F7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4E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46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CE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54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05002050000049044-E0Ag8w3P848w20220621</w:t>
            </w:r>
          </w:p>
        </w:tc>
      </w:tr>
      <w:tr w:rsidR="00FF0642" w:rsidRPr="00FF0642" w14:paraId="79C327F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9F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FDC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25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8B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15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05002050000049433-E0Ag8w3P85T020220621</w:t>
            </w:r>
          </w:p>
        </w:tc>
      </w:tr>
      <w:tr w:rsidR="00FF0642" w:rsidRPr="00FF0642" w14:paraId="6514230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97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9E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2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8D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A7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07002070000049786-E0Ag8w3P89Oi20220621</w:t>
            </w:r>
          </w:p>
        </w:tc>
      </w:tr>
      <w:tr w:rsidR="00FF0642" w:rsidRPr="00FF0642" w14:paraId="7AC3604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C1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11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6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5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53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05002050000050010-E0Ag8w3P89On20220621</w:t>
            </w:r>
          </w:p>
        </w:tc>
      </w:tr>
      <w:tr w:rsidR="00FF0642" w:rsidRPr="00FF0642" w14:paraId="1707184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1D6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B6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E9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2A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67A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05002050000050010-E0Ag8w3P89Ok20220621</w:t>
            </w:r>
          </w:p>
        </w:tc>
      </w:tr>
      <w:tr w:rsidR="00FF0642" w:rsidRPr="00FF0642" w14:paraId="43308ED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1E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E8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C5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FC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C7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05002050000050334-E0Ag8w3P89ZW20220621</w:t>
            </w:r>
          </w:p>
        </w:tc>
      </w:tr>
      <w:tr w:rsidR="00FF0642" w:rsidRPr="00FF0642" w14:paraId="061C619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C4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69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36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DA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70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05002050000050334-E0Ag8w3P89ZU20220621</w:t>
            </w:r>
          </w:p>
        </w:tc>
      </w:tr>
      <w:tr w:rsidR="00FF0642" w:rsidRPr="00FF0642" w14:paraId="3D2DFC6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79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5E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3E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645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6E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07002070000050093-E0Ag8w3P89j220220621</w:t>
            </w:r>
          </w:p>
        </w:tc>
      </w:tr>
      <w:tr w:rsidR="00FF0642" w:rsidRPr="00FF0642" w14:paraId="6559F7A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88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61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7A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1A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F4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07002070000050510-E0Ag8w3P8Bgy20220621</w:t>
            </w:r>
          </w:p>
        </w:tc>
      </w:tr>
      <w:tr w:rsidR="00FF0642" w:rsidRPr="00FF0642" w14:paraId="50E4F58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EC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09:19:36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16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8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05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AB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07002070000050510-E0Ag8w3P8Bgv20220621</w:t>
            </w:r>
          </w:p>
        </w:tc>
      </w:tr>
      <w:tr w:rsidR="00FF0642" w:rsidRPr="00FF0642" w14:paraId="7099B89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0E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09:20:57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5D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DF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E54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2A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05002050000050794-E0Ag8w3P8DJv20220621</w:t>
            </w:r>
          </w:p>
        </w:tc>
      </w:tr>
      <w:tr w:rsidR="00FF0642" w:rsidRPr="00FF0642" w14:paraId="7D0194E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6B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4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6B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4A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85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05002050000051313-E0Ag8w3P8GDe20220621</w:t>
            </w:r>
          </w:p>
        </w:tc>
      </w:tr>
      <w:tr w:rsidR="00FF0642" w:rsidRPr="00FF0642" w14:paraId="58FC28A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40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A4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2E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93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4F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05002050000051165-E0Ag8w3P8GDc20220621</w:t>
            </w:r>
          </w:p>
        </w:tc>
      </w:tr>
      <w:tr w:rsidR="00FF0642" w:rsidRPr="00FF0642" w14:paraId="51D562D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3E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43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2A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89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2A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07002070000052027-E0Ag8w3P8J5P20220621</w:t>
            </w:r>
          </w:p>
        </w:tc>
      </w:tr>
      <w:tr w:rsidR="00FF0642" w:rsidRPr="00FF0642" w14:paraId="497E56B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D6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11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8E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36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0B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05002050000052398-E0Ag8w3P8KdI20220621</w:t>
            </w:r>
          </w:p>
        </w:tc>
      </w:tr>
      <w:tr w:rsidR="00FF0642" w:rsidRPr="00FF0642" w14:paraId="4D2BE8E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A8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09:28:11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71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C4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33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AA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05002050000052602-E0Ag8w3P8LSj20220621</w:t>
            </w:r>
          </w:p>
        </w:tc>
      </w:tr>
      <w:tr w:rsidR="00FF0642" w:rsidRPr="00FF0642" w14:paraId="7189759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DE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09:28:44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6B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5C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9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DA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05002050000051961-E0Ag8w3P8MMn20220621</w:t>
            </w:r>
          </w:p>
        </w:tc>
      </w:tr>
      <w:tr w:rsidR="00FF0642" w:rsidRPr="00FF0642" w14:paraId="72B46E2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3BF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09:29:23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44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56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A2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60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07002070000052668-E0Ag8w3P8Mxc20220621</w:t>
            </w:r>
          </w:p>
        </w:tc>
      </w:tr>
      <w:tr w:rsidR="00FF0642" w:rsidRPr="00FF0642" w14:paraId="198E456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FD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D2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2F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45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55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05002050000053203-E0Ag8w3P8OW520220621</w:t>
            </w:r>
          </w:p>
        </w:tc>
      </w:tr>
      <w:tr w:rsidR="00FF0642" w:rsidRPr="00FF0642" w14:paraId="47F3B76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83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B9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E7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B1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6B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05002050000053203-E0Ag8w3P8OW320220621</w:t>
            </w:r>
          </w:p>
        </w:tc>
      </w:tr>
      <w:tr w:rsidR="00FF0642" w:rsidRPr="00FF0642" w14:paraId="1A430D7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AC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52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7D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41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EC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07002070000053333-E0Ag8w3P8QFN20220621</w:t>
            </w:r>
          </w:p>
        </w:tc>
      </w:tr>
      <w:tr w:rsidR="00FF0642" w:rsidRPr="00FF0642" w14:paraId="4C35232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22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8A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05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8B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23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05002050000053869-E0Ag8w3P8S9o20220621</w:t>
            </w:r>
          </w:p>
        </w:tc>
      </w:tr>
      <w:tr w:rsidR="00FF0642" w:rsidRPr="00FF0642" w14:paraId="52408E8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A1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09:35:24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E1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D6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F2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17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07002070000052191-E0Ag8w3P8T3420220621</w:t>
            </w:r>
          </w:p>
        </w:tc>
      </w:tr>
      <w:tr w:rsidR="00FF0642" w:rsidRPr="00FF0642" w14:paraId="1FBD836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18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09:36:10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ED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CF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D7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CC4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05002050000054187-E0Ag8w3P8TvQ20220621</w:t>
            </w:r>
          </w:p>
        </w:tc>
      </w:tr>
      <w:tr w:rsidR="00FF0642" w:rsidRPr="00FF0642" w14:paraId="010E410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F4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09:39:06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AD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93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D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37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05002050000054765-E0Ag8w3P8XR220220621</w:t>
            </w:r>
          </w:p>
        </w:tc>
      </w:tr>
      <w:tr w:rsidR="00FF0642" w:rsidRPr="00FF0642" w14:paraId="5A3616E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A7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09:39:06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D3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26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A6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F6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07002070000054633-E0Ag8w3P8XR420220621</w:t>
            </w:r>
          </w:p>
        </w:tc>
      </w:tr>
      <w:tr w:rsidR="00FF0642" w:rsidRPr="00FF0642" w14:paraId="595150C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83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09:39:23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93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52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F2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20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07002070000054800-E0Ag8w3P8XoL20220621</w:t>
            </w:r>
          </w:p>
        </w:tc>
      </w:tr>
      <w:tr w:rsidR="00FF0642" w:rsidRPr="00FF0642" w14:paraId="7039A4A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54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09:44:16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6F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0B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73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63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05002050000055976-E0Ag8w3P8e4Y20220621</w:t>
            </w:r>
          </w:p>
        </w:tc>
      </w:tr>
      <w:tr w:rsidR="00FF0642" w:rsidRPr="00FF0642" w14:paraId="7B704D8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A0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09:44:16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BD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4F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85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11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07002070000055843-E0Ag8w3P8e4a20220621</w:t>
            </w:r>
          </w:p>
        </w:tc>
      </w:tr>
      <w:tr w:rsidR="00FF0642" w:rsidRPr="00FF0642" w14:paraId="32FB775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58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09:45:34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9D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F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ED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43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05002050000056412-E0Ag8w3P8fDE20220621</w:t>
            </w:r>
          </w:p>
        </w:tc>
      </w:tr>
      <w:tr w:rsidR="00FF0642" w:rsidRPr="00FF0642" w14:paraId="107A79C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EE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09:47:06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05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1C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7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60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07002070000056040-E0Ag8w3P8gTX20220621</w:t>
            </w:r>
          </w:p>
        </w:tc>
      </w:tr>
      <w:tr w:rsidR="00FF0642" w:rsidRPr="00FF0642" w14:paraId="7688D8F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65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46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6A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3C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17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05002050000057886-E0Ag8w3P8mcO20220621</w:t>
            </w:r>
          </w:p>
        </w:tc>
      </w:tr>
      <w:tr w:rsidR="00FF0642" w:rsidRPr="00FF0642" w14:paraId="4A98E63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5A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D0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29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04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0A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05002050000057886-E0Ag8w3P8mcQ20220621</w:t>
            </w:r>
          </w:p>
        </w:tc>
      </w:tr>
      <w:tr w:rsidR="00FF0642" w:rsidRPr="00FF0642" w14:paraId="0103309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EC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61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30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B7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24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07002070000057406-E0Ag8w3P8muS20220621</w:t>
            </w:r>
          </w:p>
        </w:tc>
      </w:tr>
      <w:tr w:rsidR="00FF0642" w:rsidRPr="00FF0642" w14:paraId="565AF44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23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D8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5B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F0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0C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05002050000056815-E0Ag8w3P8n2t20220621</w:t>
            </w:r>
          </w:p>
        </w:tc>
      </w:tr>
      <w:tr w:rsidR="00FF0642" w:rsidRPr="00FF0642" w14:paraId="1FB9417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86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20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D0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90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5C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05002050000058726-E0Ag8w3P8rBJ20220621</w:t>
            </w:r>
          </w:p>
        </w:tc>
      </w:tr>
      <w:tr w:rsidR="00FF0642" w:rsidRPr="00FF0642" w14:paraId="38DE8FE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61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09:58:43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42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5C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B5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0B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07002070000059061-E0Ag8w3P8tst20220621</w:t>
            </w:r>
          </w:p>
        </w:tc>
      </w:tr>
      <w:tr w:rsidR="00FF0642" w:rsidRPr="00FF0642" w14:paraId="3D2752D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50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09:59:37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A3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F8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43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C92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07002070000059079-E0Ag8w3P8v0R20220621</w:t>
            </w:r>
          </w:p>
        </w:tc>
      </w:tr>
      <w:tr w:rsidR="00FF0642" w:rsidRPr="00FF0642" w14:paraId="4DEFD43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8C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09:59:48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14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04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4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77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07002070000058829-E0Ag8w3P8vMK20220621</w:t>
            </w:r>
          </w:p>
        </w:tc>
      </w:tr>
      <w:tr w:rsidR="00FF0642" w:rsidRPr="00FF0642" w14:paraId="20DE776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0A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10:02:16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26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E4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B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D6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07002070000059866-E0Ag8w3P8y0b20220621</w:t>
            </w:r>
          </w:p>
        </w:tc>
      </w:tr>
      <w:tr w:rsidR="00FF0642" w:rsidRPr="00FF0642" w14:paraId="75B3E45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CB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8E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A8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B1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37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07002070000060790-E0Ag8w3P8zqp20220621</w:t>
            </w:r>
          </w:p>
        </w:tc>
      </w:tr>
      <w:tr w:rsidR="00FF0642" w:rsidRPr="00FF0642" w14:paraId="632853D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E54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6D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3F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EB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E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05002050000058376-E0Ag8w3P91Nf20220621</w:t>
            </w:r>
          </w:p>
        </w:tc>
      </w:tr>
      <w:tr w:rsidR="00FF0642" w:rsidRPr="00FF0642" w14:paraId="5103B3F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25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95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88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87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94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05002050000062153-E0Ag8w3P94FX20220621</w:t>
            </w:r>
          </w:p>
        </w:tc>
      </w:tr>
      <w:tr w:rsidR="00FF0642" w:rsidRPr="00FF0642" w14:paraId="4B933EF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9F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FE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F2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06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F1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05002050000062153-E0Ag8w3P94FZ20220621</w:t>
            </w:r>
          </w:p>
        </w:tc>
      </w:tr>
      <w:tr w:rsidR="00FF0642" w:rsidRPr="00FF0642" w14:paraId="7B85CC0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6B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10:09:57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2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AF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66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FB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05002050000062805-E0Ag8w3P96Jv20220621</w:t>
            </w:r>
          </w:p>
        </w:tc>
      </w:tr>
      <w:tr w:rsidR="00FF0642" w:rsidRPr="00FF0642" w14:paraId="140792C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00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10:09:57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BD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5F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FD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EB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05002050000062805-E0Ag8w3P96Jx20220621</w:t>
            </w:r>
          </w:p>
        </w:tc>
      </w:tr>
      <w:tr w:rsidR="00FF0642" w:rsidRPr="00FF0642" w14:paraId="162E650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C4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10:13:02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9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32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26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49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05002050000063162-E0Ag8w3P9A1O20220621</w:t>
            </w:r>
          </w:p>
        </w:tc>
      </w:tr>
      <w:tr w:rsidR="00FF0642" w:rsidRPr="00FF0642" w14:paraId="2D21D35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2D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10:13:55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D9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AF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96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43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07002070000062415-E0Ag8w3P9Awx20220621</w:t>
            </w:r>
          </w:p>
        </w:tc>
      </w:tr>
      <w:tr w:rsidR="00FF0642" w:rsidRPr="00FF0642" w14:paraId="50432AA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86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10:15:05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EA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DC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EF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6B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05002050000064974-E0Ag8w3P9BtZ20220621</w:t>
            </w:r>
          </w:p>
        </w:tc>
      </w:tr>
      <w:tr w:rsidR="00FF0642" w:rsidRPr="00FF0642" w14:paraId="3EE43D4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14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10:18:05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98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1E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4D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511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05002050000066901-E0Ag8w3P9G1O20220621</w:t>
            </w:r>
          </w:p>
        </w:tc>
      </w:tr>
      <w:tr w:rsidR="00FF0642" w:rsidRPr="00FF0642" w14:paraId="5374C12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26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10:19:52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43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D7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B1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3F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07002070000067734-E0Ag8w3P9IHM20220621</w:t>
            </w:r>
          </w:p>
        </w:tc>
      </w:tr>
      <w:tr w:rsidR="00FF0642" w:rsidRPr="00FF0642" w14:paraId="46E0697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E5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10:22:45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6A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7A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3F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0E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05002050000068958-E0Ag8w3P9Kr220220621</w:t>
            </w:r>
          </w:p>
        </w:tc>
      </w:tr>
      <w:tr w:rsidR="00FF0642" w:rsidRPr="00FF0642" w14:paraId="3314F82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DE4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10:25:06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9C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FE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90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C5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05002050000071053-E0Ag8w3P9N4E20220621</w:t>
            </w:r>
          </w:p>
        </w:tc>
      </w:tr>
      <w:tr w:rsidR="00FF0642" w:rsidRPr="00FF0642" w14:paraId="1529352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AC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10:27:09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C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82C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B9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6B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07002070000064766-E0Ag8w3P9PpJ20220621</w:t>
            </w:r>
          </w:p>
        </w:tc>
      </w:tr>
      <w:tr w:rsidR="00FF0642" w:rsidRPr="00FF0642" w14:paraId="14088A7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16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10:27:57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22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41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95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14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05002050000073392-E0Ag8w3P9QH520220621</w:t>
            </w:r>
          </w:p>
        </w:tc>
      </w:tr>
      <w:tr w:rsidR="00FF0642" w:rsidRPr="00FF0642" w14:paraId="13831F6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94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10:35:51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BF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FE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626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D4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07002070000074690-E0Ag8w3P9XCU20220621</w:t>
            </w:r>
          </w:p>
        </w:tc>
      </w:tr>
      <w:tr w:rsidR="00FF0642" w:rsidRPr="00FF0642" w14:paraId="30CBA35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E6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10:35:52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6F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9C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E7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C3A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05002050000078352-E0Ag8w3P9XG420220621</w:t>
            </w:r>
          </w:p>
        </w:tc>
      </w:tr>
      <w:tr w:rsidR="00FF0642" w:rsidRPr="00FF0642" w14:paraId="633AAE6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64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10:36:48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F2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95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73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B6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07002070000078560-E0Ag8w3P9XxQ20220621</w:t>
            </w:r>
          </w:p>
        </w:tc>
      </w:tr>
      <w:tr w:rsidR="00FF0642" w:rsidRPr="00FF0642" w14:paraId="1E591A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26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10:38:06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D1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84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E8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E1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07002070000080199-E0Ag8w3P9cDP20220621</w:t>
            </w:r>
          </w:p>
        </w:tc>
      </w:tr>
      <w:tr w:rsidR="00FF0642" w:rsidRPr="00FF0642" w14:paraId="55E7BCD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1F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97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29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F3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38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07002070000072255-E0Ag8w3P9d8f20220621</w:t>
            </w:r>
          </w:p>
        </w:tc>
      </w:tr>
      <w:tr w:rsidR="00FF0642" w:rsidRPr="00FF0642" w14:paraId="3A67179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00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3FB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96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C4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21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07002070000072255-E0Ag8w3P9d8a20220621</w:t>
            </w:r>
          </w:p>
        </w:tc>
      </w:tr>
      <w:tr w:rsidR="00FF0642" w:rsidRPr="00FF0642" w14:paraId="497469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B0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10:39:34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75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72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5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EA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07002070000081657-E0Ag8w3P9dc720220621</w:t>
            </w:r>
          </w:p>
        </w:tc>
      </w:tr>
      <w:tr w:rsidR="00FF0642" w:rsidRPr="00FF0642" w14:paraId="141E786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5B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1F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8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27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6B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05002050000075320-E0Ag8w3P9eRN20220621</w:t>
            </w:r>
          </w:p>
        </w:tc>
      </w:tr>
      <w:tr w:rsidR="00FF0642" w:rsidRPr="00FF0642" w14:paraId="2B2A9B5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5F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D8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7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67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2B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07002070000074081-E0Ag8w3P9eRL20220621</w:t>
            </w:r>
          </w:p>
        </w:tc>
      </w:tr>
      <w:tr w:rsidR="00FF0642" w:rsidRPr="00FF0642" w14:paraId="1E359EB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C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E22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8E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B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65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07002070000081522-E0Ag8w3P9f4K20220621</w:t>
            </w:r>
          </w:p>
        </w:tc>
      </w:tr>
      <w:tr w:rsidR="00FF0642" w:rsidRPr="00FF0642" w14:paraId="2F3FBEC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E8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09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E7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C6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56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07002070000082748-E0Ag8w3P9f3320220621</w:t>
            </w:r>
          </w:p>
        </w:tc>
      </w:tr>
      <w:tr w:rsidR="00FF0642" w:rsidRPr="00FF0642" w14:paraId="60C829E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8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10:44:12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2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2F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E0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ED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07002070000084063-E0Ag8w3P9hqw20220621</w:t>
            </w:r>
          </w:p>
        </w:tc>
      </w:tr>
      <w:tr w:rsidR="00FF0642" w:rsidRPr="00FF0642" w14:paraId="782286A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0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10:45:06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5E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1E7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4F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4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07002070000082437-E0Ag8w3P9iwy20220621</w:t>
            </w:r>
          </w:p>
        </w:tc>
      </w:tr>
      <w:tr w:rsidR="00FF0642" w:rsidRPr="00FF0642" w14:paraId="4C22C53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C4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10:45:17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32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26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F0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8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07002070000082437-E0Ag8w3P9j7Y20220621</w:t>
            </w:r>
          </w:p>
        </w:tc>
      </w:tr>
      <w:tr w:rsidR="00FF0642" w:rsidRPr="00FF0642" w14:paraId="572344F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45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10:46:48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E3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0D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8F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A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05002050000087385-E0Ag8w3P9kdA20220621</w:t>
            </w:r>
          </w:p>
        </w:tc>
      </w:tr>
      <w:tr w:rsidR="00FF0642" w:rsidRPr="00FF0642" w14:paraId="54792E6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7F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10:46:48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5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DB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46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C4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05002050000087385-E0Ag8w3P9kcx20220621</w:t>
            </w:r>
          </w:p>
        </w:tc>
      </w:tr>
      <w:tr w:rsidR="00FF0642" w:rsidRPr="00FF0642" w14:paraId="57A1602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FC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10:50:31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5C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75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C1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55C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07002070000088281-E0Ag8w3P9nt320220621</w:t>
            </w:r>
          </w:p>
        </w:tc>
      </w:tr>
      <w:tr w:rsidR="00FF0642" w:rsidRPr="00FF0642" w14:paraId="6F4FF3C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70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10:53:16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482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93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70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C5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07002070000091647-E0Ag8w3P9r4020220621</w:t>
            </w:r>
          </w:p>
        </w:tc>
      </w:tr>
      <w:tr w:rsidR="00FF0642" w:rsidRPr="00FF0642" w14:paraId="2A08544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5F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10:55:39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FB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94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38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18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07002070000086917-E0Ag8w3P9tQT20220621</w:t>
            </w:r>
          </w:p>
        </w:tc>
      </w:tr>
      <w:tr w:rsidR="00FF0642" w:rsidRPr="00FF0642" w14:paraId="76DA04F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98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10:55:39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11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1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DB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A5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07002070000086917-E0Ag8w3P9tQO20220621</w:t>
            </w:r>
          </w:p>
        </w:tc>
      </w:tr>
      <w:tr w:rsidR="00FF0642" w:rsidRPr="00FF0642" w14:paraId="15C1ADD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07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85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6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13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11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05002050000090302-E0Ag8w3P9uHp20220621</w:t>
            </w:r>
          </w:p>
        </w:tc>
      </w:tr>
      <w:tr w:rsidR="00FF0642" w:rsidRPr="00FF0642" w14:paraId="6A87B29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DC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D1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32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2A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C0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05002050000090302-E0Ag8w3P9uHn20220621</w:t>
            </w:r>
          </w:p>
        </w:tc>
      </w:tr>
      <w:tr w:rsidR="00FF0642" w:rsidRPr="00FF0642" w14:paraId="01649B5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7B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10:57:01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E3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80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F1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CF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07002070000091325-E0Ag8w3P9vRA20220621</w:t>
            </w:r>
          </w:p>
        </w:tc>
      </w:tr>
      <w:tr w:rsidR="00FF0642" w:rsidRPr="00FF0642" w14:paraId="68988AA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17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10:57:01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C0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CD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7A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0F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07002070000092363-E0Ag8w3P9vRC20220621</w:t>
            </w:r>
          </w:p>
        </w:tc>
      </w:tr>
      <w:tr w:rsidR="00FF0642" w:rsidRPr="00FF0642" w14:paraId="6814623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A8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11:05:09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28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48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79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43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07002070000097223-E0Ag8w3PA4IW20220621</w:t>
            </w:r>
          </w:p>
        </w:tc>
      </w:tr>
      <w:tr w:rsidR="00FF0642" w:rsidRPr="00FF0642" w14:paraId="534E7AF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BC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11:05:09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1A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E4F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FF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F3C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05002050000098184-E0Ag8w3PA4Ia20220621</w:t>
            </w:r>
          </w:p>
        </w:tc>
      </w:tr>
      <w:tr w:rsidR="00FF0642" w:rsidRPr="00FF0642" w14:paraId="7720B1B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80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11:05:14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F3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6F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5F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4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05002050000096676-E0Ag8w3PA4Pl20220621</w:t>
            </w:r>
          </w:p>
        </w:tc>
      </w:tr>
      <w:tr w:rsidR="00FF0642" w:rsidRPr="00FF0642" w14:paraId="02773BB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E4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11:06:05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36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D7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D2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85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07002070000098839-E0Ag8w3PA5KF20220621</w:t>
            </w:r>
          </w:p>
        </w:tc>
      </w:tr>
      <w:tr w:rsidR="00FF0642" w:rsidRPr="00FF0642" w14:paraId="4D3A120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5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11:11:03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E3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37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E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EB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05002050000101279-E0Ag8w3PAASP20220621</w:t>
            </w:r>
          </w:p>
        </w:tc>
      </w:tr>
      <w:tr w:rsidR="00FF0642" w:rsidRPr="00FF0642" w14:paraId="79DEDA7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D1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11:11:45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C3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94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8E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98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07002070000101176-E0Ag8w3PAB6Z20220621</w:t>
            </w:r>
          </w:p>
        </w:tc>
      </w:tr>
      <w:tr w:rsidR="00FF0642" w:rsidRPr="00FF0642" w14:paraId="5FB4855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5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11:15:05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B7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90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85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B1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05002050000103095-E0Ag8w3PAE6i20220621</w:t>
            </w:r>
          </w:p>
        </w:tc>
      </w:tr>
      <w:tr w:rsidR="00FF0642" w:rsidRPr="00FF0642" w14:paraId="1A0651E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20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11:15:55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CD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1B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EC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7B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05002050000103095-E0Ag8w3PAEhA20220621</w:t>
            </w:r>
          </w:p>
        </w:tc>
      </w:tr>
      <w:tr w:rsidR="00FF0642" w:rsidRPr="00FF0642" w14:paraId="3A658F2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FF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11:16:17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B0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61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EF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56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07002070000103230-E0Ag8w3PAFAh20220621</w:t>
            </w:r>
          </w:p>
        </w:tc>
      </w:tr>
      <w:tr w:rsidR="00FF0642" w:rsidRPr="00FF0642" w14:paraId="16E0D48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DC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11:19:08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F5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4E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50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72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07002070000104326-E0Ag8w3PAH5120220621</w:t>
            </w:r>
          </w:p>
        </w:tc>
      </w:tr>
      <w:tr w:rsidR="00FF0642" w:rsidRPr="00FF0642" w14:paraId="64D1004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98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11:22:27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2C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B4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90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E5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05002050000105928-E0Ag8w3PAJln20220621</w:t>
            </w:r>
          </w:p>
        </w:tc>
      </w:tr>
      <w:tr w:rsidR="00FF0642" w:rsidRPr="00FF0642" w14:paraId="39895FE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C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11:23:23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9A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35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6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BB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05002050000105576-E0Ag8w3PAKat20220621</w:t>
            </w:r>
          </w:p>
        </w:tc>
      </w:tr>
      <w:tr w:rsidR="00FF0642" w:rsidRPr="00FF0642" w14:paraId="64595C6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D3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11:25:04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0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3D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7A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B6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05002050000106754-E0Ag8w3PAM6k20220621</w:t>
            </w:r>
          </w:p>
        </w:tc>
      </w:tr>
      <w:tr w:rsidR="00FF0642" w:rsidRPr="00FF0642" w14:paraId="32BF397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3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11:26:32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26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64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2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12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07002070000106859-E0Ag8w3PAMw220220621</w:t>
            </w:r>
          </w:p>
        </w:tc>
      </w:tr>
      <w:tr w:rsidR="00FF0642" w:rsidRPr="00FF0642" w14:paraId="0026371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BA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11:30:38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82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66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0A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74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07002070000107678-E0Ag8w3PAQ0z20220621</w:t>
            </w:r>
          </w:p>
        </w:tc>
      </w:tr>
      <w:tr w:rsidR="00FF0642" w:rsidRPr="00FF0642" w14:paraId="4990563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74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11:32:17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C6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1A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3C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F4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07002070000106296-E0Ag8w3PAROk20220621</w:t>
            </w:r>
          </w:p>
        </w:tc>
      </w:tr>
      <w:tr w:rsidR="00FF0642" w:rsidRPr="00FF0642" w14:paraId="72988D4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D0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11:32:51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F0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C4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E0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54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07002070000109251-E0Ag8w3PARb920220621</w:t>
            </w:r>
          </w:p>
        </w:tc>
      </w:tr>
      <w:tr w:rsidR="00FF0642" w:rsidRPr="00FF0642" w14:paraId="6C6ECA0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57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11:32:51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B9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20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AC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0B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07002070000106296-E0Ag8w3PARb520220621</w:t>
            </w:r>
          </w:p>
        </w:tc>
      </w:tr>
      <w:tr w:rsidR="00FF0642" w:rsidRPr="00FF0642" w14:paraId="1B6A038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E4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11:35:21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55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4C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72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54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05002050000110152-E0Ag8w3PAT5c20220621</w:t>
            </w:r>
          </w:p>
        </w:tc>
      </w:tr>
      <w:tr w:rsidR="00FF0642" w:rsidRPr="00FF0642" w14:paraId="28BCBFA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06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11:37:44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54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53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B7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FB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07002070000110722-E0Ag8w3PAVIc20220621</w:t>
            </w:r>
          </w:p>
        </w:tc>
      </w:tr>
      <w:tr w:rsidR="00FF0642" w:rsidRPr="00FF0642" w14:paraId="16551D9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B4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11:38:41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A0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C6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70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4E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07002070000107958-E0Ag8w3PAW5O20220621</w:t>
            </w:r>
          </w:p>
        </w:tc>
      </w:tr>
      <w:tr w:rsidR="00FF0642" w:rsidRPr="00FF0642" w14:paraId="76C4DAB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72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56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64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C9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AD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07002070000111506-E0Ag8w3PAXHV20220621</w:t>
            </w:r>
          </w:p>
        </w:tc>
      </w:tr>
      <w:tr w:rsidR="00FF0642" w:rsidRPr="00FF0642" w14:paraId="1B2271F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E8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11:41:04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6B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14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0A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AC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07002070000111681-E0Ag8w3PAXna20220621</w:t>
            </w:r>
          </w:p>
        </w:tc>
      </w:tr>
      <w:tr w:rsidR="00FF0642" w:rsidRPr="00FF0642" w14:paraId="7004942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DA4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11:42:27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CA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5C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5F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2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05002050000109103-E0Ag8w3PAYaL20220621</w:t>
            </w:r>
          </w:p>
        </w:tc>
      </w:tr>
      <w:tr w:rsidR="00FF0642" w:rsidRPr="00FF0642" w14:paraId="4F36C51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F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11:42:37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C6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4C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40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58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07002070000111208-E0Ag8w3PAYp620220621</w:t>
            </w:r>
          </w:p>
        </w:tc>
      </w:tr>
      <w:tr w:rsidR="00FF0642" w:rsidRPr="00FF0642" w14:paraId="0AFF030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1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DC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64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38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E6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05002050000112892-E0Ag8w3PAZkY20220621</w:t>
            </w:r>
          </w:p>
        </w:tc>
      </w:tr>
      <w:tr w:rsidR="00FF0642" w:rsidRPr="00FF0642" w14:paraId="1C1A4D5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ED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11:45:14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9F5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97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4F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8C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05002050000112749-E0Ag8w3PAajr20220621</w:t>
            </w:r>
          </w:p>
        </w:tc>
      </w:tr>
      <w:tr w:rsidR="00FF0642" w:rsidRPr="00FF0642" w14:paraId="3269344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DD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11:45:20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0A4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17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A9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24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07002070000112286-E0Ag8w3PAawO20220621</w:t>
            </w:r>
          </w:p>
        </w:tc>
      </w:tr>
      <w:tr w:rsidR="00FF0642" w:rsidRPr="00FF0642" w14:paraId="1287B64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22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11:46:37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81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2E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29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12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07002070000113359-E0Ag8w3PAbnA20220621</w:t>
            </w:r>
          </w:p>
        </w:tc>
      </w:tr>
      <w:tr w:rsidR="00FF0642" w:rsidRPr="00FF0642" w14:paraId="2414B87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7F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11:49:12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D7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4D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EA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25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05002050000113832-E0Ag8w3PAe0G20220621</w:t>
            </w:r>
          </w:p>
        </w:tc>
      </w:tr>
      <w:tr w:rsidR="00FF0642" w:rsidRPr="00FF0642" w14:paraId="3231162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72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11:49:45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D9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7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BB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EE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05002050000115216-E0Ag8w3PAf0h20220621</w:t>
            </w:r>
          </w:p>
        </w:tc>
      </w:tr>
      <w:tr w:rsidR="00FF0642" w:rsidRPr="00FF0642" w14:paraId="1E22433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7D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11:49:45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CB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D28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97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73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05002050000115216-E0Ag8w3PAf0f20220621</w:t>
            </w:r>
          </w:p>
        </w:tc>
      </w:tr>
      <w:tr w:rsidR="00FF0642" w:rsidRPr="00FF0642" w14:paraId="604F654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C0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11:49:45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13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5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61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11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05002050000115216-E0Ag8w3PAf0j20220621</w:t>
            </w:r>
          </w:p>
        </w:tc>
      </w:tr>
      <w:tr w:rsidR="00FF0642" w:rsidRPr="00FF0642" w14:paraId="63C0299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11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11:51:53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80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46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26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3A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05002050000115709-E0Ag8w3PAhOr20220621</w:t>
            </w:r>
          </w:p>
        </w:tc>
      </w:tr>
      <w:tr w:rsidR="00FF0642" w:rsidRPr="00FF0642" w14:paraId="3C9B43D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F6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11:51:53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F6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2E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ED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71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05002050000115709-E0Ag8w3PAhOo20220621</w:t>
            </w:r>
          </w:p>
        </w:tc>
      </w:tr>
      <w:tr w:rsidR="00FF0642" w:rsidRPr="00FF0642" w14:paraId="5F2F79D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F8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11:52:50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A6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4F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FC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72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07002070000114488-E0Ag8w3PAkMR20220621</w:t>
            </w:r>
          </w:p>
        </w:tc>
      </w:tr>
      <w:tr w:rsidR="00FF0642" w:rsidRPr="00FF0642" w14:paraId="2A57135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F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11:54:11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2D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50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C8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2E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05002050000113583-E0Ag8w3PAm8320220621</w:t>
            </w:r>
          </w:p>
        </w:tc>
      </w:tr>
      <w:tr w:rsidR="00FF0642" w:rsidRPr="00FF0642" w14:paraId="7D724CE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1E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11:58:28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31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C9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8E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8B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07002070000118041-E0Ag8w3PAqV320220621</w:t>
            </w:r>
          </w:p>
        </w:tc>
      </w:tr>
      <w:tr w:rsidR="00FF0642" w:rsidRPr="00FF0642" w14:paraId="0CE86F6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5E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11:59:38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09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A08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83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C6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05002050000118471-E0Ag8w3PArfv20220621</w:t>
            </w:r>
          </w:p>
        </w:tc>
      </w:tr>
      <w:tr w:rsidR="00FF0642" w:rsidRPr="00FF0642" w14:paraId="70C5959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B3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11:59:38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13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A0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13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3D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05002050000117402-E0Ag8w3PArft20220621</w:t>
            </w:r>
          </w:p>
        </w:tc>
      </w:tr>
      <w:tr w:rsidR="00FF0642" w:rsidRPr="00FF0642" w14:paraId="26C8A4C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4B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11:59:49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FE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87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C0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7B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05002050000118769-E0Ag8w3PAs5Q20220621</w:t>
            </w:r>
          </w:p>
        </w:tc>
      </w:tr>
      <w:tr w:rsidR="00FF0642" w:rsidRPr="00FF0642" w14:paraId="64BE960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06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2D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44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BF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72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05002050000118769-E0Ag8w3PAsUB20220621</w:t>
            </w:r>
          </w:p>
        </w:tc>
      </w:tr>
      <w:tr w:rsidR="00FF0642" w:rsidRPr="00FF0642" w14:paraId="417A977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8B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12:00:24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0B8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A8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16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02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05002050000119530-E0Ag8w3PAsoe20220621</w:t>
            </w:r>
          </w:p>
        </w:tc>
      </w:tr>
      <w:tr w:rsidR="00FF0642" w:rsidRPr="00FF0642" w14:paraId="168506A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AF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12:00:29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CC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F9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46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89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05002050000119530-E0Ag8w3PAsqh20220621</w:t>
            </w:r>
          </w:p>
        </w:tc>
      </w:tr>
      <w:tr w:rsidR="00FF0642" w:rsidRPr="00FF0642" w14:paraId="3E2CBAC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29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2D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54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89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89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05002050000119530-E0Ag8w3PAt9T20220621</w:t>
            </w:r>
          </w:p>
        </w:tc>
      </w:tr>
      <w:tr w:rsidR="00FF0642" w:rsidRPr="00FF0642" w14:paraId="1E59B46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9B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12:01:32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AE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11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4F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A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05002050000120594-E0Ag8w3PAtzs20220621</w:t>
            </w:r>
          </w:p>
        </w:tc>
      </w:tr>
      <w:tr w:rsidR="00FF0642" w:rsidRPr="00FF0642" w14:paraId="64C84D5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A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12:03:35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1F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37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D9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11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05002050000121037-E0Ag8w3PAvek20220621</w:t>
            </w:r>
          </w:p>
        </w:tc>
      </w:tr>
      <w:tr w:rsidR="00FF0642" w:rsidRPr="00FF0642" w14:paraId="225CC2F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89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12:05:26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62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D6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F8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77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07002070000121508-E0Ag8w3PAx3w20220621</w:t>
            </w:r>
          </w:p>
        </w:tc>
      </w:tr>
      <w:tr w:rsidR="00FF0642" w:rsidRPr="00FF0642" w14:paraId="259365F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32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D4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9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D1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18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05002050000122093-E0Ag8w3PB2v420220621</w:t>
            </w:r>
          </w:p>
        </w:tc>
      </w:tr>
      <w:tr w:rsidR="00FF0642" w:rsidRPr="00FF0642" w14:paraId="30903DB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F8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91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FC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B3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B4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07002070000125339-E0Ag8w3PB6EM20220621</w:t>
            </w:r>
          </w:p>
        </w:tc>
      </w:tr>
      <w:tr w:rsidR="00FF0642" w:rsidRPr="00FF0642" w14:paraId="1C98579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6F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68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AF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A3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8B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07002070000125339-E0Ag8w3PB6EK20220621</w:t>
            </w:r>
          </w:p>
        </w:tc>
      </w:tr>
      <w:tr w:rsidR="00FF0642" w:rsidRPr="00FF0642" w14:paraId="40E5D27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47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89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7A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5F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E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05002050000125722-E0Ag8w3PB6EO20220621</w:t>
            </w:r>
          </w:p>
        </w:tc>
      </w:tr>
      <w:tr w:rsidR="00FF0642" w:rsidRPr="00FF0642" w14:paraId="2CD1632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AD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C1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6EB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91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94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05002050000125721-E0Ag8w3PB6EI20220621</w:t>
            </w:r>
          </w:p>
        </w:tc>
      </w:tr>
      <w:tr w:rsidR="00FF0642" w:rsidRPr="00FF0642" w14:paraId="13F5202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9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0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3C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E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0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05002050000122093-E0Ag8w3PB6wk20220621</w:t>
            </w:r>
          </w:p>
        </w:tc>
      </w:tr>
      <w:tr w:rsidR="00FF0642" w:rsidRPr="00FF0642" w14:paraId="4E44F5B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B0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DF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60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FF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BA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05002050000122093-E0Ag8w3PB7Sj20220621</w:t>
            </w:r>
          </w:p>
        </w:tc>
      </w:tr>
      <w:tr w:rsidR="00FF0642" w:rsidRPr="00FF0642" w14:paraId="7A8ED49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86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78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D9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5C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EF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07002070000125273-E0Ag8w3PB7Sp20220621</w:t>
            </w:r>
          </w:p>
        </w:tc>
      </w:tr>
      <w:tr w:rsidR="00FF0642" w:rsidRPr="00FF0642" w14:paraId="5430639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22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24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E3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94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86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05002050000124991-E0Ag8w3PB7Sn20220621</w:t>
            </w:r>
          </w:p>
        </w:tc>
      </w:tr>
      <w:tr w:rsidR="00FF0642" w:rsidRPr="00FF0642" w14:paraId="521287F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4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12:17:24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B1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CB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6B0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37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05002050000125690-E0Ag8w3PB7Sr20220621</w:t>
            </w:r>
          </w:p>
        </w:tc>
      </w:tr>
      <w:tr w:rsidR="00FF0642" w:rsidRPr="00FF0642" w14:paraId="2301328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F8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12:20:01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65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70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16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C9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05002050000126738-E0Ag8w3PBA0j20220621</w:t>
            </w:r>
          </w:p>
        </w:tc>
      </w:tr>
      <w:tr w:rsidR="00FF0642" w:rsidRPr="00FF0642" w14:paraId="74C3548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F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4E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AE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B9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2C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05002050000126349-E0Ag8w3PBDAg20220621</w:t>
            </w:r>
          </w:p>
        </w:tc>
      </w:tr>
      <w:tr w:rsidR="00FF0642" w:rsidRPr="00FF0642" w14:paraId="00B158A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28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70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D6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76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5B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05002050000126349-E0Ag8w3PBDAd20220621</w:t>
            </w:r>
          </w:p>
        </w:tc>
      </w:tr>
      <w:tr w:rsidR="00FF0642" w:rsidRPr="00FF0642" w14:paraId="2F9D05A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C4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12:24:09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3E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356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D9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75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07002070000125317-E0Ag8w3PBDkg20220621</w:t>
            </w:r>
          </w:p>
        </w:tc>
      </w:tr>
      <w:tr w:rsidR="00FF0642" w:rsidRPr="00FF0642" w14:paraId="5222D1C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D9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12:29:19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CE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74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9B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5B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07002070000129395-E0Ag8w3PBICI20220621</w:t>
            </w:r>
          </w:p>
        </w:tc>
      </w:tr>
      <w:tr w:rsidR="00FF0642" w:rsidRPr="00FF0642" w14:paraId="6A3E604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3F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12:29:46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79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97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66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AB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07002070000128484-E0Ag8w3PBId420220621</w:t>
            </w:r>
          </w:p>
        </w:tc>
      </w:tr>
      <w:tr w:rsidR="00FF0642" w:rsidRPr="00FF0642" w14:paraId="04A7E87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A4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E7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7C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DE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90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07002070000129382-E0Ag8w3PBId620220621</w:t>
            </w:r>
          </w:p>
        </w:tc>
      </w:tr>
      <w:tr w:rsidR="00FF0642" w:rsidRPr="00FF0642" w14:paraId="7A8E70F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0C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53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A1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65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15A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07002070000128484-E0Ag8w3PBId220220621</w:t>
            </w:r>
          </w:p>
        </w:tc>
      </w:tr>
      <w:tr w:rsidR="00FF0642" w:rsidRPr="00FF0642" w14:paraId="1338432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E6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12:32:08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CC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F6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D5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E0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07002070000130922-E0Ag8w3PBKVC20220621</w:t>
            </w:r>
          </w:p>
        </w:tc>
      </w:tr>
      <w:tr w:rsidR="00FF0642" w:rsidRPr="00FF0642" w14:paraId="0142393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E5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12:32:08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460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E9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BE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B4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07002070000130922-E0Ag8w3PBKV920220621</w:t>
            </w:r>
          </w:p>
        </w:tc>
      </w:tr>
      <w:tr w:rsidR="00FF0642" w:rsidRPr="00FF0642" w14:paraId="1E3D44D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F8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74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F7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48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93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05002050000131952-E0Ag8w3PBKyB20220621</w:t>
            </w:r>
          </w:p>
        </w:tc>
      </w:tr>
      <w:tr w:rsidR="00FF0642" w:rsidRPr="00FF0642" w14:paraId="3811AF5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EA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6E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FB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5F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9B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05002050000131952-E0Ag8w3PBKy920220621</w:t>
            </w:r>
          </w:p>
        </w:tc>
      </w:tr>
      <w:tr w:rsidR="00FF0642" w:rsidRPr="00FF0642" w14:paraId="74885DE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D6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1E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79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21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52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05002050000131952-E0Ag8w3PBKy720220621</w:t>
            </w:r>
          </w:p>
        </w:tc>
      </w:tr>
      <w:tr w:rsidR="00FF0642" w:rsidRPr="00FF0642" w14:paraId="5814FD0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50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12:34:01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EF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A0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32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32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05002050000130739-E0Ag8w3PBLrc20220621</w:t>
            </w:r>
          </w:p>
        </w:tc>
      </w:tr>
      <w:tr w:rsidR="00FF0642" w:rsidRPr="00FF0642" w14:paraId="273E014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F1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12:34:01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D3B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4D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EF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A2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05002050000130739-E0Ag8w3PBLre20220621</w:t>
            </w:r>
          </w:p>
        </w:tc>
      </w:tr>
      <w:tr w:rsidR="00FF0642" w:rsidRPr="00FF0642" w14:paraId="75A7611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1E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12:38:07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5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A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38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06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05002050000131319-E0Ag8w3PBPqx20220621</w:t>
            </w:r>
          </w:p>
        </w:tc>
      </w:tr>
      <w:tr w:rsidR="00FF0642" w:rsidRPr="00FF0642" w14:paraId="1C0647C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CE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12:44:47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A3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8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73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3D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07002070000136091-E0Ag8w3PBW5I20220621</w:t>
            </w:r>
          </w:p>
        </w:tc>
      </w:tr>
      <w:tr w:rsidR="00FF0642" w:rsidRPr="00FF0642" w14:paraId="067E08E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6F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12:44:47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D9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E8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CE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0F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05002050000136548-E0Ag8w3PBW5E20220621</w:t>
            </w:r>
          </w:p>
        </w:tc>
      </w:tr>
      <w:tr w:rsidR="00FF0642" w:rsidRPr="00FF0642" w14:paraId="49F0C84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09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12:46:07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9B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B1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B1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E7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05002050000137364-E0Ag8w3PBXet20220621</w:t>
            </w:r>
          </w:p>
        </w:tc>
      </w:tr>
      <w:tr w:rsidR="00FF0642" w:rsidRPr="00FF0642" w14:paraId="6308374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50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99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8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6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1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07002070000137217-E0Ag8w3PBYHf20220621</w:t>
            </w:r>
          </w:p>
        </w:tc>
      </w:tr>
      <w:tr w:rsidR="00FF0642" w:rsidRPr="00FF0642" w14:paraId="4B56431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9D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37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5A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7F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96F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07002070000137217-E0Ag8w3PBYHh20220621</w:t>
            </w:r>
          </w:p>
        </w:tc>
      </w:tr>
      <w:tr w:rsidR="00FF0642" w:rsidRPr="00FF0642" w14:paraId="5836175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85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12:49:03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FF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6E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E0B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B4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05002050000132627-E0Ag8w3PBaJp20220621</w:t>
            </w:r>
          </w:p>
        </w:tc>
      </w:tr>
      <w:tr w:rsidR="00FF0642" w:rsidRPr="00FF0642" w14:paraId="373C8EF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6B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12:49:04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A5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13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11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12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05002050000132627-E0Ag8w3PBaMK20220621</w:t>
            </w:r>
          </w:p>
        </w:tc>
      </w:tr>
      <w:tr w:rsidR="00FF0642" w:rsidRPr="00FF0642" w14:paraId="1BB1B76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AD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DC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62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9E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B4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05002050000132627-E0Ag8w3PBach20220621</w:t>
            </w:r>
          </w:p>
        </w:tc>
      </w:tr>
      <w:tr w:rsidR="00FF0642" w:rsidRPr="00FF0642" w14:paraId="02302A3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58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0A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4C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615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A0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05002050000136628-E0Ag8w3PBacj20220621</w:t>
            </w:r>
          </w:p>
        </w:tc>
      </w:tr>
      <w:tr w:rsidR="00FF0642" w:rsidRPr="00FF0642" w14:paraId="66E19ED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AD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12:49:22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08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AB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37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66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05002050000132627-E0Ag8w3PBacd20220621</w:t>
            </w:r>
          </w:p>
        </w:tc>
      </w:tr>
      <w:tr w:rsidR="00FF0642" w:rsidRPr="00FF0642" w14:paraId="79D227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75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8F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85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E7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4F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07002070000138084-E0Ag8w3PBbAU20220621</w:t>
            </w:r>
          </w:p>
        </w:tc>
      </w:tr>
      <w:tr w:rsidR="00FF0642" w:rsidRPr="00FF0642" w14:paraId="18AFEC7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F86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12:52:05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75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15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20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1D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05002050000139140-E0Ag8w3PBcyr20220621</w:t>
            </w:r>
          </w:p>
        </w:tc>
      </w:tr>
      <w:tr w:rsidR="00FF0642" w:rsidRPr="00FF0642" w14:paraId="4219567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56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12:53:24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41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1C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75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92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07002070000139306-E0Ag8w3PBe0M20220621</w:t>
            </w:r>
          </w:p>
        </w:tc>
      </w:tr>
      <w:tr w:rsidR="00FF0642" w:rsidRPr="00FF0642" w14:paraId="1065042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E2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AF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69C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F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F3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07002070000139828-E0Ag8w3PBgDc20220621</w:t>
            </w:r>
          </w:p>
        </w:tc>
      </w:tr>
      <w:tr w:rsidR="00FF0642" w:rsidRPr="00FF0642" w14:paraId="12748F4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B8C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E8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C9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C2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8C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05002050000138817-E0Ag8w3PBgbt20220621</w:t>
            </w:r>
          </w:p>
        </w:tc>
      </w:tr>
      <w:tr w:rsidR="00FF0642" w:rsidRPr="00FF0642" w14:paraId="7DE1B70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FD3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0F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96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86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DC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07002070000139815-E0Ag8w3PBgbx20220621</w:t>
            </w:r>
          </w:p>
        </w:tc>
      </w:tr>
      <w:tr w:rsidR="00FF0642" w:rsidRPr="00FF0642" w14:paraId="5EB0AB8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BA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12:57:57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2B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C9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E1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26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07002070000140765-E0Ag8w3PBhJn20220621</w:t>
            </w:r>
          </w:p>
        </w:tc>
      </w:tr>
      <w:tr w:rsidR="00FF0642" w:rsidRPr="00FF0642" w14:paraId="1100937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B4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13:00:00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B8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59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BB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14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05002050000141149-E0Ag8w3PBjzQ20220621</w:t>
            </w:r>
          </w:p>
        </w:tc>
      </w:tr>
      <w:tr w:rsidR="00FF0642" w:rsidRPr="00FF0642" w14:paraId="413CB59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EC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13:02:52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4A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2FC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89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B0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05002050000142589-E0Ag8w3PBni820220621</w:t>
            </w:r>
          </w:p>
        </w:tc>
      </w:tr>
      <w:tr w:rsidR="00FF0642" w:rsidRPr="00FF0642" w14:paraId="78EA633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A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13:06:29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D1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01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3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CB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05002050000143711-E0Ag8w3PBqGa20220621</w:t>
            </w:r>
          </w:p>
        </w:tc>
      </w:tr>
      <w:tr w:rsidR="00FF0642" w:rsidRPr="00FF0642" w14:paraId="4A56355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C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13:10:20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50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12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5C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C2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05002050000145140-E0Ag8w3PBtk020220621</w:t>
            </w:r>
          </w:p>
        </w:tc>
      </w:tr>
      <w:tr w:rsidR="00FF0642" w:rsidRPr="00FF0642" w14:paraId="1F8C4F8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C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13:11:56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B1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1B4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92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FB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07002070000141817-E0Ag8w3PBunO20220621</w:t>
            </w:r>
          </w:p>
        </w:tc>
      </w:tr>
      <w:tr w:rsidR="00FF0642" w:rsidRPr="00FF0642" w14:paraId="6AF7E79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9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13:12:13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C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6F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85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E5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07002070000141817-E0Ag8w3PBuv120220621</w:t>
            </w:r>
          </w:p>
        </w:tc>
      </w:tr>
      <w:tr w:rsidR="00FF0642" w:rsidRPr="00FF0642" w14:paraId="13CA442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E5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4C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06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38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1E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05002050000147874-E0Ag8w3PBwjG20220621</w:t>
            </w:r>
          </w:p>
        </w:tc>
      </w:tr>
      <w:tr w:rsidR="00FF0642" w:rsidRPr="00FF0642" w14:paraId="20F4AD5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E5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6C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C9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02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51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05002050000147874-E0Ag8w3PBxXa20220621</w:t>
            </w:r>
          </w:p>
        </w:tc>
      </w:tr>
      <w:tr w:rsidR="00FF0642" w:rsidRPr="00FF0642" w14:paraId="6EE7D4E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EB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47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A7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E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B4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07002070000147625-E0Ag8w3PBxXg20220621</w:t>
            </w:r>
          </w:p>
        </w:tc>
      </w:tr>
      <w:tr w:rsidR="00FF0642" w:rsidRPr="00FF0642" w14:paraId="6D1D903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D7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F4E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C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18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31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07002070000148281-E0Ag8w3PBybW20220621</w:t>
            </w:r>
          </w:p>
        </w:tc>
      </w:tr>
      <w:tr w:rsidR="00FF0642" w:rsidRPr="00FF0642" w14:paraId="386DCD3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5E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B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34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FE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9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07002070000148281-E0Ag8w3PBybS20220621</w:t>
            </w:r>
          </w:p>
        </w:tc>
      </w:tr>
      <w:tr w:rsidR="00FF0642" w:rsidRPr="00FF0642" w14:paraId="3D25397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F2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2B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0B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32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DF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07002070000148281-E0Ag8w3PBybU20220621</w:t>
            </w:r>
          </w:p>
        </w:tc>
      </w:tr>
      <w:tr w:rsidR="00FF0642" w:rsidRPr="00FF0642" w14:paraId="66B3D48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65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F5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EC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74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98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05002050000148856-E0Ag8w3PBz5u20220621</w:t>
            </w:r>
          </w:p>
        </w:tc>
      </w:tr>
      <w:tr w:rsidR="00FF0642" w:rsidRPr="00FF0642" w14:paraId="6B49D13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B1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59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F2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90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42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05002050000148856-E0Ag8w3PBz5s20220621</w:t>
            </w:r>
          </w:p>
        </w:tc>
      </w:tr>
      <w:tr w:rsidR="00FF0642" w:rsidRPr="00FF0642" w14:paraId="439D7AD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A1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13:18:45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8F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75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DB4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2E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05002050000147136-E0Ag8w3PC0CG20220621</w:t>
            </w:r>
          </w:p>
        </w:tc>
      </w:tr>
      <w:tr w:rsidR="00FF0642" w:rsidRPr="00FF0642" w14:paraId="4FC0786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8D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13:19:40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C5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03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2F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A8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05002050000147136-E0Ag8w3PC0wh20220621</w:t>
            </w:r>
          </w:p>
        </w:tc>
      </w:tr>
      <w:tr w:rsidR="00FF0642" w:rsidRPr="00FF0642" w14:paraId="4BF0727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C0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EB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0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B8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EA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07002070000149793-E0Ag8w3PC3bo20220621</w:t>
            </w:r>
          </w:p>
        </w:tc>
      </w:tr>
      <w:tr w:rsidR="00FF0642" w:rsidRPr="00FF0642" w14:paraId="14A941A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E3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13:22:46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75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5C4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77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A8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07002070000149220-E0Ag8w3PC4Gj20220621</w:t>
            </w:r>
          </w:p>
        </w:tc>
      </w:tr>
      <w:tr w:rsidR="00FF0642" w:rsidRPr="00FF0642" w14:paraId="430F39C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AC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13:23:18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24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01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5E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B8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07002070000150433-E0Ag8w3PC4jE20220621</w:t>
            </w:r>
          </w:p>
        </w:tc>
      </w:tr>
      <w:tr w:rsidR="00FF0642" w:rsidRPr="00FF0642" w14:paraId="359ED5C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CA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13:25:16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70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50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CE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D1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05002050000151349-E0Ag8w3PC6ga20220621</w:t>
            </w:r>
          </w:p>
        </w:tc>
      </w:tr>
      <w:tr w:rsidR="00FF0642" w:rsidRPr="00FF0642" w14:paraId="2700CBB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FE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13:25:16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B6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6E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F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D0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05002050000151349-E0Ag8w3PC6gd20220621</w:t>
            </w:r>
          </w:p>
        </w:tc>
      </w:tr>
      <w:tr w:rsidR="00FF0642" w:rsidRPr="00FF0642" w14:paraId="1040F41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FB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02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20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21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78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05002050000150705-E0Ag8w3PC7V420220621</w:t>
            </w:r>
          </w:p>
        </w:tc>
      </w:tr>
      <w:tr w:rsidR="00FF0642" w:rsidRPr="00FF0642" w14:paraId="1B711C1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A9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13:26:36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40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8F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71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2D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07002070000149513-E0Ag8w3PC8mJ20220621</w:t>
            </w:r>
          </w:p>
        </w:tc>
      </w:tr>
      <w:tr w:rsidR="00FF0642" w:rsidRPr="00FF0642" w14:paraId="662CF8E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7A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13:26:36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83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50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B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FF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05002050000149822-E0Ag8w3PC8mH20220621</w:t>
            </w:r>
          </w:p>
        </w:tc>
      </w:tr>
      <w:tr w:rsidR="00FF0642" w:rsidRPr="00FF0642" w14:paraId="774AD9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14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13:30:14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2B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A1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8D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7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05002050000154457-E0Ag8w3PCFEr20220621</w:t>
            </w:r>
          </w:p>
        </w:tc>
      </w:tr>
      <w:tr w:rsidR="00FF0642" w:rsidRPr="00FF0642" w14:paraId="332E620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B4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01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02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21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05002050000154236-E0Ag8w3PCGAT20220621</w:t>
            </w:r>
          </w:p>
        </w:tc>
      </w:tr>
      <w:tr w:rsidR="00FF0642" w:rsidRPr="00FF0642" w14:paraId="01AA6BF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FE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13:30:31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67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17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83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F4D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07002070000154091-E0Ag8w3PCGZt20220621</w:t>
            </w:r>
          </w:p>
        </w:tc>
      </w:tr>
      <w:tr w:rsidR="00FF0642" w:rsidRPr="00FF0642" w14:paraId="333B9D9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B6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CF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B8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28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F4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05002050000155519-E0Ag8w3PCJEl20220621</w:t>
            </w:r>
          </w:p>
        </w:tc>
      </w:tr>
      <w:tr w:rsidR="00FF0642" w:rsidRPr="00FF0642" w14:paraId="477A4C2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9F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A5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69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C9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B7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07002070000156403-E0Ag8w3PCOzp20220621</w:t>
            </w:r>
          </w:p>
        </w:tc>
      </w:tr>
      <w:tr w:rsidR="00FF0642" w:rsidRPr="00FF0642" w14:paraId="68FC635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3D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D6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E8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DA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C8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07002070000156874-E0Ag8w3PCPAv20220621</w:t>
            </w:r>
          </w:p>
        </w:tc>
      </w:tr>
      <w:tr w:rsidR="00FF0642" w:rsidRPr="00FF0642" w14:paraId="25B45C9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84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13:32:47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92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3F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4D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70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07002070000156874-E0Ag8w3PCPAt20220621</w:t>
            </w:r>
          </w:p>
        </w:tc>
      </w:tr>
      <w:tr w:rsidR="00FF0642" w:rsidRPr="00FF0642" w14:paraId="0F6EB4B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06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13:32:50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4F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538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E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E1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07002070000156939-E0Ag8w3PCPV920220621</w:t>
            </w:r>
          </w:p>
        </w:tc>
      </w:tr>
      <w:tr w:rsidR="00FF0642" w:rsidRPr="00FF0642" w14:paraId="388EAFA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4C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13:32:58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7E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99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A2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6D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05002050000156795-E0Ag8w3PCQ5E20220621</w:t>
            </w:r>
          </w:p>
        </w:tc>
      </w:tr>
      <w:tr w:rsidR="00FF0642" w:rsidRPr="00FF0642" w14:paraId="03C4FB4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89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13:34:08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74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CE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5D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14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05002050000157308-E0Ag8w3PCTDi20220621</w:t>
            </w:r>
          </w:p>
        </w:tc>
      </w:tr>
      <w:tr w:rsidR="00FF0642" w:rsidRPr="00FF0642" w14:paraId="04FC4BF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AC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13:34:08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CD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F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37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D5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05002050000157308-E0Ag8w3PCTDk20220621</w:t>
            </w:r>
          </w:p>
        </w:tc>
      </w:tr>
      <w:tr w:rsidR="00FF0642" w:rsidRPr="00FF0642" w14:paraId="681D87F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2F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13:35:03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BE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5A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8C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3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07002070000158318-E0Ag8w3PCVlX20220621</w:t>
            </w:r>
          </w:p>
        </w:tc>
      </w:tr>
      <w:tr w:rsidR="00FF0642" w:rsidRPr="00FF0642" w14:paraId="2026E08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11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13:36:33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14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B8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54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0E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05002050000160468-E0Ag8w3PCavo20220621</w:t>
            </w:r>
          </w:p>
        </w:tc>
      </w:tr>
      <w:tr w:rsidR="00FF0642" w:rsidRPr="00FF0642" w14:paraId="117F3F3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72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E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D8D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B1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5D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07002070000159968-E0Ag8w3PCcHS20220621</w:t>
            </w:r>
          </w:p>
        </w:tc>
      </w:tr>
      <w:tr w:rsidR="00FF0642" w:rsidRPr="00FF0642" w14:paraId="213CF16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1B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C8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BD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30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17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05002050000160429-E0Ag8w3PCcHQ20220621</w:t>
            </w:r>
          </w:p>
        </w:tc>
      </w:tr>
      <w:tr w:rsidR="00FF0642" w:rsidRPr="00FF0642" w14:paraId="61D1150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BA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3C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B8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CB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33A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05002050000160573-E0Ag8w3PCcHU20220621</w:t>
            </w:r>
          </w:p>
        </w:tc>
      </w:tr>
      <w:tr w:rsidR="00FF0642" w:rsidRPr="00FF0642" w14:paraId="33F16C9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0C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A6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D0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D8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63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05002050000161792-E0Ag8w3PChJv20220621</w:t>
            </w:r>
          </w:p>
        </w:tc>
      </w:tr>
      <w:tr w:rsidR="00FF0642" w:rsidRPr="00FF0642" w14:paraId="5608AE0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F3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13:38:51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2D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D2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2B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52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05002050000161792-E0Ag8w3PChLN20220621</w:t>
            </w:r>
          </w:p>
        </w:tc>
      </w:tr>
      <w:tr w:rsidR="00FF0642" w:rsidRPr="00FF0642" w14:paraId="2A66571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4C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13:38:57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80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4E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604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C0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07002070000161287-E0Ag8w3PChhq20220621</w:t>
            </w:r>
          </w:p>
        </w:tc>
      </w:tr>
      <w:tr w:rsidR="00FF0642" w:rsidRPr="00FF0642" w14:paraId="3C7F2F7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00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AE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361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04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5E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07002070000162874-E0Ag8w3PCkCp20220621</w:t>
            </w:r>
          </w:p>
        </w:tc>
      </w:tr>
      <w:tr w:rsidR="00FF0642" w:rsidRPr="00FF0642" w14:paraId="4D35AEC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1A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DF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7F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F0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31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07002070000162874-E0Ag8w3PCkCr20220621</w:t>
            </w:r>
          </w:p>
        </w:tc>
      </w:tr>
      <w:tr w:rsidR="00FF0642" w:rsidRPr="00FF0642" w14:paraId="46C675A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96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8D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C0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BD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3E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07002070000163641-E0Ag8w3PCn7E20220621</w:t>
            </w:r>
          </w:p>
        </w:tc>
      </w:tr>
      <w:tr w:rsidR="00FF0642" w:rsidRPr="00FF0642" w14:paraId="6AED92A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0F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13:41:38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C0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9D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EA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3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05002050000164139-E0Ag8w3PCntU20220621</w:t>
            </w:r>
          </w:p>
        </w:tc>
      </w:tr>
      <w:tr w:rsidR="00FF0642" w:rsidRPr="00FF0642" w14:paraId="12854A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31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13:41:38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A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84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A4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E9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05002050000164139-E0Ag8w3PCntf20220621</w:t>
            </w:r>
          </w:p>
        </w:tc>
      </w:tr>
      <w:tr w:rsidR="00FF0642" w:rsidRPr="00FF0642" w14:paraId="2BABBEC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F08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13:41:38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D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94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4B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1B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05002050000164139-E0Ag8w3PCntO20220621</w:t>
            </w:r>
          </w:p>
        </w:tc>
      </w:tr>
      <w:tr w:rsidR="00FF0642" w:rsidRPr="00FF0642" w14:paraId="2A0CD25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89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F48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46F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92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B0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07002070000163613-E0Ag8w3PCoiN20220621</w:t>
            </w:r>
          </w:p>
        </w:tc>
      </w:tr>
      <w:tr w:rsidR="00FF0642" w:rsidRPr="00FF0642" w14:paraId="7F0B8E7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910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74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1E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8C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6F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07002070000163613-E0Ag8w3PCoiH20220621</w:t>
            </w:r>
          </w:p>
        </w:tc>
      </w:tr>
      <w:tr w:rsidR="00FF0642" w:rsidRPr="00FF0642" w14:paraId="00BF982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A2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13:43:01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BAA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7C7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DF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ED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05002050000165374-E0Ag8w3PCqRw20220621</w:t>
            </w:r>
          </w:p>
        </w:tc>
      </w:tr>
      <w:tr w:rsidR="00FF0642" w:rsidRPr="00FF0642" w14:paraId="03187CC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1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13:43:06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DD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3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45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65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07002070000164749-E0Ag8w3PCr6M20220621</w:t>
            </w:r>
          </w:p>
        </w:tc>
      </w:tr>
      <w:tr w:rsidR="00FF0642" w:rsidRPr="00FF0642" w14:paraId="6EECF12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E3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13:45:03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96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76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82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5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05002050000166397-E0Ag8w3PCuzS20220621</w:t>
            </w:r>
          </w:p>
        </w:tc>
      </w:tr>
      <w:tr w:rsidR="00FF0642" w:rsidRPr="00FF0642" w14:paraId="0064B36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83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13:45:59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0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E5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DF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D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05002050000165713-E0Ag8w3PCyBO20220621</w:t>
            </w:r>
          </w:p>
        </w:tc>
      </w:tr>
      <w:tr w:rsidR="00FF0642" w:rsidRPr="00FF0642" w14:paraId="5E53DB1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19F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E98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DA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5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6A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05002050000167707-E0Ag8w3PD0tp20220621</w:t>
            </w:r>
          </w:p>
        </w:tc>
      </w:tr>
      <w:tr w:rsidR="00FF0642" w:rsidRPr="00FF0642" w14:paraId="7692D0F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F59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13:48:13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6B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30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A6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AD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05002050000168679-E0Ag8w3PD3XL20220621</w:t>
            </w:r>
          </w:p>
        </w:tc>
      </w:tr>
      <w:tr w:rsidR="00FF0642" w:rsidRPr="00FF0642" w14:paraId="5821FB0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36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13:49:31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EA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4A4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05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17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05002050000169894-E0Ag8w3PD61Y20220621</w:t>
            </w:r>
          </w:p>
        </w:tc>
      </w:tr>
      <w:tr w:rsidR="00FF0642" w:rsidRPr="00FF0642" w14:paraId="1879235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85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13:49:31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21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01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04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B5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05002050000169894-E0Ag8w3PD61W20220621</w:t>
            </w:r>
          </w:p>
        </w:tc>
      </w:tr>
      <w:tr w:rsidR="00FF0642" w:rsidRPr="00FF0642" w14:paraId="02A0E58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24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13:51:47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A3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65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D1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D4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05002050000171011-E0Ag8w3PDAAd20220621</w:t>
            </w:r>
          </w:p>
        </w:tc>
      </w:tr>
      <w:tr w:rsidR="00FF0642" w:rsidRPr="00FF0642" w14:paraId="6C4417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CA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13:52:51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3C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6D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97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4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07002070000170175-E0Ag8w3PDCk820220621</w:t>
            </w:r>
          </w:p>
        </w:tc>
      </w:tr>
      <w:tr w:rsidR="00FF0642" w:rsidRPr="00FF0642" w14:paraId="0B28142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92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13:52:51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28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BC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E3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45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05002050000171792-E0Ag8w3PDCip20220621</w:t>
            </w:r>
          </w:p>
        </w:tc>
      </w:tr>
      <w:tr w:rsidR="00FF0642" w:rsidRPr="00FF0642" w14:paraId="037AB47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70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13:54:52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02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7F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A0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A0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05002050000172700-E0Ag8w3PDG8x20220621</w:t>
            </w:r>
          </w:p>
        </w:tc>
      </w:tr>
      <w:tr w:rsidR="00FF0642" w:rsidRPr="00FF0642" w14:paraId="5AF3B07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DB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13:55:16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D1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DFA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69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7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07002070000172132-E0Ag8w3PDGzR20220621</w:t>
            </w:r>
          </w:p>
        </w:tc>
      </w:tr>
      <w:tr w:rsidR="00FF0642" w:rsidRPr="00FF0642" w14:paraId="46E4AD5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A2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13:56:19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88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42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23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E5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07002070000173233-E0Ag8w3PDIzn20220621</w:t>
            </w:r>
          </w:p>
        </w:tc>
      </w:tr>
      <w:tr w:rsidR="00FF0642" w:rsidRPr="00FF0642" w14:paraId="2862553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46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13:59:53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FDD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17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BB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E3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05002050000176215-E0Ag8w3PDQuv20220621</w:t>
            </w:r>
          </w:p>
        </w:tc>
      </w:tr>
      <w:tr w:rsidR="00FF0642" w:rsidRPr="00FF0642" w14:paraId="64BDBE3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1D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14:00:55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A9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F5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9E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1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05002050000176084-E0Ag8w3PDT8u20220621</w:t>
            </w:r>
          </w:p>
        </w:tc>
      </w:tr>
      <w:tr w:rsidR="00FF0642" w:rsidRPr="00FF0642" w14:paraId="4D8E197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1FA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5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528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EA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1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07002070000177581-E0Ag8w3PDTdg20220621</w:t>
            </w:r>
          </w:p>
        </w:tc>
      </w:tr>
      <w:tr w:rsidR="00FF0642" w:rsidRPr="00FF0642" w14:paraId="6900BD4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65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14:03:41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C2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83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041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3A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05002050000179940-E0Ag8w3PDYl520220621</w:t>
            </w:r>
          </w:p>
        </w:tc>
      </w:tr>
      <w:tr w:rsidR="00FF0642" w:rsidRPr="00FF0642" w14:paraId="3BC60E5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C4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14:03:53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16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F2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16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8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07002070000179551-E0Ag8w3PDZ8U20220621</w:t>
            </w:r>
          </w:p>
        </w:tc>
      </w:tr>
      <w:tr w:rsidR="00FF0642" w:rsidRPr="00FF0642" w14:paraId="05317FB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32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14:04:05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33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9B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51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BC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05002050000174942-E0Ag8w3PDZY920220621</w:t>
            </w:r>
          </w:p>
        </w:tc>
      </w:tr>
      <w:tr w:rsidR="00FF0642" w:rsidRPr="00FF0642" w14:paraId="5036919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4AA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14:04:05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DB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95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6B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073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07002070000175740-E0Ag8w3PDZYB20220621</w:t>
            </w:r>
          </w:p>
        </w:tc>
      </w:tr>
      <w:tr w:rsidR="00FF0642" w:rsidRPr="00FF0642" w14:paraId="084F2E2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01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2A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D4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8B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A4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07002070000179871-E0Ag8w3PDbF120220621</w:t>
            </w:r>
          </w:p>
        </w:tc>
      </w:tr>
      <w:tr w:rsidR="00FF0642" w:rsidRPr="00FF0642" w14:paraId="35B66B8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BA7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14:06:16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91E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B5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3E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9B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07002070000180879-E0Ag8w3PDdkv20220621</w:t>
            </w:r>
          </w:p>
        </w:tc>
      </w:tr>
      <w:tr w:rsidR="00FF0642" w:rsidRPr="00FF0642" w14:paraId="703EF69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6A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14:06:16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E9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E9E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70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9F9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07002070000180879-E0Ag8w3PDdkx20220621</w:t>
            </w:r>
          </w:p>
        </w:tc>
      </w:tr>
      <w:tr w:rsidR="00FF0642" w:rsidRPr="00FF0642" w14:paraId="2C4F336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C2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14:07:19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DD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0F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53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14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05002050000180411-E0Ag8w3PDfOh20220621</w:t>
            </w:r>
          </w:p>
        </w:tc>
      </w:tr>
      <w:tr w:rsidR="00FF0642" w:rsidRPr="00FF0642" w14:paraId="037E692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65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14:07:19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83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3C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D2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C5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05002050000178081-E0Ag8w3PDfOf20220621</w:t>
            </w:r>
          </w:p>
        </w:tc>
      </w:tr>
      <w:tr w:rsidR="00FF0642" w:rsidRPr="00FF0642" w14:paraId="37D0DAD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B34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14:07:19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3D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D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12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06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05002050000178081-E0Ag8w3PDfOd20220621</w:t>
            </w:r>
          </w:p>
        </w:tc>
      </w:tr>
      <w:tr w:rsidR="00FF0642" w:rsidRPr="00FF0642" w14:paraId="298C8D9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4D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14:09:17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C2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2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9D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D1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07002070000182477-E0Ag8w3PDjH920220621</w:t>
            </w:r>
          </w:p>
        </w:tc>
      </w:tr>
      <w:tr w:rsidR="00FF0642" w:rsidRPr="00FF0642" w14:paraId="5A12A66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AE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8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0D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A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B3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05002050000182551-E0Ag8w3PDkPw20220621</w:t>
            </w:r>
          </w:p>
        </w:tc>
      </w:tr>
      <w:tr w:rsidR="00FF0642" w:rsidRPr="00FF0642" w14:paraId="32A21B5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D9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14:09:59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BE7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47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62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34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05002050000182551-E0Ag8w3PDkPy20220621</w:t>
            </w:r>
          </w:p>
        </w:tc>
      </w:tr>
      <w:tr w:rsidR="00FF0642" w:rsidRPr="00FF0642" w14:paraId="35567A4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9FF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14:11:20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B72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0B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A9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D2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07002070000183860-E0Ag8w3PDn8520220621</w:t>
            </w:r>
          </w:p>
        </w:tc>
      </w:tr>
      <w:tr w:rsidR="00FF0642" w:rsidRPr="00FF0642" w14:paraId="730923C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0A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46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39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88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0B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05002050000185388-E0Ag8w3PDpLx20220621</w:t>
            </w:r>
          </w:p>
        </w:tc>
      </w:tr>
      <w:tr w:rsidR="00FF0642" w:rsidRPr="00FF0642" w14:paraId="4C0A140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A8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69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6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E15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F2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05002050000185388-E0Ag8w3PDpLz20220621</w:t>
            </w:r>
          </w:p>
        </w:tc>
      </w:tr>
      <w:tr w:rsidR="00FF0642" w:rsidRPr="00FF0642" w14:paraId="27E18C9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28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65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7E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0B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AC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05002050000185388-E0Ag8w3PDpLv20220621</w:t>
            </w:r>
          </w:p>
        </w:tc>
      </w:tr>
      <w:tr w:rsidR="00FF0642" w:rsidRPr="00FF0642" w14:paraId="1451DAC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72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06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19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B3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26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05002050000186451-E0Ag8w3PDtq520220621</w:t>
            </w:r>
          </w:p>
        </w:tc>
      </w:tr>
      <w:tr w:rsidR="00FF0642" w:rsidRPr="00FF0642" w14:paraId="0AA764A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C9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B43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3E2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69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C7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07002070000185976-E0Ag8w3PDtq720220621</w:t>
            </w:r>
          </w:p>
        </w:tc>
      </w:tr>
      <w:tr w:rsidR="00FF0642" w:rsidRPr="00FF0642" w14:paraId="4E0C636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2E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14:16:16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C1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D0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562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53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05002050000187239-E0Ag8w3PDvtF20220621</w:t>
            </w:r>
          </w:p>
        </w:tc>
      </w:tr>
      <w:tr w:rsidR="00FF0642" w:rsidRPr="00FF0642" w14:paraId="1AB777E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4B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14:18:08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7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3C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21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64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07002070000187438-E0Ag8w3PDzSO20220621</w:t>
            </w:r>
          </w:p>
        </w:tc>
      </w:tr>
      <w:tr w:rsidR="00FF0642" w:rsidRPr="00FF0642" w14:paraId="2EFE842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166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14:19:31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2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43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F7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35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05002050000188746-E0Ag8w3PE25R20220621</w:t>
            </w:r>
          </w:p>
        </w:tc>
      </w:tr>
      <w:tr w:rsidR="00FF0642" w:rsidRPr="00FF0642" w14:paraId="3CA187C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6A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14:22:26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19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BF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DD7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00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07002070000189421-E0Ag8w3PE6k620220621</w:t>
            </w:r>
          </w:p>
        </w:tc>
      </w:tr>
      <w:tr w:rsidR="00FF0642" w:rsidRPr="00FF0642" w14:paraId="2F51F12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22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14:24:27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65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C97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CCF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63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07002070000189790-E0Ag8w3PEAKc20220621</w:t>
            </w:r>
          </w:p>
        </w:tc>
      </w:tr>
      <w:tr w:rsidR="00FF0642" w:rsidRPr="00FF0642" w14:paraId="5A438C2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37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14:25:43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F3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02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F8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8E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05002050000189495-E0Ag8w3PECIn20220621</w:t>
            </w:r>
          </w:p>
        </w:tc>
      </w:tr>
      <w:tr w:rsidR="00FF0642" w:rsidRPr="00FF0642" w14:paraId="0BEA9A8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E8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14:25:53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8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8AF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85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A84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05002050000189951-E0Ag8w3PEDEB20220621</w:t>
            </w:r>
          </w:p>
        </w:tc>
      </w:tr>
      <w:tr w:rsidR="00FF0642" w:rsidRPr="00FF0642" w14:paraId="0335506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3F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14:25:53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162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4B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2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83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07002070000190562-E0Ag8w3PEDED20220621</w:t>
            </w:r>
          </w:p>
        </w:tc>
      </w:tr>
      <w:tr w:rsidR="00FF0642" w:rsidRPr="00FF0642" w14:paraId="7B59027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78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14:26:46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ADB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6F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53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09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07002070000191581-E0Ag8w3PEEmc20220621</w:t>
            </w:r>
          </w:p>
        </w:tc>
      </w:tr>
      <w:tr w:rsidR="00FF0642" w:rsidRPr="00FF0642" w14:paraId="6041533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7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14:27:46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CD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ADA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B5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88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07002070000191403-E0Ag8w3PEGZ820220621</w:t>
            </w:r>
          </w:p>
        </w:tc>
      </w:tr>
      <w:tr w:rsidR="00FF0642" w:rsidRPr="00FF0642" w14:paraId="548AE8D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61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14:27:46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AE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9E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BE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16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07002070000191403-E0Ag8w3PEGYS20220621</w:t>
            </w:r>
          </w:p>
        </w:tc>
      </w:tr>
      <w:tr w:rsidR="00FF0642" w:rsidRPr="00FF0642" w14:paraId="1612B67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0C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14:27:49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D0F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118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6A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6C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05002050000192109-E0Ag8w3PEGfp20220621</w:t>
            </w:r>
          </w:p>
        </w:tc>
      </w:tr>
      <w:tr w:rsidR="00FF0642" w:rsidRPr="00FF0642" w14:paraId="1F33AD2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67C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14:30:09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AC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D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BA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8D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07002070000193056-E0Ag8w3PELU020220621</w:t>
            </w:r>
          </w:p>
        </w:tc>
      </w:tr>
      <w:tr w:rsidR="00FF0642" w:rsidRPr="00FF0642" w14:paraId="6B0B81D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DE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14:30:26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4DD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4E1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43C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4CD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07002070000192114-E0Ag8w3PEM5m20220621</w:t>
            </w:r>
          </w:p>
        </w:tc>
      </w:tr>
      <w:tr w:rsidR="00FF0642" w:rsidRPr="00FF0642" w14:paraId="16F8BC1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00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14:31:59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8C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6E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AAB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31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05002050000194572-E0Ag8w3PEOpX20220621</w:t>
            </w:r>
          </w:p>
        </w:tc>
      </w:tr>
      <w:tr w:rsidR="00FF0642" w:rsidRPr="00FF0642" w14:paraId="013907B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F2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652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7B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25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CD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05002050000195990-E0Ag8w3PETD120220621</w:t>
            </w:r>
          </w:p>
        </w:tc>
      </w:tr>
      <w:tr w:rsidR="00FF0642" w:rsidRPr="00FF0642" w14:paraId="1EE99F6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B0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FB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81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62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7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07002070000194789-E0Ag8w3PETCl20220621</w:t>
            </w:r>
          </w:p>
        </w:tc>
      </w:tr>
      <w:tr w:rsidR="00FF0642" w:rsidRPr="00FF0642" w14:paraId="45B84A9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3A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DB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CA4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2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7A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05002050000195990-E0Ag8w3PETDA20220621</w:t>
            </w:r>
          </w:p>
        </w:tc>
      </w:tr>
      <w:tr w:rsidR="00FF0642" w:rsidRPr="00FF0642" w14:paraId="269E53F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EA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14:35:21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3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24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772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5A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05002050000195224-E0Ag8w3PEUZ320220621</w:t>
            </w:r>
          </w:p>
        </w:tc>
      </w:tr>
      <w:tr w:rsidR="00FF0642" w:rsidRPr="00FF0642" w14:paraId="111405C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48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14:35:21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90A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93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6B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DFC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05002050000195226-E0Ag8w3PEUZ520220621</w:t>
            </w:r>
          </w:p>
        </w:tc>
      </w:tr>
      <w:tr w:rsidR="00FF0642" w:rsidRPr="00FF0642" w14:paraId="3368751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678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14:36:07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522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61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7E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2F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05002050000196832-E0Ag8w3PEW8f20220621</w:t>
            </w:r>
          </w:p>
        </w:tc>
      </w:tr>
      <w:tr w:rsidR="00FF0642" w:rsidRPr="00FF0642" w14:paraId="04A22EC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E4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14:36:07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471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5D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50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BC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05002050000196832-E0Ag8w3PEW8h20220621</w:t>
            </w:r>
          </w:p>
        </w:tc>
      </w:tr>
      <w:tr w:rsidR="00FF0642" w:rsidRPr="00FF0642" w14:paraId="199F8C6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B17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9B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BD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7C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06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07002070000197599-E0Ag8w3PEaqJ20220621</w:t>
            </w:r>
          </w:p>
        </w:tc>
      </w:tr>
      <w:tr w:rsidR="00FF0642" w:rsidRPr="00FF0642" w14:paraId="1D03038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21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14:38:49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0DC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C7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4A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9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07002070000197599-E0Ag8w3PEaqL20220621</w:t>
            </w:r>
          </w:p>
        </w:tc>
      </w:tr>
      <w:tr w:rsidR="00FF0642" w:rsidRPr="00FF0642" w14:paraId="698822D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FF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14:41:51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A1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CA5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04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88F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05002050000199294-E0Ag8w3PEfAE20220621</w:t>
            </w:r>
          </w:p>
        </w:tc>
      </w:tr>
      <w:tr w:rsidR="00FF0642" w:rsidRPr="00FF0642" w14:paraId="21C5FB9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25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14:43:15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6D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CE3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29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5B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07002070000199563-E0Ag8w3PEgol20220621</w:t>
            </w:r>
          </w:p>
        </w:tc>
      </w:tr>
      <w:tr w:rsidR="00FF0642" w:rsidRPr="00FF0642" w14:paraId="0EF7F25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A24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76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A4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1C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D9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07002070000198152-E0Ag8w3PEhKi20220621</w:t>
            </w:r>
          </w:p>
        </w:tc>
      </w:tr>
      <w:tr w:rsidR="00FF0642" w:rsidRPr="00FF0642" w14:paraId="38C2E2D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BB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14:44:09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45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2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120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75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07002070000198152-E0Ag8w3PEhzZ20220621</w:t>
            </w:r>
          </w:p>
        </w:tc>
      </w:tr>
      <w:tr w:rsidR="00FF0642" w:rsidRPr="00FF0642" w14:paraId="142E38D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82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14:45:08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3F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D0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C0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DE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05002050000201053-E0Ag8w3PEkCI20220621</w:t>
            </w:r>
          </w:p>
        </w:tc>
      </w:tr>
      <w:tr w:rsidR="00FF0642" w:rsidRPr="00FF0642" w14:paraId="013CFB9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20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14:45:25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BEC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7E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6C7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96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07002070000200369-E0Ag8w3PEkb920220621</w:t>
            </w:r>
          </w:p>
        </w:tc>
      </w:tr>
      <w:tr w:rsidR="00FF0642" w:rsidRPr="00FF0642" w14:paraId="3D40762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FA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14:45:29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12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AF6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7C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6C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07002070000200369-E0Ag8w3PEkeR20220621</w:t>
            </w:r>
          </w:p>
        </w:tc>
      </w:tr>
      <w:tr w:rsidR="00FF0642" w:rsidRPr="00FF0642" w14:paraId="0A4F6E4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BD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3D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F0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36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84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07002070000202226-E0Ag8w3PEo8020220621</w:t>
            </w:r>
          </w:p>
        </w:tc>
      </w:tr>
      <w:tr w:rsidR="00FF0642" w:rsidRPr="00FF0642" w14:paraId="19CDE3A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58A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0E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086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4C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071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07002070000202226-E0Ag8w3PEo7y20220621</w:t>
            </w:r>
          </w:p>
        </w:tc>
      </w:tr>
      <w:tr w:rsidR="00FF0642" w:rsidRPr="00FF0642" w14:paraId="6C14158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BB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7B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06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6FA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541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07002070000202226-E0Ag8w3PEo7w20220621</w:t>
            </w:r>
          </w:p>
        </w:tc>
      </w:tr>
      <w:tr w:rsidR="00FF0642" w:rsidRPr="00FF0642" w14:paraId="08B513C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81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90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D3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2B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B3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05002050000204111-E0Ag8w3PEs0p20220621</w:t>
            </w:r>
          </w:p>
        </w:tc>
      </w:tr>
      <w:tr w:rsidR="00FF0642" w:rsidRPr="00FF0642" w14:paraId="2904A33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53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9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1F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490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231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05002050000204111-E0Ag8w3PEs0n20220621</w:t>
            </w:r>
          </w:p>
        </w:tc>
      </w:tr>
      <w:tr w:rsidR="00FF0642" w:rsidRPr="00FF0642" w14:paraId="65ED420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52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7F9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8CB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04B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E27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05002050000204111-E0Ag8w3PEs0r20220621</w:t>
            </w:r>
          </w:p>
        </w:tc>
      </w:tr>
      <w:tr w:rsidR="00FF0642" w:rsidRPr="00FF0642" w14:paraId="41B6948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B2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14:49:52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57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AB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B5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5D5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05002050000204111-E0Ag8w3PEs0t20220621</w:t>
            </w:r>
          </w:p>
        </w:tc>
      </w:tr>
      <w:tr w:rsidR="00FF0642" w:rsidRPr="00FF0642" w14:paraId="13250E2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6C5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14:50:25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29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B9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970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F3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05002050000201932-E0Ag8w3PEsol20220621</w:t>
            </w:r>
          </w:p>
        </w:tc>
      </w:tr>
      <w:tr w:rsidR="00FF0642" w:rsidRPr="00FF0642" w14:paraId="7546B28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E62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14:50:25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78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BCE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A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44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05002050000201932-E0Ag8w3PEsoi20220621</w:t>
            </w:r>
          </w:p>
        </w:tc>
      </w:tr>
      <w:tr w:rsidR="00FF0642" w:rsidRPr="00FF0642" w14:paraId="5236984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BE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14:50:25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DC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5B9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893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04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07002070000201440-E0Ag8w3PEson20220621</w:t>
            </w:r>
          </w:p>
        </w:tc>
      </w:tr>
      <w:tr w:rsidR="00FF0642" w:rsidRPr="00FF0642" w14:paraId="26FA2A9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1A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14:52:15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4AC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5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9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597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05002050000205722-E0Ag8w3PEv3P20220621</w:t>
            </w:r>
          </w:p>
        </w:tc>
      </w:tr>
      <w:tr w:rsidR="00FF0642" w:rsidRPr="00FF0642" w14:paraId="328FDD6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75B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14:52:15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4C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682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B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479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05002050000205722-E0Ag8w3PEv3R20220621</w:t>
            </w:r>
          </w:p>
        </w:tc>
      </w:tr>
      <w:tr w:rsidR="00FF0642" w:rsidRPr="00FF0642" w14:paraId="212F9FA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43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14:52:15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E7D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D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C16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650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05002050000205722-E0Ag8w3PEv3N20220621</w:t>
            </w:r>
          </w:p>
        </w:tc>
      </w:tr>
      <w:tr w:rsidR="00FF0642" w:rsidRPr="00FF0642" w14:paraId="354FE1A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8E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14:53:26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42C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36D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DE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D28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07002070000205862-E0Ag8w3PEwis20220621</w:t>
            </w:r>
          </w:p>
        </w:tc>
      </w:tr>
      <w:tr w:rsidR="00FF0642" w:rsidRPr="00FF0642" w14:paraId="1B04F3F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8D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B70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23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E9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EB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05002050000208352-E0Ag8w3PF0Fx20220621</w:t>
            </w:r>
          </w:p>
        </w:tc>
      </w:tr>
      <w:tr w:rsidR="00FF0642" w:rsidRPr="00FF0642" w14:paraId="568FB1A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B38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4F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44E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5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3F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05002050000208352-E0Ag8w3PF0G120220621</w:t>
            </w:r>
          </w:p>
        </w:tc>
      </w:tr>
      <w:tr w:rsidR="00FF0642" w:rsidRPr="00FF0642" w14:paraId="3720E3C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61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0CA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AA8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DB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407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05002050000208352-E0Ag8w3PF0Fz20220621</w:t>
            </w:r>
          </w:p>
        </w:tc>
      </w:tr>
      <w:tr w:rsidR="00FF0642" w:rsidRPr="00FF0642" w14:paraId="369A9A0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04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C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73A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DD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416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05002050000207234-E0Ag8w3PF1C120220621</w:t>
            </w:r>
          </w:p>
        </w:tc>
      </w:tr>
      <w:tr w:rsidR="00FF0642" w:rsidRPr="00FF0642" w14:paraId="1EE3C79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E72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65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C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425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CC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07002070000205420-E0Ag8w3PF1zE20220621</w:t>
            </w:r>
          </w:p>
        </w:tc>
      </w:tr>
      <w:tr w:rsidR="00FF0642" w:rsidRPr="00FF0642" w14:paraId="31EFB833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780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14:58:03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5B8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A36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CAA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95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07002070000209357-E0Ag8w3PF48Y20220621</w:t>
            </w:r>
          </w:p>
        </w:tc>
      </w:tr>
      <w:tr w:rsidR="00FF0642" w:rsidRPr="00FF0642" w14:paraId="1D403B5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46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14:58:03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61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00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F6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145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07002070000209357-E0Ag8w3PF48a20220621</w:t>
            </w:r>
          </w:p>
        </w:tc>
      </w:tr>
      <w:tr w:rsidR="00FF0642" w:rsidRPr="00FF0642" w14:paraId="36243DB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F5F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15:00:00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0A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05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D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569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07002070000210533-E0Ag8w3PF6qT20220621</w:t>
            </w:r>
          </w:p>
        </w:tc>
      </w:tr>
      <w:tr w:rsidR="00FF0642" w:rsidRPr="00FF0642" w14:paraId="1FEFF42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4A9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340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CA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297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C8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05002050000209961-E0Ag8w3PF8B220220621</w:t>
            </w:r>
          </w:p>
        </w:tc>
      </w:tr>
      <w:tr w:rsidR="00FF0642" w:rsidRPr="00FF0642" w14:paraId="512FCE87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CB3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12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B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76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197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05002050000209961-E0Ag8w3PF8B020220621</w:t>
            </w:r>
          </w:p>
        </w:tc>
      </w:tr>
      <w:tr w:rsidR="00FF0642" w:rsidRPr="00FF0642" w14:paraId="659F13D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000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D4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77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BB3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3D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07002070000213637-E0Ag8w3PFBIv20220621</w:t>
            </w:r>
          </w:p>
        </w:tc>
      </w:tr>
      <w:tr w:rsidR="00FF0642" w:rsidRPr="00FF0642" w14:paraId="1E2D7F9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43E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15:05:14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AC4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4F8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731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33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05002050000214876-E0Ag8w3PFDWO20220621</w:t>
            </w:r>
          </w:p>
        </w:tc>
      </w:tr>
      <w:tr w:rsidR="00FF0642" w:rsidRPr="00FF0642" w14:paraId="224A09C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723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2C4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7AA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259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D2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07002070000216730-E0Ag8w3PFHp920220621</w:t>
            </w:r>
          </w:p>
        </w:tc>
      </w:tr>
      <w:tr w:rsidR="00FF0642" w:rsidRPr="00FF0642" w14:paraId="7969A6B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E5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55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3B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7C8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10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07002070000216730-E0Ag8w3PFHp720220621</w:t>
            </w:r>
          </w:p>
        </w:tc>
      </w:tr>
      <w:tr w:rsidR="00FF0642" w:rsidRPr="00FF0642" w14:paraId="2D3F89A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6C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21-Jun-2022 15:08:49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49D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89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4AF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DCA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05002050000216891-E0Ag8w3PFJCQ20220621</w:t>
            </w:r>
          </w:p>
        </w:tc>
      </w:tr>
      <w:tr w:rsidR="00FF0642" w:rsidRPr="00FF0642" w14:paraId="788B76F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A2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1C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89F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DA0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D31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05002050000216932-E0Ag8w3PFJCW20220621</w:t>
            </w:r>
          </w:p>
        </w:tc>
      </w:tr>
      <w:tr w:rsidR="00FF0642" w:rsidRPr="00FF0642" w14:paraId="422C8F3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D35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15:08:49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FE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00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34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DAE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07002070000216271-E0Ag8w3PFJCU20220621</w:t>
            </w:r>
          </w:p>
        </w:tc>
      </w:tr>
      <w:tr w:rsidR="00FF0642" w:rsidRPr="00FF0642" w14:paraId="46AD41EF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D3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15:10:26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7D4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D32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483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90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07002070000217900-E0Ag8w3PFLbQ20220621</w:t>
            </w:r>
          </w:p>
        </w:tc>
      </w:tr>
      <w:tr w:rsidR="00FF0642" w:rsidRPr="00FF0642" w14:paraId="3494B7C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5B3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15:11:33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54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48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16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33B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07002070000218960-E0Ag8w3PFNVB20220621</w:t>
            </w:r>
          </w:p>
        </w:tc>
      </w:tr>
      <w:tr w:rsidR="00FF0642" w:rsidRPr="00FF0642" w14:paraId="34A4794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737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15:11:33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313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DF2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D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34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05002050000218554-E0Ag8w3PFNV520220621</w:t>
            </w:r>
          </w:p>
        </w:tc>
      </w:tr>
      <w:tr w:rsidR="00FF0642" w:rsidRPr="00FF0642" w14:paraId="63DBCFD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17B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059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65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377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6C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07002070000220198-E0Ag8w3PFRwE20220621</w:t>
            </w:r>
          </w:p>
        </w:tc>
      </w:tr>
      <w:tr w:rsidR="00FF0642" w:rsidRPr="00FF0642" w14:paraId="4D91370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6E5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A8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10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303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5D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07002070000220198-E0Ag8w3PFSgq20220621</w:t>
            </w:r>
          </w:p>
        </w:tc>
      </w:tr>
      <w:tr w:rsidR="00FF0642" w:rsidRPr="00FF0642" w14:paraId="1C6B164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075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9CB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936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095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45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05002050000222231-E0Ag8w3PFSh020220621</w:t>
            </w:r>
          </w:p>
        </w:tc>
      </w:tr>
      <w:tr w:rsidR="00FF0642" w:rsidRPr="00FF0642" w14:paraId="71709B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393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15:16:33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405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8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6C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DF8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07002070000223675-E0Ag8w3PFVLe20220621</w:t>
            </w:r>
          </w:p>
        </w:tc>
      </w:tr>
      <w:tr w:rsidR="00FF0642" w:rsidRPr="00FF0642" w14:paraId="12F87C9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A1B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15:17:56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B10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920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84E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AAB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05002050000225304-E0Ag8w3PFXOy20220621</w:t>
            </w:r>
          </w:p>
        </w:tc>
      </w:tr>
      <w:tr w:rsidR="00FF0642" w:rsidRPr="00FF0642" w14:paraId="6535681E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3AB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15:17:56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959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AFE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C45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7FB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05002050000225304-E0Ag8w3PFXP020220621</w:t>
            </w:r>
          </w:p>
        </w:tc>
      </w:tr>
      <w:tr w:rsidR="00FF0642" w:rsidRPr="00FF0642" w14:paraId="1A5131B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42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15:17:56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09E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C0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22F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56C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05002050000225304-E0Ag8w3PFXP220220621</w:t>
            </w:r>
          </w:p>
        </w:tc>
      </w:tr>
      <w:tr w:rsidR="00FF0642" w:rsidRPr="00FF0642" w14:paraId="4C51A2D5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10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15:17:56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81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8FE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8FE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261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05002050000225304-E0Ag8w3PFXOw20220621</w:t>
            </w:r>
          </w:p>
        </w:tc>
      </w:tr>
      <w:tr w:rsidR="00FF0642" w:rsidRPr="00FF0642" w14:paraId="5E6788B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AF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15:18:04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27C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87D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CDD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F04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05002050000223945-E0Ag8w3PFXaY20220621</w:t>
            </w:r>
          </w:p>
        </w:tc>
      </w:tr>
      <w:tr w:rsidR="00FF0642" w:rsidRPr="00FF0642" w14:paraId="5A6F814B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8B0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94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872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A88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0AB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07002070000226821-E0Ag8w3PFdDK20220621</w:t>
            </w:r>
          </w:p>
        </w:tc>
      </w:tr>
      <w:tr w:rsidR="00FF0642" w:rsidRPr="00FF0642" w14:paraId="221A405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F5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BF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0E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A4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5CD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07002070000226821-E0Ag8w3PFdDM20220621</w:t>
            </w:r>
          </w:p>
        </w:tc>
      </w:tr>
      <w:tr w:rsidR="00FF0642" w:rsidRPr="00FF0642" w14:paraId="25A4E56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EF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124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6F4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CA7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39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07002070000226833-E0Ag8w3PFdJ620220621</w:t>
            </w:r>
          </w:p>
        </w:tc>
      </w:tr>
      <w:tr w:rsidR="00FF0642" w:rsidRPr="00FF0642" w14:paraId="00C61932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CCA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F9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446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CD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167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07002070000226833-E0Ag8w3PFdJ420220621</w:t>
            </w:r>
          </w:p>
        </w:tc>
      </w:tr>
      <w:tr w:rsidR="00FF0642" w:rsidRPr="00FF0642" w14:paraId="5CAC9CE8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429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9A3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CD0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9E1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D1E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07002070000226833-E0Ag8w3PFdJ220220621</w:t>
            </w:r>
          </w:p>
        </w:tc>
      </w:tr>
      <w:tr w:rsidR="00FF0642" w:rsidRPr="00FF0642" w14:paraId="274CC591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5D7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F79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5A01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BA8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583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05002050000228228-E0Ag8w3PFfjy20220621</w:t>
            </w:r>
          </w:p>
        </w:tc>
      </w:tr>
      <w:tr w:rsidR="00FF0642" w:rsidRPr="00FF0642" w14:paraId="39FA5AB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1D1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191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21C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00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D22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05002050000228228-E0Ag8w3PFfju20220621</w:t>
            </w:r>
          </w:p>
        </w:tc>
      </w:tr>
      <w:tr w:rsidR="00FF0642" w:rsidRPr="00FF0642" w14:paraId="259D37E6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E0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55D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331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90E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09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05002050000228228-E0Ag8w3PFfjw20220621</w:t>
            </w:r>
          </w:p>
        </w:tc>
      </w:tr>
      <w:tr w:rsidR="00FF0642" w:rsidRPr="00FF0642" w14:paraId="5A4A5BCA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2822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15:23:51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4EF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61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FF6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218F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05002050000226413-E0Ag8w3PFhmY20220621</w:t>
            </w:r>
          </w:p>
        </w:tc>
      </w:tr>
      <w:tr w:rsidR="00FF0642" w:rsidRPr="00FF0642" w14:paraId="23CC4F64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435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15:23:51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ADE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91C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03E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384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07002070000225805-E0Ag8w3PFhmW20220621</w:t>
            </w:r>
          </w:p>
        </w:tc>
      </w:tr>
      <w:tr w:rsidR="00FF0642" w:rsidRPr="00FF0642" w14:paraId="190F4A5C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87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15:24:41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B65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116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BC64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1A99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05002050000229094-E0Ag8w3PFjSK20220621</w:t>
            </w:r>
          </w:p>
        </w:tc>
      </w:tr>
      <w:tr w:rsidR="00FF0642" w:rsidRPr="00FF0642" w14:paraId="52D10959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58C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15:26:16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B9D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F26C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578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565E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05002050000230231-E0Ag8w3PFn9I20220621</w:t>
            </w:r>
          </w:p>
        </w:tc>
      </w:tr>
      <w:tr w:rsidR="00FF0642" w:rsidRPr="00FF0642" w14:paraId="1D6C0A6D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3D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15:27:24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2CF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966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41D0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86FA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05002050000230184-E0Ag8w3PFolE20220621</w:t>
            </w:r>
          </w:p>
        </w:tc>
      </w:tr>
      <w:tr w:rsidR="00FF0642" w:rsidRPr="00FF0642" w14:paraId="3FCF0F00" w14:textId="77777777" w:rsidTr="00FF0642">
        <w:trPr>
          <w:trHeight w:val="22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B6C3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21-Jun-2022 15:28:24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3567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6CBD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4A9B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DBC6" w14:textId="77777777" w:rsidR="00FF0642" w:rsidRPr="00FF0642" w:rsidRDefault="00FF0642" w:rsidP="00FF06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FF0642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05002050000230184-E0Ag8w3PFqCR20220621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6082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F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4">
    <w:name w:val="xl64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5">
    <w:name w:val="xl65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6">
    <w:name w:val="xl66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7">
    <w:name w:val="xl67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8">
    <w:name w:val="xl68"/>
    <w:basedOn w:val="Normal"/>
    <w:rsid w:val="00FF0642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69">
    <w:name w:val="xl69"/>
    <w:basedOn w:val="Normal"/>
    <w:rsid w:val="00FF0642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0">
    <w:name w:val="xl70"/>
    <w:basedOn w:val="Normal"/>
    <w:rsid w:val="00FF0642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1">
    <w:name w:val="xl71"/>
    <w:basedOn w:val="Normal"/>
    <w:rsid w:val="00FF0642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2">
    <w:name w:val="xl72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73">
    <w:name w:val="xl73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74">
    <w:name w:val="xl74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75">
    <w:name w:val="xl75"/>
    <w:basedOn w:val="Normal"/>
    <w:rsid w:val="00FF0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76">
    <w:name w:val="xl76"/>
    <w:basedOn w:val="Normal"/>
    <w:rsid w:val="00FF0642"/>
    <w:pPr>
      <w:spacing w:before="100" w:beforeAutospacing="1" w:after="100" w:afterAutospacing="1"/>
    </w:pPr>
    <w:rPr>
      <w:b/>
      <w:bCs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</TotalTime>
  <Pages>9</Pages>
  <Words>5568</Words>
  <Characters>31743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Hibino, Hitomi (REHQ-LON)</cp:lastModifiedBy>
  <cp:revision>3</cp:revision>
  <cp:lastPrinted>2016-11-21T15:24:00Z</cp:lastPrinted>
  <dcterms:created xsi:type="dcterms:W3CDTF">2022-06-21T09:00:00Z</dcterms:created>
  <dcterms:modified xsi:type="dcterms:W3CDTF">2022-06-21T15:53:00Z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AdHocReviewCycleID">
    <vt:i4>1680082910</vt:i4>
  </property>
  <property fmtid="{D5CDD505-2E9C-101B-9397-08002B2CF9AE}" pid="8" name="_NewReviewCycle">
    <vt:lpwstr/>
  </property>
  <property fmtid="{D5CDD505-2E9C-101B-9397-08002B2CF9AE}" pid="9" name="_EmailSubject">
    <vt:lpwstr>Document Formatting</vt:lpwstr>
  </property>
  <property fmtid="{D5CDD505-2E9C-101B-9397-08002B2CF9AE}" pid="10" name="_AuthorEmail">
    <vt:lpwstr>rns@lseg.com</vt:lpwstr>
  </property>
  <property fmtid="{D5CDD505-2E9C-101B-9397-08002B2CF9AE}" pid="11" name="_AuthorEmailDisplayName">
    <vt:lpwstr>RNS Mailbox</vt:lpwstr>
  </property>
  <property fmtid="{D5CDD505-2E9C-101B-9397-08002B2CF9AE}" pid="12" name="_ReviewingToolsShownOnce">
    <vt:lpwstr/>
  </property>
</Properties>
</file>