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06D8931" w:rsidR="00D647F7" w:rsidRPr="00A50F83" w:rsidRDefault="00752844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13 July </w:t>
      </w:r>
      <w:r w:rsidR="00FD46E9" w:rsidRPr="00A50F83">
        <w:rPr>
          <w:sz w:val="22"/>
          <w:szCs w:val="22"/>
          <w:lang w:val="en"/>
        </w:rPr>
        <w:t>202</w:t>
      </w:r>
      <w:r w:rsidR="00A241E1" w:rsidRPr="00A50F83">
        <w:rPr>
          <w:sz w:val="22"/>
          <w:szCs w:val="22"/>
          <w:lang w:val="en"/>
        </w:rPr>
        <w:t>2</w:t>
      </w:r>
    </w:p>
    <w:p w14:paraId="49EB5434" w14:textId="482613DB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ISSUED ON BEHALF OF 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72159E4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296B57" w:rsidRPr="00296B57">
        <w:rPr>
          <w:sz w:val="22"/>
          <w:szCs w:val="22"/>
          <w:lang w:val="en"/>
        </w:rPr>
        <w:t>132,300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 at a price of </w:t>
      </w:r>
      <w:r w:rsidR="00296B57" w:rsidRPr="00296B57">
        <w:rPr>
          <w:sz w:val="22"/>
          <w:szCs w:val="22"/>
          <w:lang w:val="en"/>
        </w:rPr>
        <w:t>2253.0784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pence per share. The purchased shares will be held as treasury shares. Following the above purchase, RELX PLC holds </w:t>
      </w:r>
      <w:r w:rsidR="00296B57" w:rsidRPr="00296B57">
        <w:rPr>
          <w:sz w:val="22"/>
          <w:szCs w:val="22"/>
          <w:lang w:val="en"/>
        </w:rPr>
        <w:t>44,320,105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96B57" w:rsidRPr="00296B57">
        <w:rPr>
          <w:sz w:val="22"/>
          <w:szCs w:val="22"/>
          <w:lang w:val="en"/>
        </w:rPr>
        <w:t>1,921,632,737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A241E1" w:rsidRPr="00A50F83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A241E1" w:rsidRPr="00A50F83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RELX PLC has purchased </w:t>
      </w:r>
      <w:r w:rsidR="00296B57" w:rsidRPr="00296B57">
        <w:rPr>
          <w:sz w:val="22"/>
          <w:szCs w:val="22"/>
          <w:lang w:val="en"/>
        </w:rPr>
        <w:t>14,232,426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C7E4F2B" w:rsidR="003E0113" w:rsidRPr="00A50F83" w:rsidRDefault="00752844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13 July 2022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C33CC1F" w:rsidR="003E0113" w:rsidRPr="00A50F83" w:rsidRDefault="00296B5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96B57">
              <w:rPr>
                <w:rFonts w:ascii="Arial" w:hAnsi="Arial" w:cs="Arial"/>
                <w:sz w:val="22"/>
                <w:szCs w:val="22"/>
                <w:lang w:val="en"/>
              </w:rPr>
              <w:t>132,300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331EF24" w:rsidR="003E0113" w:rsidRPr="00A50F83" w:rsidRDefault="00296B5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96B57">
              <w:rPr>
                <w:rFonts w:ascii="Arial" w:hAnsi="Arial" w:cs="Arial"/>
                <w:sz w:val="22"/>
                <w:szCs w:val="22"/>
                <w:lang w:val="en"/>
              </w:rPr>
              <w:t>2253.0784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2170"/>
        <w:gridCol w:w="867"/>
        <w:gridCol w:w="1067"/>
        <w:gridCol w:w="1118"/>
        <w:gridCol w:w="4498"/>
      </w:tblGrid>
      <w:tr w:rsidR="00296B57" w:rsidRPr="00296B57" w14:paraId="56699715" w14:textId="77777777" w:rsidTr="00296B57">
        <w:trPr>
          <w:trHeight w:val="4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A9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Transaction Date and time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637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B5A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58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Platform Code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9E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Transaction reference number</w:t>
            </w:r>
          </w:p>
        </w:tc>
      </w:tr>
      <w:tr w:rsidR="00296B57" w:rsidRPr="00296B57" w14:paraId="143EA44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5F36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07:01:15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4B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E2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8F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46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05002050000002942-E0Aw62foZFhb20220713</w:t>
            </w:r>
          </w:p>
        </w:tc>
      </w:tr>
      <w:tr w:rsidR="00296B57" w:rsidRPr="00296B57" w14:paraId="5841526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1ED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2E9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04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A6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0D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05002050000003728-E0Aw62foZKHH20220713</w:t>
            </w:r>
          </w:p>
        </w:tc>
      </w:tr>
      <w:tr w:rsidR="00296B57" w:rsidRPr="00296B57" w14:paraId="22A84FF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66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07:02:06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27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823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68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BD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07002070000002915-E0Aw62foZKI920220713</w:t>
            </w:r>
          </w:p>
        </w:tc>
      </w:tr>
      <w:tr w:rsidR="00296B57" w:rsidRPr="00296B57" w14:paraId="4955D2F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E5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CA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0B1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3F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BD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07002070000004081-E0Aw62foZO6l20220713</w:t>
            </w:r>
          </w:p>
        </w:tc>
      </w:tr>
      <w:tr w:rsidR="00296B57" w:rsidRPr="00296B57" w14:paraId="16FE169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A5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9E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C0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61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103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05002050000004102-E0Aw62foZO5W20220713</w:t>
            </w:r>
          </w:p>
        </w:tc>
      </w:tr>
      <w:tr w:rsidR="00296B57" w:rsidRPr="00296B57" w14:paraId="2B27164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61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07:03:31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9F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6F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F7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74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05002050000004103-E0Aw62foZRob20220713</w:t>
            </w:r>
          </w:p>
        </w:tc>
      </w:tr>
      <w:tr w:rsidR="00296B57" w:rsidRPr="00296B57" w14:paraId="29418C4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00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07:04:51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3B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1A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59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43C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05002050000004991-E0Aw62foZXDC20220713</w:t>
            </w:r>
          </w:p>
        </w:tc>
      </w:tr>
      <w:tr w:rsidR="00296B57" w:rsidRPr="00296B57" w14:paraId="6C80DBB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FBD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07:05:08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60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862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E0B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25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07002070000004996-E0Aw62foZYdz20220713</w:t>
            </w:r>
          </w:p>
        </w:tc>
      </w:tr>
      <w:tr w:rsidR="00296B57" w:rsidRPr="00296B57" w14:paraId="1A6AC19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77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07:05:21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FD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C6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C9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5F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05002050000004992-E0Aw62foZZpc20220713</w:t>
            </w:r>
          </w:p>
        </w:tc>
      </w:tr>
      <w:tr w:rsidR="00296B57" w:rsidRPr="00296B57" w14:paraId="2053C39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7C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07:06:10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A8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BF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128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10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07002070000005999-E0Aw62foZd7o20220713</w:t>
            </w:r>
          </w:p>
        </w:tc>
      </w:tr>
      <w:tr w:rsidR="00296B57" w:rsidRPr="00296B57" w14:paraId="769EEA8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80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07:08:15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6B3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B4E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BE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FF5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05002050000007020-E0Aw62foZjzn20220713</w:t>
            </w:r>
          </w:p>
        </w:tc>
      </w:tr>
      <w:tr w:rsidR="00296B57" w:rsidRPr="00296B57" w14:paraId="4EBDD7F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B4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07:09:01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3E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56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AB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7E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05002050000007020-E0Aw62foZlnb20220713</w:t>
            </w:r>
          </w:p>
        </w:tc>
      </w:tr>
      <w:tr w:rsidR="00296B57" w:rsidRPr="00296B57" w14:paraId="19D516A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CA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07:09:16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B9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F2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81A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46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07002070000007022-E0Aw62foZmWM20220713</w:t>
            </w:r>
          </w:p>
        </w:tc>
      </w:tr>
      <w:tr w:rsidR="00296B57" w:rsidRPr="00296B57" w14:paraId="4842FF4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8F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07:09:16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61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CA6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F73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639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07002070000006892-E0Aw62foZmWK20220713</w:t>
            </w:r>
          </w:p>
        </w:tc>
      </w:tr>
      <w:tr w:rsidR="00296B57" w:rsidRPr="00296B57" w14:paraId="2020DA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80F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07:10:02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B5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88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091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85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07002070000008021-E0Aw62foZpAo20220713</w:t>
            </w:r>
          </w:p>
        </w:tc>
      </w:tr>
      <w:tr w:rsidR="00296B57" w:rsidRPr="00296B57" w14:paraId="5AEBDB2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75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36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CD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55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7EA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07002070000008825-E0Aw62foZudw20220713</w:t>
            </w:r>
          </w:p>
        </w:tc>
      </w:tr>
      <w:tr w:rsidR="00296B57" w:rsidRPr="00296B57" w14:paraId="3EE954F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3B1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07:12:20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1A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73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6F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DE7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07002070000009362-E0Aw62foZzI720220713</w:t>
            </w:r>
          </w:p>
        </w:tc>
      </w:tr>
      <w:tr w:rsidR="00296B57" w:rsidRPr="00296B57" w14:paraId="7D45DFF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28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07:13:12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F8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52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B5D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A2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07002070000009878-E0Aw62foa1SS20220713</w:t>
            </w:r>
          </w:p>
        </w:tc>
      </w:tr>
      <w:tr w:rsidR="00296B57" w:rsidRPr="00296B57" w14:paraId="097104B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89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07:14:26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29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10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4C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DC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07002070000009867-E0Aw62foa4mp20220713</w:t>
            </w:r>
          </w:p>
        </w:tc>
      </w:tr>
      <w:tr w:rsidR="00296B57" w:rsidRPr="00296B57" w14:paraId="667526C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DC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07:14:26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D1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E10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5C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3E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07002070000010535-E0Aw62foa4ly20220713</w:t>
            </w:r>
          </w:p>
        </w:tc>
      </w:tr>
      <w:tr w:rsidR="00296B57" w:rsidRPr="00296B57" w14:paraId="688D669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E1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07:14:45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29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F2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35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D4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05002050000009841-E0Aw62foa5wy20220713</w:t>
            </w:r>
          </w:p>
        </w:tc>
      </w:tr>
      <w:tr w:rsidR="00296B57" w:rsidRPr="00296B57" w14:paraId="43C208F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6A4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900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BF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D49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DA2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05002050000011485-E0Aw62foa9NI20220713</w:t>
            </w:r>
          </w:p>
        </w:tc>
      </w:tr>
      <w:tr w:rsidR="00296B57" w:rsidRPr="00296B57" w14:paraId="4BD9864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7C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07:16:28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81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195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E01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DEF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07002070000011543-E0Aw62foaAKi20220713</w:t>
            </w:r>
          </w:p>
        </w:tc>
      </w:tr>
      <w:tr w:rsidR="00296B57" w:rsidRPr="00296B57" w14:paraId="341BD4D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1DD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07:17:41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85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7E6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45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C19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07002070000012492-E0Aw62foaE0p20220713</w:t>
            </w:r>
          </w:p>
        </w:tc>
      </w:tr>
      <w:tr w:rsidR="00296B57" w:rsidRPr="00296B57" w14:paraId="4E04D01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07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07:18:25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CF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06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92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106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05002050000012443-E0Aw62foaGgu20220713</w:t>
            </w:r>
          </w:p>
        </w:tc>
      </w:tr>
      <w:tr w:rsidR="00296B57" w:rsidRPr="00296B57" w14:paraId="73D0989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8F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07:19:48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60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FB8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37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D82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05002050000013493-E0Aw62foaKNd20220713</w:t>
            </w:r>
          </w:p>
        </w:tc>
      </w:tr>
      <w:tr w:rsidR="00296B57" w:rsidRPr="00296B57" w14:paraId="3231F4E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CA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99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C1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A4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90D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07002070000013373-E0Aw62foaLHb20220713</w:t>
            </w:r>
          </w:p>
        </w:tc>
      </w:tr>
      <w:tr w:rsidR="00296B57" w:rsidRPr="00296B57" w14:paraId="7028213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9C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6E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75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4E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0B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05002050000013861-E0Aw62foaNkt20220713</w:t>
            </w:r>
          </w:p>
        </w:tc>
      </w:tr>
      <w:tr w:rsidR="00296B57" w:rsidRPr="00296B57" w14:paraId="6753A25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E18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07:22:36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61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25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40C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22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07002070000014191-E0Aw62foaR9B20220713</w:t>
            </w:r>
          </w:p>
        </w:tc>
      </w:tr>
      <w:tr w:rsidR="00296B57" w:rsidRPr="00296B57" w14:paraId="5BF497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86E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7F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39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0D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F6E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05002050000014732-E0Aw62foaRNR20220713</w:t>
            </w:r>
          </w:p>
        </w:tc>
      </w:tr>
      <w:tr w:rsidR="00296B57" w:rsidRPr="00296B57" w14:paraId="134B9E4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1D4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5B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A6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BA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62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05002050000014940-E0Aw62foaUta20220713</w:t>
            </w:r>
          </w:p>
        </w:tc>
      </w:tr>
      <w:tr w:rsidR="00296B57" w:rsidRPr="00296B57" w14:paraId="1B6E8ED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59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1D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907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B9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E3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07002070000015423-E0Aw62foaUtc20220713</w:t>
            </w:r>
          </w:p>
        </w:tc>
      </w:tr>
      <w:tr w:rsidR="00296B57" w:rsidRPr="00296B57" w14:paraId="12BA2C2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07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07:24:34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FB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A2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45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F27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07002070000015090-E0Aw62foaV1b20220713</w:t>
            </w:r>
          </w:p>
        </w:tc>
      </w:tr>
      <w:tr w:rsidR="00296B57" w:rsidRPr="00296B57" w14:paraId="35C458C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6A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07:27:21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C8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08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7B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61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05002050000016647-E0Aw62foaci020220713</w:t>
            </w:r>
          </w:p>
        </w:tc>
      </w:tr>
      <w:tr w:rsidR="00296B57" w:rsidRPr="00296B57" w14:paraId="5AAC666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FB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07:28:15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20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52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7F9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24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07002070000017208-E0Aw62foaeid20220713</w:t>
            </w:r>
          </w:p>
        </w:tc>
      </w:tr>
      <w:tr w:rsidR="00296B57" w:rsidRPr="00296B57" w14:paraId="5E47AC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55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07:28:15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A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D2F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EE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5F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07002070000017208-E0Aw62foaeib20220713</w:t>
            </w:r>
          </w:p>
        </w:tc>
      </w:tr>
      <w:tr w:rsidR="00296B57" w:rsidRPr="00296B57" w14:paraId="2A4564D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38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07:28:26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3B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8F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3A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AB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07002070000016315-E0Aw62foafAE20220713</w:t>
            </w:r>
          </w:p>
        </w:tc>
      </w:tr>
      <w:tr w:rsidR="00296B57" w:rsidRPr="00296B57" w14:paraId="480A0C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8D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07:28:26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628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64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F8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68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05002050000016442-E0Aw62foaf9Y20220713</w:t>
            </w:r>
          </w:p>
        </w:tc>
      </w:tr>
      <w:tr w:rsidR="00296B57" w:rsidRPr="00296B57" w14:paraId="1BB5BFA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7BD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2A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1C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E9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DD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07002070000017684-E0Aw62foahHW20220713</w:t>
            </w:r>
          </w:p>
        </w:tc>
      </w:tr>
      <w:tr w:rsidR="00296B57" w:rsidRPr="00296B57" w14:paraId="3937EB7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AE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07:29:32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0A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71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6F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E9AD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05002050000017548-E0Aw62foahWd20220713</w:t>
            </w:r>
          </w:p>
        </w:tc>
      </w:tr>
      <w:tr w:rsidR="00296B57" w:rsidRPr="00296B57" w14:paraId="7A98682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C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07:31:11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872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71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77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FE8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05002050000018242-E0Aw62foalSu20220713</w:t>
            </w:r>
          </w:p>
        </w:tc>
      </w:tr>
      <w:tr w:rsidR="00296B57" w:rsidRPr="00296B57" w14:paraId="10807BC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6A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2B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C6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C7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E2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07002070000019177-E0Aw62foaqQp20220713</w:t>
            </w:r>
          </w:p>
        </w:tc>
      </w:tr>
      <w:tr w:rsidR="00296B57" w:rsidRPr="00296B57" w14:paraId="02B7CF9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38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D4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84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25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8E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07002070000018429-E0Aw62foaqkV20220713</w:t>
            </w:r>
          </w:p>
        </w:tc>
      </w:tr>
      <w:tr w:rsidR="00296B57" w:rsidRPr="00296B57" w14:paraId="4E5FE4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87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07:33:23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BF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0B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45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A6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05002050000018977-E0Aw62foaqkZ20220713</w:t>
            </w:r>
          </w:p>
        </w:tc>
      </w:tr>
      <w:tr w:rsidR="00296B57" w:rsidRPr="00296B57" w14:paraId="62CC3CB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65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DC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4B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185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15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05002050000019821-E0Aw62foatJy20220713</w:t>
            </w:r>
          </w:p>
        </w:tc>
      </w:tr>
      <w:tr w:rsidR="00296B57" w:rsidRPr="00296B57" w14:paraId="658CDA4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3A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07:36:01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F19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234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5F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3A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05002050000020461-E0Aw62foawmr20220713</w:t>
            </w:r>
          </w:p>
        </w:tc>
      </w:tr>
      <w:tr w:rsidR="00296B57" w:rsidRPr="00296B57" w14:paraId="23FC836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E05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07:36:01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70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83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5D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6FF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05002050000020461-E0Aw62foawmt20220713</w:t>
            </w:r>
          </w:p>
        </w:tc>
      </w:tr>
      <w:tr w:rsidR="00296B57" w:rsidRPr="00296B57" w14:paraId="5E759F3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70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07:36:01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4BC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C6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A2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BD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05002050000020461-E0Aw62foawmp20220713</w:t>
            </w:r>
          </w:p>
        </w:tc>
      </w:tr>
      <w:tr w:rsidR="00296B57" w:rsidRPr="00296B57" w14:paraId="2307980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F7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E3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AB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EFB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82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05002050000021078-E0Aw62foazzI20220713</w:t>
            </w:r>
          </w:p>
        </w:tc>
      </w:tr>
      <w:tr w:rsidR="00296B57" w:rsidRPr="00296B57" w14:paraId="2354B14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F2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07:37:58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8C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CD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C8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F9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05002050000021078-E0Aw62foazzG20220713</w:t>
            </w:r>
          </w:p>
        </w:tc>
      </w:tr>
      <w:tr w:rsidR="00296B57" w:rsidRPr="00296B57" w14:paraId="4251DFE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4D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07:38:32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93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D3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664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13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05002050000020273-E0Aw62fob0us20220713</w:t>
            </w:r>
          </w:p>
        </w:tc>
      </w:tr>
      <w:tr w:rsidR="00296B57" w:rsidRPr="00296B57" w14:paraId="7946706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87A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07:38:32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9F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4E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614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7286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07002070000020582-E0Aw62fob0uu20220713</w:t>
            </w:r>
          </w:p>
        </w:tc>
      </w:tr>
      <w:tr w:rsidR="00296B57" w:rsidRPr="00296B57" w14:paraId="35BFE69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0F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831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37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02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6B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07002070000022177-E0Aw62fob9BY20220713</w:t>
            </w:r>
          </w:p>
        </w:tc>
      </w:tr>
      <w:tr w:rsidR="00296B57" w:rsidRPr="00296B57" w14:paraId="470A603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9C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C7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E4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97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4E1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07002070000022177-E0Aw62fob9Ba20220713</w:t>
            </w:r>
          </w:p>
        </w:tc>
      </w:tr>
      <w:tr w:rsidR="00296B57" w:rsidRPr="00296B57" w14:paraId="01FD72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72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07:40:28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8B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7B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09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34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07002070000022155-E0Aw62fob9Y720220713</w:t>
            </w:r>
          </w:p>
        </w:tc>
      </w:tr>
      <w:tr w:rsidR="00296B57" w:rsidRPr="00296B57" w14:paraId="1ED4C3B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E0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8A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F0C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80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071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07002070000022879-E0Aw62fobB1g20220713</w:t>
            </w:r>
          </w:p>
        </w:tc>
      </w:tr>
      <w:tr w:rsidR="00296B57" w:rsidRPr="00296B57" w14:paraId="447B485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2B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07:41:50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D1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81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39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97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07002070000022879-E0Aw62fobCfP20220713</w:t>
            </w:r>
          </w:p>
        </w:tc>
      </w:tr>
      <w:tr w:rsidR="00296B57" w:rsidRPr="00296B57" w14:paraId="6E2C16E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B2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07:41:52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505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81B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28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95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05002050000022731-E0Aw62fobCnW20220713</w:t>
            </w:r>
          </w:p>
        </w:tc>
      </w:tr>
      <w:tr w:rsidR="00296B57" w:rsidRPr="00296B57" w14:paraId="0FD281B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9E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07:42:02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9E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C82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31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D6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07002070000022880-E0Aw62fobDBt20220713</w:t>
            </w:r>
          </w:p>
        </w:tc>
      </w:tr>
      <w:tr w:rsidR="00296B57" w:rsidRPr="00296B57" w14:paraId="283215E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BF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7E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83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EF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C8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07002070000023365-E0Aw62fobFOs20220713</w:t>
            </w:r>
          </w:p>
        </w:tc>
      </w:tr>
      <w:tr w:rsidR="00296B57" w:rsidRPr="00296B57" w14:paraId="6FBBA19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08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7E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31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8F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52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05002050000023852-E0Aw62fobKKM20220713</w:t>
            </w:r>
          </w:p>
        </w:tc>
      </w:tr>
      <w:tr w:rsidR="00296B57" w:rsidRPr="00296B57" w14:paraId="3B973C9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300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07:46:20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9A9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9B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65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C6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05002050000023225-E0Aw62fobM2z20220713</w:t>
            </w:r>
          </w:p>
        </w:tc>
      </w:tr>
      <w:tr w:rsidR="00296B57" w:rsidRPr="00296B57" w14:paraId="2409726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2E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07:46:41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EF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B7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E7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3C2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07002070000023366-E0Aw62fobN7Y20220713</w:t>
            </w:r>
          </w:p>
        </w:tc>
      </w:tr>
      <w:tr w:rsidR="00296B57" w:rsidRPr="00296B57" w14:paraId="6D2DB65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8E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07:47:10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A2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E7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AC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8F7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07002070000024779-E0Aw62fobOJV20220713</w:t>
            </w:r>
          </w:p>
        </w:tc>
      </w:tr>
      <w:tr w:rsidR="00296B57" w:rsidRPr="00296B57" w14:paraId="62E6633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17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07:48:48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58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86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03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7E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07002070000026020-E0Aw62fobRhf20220713</w:t>
            </w:r>
          </w:p>
        </w:tc>
      </w:tr>
      <w:tr w:rsidR="00296B57" w:rsidRPr="00296B57" w14:paraId="4348A79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82C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07:48:51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E6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B3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B2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95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07002070000026020-E0Aw62fobRoH20220713</w:t>
            </w:r>
          </w:p>
        </w:tc>
      </w:tr>
      <w:tr w:rsidR="00296B57" w:rsidRPr="00296B57" w14:paraId="6AD268D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248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07:49:02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F2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F8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47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1A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07002070000025781-E0Aw62fobS9P20220713</w:t>
            </w:r>
          </w:p>
        </w:tc>
      </w:tr>
      <w:tr w:rsidR="00296B57" w:rsidRPr="00296B57" w14:paraId="71F8FE8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1F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07:49:47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AC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6E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3D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6F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05002050000026029-E0Aw62fobTO220220713</w:t>
            </w:r>
          </w:p>
        </w:tc>
      </w:tr>
      <w:tr w:rsidR="00296B57" w:rsidRPr="00296B57" w14:paraId="73DC5A2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B2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07:50:44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00F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0C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A7E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57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07002070000026270-E0Aw62fobUrp20220713</w:t>
            </w:r>
          </w:p>
        </w:tc>
      </w:tr>
      <w:tr w:rsidR="00296B57" w:rsidRPr="00296B57" w14:paraId="135839C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67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31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EE9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2A8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A6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07002070000027098-E0Aw62fobWaW20220713</w:t>
            </w:r>
          </w:p>
        </w:tc>
      </w:tr>
      <w:tr w:rsidR="00296B57" w:rsidRPr="00296B57" w14:paraId="6CA31EC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C7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51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11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40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C3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07002070000027098-E0Aw62fobWaY20220713</w:t>
            </w:r>
          </w:p>
        </w:tc>
      </w:tr>
      <w:tr w:rsidR="00296B57" w:rsidRPr="00296B57" w14:paraId="4A79A7C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90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3C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9F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41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F9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07002070000027098-E0Aw62fobWaa20220713</w:t>
            </w:r>
          </w:p>
        </w:tc>
      </w:tr>
      <w:tr w:rsidR="00296B57" w:rsidRPr="00296B57" w14:paraId="572FAFF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53D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0A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109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75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6A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05002050000027795-E0Aw62fobavq20220713</w:t>
            </w:r>
          </w:p>
        </w:tc>
      </w:tr>
      <w:tr w:rsidR="00296B57" w:rsidRPr="00296B57" w14:paraId="52040C2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26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07:54:22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09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CA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3A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11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05002050000027795-E0Aw62fobavs20220713</w:t>
            </w:r>
          </w:p>
        </w:tc>
      </w:tr>
      <w:tr w:rsidR="00296B57" w:rsidRPr="00296B57" w14:paraId="38BA8E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46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07:56:24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5D2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A63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3A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1B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05002050000027566-E0Aw62fobeTr20220713</w:t>
            </w:r>
          </w:p>
        </w:tc>
      </w:tr>
      <w:tr w:rsidR="00296B57" w:rsidRPr="00296B57" w14:paraId="7A9096A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029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07:58:50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94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B7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B33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3F9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07002070000029593-E0Aw62fobj0p20220713</w:t>
            </w:r>
          </w:p>
        </w:tc>
      </w:tr>
      <w:tr w:rsidR="00296B57" w:rsidRPr="00296B57" w14:paraId="6F57548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B0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07:59:48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A0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A9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B5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92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07002070000029964-E0Aw62fobkbV20220713</w:t>
            </w:r>
          </w:p>
        </w:tc>
      </w:tr>
      <w:tr w:rsidR="00296B57" w:rsidRPr="00296B57" w14:paraId="5AD8631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BE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07:59:52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47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197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F1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3A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07002070000029440-E0Aw62fobkhZ20220713</w:t>
            </w:r>
          </w:p>
        </w:tc>
      </w:tr>
      <w:tr w:rsidR="00296B57" w:rsidRPr="00296B57" w14:paraId="735F30E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49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08:00:05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B59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67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08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F6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05002050000029316-E0Aw62foblFp20220713</w:t>
            </w:r>
          </w:p>
        </w:tc>
      </w:tr>
      <w:tr w:rsidR="00296B57" w:rsidRPr="00296B57" w14:paraId="1DD2B8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3F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08:02:29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3D1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4D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5A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33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05002050000030719-E0Aw62fobryG20220713</w:t>
            </w:r>
          </w:p>
        </w:tc>
      </w:tr>
      <w:tr w:rsidR="00296B57" w:rsidRPr="00296B57" w14:paraId="7940187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AF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08:03:11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40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31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EE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842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07002070000031913-E0Aw62fobtF720220713</w:t>
            </w:r>
          </w:p>
        </w:tc>
      </w:tr>
      <w:tr w:rsidR="00296B57" w:rsidRPr="00296B57" w14:paraId="5887F98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47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08:03:11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AB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B8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F8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E2E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07002070000031913-E0Aw62fobtF520220713</w:t>
            </w:r>
          </w:p>
        </w:tc>
      </w:tr>
      <w:tr w:rsidR="00296B57" w:rsidRPr="00296B57" w14:paraId="6C53580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4B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08:03:52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E7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03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A27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A3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07002070000031894-E0Aw62fobufg20220713</w:t>
            </w:r>
          </w:p>
        </w:tc>
      </w:tr>
      <w:tr w:rsidR="00296B57" w:rsidRPr="00296B57" w14:paraId="471EA24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52D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08:03:52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9E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B2E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3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00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07002070000031894-E0Aw62fobufk20220713</w:t>
            </w:r>
          </w:p>
        </w:tc>
      </w:tr>
      <w:tr w:rsidR="00296B57" w:rsidRPr="00296B57" w14:paraId="494535D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545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08:04:53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B8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E7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56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3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07002070000032347-E0Aw62fobwba20220713</w:t>
            </w:r>
          </w:p>
        </w:tc>
      </w:tr>
      <w:tr w:rsidR="00296B57" w:rsidRPr="00296B57" w14:paraId="37AECC3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19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08:04:56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63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41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2DE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DB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05002050000032077-E0Aw62fobwsw20220713</w:t>
            </w:r>
          </w:p>
        </w:tc>
      </w:tr>
      <w:tr w:rsidR="00296B57" w:rsidRPr="00296B57" w14:paraId="241F57B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62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08:06:18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7A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94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DF8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6E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07002070000033022-E0Aw62fobzbF20220713</w:t>
            </w:r>
          </w:p>
        </w:tc>
      </w:tr>
      <w:tr w:rsidR="00296B57" w:rsidRPr="00296B57" w14:paraId="3C3BAC0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D8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08:08:10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C7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C7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6A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23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07002070000033555-E0Aw62foc3BN20220713</w:t>
            </w:r>
          </w:p>
        </w:tc>
      </w:tr>
      <w:tr w:rsidR="00296B57" w:rsidRPr="00296B57" w14:paraId="2008CD9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456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08:09:27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595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D7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FD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2B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07002070000034516-E0Aw62foc7Ew20220713</w:t>
            </w:r>
          </w:p>
        </w:tc>
      </w:tr>
      <w:tr w:rsidR="00296B57" w:rsidRPr="00296B57" w14:paraId="6A322E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43B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08:09:27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49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64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D0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83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07002070000034516-E0Aw62foc7Er20220713</w:t>
            </w:r>
          </w:p>
        </w:tc>
      </w:tr>
      <w:tr w:rsidR="00296B57" w:rsidRPr="00296B57" w14:paraId="4052D26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08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08:09:44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8F3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F5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2CA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FA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05002050000032685-E0Aw62foc84u20220713</w:t>
            </w:r>
          </w:p>
        </w:tc>
      </w:tr>
      <w:tr w:rsidR="00296B57" w:rsidRPr="00296B57" w14:paraId="13D3900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57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08:09:47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C4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29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69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3F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07002070000032995-E0Aw62foc8Gb20220713</w:t>
            </w:r>
          </w:p>
        </w:tc>
      </w:tr>
      <w:tr w:rsidR="00296B57" w:rsidRPr="00296B57" w14:paraId="1F65CA2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95E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08:11:14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9A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BD3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E6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04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05002050000035307-E0Aw62focBFF20220713</w:t>
            </w:r>
          </w:p>
        </w:tc>
      </w:tr>
      <w:tr w:rsidR="00296B57" w:rsidRPr="00296B57" w14:paraId="528DAFA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C9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08:11:50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DE2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68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66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E4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07002070000035494-E0Aw62focCaV20220713</w:t>
            </w:r>
          </w:p>
        </w:tc>
      </w:tr>
      <w:tr w:rsidR="00296B57" w:rsidRPr="00296B57" w14:paraId="71D7A2E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03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08:13:15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5B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92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BF2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7F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05002050000035966-E0Aw62focF6b20220713</w:t>
            </w:r>
          </w:p>
        </w:tc>
      </w:tr>
      <w:tr w:rsidR="00296B57" w:rsidRPr="00296B57" w14:paraId="693BB0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983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08:13:15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857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A9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92CC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A5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05002050000036002-E0Aw62focF5X20220713</w:t>
            </w:r>
          </w:p>
        </w:tc>
      </w:tr>
      <w:tr w:rsidR="00296B57" w:rsidRPr="00296B57" w14:paraId="125B69F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23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57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C5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57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DD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05002050000036524-E0Aw62focHP620220713</w:t>
            </w:r>
          </w:p>
        </w:tc>
      </w:tr>
      <w:tr w:rsidR="00296B57" w:rsidRPr="00296B57" w14:paraId="1DE82B2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FC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08:16:02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DD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D4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2C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D5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05002050000037472-E0Aw62focJtm20220713</w:t>
            </w:r>
          </w:p>
        </w:tc>
      </w:tr>
      <w:tr w:rsidR="00296B57" w:rsidRPr="00296B57" w14:paraId="715451B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2B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08:18:02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2B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C3A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CEB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DC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05002050000038480-E0Aw62focMdD20220713</w:t>
            </w:r>
          </w:p>
        </w:tc>
      </w:tr>
      <w:tr w:rsidR="00296B57" w:rsidRPr="00296B57" w14:paraId="2DF3F12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DB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A2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19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98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822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05002050000039082-E0Aw62focRDi20220713</w:t>
            </w:r>
          </w:p>
        </w:tc>
      </w:tr>
      <w:tr w:rsidR="00296B57" w:rsidRPr="00296B57" w14:paraId="5791E7A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7D1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08:21:10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404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EA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4A9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35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05002050000038357-E0Aw62focS7d20220713</w:t>
            </w:r>
          </w:p>
        </w:tc>
      </w:tr>
      <w:tr w:rsidR="00296B57" w:rsidRPr="00296B57" w14:paraId="094067A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12B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08:23:02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2C6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86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D8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D3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07002070000040475-E0Aw62focUZc20220713</w:t>
            </w:r>
          </w:p>
        </w:tc>
      </w:tr>
      <w:tr w:rsidR="00296B57" w:rsidRPr="00296B57" w14:paraId="5B8670E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5AD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08:23:02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42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42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5E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57F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07002070000040475-E0Aw62focUZe20220713</w:t>
            </w:r>
          </w:p>
        </w:tc>
      </w:tr>
      <w:tr w:rsidR="00296B57" w:rsidRPr="00296B57" w14:paraId="21854F7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92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08:23:21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B1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F6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ED7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C6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07002070000039902-E0Aw62focVGp20220713</w:t>
            </w:r>
          </w:p>
        </w:tc>
      </w:tr>
      <w:tr w:rsidR="00296B57" w:rsidRPr="00296B57" w14:paraId="797621A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95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08:25:09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5E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ADB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DD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96E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05002050000041485-E0Aw62focYU520220713</w:t>
            </w:r>
          </w:p>
        </w:tc>
      </w:tr>
      <w:tr w:rsidR="00296B57" w:rsidRPr="00296B57" w14:paraId="455795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6C0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08:27:33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0D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76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6F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4A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05002050000041729-E0Aw62focbX620220713</w:t>
            </w:r>
          </w:p>
        </w:tc>
      </w:tr>
      <w:tr w:rsidR="00296B57" w:rsidRPr="00296B57" w14:paraId="3C1E9BB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01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08:27:33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4F4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A0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D4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DC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05002050000041729-E0Aw62focbX820220713</w:t>
            </w:r>
          </w:p>
        </w:tc>
      </w:tr>
      <w:tr w:rsidR="00296B57" w:rsidRPr="00296B57" w14:paraId="215A427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FC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EE4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171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C67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830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05002050000042369-E0Aw62foccJI20220713</w:t>
            </w:r>
          </w:p>
        </w:tc>
      </w:tr>
      <w:tr w:rsidR="00296B57" w:rsidRPr="00296B57" w14:paraId="2FECBEE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418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08:28:29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A2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EC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32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239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05002050000042485-E0Aw62focd3k20220713</w:t>
            </w:r>
          </w:p>
        </w:tc>
      </w:tr>
      <w:tr w:rsidR="00296B57" w:rsidRPr="00296B57" w14:paraId="2BA9960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917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08:31:51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4B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84D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FA5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4A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05002050000042369-E0Aw62fochOv20220713</w:t>
            </w:r>
          </w:p>
        </w:tc>
      </w:tr>
      <w:tr w:rsidR="00296B57" w:rsidRPr="00296B57" w14:paraId="27FE90D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C58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08:33:28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03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A0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FFD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76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05002050000044146-E0Aw62focjrU20220713</w:t>
            </w:r>
          </w:p>
        </w:tc>
      </w:tr>
      <w:tr w:rsidR="00296B57" w:rsidRPr="00296B57" w14:paraId="39684ED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70E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08:33:28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62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80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552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97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05002050000044146-E0Aw62focjrS20220713</w:t>
            </w:r>
          </w:p>
        </w:tc>
      </w:tr>
      <w:tr w:rsidR="00296B57" w:rsidRPr="00296B57" w14:paraId="31608C9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3B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08:34:45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93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47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8E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C9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05002050000044438-E0Aw62foclCl20220713</w:t>
            </w:r>
          </w:p>
        </w:tc>
      </w:tr>
      <w:tr w:rsidR="00296B57" w:rsidRPr="00296B57" w14:paraId="4F4B0A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31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08:35:41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C3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31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8C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E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05002050000044024-E0Aw62focmPt20220713</w:t>
            </w:r>
          </w:p>
        </w:tc>
      </w:tr>
      <w:tr w:rsidR="00296B57" w:rsidRPr="00296B57" w14:paraId="59D0B23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E2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EB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04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73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A5C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07002070000045502-E0Aw62focohG20220713</w:t>
            </w:r>
          </w:p>
        </w:tc>
      </w:tr>
      <w:tr w:rsidR="00296B57" w:rsidRPr="00296B57" w14:paraId="3883DC5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268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08:38:14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47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B1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0D7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0D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07002070000046075-E0Aw62focqnY20220713</w:t>
            </w:r>
          </w:p>
        </w:tc>
      </w:tr>
      <w:tr w:rsidR="00296B57" w:rsidRPr="00296B57" w14:paraId="0373BE5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ED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08:39:13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26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37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509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B5D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07002070000046535-E0Aw62focsuX20220713</w:t>
            </w:r>
          </w:p>
        </w:tc>
      </w:tr>
      <w:tr w:rsidR="00296B57" w:rsidRPr="00296B57" w14:paraId="450B111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A7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37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AE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34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F7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07002070000046609-E0Aw62foct6820220713</w:t>
            </w:r>
          </w:p>
        </w:tc>
      </w:tr>
      <w:tr w:rsidR="00296B57" w:rsidRPr="00296B57" w14:paraId="4507FB2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BDD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08:39:29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57C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10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D8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E2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07002070000046609-E0Aw62foctDF20220713</w:t>
            </w:r>
          </w:p>
        </w:tc>
      </w:tr>
      <w:tr w:rsidR="00296B57" w:rsidRPr="00296B57" w14:paraId="29B2D65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ADC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02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E1D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555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DDB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07002070000047113-E0Aw62focuyL20220713</w:t>
            </w:r>
          </w:p>
        </w:tc>
      </w:tr>
      <w:tr w:rsidR="00296B57" w:rsidRPr="00296B57" w14:paraId="56DB63B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98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08:41:55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93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6C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8A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2F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05002050000047129-E0Aw62focwOT20220713</w:t>
            </w:r>
          </w:p>
        </w:tc>
      </w:tr>
      <w:tr w:rsidR="00296B57" w:rsidRPr="00296B57" w14:paraId="2EDF3C1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E03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08:42:20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2E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B6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76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67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05002050000046338-E0Aw62focwzF20220713</w:t>
            </w:r>
          </w:p>
        </w:tc>
      </w:tr>
      <w:tr w:rsidR="00296B57" w:rsidRPr="00296B57" w14:paraId="48A8835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91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35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34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8D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6C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05002050000047886-E0Aw62focy9G20220713</w:t>
            </w:r>
          </w:p>
        </w:tc>
      </w:tr>
      <w:tr w:rsidR="00296B57" w:rsidRPr="00296B57" w14:paraId="0A91C3D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FF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08:45:46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92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F3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3F9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4F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05002050000048379-E0Aw62fod0T220220713</w:t>
            </w:r>
          </w:p>
        </w:tc>
      </w:tr>
      <w:tr w:rsidR="00296B57" w:rsidRPr="00296B57" w14:paraId="4106D11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30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08:47:26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1B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91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25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2A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07002070000049563-E0Aw62fod3CO20220713</w:t>
            </w:r>
          </w:p>
        </w:tc>
      </w:tr>
      <w:tr w:rsidR="00296B57" w:rsidRPr="00296B57" w14:paraId="5F71D1A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3C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08:48:44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1F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80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A1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ED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07002070000050012-E0Aw62fod5k120220713</w:t>
            </w:r>
          </w:p>
        </w:tc>
      </w:tr>
      <w:tr w:rsidR="00296B57" w:rsidRPr="00296B57" w14:paraId="4913849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484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08:49:35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A4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EE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18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85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07002070000049936-E0Aw62fod74O20220713</w:t>
            </w:r>
          </w:p>
        </w:tc>
      </w:tr>
      <w:tr w:rsidR="00296B57" w:rsidRPr="00296B57" w14:paraId="05EFCC0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ED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08:52:13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DA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44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AA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4B4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07002070000051344-E0Aw62fodAOE20220713</w:t>
            </w:r>
          </w:p>
        </w:tc>
      </w:tr>
      <w:tr w:rsidR="00296B57" w:rsidRPr="00296B57" w14:paraId="502FF61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FC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08:53:01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0C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01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BB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1D8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05002050000051192-E0Aw62fodB4a20220713</w:t>
            </w:r>
          </w:p>
        </w:tc>
      </w:tr>
      <w:tr w:rsidR="00296B57" w:rsidRPr="00296B57" w14:paraId="6613BD1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C6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08:55:01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D2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B2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9E2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F34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07002070000052884-E0Aw62fodE6y20220713</w:t>
            </w:r>
          </w:p>
        </w:tc>
      </w:tr>
      <w:tr w:rsidR="00296B57" w:rsidRPr="00296B57" w14:paraId="49EE89A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9ED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08:55:15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DD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9E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C1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879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05002050000052706-E0Aw62fodEIW20220713</w:t>
            </w:r>
          </w:p>
        </w:tc>
      </w:tr>
      <w:tr w:rsidR="00296B57" w:rsidRPr="00296B57" w14:paraId="5F55058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8A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08:55:15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EB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38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7F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1C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05002050000052706-E0Aw62fodEIU20220713</w:t>
            </w:r>
          </w:p>
        </w:tc>
      </w:tr>
      <w:tr w:rsidR="00296B57" w:rsidRPr="00296B57" w14:paraId="7F3515F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2EB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08:57:13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3D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3E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BC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79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07002070000053852-E0Aw62fodH6i20220713</w:t>
            </w:r>
          </w:p>
        </w:tc>
      </w:tr>
      <w:tr w:rsidR="00296B57" w:rsidRPr="00296B57" w14:paraId="595514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75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08:58:23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D2D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209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F1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976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07002070000053493-E0Aw62fodJrs20220713</w:t>
            </w:r>
          </w:p>
        </w:tc>
      </w:tr>
      <w:tr w:rsidR="00296B57" w:rsidRPr="00296B57" w14:paraId="3B87A0C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C2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60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EB0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6F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7B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05002050000054386-E0Aw62fodL9i20220713</w:t>
            </w:r>
          </w:p>
        </w:tc>
      </w:tr>
      <w:tr w:rsidR="00296B57" w:rsidRPr="00296B57" w14:paraId="375AEF9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EF2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08:59:22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5E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D5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8CA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69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05002050000054386-E0Aw62fodL9k20220713</w:t>
            </w:r>
          </w:p>
        </w:tc>
      </w:tr>
      <w:tr w:rsidR="00296B57" w:rsidRPr="00296B57" w14:paraId="37B0FB2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36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09:00:55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C5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4E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E95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8B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05002050000053256-E0Aw62fodNfK20220713</w:t>
            </w:r>
          </w:p>
        </w:tc>
      </w:tr>
      <w:tr w:rsidR="00296B57" w:rsidRPr="00296B57" w14:paraId="5EE6C50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048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09:00:55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29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DA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47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4A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05002050000053256-E0Aw62fodNev20220713</w:t>
            </w:r>
          </w:p>
        </w:tc>
      </w:tr>
      <w:tr w:rsidR="00296B57" w:rsidRPr="00296B57" w14:paraId="244D9BE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0C6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09:01:20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6E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CD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81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A67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07002070000055238-E0Aw62fodOFx20220713</w:t>
            </w:r>
          </w:p>
        </w:tc>
      </w:tr>
      <w:tr w:rsidR="00296B57" w:rsidRPr="00296B57" w14:paraId="6B291F5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E3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09:02:41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6B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BB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AA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FF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07002070000055644-E0Aw62fodQKU20220713</w:t>
            </w:r>
          </w:p>
        </w:tc>
      </w:tr>
      <w:tr w:rsidR="00296B57" w:rsidRPr="00296B57" w14:paraId="2B24B3A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1F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09:03:36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DA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47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54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2C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07002070000055869-E0Aw62fodRMc20220713</w:t>
            </w:r>
          </w:p>
        </w:tc>
      </w:tr>
      <w:tr w:rsidR="00296B57" w:rsidRPr="00296B57" w14:paraId="0A9DFC2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D0B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09:04:15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99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15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A3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F5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05002050000055660-E0Aw62fodRww20220713</w:t>
            </w:r>
          </w:p>
        </w:tc>
      </w:tr>
      <w:tr w:rsidR="00296B57" w:rsidRPr="00296B57" w14:paraId="047BFB6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FCE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09:06:39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8A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9D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58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93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05002050000056004-E0Aw62fodVHk20220713</w:t>
            </w:r>
          </w:p>
        </w:tc>
      </w:tr>
      <w:tr w:rsidR="00296B57" w:rsidRPr="00296B57" w14:paraId="1568CCA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A0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09:08:47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0E2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03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8C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4C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05002050000057060-E0Aw62fodXci20220713</w:t>
            </w:r>
          </w:p>
        </w:tc>
      </w:tr>
      <w:tr w:rsidR="00296B57" w:rsidRPr="00296B57" w14:paraId="18F631C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E9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09:10:11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59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F6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F7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FE3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07002070000056154-E0Aw62fodZPw20220713</w:t>
            </w:r>
          </w:p>
        </w:tc>
      </w:tr>
      <w:tr w:rsidR="00296B57" w:rsidRPr="00296B57" w14:paraId="5F7CD06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187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09:13:10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AD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16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4F3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07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05002050000058506-E0Aw62fodd5u20220713</w:t>
            </w:r>
          </w:p>
        </w:tc>
      </w:tr>
      <w:tr w:rsidR="00296B57" w:rsidRPr="00296B57" w14:paraId="164264E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61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59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0A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C5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2D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07002070000058360-E0Aw62fodfFm20220713</w:t>
            </w:r>
          </w:p>
        </w:tc>
      </w:tr>
      <w:tr w:rsidR="00296B57" w:rsidRPr="00296B57" w14:paraId="4F51846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C8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09:15:00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02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2A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78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05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07002070000058360-E0Aw62fodfFk20220713</w:t>
            </w:r>
          </w:p>
        </w:tc>
      </w:tr>
      <w:tr w:rsidR="00296B57" w:rsidRPr="00296B57" w14:paraId="2BBAED5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B7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09:16:06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EB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D7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99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B12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05002050000059490-E0Aw62fodged20220713</w:t>
            </w:r>
          </w:p>
        </w:tc>
      </w:tr>
      <w:tr w:rsidR="00296B57" w:rsidRPr="00296B57" w14:paraId="7D306AF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5F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09:16:06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A1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D6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C2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D3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05002050000059490-E0Aw62fodgeh20220713</w:t>
            </w:r>
          </w:p>
        </w:tc>
      </w:tr>
      <w:tr w:rsidR="00296B57" w:rsidRPr="00296B57" w14:paraId="0E9CD60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54C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FC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88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EBB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BD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05002050000056006-E0Aw62fodhbL20220713</w:t>
            </w:r>
          </w:p>
        </w:tc>
      </w:tr>
      <w:tr w:rsidR="00296B57" w:rsidRPr="00296B57" w14:paraId="6FB309C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B4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09:18:11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60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62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9B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2C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05002050000059827-E0Aw62fodinP20220713</w:t>
            </w:r>
          </w:p>
        </w:tc>
      </w:tr>
      <w:tr w:rsidR="00296B57" w:rsidRPr="00296B57" w14:paraId="0A015B1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FD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09:18:11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59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EB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58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CA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05002050000059827-E0Aw62fodinK20220713</w:t>
            </w:r>
          </w:p>
        </w:tc>
      </w:tr>
      <w:tr w:rsidR="00296B57" w:rsidRPr="00296B57" w14:paraId="76B947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F8C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263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AC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34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BD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07002070000060751-E0Aw62fodmjt20220713</w:t>
            </w:r>
          </w:p>
        </w:tc>
      </w:tr>
      <w:tr w:rsidR="00296B57" w:rsidRPr="00296B57" w14:paraId="07FCD8C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4D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E3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41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B2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CD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07002070000060751-E0Aw62fodmjv20220713</w:t>
            </w:r>
          </w:p>
        </w:tc>
      </w:tr>
      <w:tr w:rsidR="00296B57" w:rsidRPr="00296B57" w14:paraId="24D1097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25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09:25:46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95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13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9F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F5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07002070000061836-E0Aw62fodtFo20220713</w:t>
            </w:r>
          </w:p>
        </w:tc>
      </w:tr>
      <w:tr w:rsidR="00296B57" w:rsidRPr="00296B57" w14:paraId="1C36014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5E2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09:27:52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AC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612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5C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17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07002070000062041-E0Aw62fodvhy20220713</w:t>
            </w:r>
          </w:p>
        </w:tc>
      </w:tr>
      <w:tr w:rsidR="00296B57" w:rsidRPr="00296B57" w14:paraId="45BBB4C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D7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15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E6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FE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86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07002070000062828-E0Aw62fodxwr20220713</w:t>
            </w:r>
          </w:p>
        </w:tc>
      </w:tr>
      <w:tr w:rsidR="00296B57" w:rsidRPr="00296B57" w14:paraId="76D7F73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0C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83A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00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5FC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E6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07002070000062828-E0Aw62fodxwt20220713</w:t>
            </w:r>
          </w:p>
        </w:tc>
      </w:tr>
      <w:tr w:rsidR="00296B57" w:rsidRPr="00296B57" w14:paraId="57E0737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83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09:29:46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7C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013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A2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FE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07002070000062828-E0Aw62fodxwp20220713</w:t>
            </w:r>
          </w:p>
        </w:tc>
      </w:tr>
      <w:tr w:rsidR="00296B57" w:rsidRPr="00296B57" w14:paraId="70090BC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A4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AB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16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734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EA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05002050000062792-E0Aw62fodzAW20220713</w:t>
            </w:r>
          </w:p>
        </w:tc>
      </w:tr>
      <w:tr w:rsidR="00296B57" w:rsidRPr="00296B57" w14:paraId="5FFA7C3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40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26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89F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3C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0E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05002050000062792-E0Aw62fodzAj20220713</w:t>
            </w:r>
          </w:p>
        </w:tc>
      </w:tr>
      <w:tr w:rsidR="00296B57" w:rsidRPr="00296B57" w14:paraId="3FCA607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59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09:31:10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7E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D4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08A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35E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05002050000063283-E0Aw62foe00F20220713</w:t>
            </w:r>
          </w:p>
        </w:tc>
      </w:tr>
      <w:tr w:rsidR="00296B57" w:rsidRPr="00296B57" w14:paraId="7BB1DB6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4C5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BE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58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F0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D8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05002050000064168-E0Aw62foe3T520220713</w:t>
            </w:r>
          </w:p>
        </w:tc>
      </w:tr>
      <w:tr w:rsidR="00296B57" w:rsidRPr="00296B57" w14:paraId="02F49D9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2B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09:35:28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C3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66D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6CB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02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05002050000063880-E0Aw62foe4tT20220713</w:t>
            </w:r>
          </w:p>
        </w:tc>
      </w:tr>
      <w:tr w:rsidR="00296B57" w:rsidRPr="00296B57" w14:paraId="3EED03B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19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09:37:53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CC7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8BF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97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94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05002050000064703-E0Aw62foe7kk20220713</w:t>
            </w:r>
          </w:p>
        </w:tc>
      </w:tr>
      <w:tr w:rsidR="00296B57" w:rsidRPr="00296B57" w14:paraId="00092B4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C7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09:40:09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ED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E5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5D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6D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07002070000065257-E0Aw62foeAK720220713</w:t>
            </w:r>
          </w:p>
        </w:tc>
      </w:tr>
      <w:tr w:rsidR="00296B57" w:rsidRPr="00296B57" w14:paraId="301EC37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37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09:40:09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70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8C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66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62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07002070000065257-E0Aw62foeAK920220713</w:t>
            </w:r>
          </w:p>
        </w:tc>
      </w:tr>
      <w:tr w:rsidR="00296B57" w:rsidRPr="00296B57" w14:paraId="5B13779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CF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09:40:09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9B2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31F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31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BD4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07002070000065257-E0Aw62foeAK520220713</w:t>
            </w:r>
          </w:p>
        </w:tc>
      </w:tr>
      <w:tr w:rsidR="00296B57" w:rsidRPr="00296B57" w14:paraId="2A6543E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057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09:40:49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67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08E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36F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5C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05002050000061857-E0Aw62foeAn620220713</w:t>
            </w:r>
          </w:p>
        </w:tc>
      </w:tr>
      <w:tr w:rsidR="00296B57" w:rsidRPr="00296B57" w14:paraId="7C3FD71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EF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09:41:55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4D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CDD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4B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5E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05002050000065701-E0Aw62foeBlp20220713</w:t>
            </w:r>
          </w:p>
        </w:tc>
      </w:tr>
      <w:tr w:rsidR="00296B57" w:rsidRPr="00296B57" w14:paraId="1ACDE35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EF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09:41:55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89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8B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75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2EE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05002050000065701-E0Aw62foeBly20220713</w:t>
            </w:r>
          </w:p>
        </w:tc>
      </w:tr>
      <w:tr w:rsidR="00296B57" w:rsidRPr="00296B57" w14:paraId="0B2170F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07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09:43:34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40D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E4B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A55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96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05002050000066079-E0Aw62foeDdc20220713</w:t>
            </w:r>
          </w:p>
        </w:tc>
      </w:tr>
      <w:tr w:rsidR="00296B57" w:rsidRPr="00296B57" w14:paraId="554F554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22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09:43:34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483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EE4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3E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77A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05002050000066079-E0Aw62foeDde20220713</w:t>
            </w:r>
          </w:p>
        </w:tc>
      </w:tr>
      <w:tr w:rsidR="00296B57" w:rsidRPr="00296B57" w14:paraId="7DD71C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85F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09:46:00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A2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A2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8C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32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07002070000066901-E0Aw62foeGJE20220713</w:t>
            </w:r>
          </w:p>
        </w:tc>
      </w:tr>
      <w:tr w:rsidR="00296B57" w:rsidRPr="00296B57" w14:paraId="2C02829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A1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09:46:00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D2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83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D9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BD5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07002070000066901-E0Aw62foeGJC20220713</w:t>
            </w:r>
          </w:p>
        </w:tc>
      </w:tr>
      <w:tr w:rsidR="00296B57" w:rsidRPr="00296B57" w14:paraId="533683C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945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09:47:23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C7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0C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8B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D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07002070000066912-E0Aw62foeHJ620220713</w:t>
            </w:r>
          </w:p>
        </w:tc>
      </w:tr>
      <w:tr w:rsidR="00296B57" w:rsidRPr="00296B57" w14:paraId="2C1BFB8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10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09:48:13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98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17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D1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88C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05002050000067387-E0Aw62foeHnu20220713</w:t>
            </w:r>
          </w:p>
        </w:tc>
      </w:tr>
      <w:tr w:rsidR="00296B57" w:rsidRPr="00296B57" w14:paraId="6371867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C7C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09:48:13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5F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C6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B82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79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05002050000067387-E0Aw62foeHnw20220713</w:t>
            </w:r>
          </w:p>
        </w:tc>
      </w:tr>
      <w:tr w:rsidR="00296B57" w:rsidRPr="00296B57" w14:paraId="6F6B7DD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AD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09:50:23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A01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D0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4D7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050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07002070000066438-E0Aw62foeJqv20220713</w:t>
            </w:r>
          </w:p>
        </w:tc>
      </w:tr>
      <w:tr w:rsidR="00296B57" w:rsidRPr="00296B57" w14:paraId="5E2D7DD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7F5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09:50:40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34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2C9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C1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F2C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05002050000067060-E0Aw62foeKHu20220713</w:t>
            </w:r>
          </w:p>
        </w:tc>
      </w:tr>
      <w:tr w:rsidR="00296B57" w:rsidRPr="00296B57" w14:paraId="11823A3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6C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09:52:53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DA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47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FC5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7C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05002050000068110-E0Aw62foeMcX20220713</w:t>
            </w:r>
          </w:p>
        </w:tc>
      </w:tr>
      <w:tr w:rsidR="00296B57" w:rsidRPr="00296B57" w14:paraId="22C4075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7B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09:53:41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41D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B3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E9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C8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05002050000067726-E0Aw62foeNFz20220713</w:t>
            </w:r>
          </w:p>
        </w:tc>
      </w:tr>
      <w:tr w:rsidR="00296B57" w:rsidRPr="00296B57" w14:paraId="0044A1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AA6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09:55:20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95C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96E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DA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19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07002070000068990-E0Aw62foeOma20220713</w:t>
            </w:r>
          </w:p>
        </w:tc>
      </w:tr>
      <w:tr w:rsidR="00296B57" w:rsidRPr="00296B57" w14:paraId="562443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1A4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09:56:17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6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37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E7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E3E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07002070000068473-E0Aw62foePdU20220713</w:t>
            </w:r>
          </w:p>
        </w:tc>
      </w:tr>
      <w:tr w:rsidR="00296B57" w:rsidRPr="00296B57" w14:paraId="520D70F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09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09:56:17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9C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DC6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04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E03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07002070000068473-E0Aw62foePdW20220713</w:t>
            </w:r>
          </w:p>
        </w:tc>
      </w:tr>
      <w:tr w:rsidR="00296B57" w:rsidRPr="00296B57" w14:paraId="70583DE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A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09:56:28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A2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9B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64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46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05002050000069065-E0Aw62foePmC20220713</w:t>
            </w:r>
          </w:p>
        </w:tc>
      </w:tr>
      <w:tr w:rsidR="00296B57" w:rsidRPr="00296B57" w14:paraId="598974C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39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09:56:28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5C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92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1C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0D7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05002050000069065-E0Aw62foePm720220713</w:t>
            </w:r>
          </w:p>
        </w:tc>
      </w:tr>
      <w:tr w:rsidR="00296B57" w:rsidRPr="00296B57" w14:paraId="7C54AF2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F64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09:58:45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FBE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00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D8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CB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07002070000069928-E0Aw62foeRZX20220713</w:t>
            </w:r>
          </w:p>
        </w:tc>
      </w:tr>
      <w:tr w:rsidR="00296B57" w:rsidRPr="00296B57" w14:paraId="4968318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0D9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09:59:05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AE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63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61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54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07002070000069928-E0Aw62foeRzk20220713</w:t>
            </w:r>
          </w:p>
        </w:tc>
      </w:tr>
      <w:tr w:rsidR="00296B57" w:rsidRPr="00296B57" w14:paraId="2AAA6FA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D7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09:59:05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3E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C53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39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CA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05002050000070009-E0Aw62foeRzm20220713</w:t>
            </w:r>
          </w:p>
        </w:tc>
      </w:tr>
      <w:tr w:rsidR="00296B57" w:rsidRPr="00296B57" w14:paraId="3407F44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72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09:59:55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C6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7D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88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8C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07002070000070366-E0Aw62foeTLn20220713</w:t>
            </w:r>
          </w:p>
        </w:tc>
      </w:tr>
      <w:tr w:rsidR="00296B57" w:rsidRPr="00296B57" w14:paraId="38CB746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F2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09:59:55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4D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5C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98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9B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07002070000070366-E0Aw62foeTLl20220713</w:t>
            </w:r>
          </w:p>
        </w:tc>
      </w:tr>
      <w:tr w:rsidR="00296B57" w:rsidRPr="00296B57" w14:paraId="4435009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9F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10:02:15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32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E64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C0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09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07002070000070917-E0Aw62foeW4j20220713</w:t>
            </w:r>
          </w:p>
        </w:tc>
      </w:tr>
      <w:tr w:rsidR="00296B57" w:rsidRPr="00296B57" w14:paraId="21DB191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559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10:04:25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CE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EE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4D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1F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07002070000071876-E0Aw62foeXzb20220713</w:t>
            </w:r>
          </w:p>
        </w:tc>
      </w:tr>
      <w:tr w:rsidR="00296B57" w:rsidRPr="00296B57" w14:paraId="38C54AE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4F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10:04:25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A84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6C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DD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56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07002070000071876-E0Aw62foeXzX20220713</w:t>
            </w:r>
          </w:p>
        </w:tc>
      </w:tr>
      <w:tr w:rsidR="00296B57" w:rsidRPr="00296B57" w14:paraId="49F4556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09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10:05:35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303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50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194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B4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07002070000071607-E0Aw62foeZ9G20220713</w:t>
            </w:r>
          </w:p>
        </w:tc>
      </w:tr>
      <w:tr w:rsidR="00296B57" w:rsidRPr="00296B57" w14:paraId="24735C4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C57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10:08:25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03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1E64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54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5D3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07002070000072336-E0Aw62foearP20220713</w:t>
            </w:r>
          </w:p>
        </w:tc>
      </w:tr>
      <w:tr w:rsidR="00296B57" w:rsidRPr="00296B57" w14:paraId="641B581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61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10:09:53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6E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0F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A0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F59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05002050000073078-E0Aw62foeboQ20220713</w:t>
            </w:r>
          </w:p>
        </w:tc>
      </w:tr>
      <w:tr w:rsidR="00296B57" w:rsidRPr="00296B57" w14:paraId="6D872A5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ED9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10:10:11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7B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D1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20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CA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05002050000073078-E0Aw62foebyb20220713</w:t>
            </w:r>
          </w:p>
        </w:tc>
      </w:tr>
      <w:tr w:rsidR="00296B57" w:rsidRPr="00296B57" w14:paraId="61703AF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F5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10:11:17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AAE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43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CE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0C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05002050000072418-E0Aw62foed6820220713</w:t>
            </w:r>
          </w:p>
        </w:tc>
      </w:tr>
      <w:tr w:rsidR="00296B57" w:rsidRPr="00296B57" w14:paraId="5F886D5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07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10:11:17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22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6F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AF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80A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05002050000072418-E0Aw62foed6B20220713</w:t>
            </w:r>
          </w:p>
        </w:tc>
      </w:tr>
      <w:tr w:rsidR="00296B57" w:rsidRPr="00296B57" w14:paraId="727C2B1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2F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10:11:17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78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8D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68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90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07002070000072323-E0Aw62foed6620220713</w:t>
            </w:r>
          </w:p>
        </w:tc>
      </w:tr>
      <w:tr w:rsidR="00296B57" w:rsidRPr="00296B57" w14:paraId="6989BC9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2F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10:12:18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83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64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19A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4C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07002070000072981-E0Aw62foedqb20220713</w:t>
            </w:r>
          </w:p>
        </w:tc>
      </w:tr>
      <w:tr w:rsidR="00296B57" w:rsidRPr="00296B57" w14:paraId="112164C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530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10:13:32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F55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9C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3B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31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05002050000073817-E0Aw62foef0820220713</w:t>
            </w:r>
          </w:p>
        </w:tc>
      </w:tr>
      <w:tr w:rsidR="00296B57" w:rsidRPr="00296B57" w14:paraId="21CB93B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29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10:15:24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82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7F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0C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53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07002070000073711-E0Aw62foegIz20220713</w:t>
            </w:r>
          </w:p>
        </w:tc>
      </w:tr>
      <w:tr w:rsidR="00296B57" w:rsidRPr="00296B57" w14:paraId="3BF226B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C0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10:16:32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38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F0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48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E3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05002050000074594-E0Aw62foehVw20220713</w:t>
            </w:r>
          </w:p>
        </w:tc>
      </w:tr>
      <w:tr w:rsidR="00296B57" w:rsidRPr="00296B57" w14:paraId="4E34144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0D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CB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67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2E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955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07002070000074650-E0Aw62foei7k20220713</w:t>
            </w:r>
          </w:p>
        </w:tc>
      </w:tr>
      <w:tr w:rsidR="00296B57" w:rsidRPr="00296B57" w14:paraId="7C5FBE4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C0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4FE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DE3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84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D93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07002070000074650-E0Aw62foei7i20220713</w:t>
            </w:r>
          </w:p>
        </w:tc>
      </w:tr>
      <w:tr w:rsidR="00296B57" w:rsidRPr="00296B57" w14:paraId="108D8EA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9D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10:19:29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FC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84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06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AD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07002070000075004-E0Aw62foejSF20220713</w:t>
            </w:r>
          </w:p>
        </w:tc>
      </w:tr>
      <w:tr w:rsidR="00296B57" w:rsidRPr="00296B57" w14:paraId="1FA8AB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70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10:19:29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1B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B3D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331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69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07002070000075004-E0Aw62foejSH20220713</w:t>
            </w:r>
          </w:p>
        </w:tc>
      </w:tr>
      <w:tr w:rsidR="00296B57" w:rsidRPr="00296B57" w14:paraId="0B47856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E8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10:22:10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C2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12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9C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F3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07002070000075355-E0Aw62foelmQ20220713</w:t>
            </w:r>
          </w:p>
        </w:tc>
      </w:tr>
      <w:tr w:rsidR="00296B57" w:rsidRPr="00296B57" w14:paraId="5A0F63D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5A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15B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9B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57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38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07002070000075814-E0Aw62foemNC20220713</w:t>
            </w:r>
          </w:p>
        </w:tc>
      </w:tr>
      <w:tr w:rsidR="00296B57" w:rsidRPr="00296B57" w14:paraId="0173217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45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10:24:47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95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74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9C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BC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05002050000076224-E0Aw62foeniK20220713</w:t>
            </w:r>
          </w:p>
        </w:tc>
      </w:tr>
      <w:tr w:rsidR="00296B57" w:rsidRPr="00296B57" w14:paraId="11D78BB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04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10:26:02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61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EC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8F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E2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07002070000075827-E0Aw62foeoYy20220713</w:t>
            </w:r>
          </w:p>
        </w:tc>
      </w:tr>
      <w:tr w:rsidR="00296B57" w:rsidRPr="00296B57" w14:paraId="1705FDE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54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10:26:02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CF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8AB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04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93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05002050000076119-E0Aw62foeoZ420220713</w:t>
            </w:r>
          </w:p>
        </w:tc>
      </w:tr>
      <w:tr w:rsidR="00296B57" w:rsidRPr="00296B57" w14:paraId="05EFDD1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C4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10:26:18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0B8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4B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AD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1B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07002070000076586-E0Aw62foeorD20220713</w:t>
            </w:r>
          </w:p>
        </w:tc>
      </w:tr>
      <w:tr w:rsidR="00296B57" w:rsidRPr="00296B57" w14:paraId="4AE8727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28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0B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13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E0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A3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07002070000077163-E0Aw62foeprS20220713</w:t>
            </w:r>
          </w:p>
        </w:tc>
      </w:tr>
      <w:tr w:rsidR="00296B57" w:rsidRPr="00296B57" w14:paraId="423F0FE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BBB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FB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9D3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EA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EEB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07002070000077163-E0Aw62foeprQ20220713</w:t>
            </w:r>
          </w:p>
        </w:tc>
      </w:tr>
      <w:tr w:rsidR="00296B57" w:rsidRPr="00296B57" w14:paraId="2D40BAE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29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10:27:49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93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855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66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58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07002070000076586-E0Aw62foepvC20220713</w:t>
            </w:r>
          </w:p>
        </w:tc>
      </w:tr>
      <w:tr w:rsidR="00296B57" w:rsidRPr="00296B57" w14:paraId="23D9F21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EC6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10:27:57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3C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0F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A37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90FA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07002070000076548-E0Aw62foeqAB20220713</w:t>
            </w:r>
          </w:p>
        </w:tc>
      </w:tr>
      <w:tr w:rsidR="00296B57" w:rsidRPr="00296B57" w14:paraId="0875576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9C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10:29:23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5E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D25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FE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63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05002050000077994-E0Aw62foesdu20220713</w:t>
            </w:r>
          </w:p>
        </w:tc>
      </w:tr>
      <w:tr w:rsidR="00296B57" w:rsidRPr="00296B57" w14:paraId="34A9E62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BC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10:32:35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94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6B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C9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5A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05002050000078585-E0Aw62foevaR20220713</w:t>
            </w:r>
          </w:p>
        </w:tc>
      </w:tr>
      <w:tr w:rsidR="00296B57" w:rsidRPr="00296B57" w14:paraId="1D9F771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00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10:34:54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12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7F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54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59D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07002070000077991-E0Aw62foex7g20220713</w:t>
            </w:r>
          </w:p>
        </w:tc>
      </w:tr>
      <w:tr w:rsidR="00296B57" w:rsidRPr="00296B57" w14:paraId="5299297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03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10:35:04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9D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CAF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1B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57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05002050000077995-E0Aw62foexQY20220713</w:t>
            </w:r>
          </w:p>
        </w:tc>
      </w:tr>
      <w:tr w:rsidR="00296B57" w:rsidRPr="00296B57" w14:paraId="283CBBE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8D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10:36:02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3A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9B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41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06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07002070000078948-E0Aw62foeycS20220713</w:t>
            </w:r>
          </w:p>
        </w:tc>
      </w:tr>
      <w:tr w:rsidR="00296B57" w:rsidRPr="00296B57" w14:paraId="6742196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1F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54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496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2F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F9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07002070000079653-E0Aw62foezAS20220713</w:t>
            </w:r>
          </w:p>
        </w:tc>
      </w:tr>
      <w:tr w:rsidR="00296B57" w:rsidRPr="00296B57" w14:paraId="6319777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D6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10:36:14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1CB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3C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09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48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07002070000079653-E0Aw62foezAN20220713</w:t>
            </w:r>
          </w:p>
        </w:tc>
      </w:tr>
      <w:tr w:rsidR="00296B57" w:rsidRPr="00296B57" w14:paraId="2D0A8B9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55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10:37:00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CCD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F2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80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3D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07002070000079649-E0Aw62foezmd20220713</w:t>
            </w:r>
          </w:p>
        </w:tc>
      </w:tr>
      <w:tr w:rsidR="00296B57" w:rsidRPr="00296B57" w14:paraId="66C8A21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B1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10:37:31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10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DB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D8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3EF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05002050000079685-E0Aw62fof0Gn20220713</w:t>
            </w:r>
          </w:p>
        </w:tc>
      </w:tr>
      <w:tr w:rsidR="00296B57" w:rsidRPr="00296B57" w14:paraId="4720DF1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CC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10:39:54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38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BE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58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54E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07002070000080138-E0Aw62fof2t520220713</w:t>
            </w:r>
          </w:p>
        </w:tc>
      </w:tr>
      <w:tr w:rsidR="00296B57" w:rsidRPr="00296B57" w14:paraId="16CECCC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AFA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10:41:16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B4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A6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22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44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07002070000081175-E0Aw62fof43q20220713</w:t>
            </w:r>
          </w:p>
        </w:tc>
      </w:tr>
      <w:tr w:rsidR="00296B57" w:rsidRPr="00296B57" w14:paraId="0F08A94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5F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10:50:46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CC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28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D2E4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74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07002070000082720-E0Aw62fofAxi20220713</w:t>
            </w:r>
          </w:p>
        </w:tc>
      </w:tr>
      <w:tr w:rsidR="00296B57" w:rsidRPr="00296B57" w14:paraId="2CB7EDC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EB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10:50:50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E8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5D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546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A9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05002050000082299-E0Aw62fofB2c20220713</w:t>
            </w:r>
          </w:p>
        </w:tc>
      </w:tr>
      <w:tr w:rsidR="00296B57" w:rsidRPr="00296B57" w14:paraId="4EA4B1A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EC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F6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A8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B0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CCF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05002050000083968-E0Aw62fofCzN20220713</w:t>
            </w:r>
          </w:p>
        </w:tc>
      </w:tr>
      <w:tr w:rsidR="00296B57" w:rsidRPr="00296B57" w14:paraId="1C53AB0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8E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78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DE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A0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31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05002050000083968-E0Aw62fofCzL20220713</w:t>
            </w:r>
          </w:p>
        </w:tc>
      </w:tr>
      <w:tr w:rsidR="00296B57" w:rsidRPr="00296B57" w14:paraId="0106E05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25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10:52:54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94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5B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28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90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05002050000083819-E0Aw62fofDCr20220713</w:t>
            </w:r>
          </w:p>
        </w:tc>
      </w:tr>
      <w:tr w:rsidR="00296B57" w:rsidRPr="00296B57" w14:paraId="1E934FB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314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10:55:06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E3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97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AC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0C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07002070000084272-E0Aw62fofEf220220713</w:t>
            </w:r>
          </w:p>
        </w:tc>
      </w:tr>
      <w:tr w:rsidR="00296B57" w:rsidRPr="00296B57" w14:paraId="649D84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587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10:56:39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F4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5C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E6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9D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05002050000084681-E0Aw62fofGJT20220713</w:t>
            </w:r>
          </w:p>
        </w:tc>
      </w:tr>
      <w:tr w:rsidR="00296B57" w:rsidRPr="00296B57" w14:paraId="3ABE87B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E56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3A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E05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14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EB4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05002050000085493-E0Aw62fofK5q20220713</w:t>
            </w:r>
          </w:p>
        </w:tc>
      </w:tr>
      <w:tr w:rsidR="00296B57" w:rsidRPr="00296B57" w14:paraId="4DDBF0E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844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11:01:54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F38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592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DA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A2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07002070000085422-E0Aw62fofK5o20220713</w:t>
            </w:r>
          </w:p>
        </w:tc>
      </w:tr>
      <w:tr w:rsidR="00296B57" w:rsidRPr="00296B57" w14:paraId="3BACFF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2E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80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A4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87A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F6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07002070000086588-E0Aw62fofLEw20220713</w:t>
            </w:r>
          </w:p>
        </w:tc>
      </w:tr>
      <w:tr w:rsidR="00296B57" w:rsidRPr="00296B57" w14:paraId="1CCB9D8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9A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47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C9D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5DB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59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05002050000087181-E0Aw62fofOox20220713</w:t>
            </w:r>
          </w:p>
        </w:tc>
      </w:tr>
      <w:tr w:rsidR="00296B57" w:rsidRPr="00296B57" w14:paraId="469AA36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84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A7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4D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A6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7BA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05002050000087181-E0Aw62fofOot20220713</w:t>
            </w:r>
          </w:p>
        </w:tc>
      </w:tr>
      <w:tr w:rsidR="00296B57" w:rsidRPr="00296B57" w14:paraId="42D421E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7B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11:07:04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37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EB3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6A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37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05002050000087108-E0Aw62fofOon20220713</w:t>
            </w:r>
          </w:p>
        </w:tc>
      </w:tr>
      <w:tr w:rsidR="00296B57" w:rsidRPr="00296B57" w14:paraId="090E982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494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11:07:51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0A9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281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DF5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EC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07002070000088195-E0Aw62fofPEI20220713</w:t>
            </w:r>
          </w:p>
        </w:tc>
      </w:tr>
      <w:tr w:rsidR="00296B57" w:rsidRPr="00296B57" w14:paraId="410AD96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41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11:10:23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49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B6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EA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76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07002070000088964-E0Aw62fofRiH20220713</w:t>
            </w:r>
          </w:p>
        </w:tc>
      </w:tr>
      <w:tr w:rsidR="00296B57" w:rsidRPr="00296B57" w14:paraId="0AEBD0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B7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11:10:23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4D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DF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4B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F4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07002070000088964-E0Aw62fofRiF20220713</w:t>
            </w:r>
          </w:p>
        </w:tc>
      </w:tr>
      <w:tr w:rsidR="00296B57" w:rsidRPr="00296B57" w14:paraId="397FE4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C8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11:12:03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690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752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3C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F1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07002070000089486-E0Aw62fofSwt20220713</w:t>
            </w:r>
          </w:p>
        </w:tc>
      </w:tr>
      <w:tr w:rsidR="00296B57" w:rsidRPr="00296B57" w14:paraId="0E2F318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47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11:13:14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A3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9A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32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592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05002050000089707-E0Aw62fofU2I20220713</w:t>
            </w:r>
          </w:p>
        </w:tc>
      </w:tr>
      <w:tr w:rsidR="00296B57" w:rsidRPr="00296B57" w14:paraId="5B90A24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5A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11:13:14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1C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89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3B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AC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05002050000089707-E0Aw62fofU2G20220713</w:t>
            </w:r>
          </w:p>
        </w:tc>
      </w:tr>
      <w:tr w:rsidR="00296B57" w:rsidRPr="00296B57" w14:paraId="232C7D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4A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6E4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F0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38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9C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05002050000089183-E0Aw62fofW1Z20220713</w:t>
            </w:r>
          </w:p>
        </w:tc>
      </w:tr>
      <w:tr w:rsidR="00296B57" w:rsidRPr="00296B57" w14:paraId="62737CA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CB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11:15:02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01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86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BD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62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05002050000090044-E0Aw62fofVzL20220713</w:t>
            </w:r>
          </w:p>
        </w:tc>
      </w:tr>
      <w:tr w:rsidR="00296B57" w:rsidRPr="00296B57" w14:paraId="7A53837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DA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11:16:41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F7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2A9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27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92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05002050000089183-E0Aw62fofXE820220713</w:t>
            </w:r>
          </w:p>
        </w:tc>
      </w:tr>
      <w:tr w:rsidR="00296B57" w:rsidRPr="00296B57" w14:paraId="22C9453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DE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11:16:54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EB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F3C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B8F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5F9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05002050000089183-E0Aw62fofXLQ20220713</w:t>
            </w:r>
          </w:p>
        </w:tc>
      </w:tr>
      <w:tr w:rsidR="00296B57" w:rsidRPr="00296B57" w14:paraId="5013844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B4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11:16:54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7B9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C8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AB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8F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05002050000089183-E0Aw62fofXLO20220713</w:t>
            </w:r>
          </w:p>
        </w:tc>
      </w:tr>
      <w:tr w:rsidR="00296B57" w:rsidRPr="00296B57" w14:paraId="3E043A3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73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11:18:43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41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31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BA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56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07002070000090741-E0Aw62fofYWg20220713</w:t>
            </w:r>
          </w:p>
        </w:tc>
      </w:tr>
      <w:tr w:rsidR="00296B57" w:rsidRPr="00296B57" w14:paraId="06231EC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AC5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11:18:43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42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5F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72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F9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07002070000090741-E0Aw62fofYWi20220713</w:t>
            </w:r>
          </w:p>
        </w:tc>
      </w:tr>
      <w:tr w:rsidR="00296B57" w:rsidRPr="00296B57" w14:paraId="0A198E4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A8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11:21:27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0C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94E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43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3B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07002070000091398-E0Aw62fofbEb20220713</w:t>
            </w:r>
          </w:p>
        </w:tc>
      </w:tr>
      <w:tr w:rsidR="00296B57" w:rsidRPr="00296B57" w14:paraId="77186F1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AC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31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BF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D5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58A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07002070000091937-E0Aw62fofdOU20220713</w:t>
            </w:r>
          </w:p>
        </w:tc>
      </w:tr>
      <w:tr w:rsidR="00296B57" w:rsidRPr="00296B57" w14:paraId="03AA5D8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BD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9D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EC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24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0B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07002070000091937-E0Aw62fofdOb20220713</w:t>
            </w:r>
          </w:p>
        </w:tc>
      </w:tr>
      <w:tr w:rsidR="00296B57" w:rsidRPr="00296B57" w14:paraId="4C6F4D2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0D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A0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89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CD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04B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07002070000091937-E0Aw62fofdOY20220713</w:t>
            </w:r>
          </w:p>
        </w:tc>
      </w:tr>
      <w:tr w:rsidR="00296B57" w:rsidRPr="00296B57" w14:paraId="6A579FA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26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11:23:51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A2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553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FFB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F7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05002050000091715-E0Aw62fofeSY20220713</w:t>
            </w:r>
          </w:p>
        </w:tc>
      </w:tr>
      <w:tr w:rsidR="00296B57" w:rsidRPr="00296B57" w14:paraId="4AD9B27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449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11:24:40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DE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5E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8AA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3D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07002070000092221-E0Aw62foffon20220713</w:t>
            </w:r>
          </w:p>
        </w:tc>
      </w:tr>
      <w:tr w:rsidR="00296B57" w:rsidRPr="00296B57" w14:paraId="3066F10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66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11:25:28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7B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E7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79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3B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05002050000092157-E0Aw62fofhIi20220713</w:t>
            </w:r>
          </w:p>
        </w:tc>
      </w:tr>
      <w:tr w:rsidR="00296B57" w:rsidRPr="00296B57" w14:paraId="1F32B16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67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11:26:37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E2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C6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02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15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05002050000092697-E0Aw62fofizt20220713</w:t>
            </w:r>
          </w:p>
        </w:tc>
      </w:tr>
      <w:tr w:rsidR="00296B57" w:rsidRPr="00296B57" w14:paraId="3D31857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DB4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11:27:02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024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68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F2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7DC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07002070000092218-E0Aw62fofjcC20220713</w:t>
            </w:r>
          </w:p>
        </w:tc>
      </w:tr>
      <w:tr w:rsidR="00296B57" w:rsidRPr="00296B57" w14:paraId="05175BE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3A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3D8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34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AB6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58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05002050000093097-E0Aw62fofkfu20220713</w:t>
            </w:r>
          </w:p>
        </w:tc>
      </w:tr>
      <w:tr w:rsidR="00296B57" w:rsidRPr="00296B57" w14:paraId="01E827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139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11:27:43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9F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37C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2A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D2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05002050000093097-E0Aw62fofkfs20220713</w:t>
            </w:r>
          </w:p>
        </w:tc>
      </w:tr>
      <w:tr w:rsidR="00296B57" w:rsidRPr="00296B57" w14:paraId="60E6870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1A2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11:30:58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86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5F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9C1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21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07002070000093734-E0Aw62fofnyr20220713</w:t>
            </w:r>
          </w:p>
        </w:tc>
      </w:tr>
      <w:tr w:rsidR="00296B57" w:rsidRPr="00296B57" w14:paraId="56B426F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FB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11:32:04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803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2D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971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00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07002070000093788-E0Aw62fofpSQ20220713</w:t>
            </w:r>
          </w:p>
        </w:tc>
      </w:tr>
      <w:tr w:rsidR="00296B57" w:rsidRPr="00296B57" w14:paraId="3892BB8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7DE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11:35:23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79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52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AF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31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05002050000094671-E0Aw62fofrz520220713</w:t>
            </w:r>
          </w:p>
        </w:tc>
      </w:tr>
      <w:tr w:rsidR="00296B57" w:rsidRPr="00296B57" w14:paraId="3CED14F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D2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11:35:23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6A2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41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EE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AC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05002050000094671-E0Aw62fofrz020220713</w:t>
            </w:r>
          </w:p>
        </w:tc>
      </w:tr>
      <w:tr w:rsidR="00296B57" w:rsidRPr="00296B57" w14:paraId="34C5724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907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11:38:43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797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1E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37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69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05002050000094911-E0Aw62fofvFn20220713</w:t>
            </w:r>
          </w:p>
        </w:tc>
      </w:tr>
      <w:tr w:rsidR="00296B57" w:rsidRPr="00296B57" w14:paraId="0B7B25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BE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11:40:38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CA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58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3A2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91C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07002070000095936-E0Aw62fofxIn20220713</w:t>
            </w:r>
          </w:p>
        </w:tc>
      </w:tr>
      <w:tr w:rsidR="00296B57" w:rsidRPr="00296B57" w14:paraId="2DFD21E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2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11:40:38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01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38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EA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8A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07002070000095936-E0Aw62fofxIq20220713</w:t>
            </w:r>
          </w:p>
        </w:tc>
      </w:tr>
      <w:tr w:rsidR="00296B57" w:rsidRPr="00296B57" w14:paraId="767D84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6E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11:41:37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113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0C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81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DA6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07002070000096488-E0Aw62fofy7X20220713</w:t>
            </w:r>
          </w:p>
        </w:tc>
      </w:tr>
      <w:tr w:rsidR="00296B57" w:rsidRPr="00296B57" w14:paraId="04B6DCD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01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11:41:37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2E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7C4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A7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0C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07002070000096488-E0Aw62fofy7a20220713</w:t>
            </w:r>
          </w:p>
        </w:tc>
      </w:tr>
      <w:tr w:rsidR="00296B57" w:rsidRPr="00296B57" w14:paraId="0640AD2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2F6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11:42:58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CA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B8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CE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01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07002070000095921-E0Aw62fofzn020220713</w:t>
            </w:r>
          </w:p>
        </w:tc>
      </w:tr>
      <w:tr w:rsidR="00296B57" w:rsidRPr="00296B57" w14:paraId="4C24B11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E2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11:45:04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5F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8E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0B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53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05002050000097269-E0Aw62fog1ed20220713</w:t>
            </w:r>
          </w:p>
        </w:tc>
      </w:tr>
      <w:tr w:rsidR="00296B57" w:rsidRPr="00296B57" w14:paraId="1D7F5FD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F8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01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68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BEA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8F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05002050000097647-E0Aw62fog2QJ20220713</w:t>
            </w:r>
          </w:p>
        </w:tc>
      </w:tr>
      <w:tr w:rsidR="00296B57" w:rsidRPr="00296B57" w14:paraId="166B313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E1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55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B8E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03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C0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05002050000097647-E0Aw62fog2QL20220713</w:t>
            </w:r>
          </w:p>
        </w:tc>
      </w:tr>
      <w:tr w:rsidR="00296B57" w:rsidRPr="00296B57" w14:paraId="1186ED8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D2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11:48:32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C4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9D1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AA5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5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07002070000098146-E0Aw62fog4i220220713</w:t>
            </w:r>
          </w:p>
        </w:tc>
      </w:tr>
      <w:tr w:rsidR="00296B57" w:rsidRPr="00296B57" w14:paraId="55EC509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66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11:50:10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81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D16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D3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93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07002070000098591-E0Aw62fog5tZ20220713</w:t>
            </w:r>
          </w:p>
        </w:tc>
      </w:tr>
      <w:tr w:rsidR="00296B57" w:rsidRPr="00296B57" w14:paraId="7F4CADA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EE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11:55:55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0D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42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C6A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C2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05002050000099936-E0Aw62fogBEM20220713</w:t>
            </w:r>
          </w:p>
        </w:tc>
      </w:tr>
      <w:tr w:rsidR="00296B57" w:rsidRPr="00296B57" w14:paraId="59F0A77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B1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11:58:18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55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DAB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B5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13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05002050000100450-E0Aw62fogDEx20220713</w:t>
            </w:r>
          </w:p>
        </w:tc>
      </w:tr>
      <w:tr w:rsidR="00296B57" w:rsidRPr="00296B57" w14:paraId="36501D1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09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11:58:58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28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65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A5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63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05002050000099956-E0Aw62fogDgY20220713</w:t>
            </w:r>
          </w:p>
        </w:tc>
      </w:tr>
      <w:tr w:rsidR="00296B57" w:rsidRPr="00296B57" w14:paraId="720F87E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AD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11:58:58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35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A1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6A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98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05002050000099956-E0Aw62fogDga20220713</w:t>
            </w:r>
          </w:p>
        </w:tc>
      </w:tr>
      <w:tr w:rsidR="00296B57" w:rsidRPr="00296B57" w14:paraId="4A1F36C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CA8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12:00:31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17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C27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33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F3D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05002050000101221-E0Aw62fogF9l20220713</w:t>
            </w:r>
          </w:p>
        </w:tc>
      </w:tr>
      <w:tr w:rsidR="00296B57" w:rsidRPr="00296B57" w14:paraId="0255F71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ED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12:00:31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D1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D2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28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09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05002050000101221-E0Aw62fogF9o20220713</w:t>
            </w:r>
          </w:p>
        </w:tc>
      </w:tr>
      <w:tr w:rsidR="00296B57" w:rsidRPr="00296B57" w14:paraId="068CB29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E0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12:03:53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7BA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C6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A7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EA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05002050000102370-E0Aw62fogJ2w20220713</w:t>
            </w:r>
          </w:p>
        </w:tc>
      </w:tr>
      <w:tr w:rsidR="00296B57" w:rsidRPr="00296B57" w14:paraId="525FE70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4C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12:05:24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68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F4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49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79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05002050000103029-E0Aw62fogKf320220713</w:t>
            </w:r>
          </w:p>
        </w:tc>
      </w:tr>
      <w:tr w:rsidR="00296B57" w:rsidRPr="00296B57" w14:paraId="4FCC9F3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DF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12:05:24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0DB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DE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9D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3A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05002050000103029-E0Aw62fogKf920220713</w:t>
            </w:r>
          </w:p>
        </w:tc>
      </w:tr>
      <w:tr w:rsidR="00296B57" w:rsidRPr="00296B57" w14:paraId="3D8320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17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12:05:24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338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51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9B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505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05002050000103029-E0Aw62fogKf720220713</w:t>
            </w:r>
          </w:p>
        </w:tc>
      </w:tr>
      <w:tr w:rsidR="00296B57" w:rsidRPr="00296B57" w14:paraId="7E65E80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FF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12:08:47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21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BF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418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82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05002050000103958-E0Aw62fogNDw20220713</w:t>
            </w:r>
          </w:p>
        </w:tc>
      </w:tr>
      <w:tr w:rsidR="00296B57" w:rsidRPr="00296B57" w14:paraId="775D146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EE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12:08:47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A5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6E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71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982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05002050000103958-E0Aw62fogNDu20220713</w:t>
            </w:r>
          </w:p>
        </w:tc>
      </w:tr>
      <w:tr w:rsidR="00296B57" w:rsidRPr="00296B57" w14:paraId="7CA6381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EF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12:09:51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2A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D8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090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EE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05002050000103476-E0Aw62fogO3V20220713</w:t>
            </w:r>
          </w:p>
        </w:tc>
      </w:tr>
      <w:tr w:rsidR="00296B57" w:rsidRPr="00296B57" w14:paraId="0CD2C23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7E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12:09:51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DA5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21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C3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6A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05002050000103476-E0Aw62fogO3S20220713</w:t>
            </w:r>
          </w:p>
        </w:tc>
      </w:tr>
      <w:tr w:rsidR="00296B57" w:rsidRPr="00296B57" w14:paraId="4D3A635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A5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8E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4D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BA5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1E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05002050000103420-E0Aw62fogP6X20220713</w:t>
            </w:r>
          </w:p>
        </w:tc>
      </w:tr>
      <w:tr w:rsidR="00296B57" w:rsidRPr="00296B57" w14:paraId="489124A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FE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12:11:36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D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546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79D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8C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05002050000104115-E0Aw62fogPKb20220713</w:t>
            </w:r>
          </w:p>
        </w:tc>
      </w:tr>
      <w:tr w:rsidR="00296B57" w:rsidRPr="00296B57" w14:paraId="571A84D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8B8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12:13:31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71E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93A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57C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DD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07002070000105194-E0Aw62fogRBm20220713</w:t>
            </w:r>
          </w:p>
        </w:tc>
      </w:tr>
      <w:tr w:rsidR="00296B57" w:rsidRPr="00296B57" w14:paraId="05FEFFC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60B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36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5ED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B3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9CB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07002070000105558-E0Aw62fogSyA20220713</w:t>
            </w:r>
          </w:p>
        </w:tc>
      </w:tr>
      <w:tr w:rsidR="00296B57" w:rsidRPr="00296B57" w14:paraId="1B3C84A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38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12:15:12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63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147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0A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5D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05002050000105010-E0Aw62fogVEH20220713</w:t>
            </w:r>
          </w:p>
        </w:tc>
      </w:tr>
      <w:tr w:rsidR="00296B57" w:rsidRPr="00296B57" w14:paraId="5C031CF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974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12:16:45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6D7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07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9D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6C8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07002070000106052-E0Aw62fogXQ920220713</w:t>
            </w:r>
          </w:p>
        </w:tc>
      </w:tr>
      <w:tr w:rsidR="00296B57" w:rsidRPr="00296B57" w14:paraId="69C6EDB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39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12:16:45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AA4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94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BC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1C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07002070000106052-E0Aw62fogXQ720220713</w:t>
            </w:r>
          </w:p>
        </w:tc>
      </w:tr>
      <w:tr w:rsidR="00296B57" w:rsidRPr="00296B57" w14:paraId="7D86CF7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9A9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12:18:25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D8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F8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53B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81D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05002050000105913-E0Aw62fogZXd20220713</w:t>
            </w:r>
          </w:p>
        </w:tc>
      </w:tr>
      <w:tr w:rsidR="00296B57" w:rsidRPr="00296B57" w14:paraId="50A8E3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7F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12:18:54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88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BB2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D75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FA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07002070000106053-E0Aw62foga3u20220713</w:t>
            </w:r>
          </w:p>
        </w:tc>
      </w:tr>
      <w:tr w:rsidR="00296B57" w:rsidRPr="00296B57" w14:paraId="64367C4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B3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12:18:54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72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4C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A4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76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07002070000106053-E0Aw62foga3w20220713</w:t>
            </w:r>
          </w:p>
        </w:tc>
      </w:tr>
      <w:tr w:rsidR="00296B57" w:rsidRPr="00296B57" w14:paraId="4CA22BC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46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12:19:34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F51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99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C6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0F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05002050000106708-E0Aw62fogabv20220713</w:t>
            </w:r>
          </w:p>
        </w:tc>
      </w:tr>
      <w:tr w:rsidR="00296B57" w:rsidRPr="00296B57" w14:paraId="2C4E4B5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8E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12:20:33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3A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B8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0E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DE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07002070000106802-E0Aw62fogbl520220713</w:t>
            </w:r>
          </w:p>
        </w:tc>
      </w:tr>
      <w:tr w:rsidR="00296B57" w:rsidRPr="00296B57" w14:paraId="10D3801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CB3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12:22:08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20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62A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FB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B5A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05002050000107488-E0Aw62fogdVt20220713</w:t>
            </w:r>
          </w:p>
        </w:tc>
      </w:tr>
      <w:tr w:rsidR="00296B57" w:rsidRPr="00296B57" w14:paraId="1B5E74F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60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CB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233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FEA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B7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07002070000108374-E0Aw62fogeFt20220713</w:t>
            </w:r>
          </w:p>
        </w:tc>
      </w:tr>
      <w:tr w:rsidR="00296B57" w:rsidRPr="00296B57" w14:paraId="63676E1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8B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A7C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A9D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02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F42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05002050000108190-E0Aw62fogeXG20220713</w:t>
            </w:r>
          </w:p>
        </w:tc>
      </w:tr>
      <w:tr w:rsidR="00296B57" w:rsidRPr="00296B57" w14:paraId="7C8B50D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71B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12:24:43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6C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3C2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FD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D7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07002070000109280-E0Aw62fogh2820220713</w:t>
            </w:r>
          </w:p>
        </w:tc>
      </w:tr>
      <w:tr w:rsidR="00296B57" w:rsidRPr="00296B57" w14:paraId="38D20DA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8E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E76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74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A0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15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05002050000111430-E0Aw62fogmeJ20220713</w:t>
            </w:r>
          </w:p>
        </w:tc>
      </w:tr>
      <w:tr w:rsidR="00296B57" w:rsidRPr="00296B57" w14:paraId="2BDCEA0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9F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F7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BB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6B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AF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05002050000111430-E0Aw62fogmeL20220713</w:t>
            </w:r>
          </w:p>
        </w:tc>
      </w:tr>
      <w:tr w:rsidR="00296B57" w:rsidRPr="00296B57" w14:paraId="6384137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C19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35A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EC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6FF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B1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07002070000112276-E0Aw62fogowm20220713</w:t>
            </w:r>
          </w:p>
        </w:tc>
      </w:tr>
      <w:tr w:rsidR="00296B57" w:rsidRPr="00296B57" w14:paraId="45D3B76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0F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11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84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1D1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6D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05002050000112171-E0Aw62fogoww20220713</w:t>
            </w:r>
          </w:p>
        </w:tc>
      </w:tr>
      <w:tr w:rsidR="00296B57" w:rsidRPr="00296B57" w14:paraId="48509C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F09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64B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D4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D8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21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05002050000112172-E0Aw62fogoxA20220713</w:t>
            </w:r>
          </w:p>
        </w:tc>
      </w:tr>
      <w:tr w:rsidR="00296B57" w:rsidRPr="00296B57" w14:paraId="2582988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51F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12:29:58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32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43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FC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95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07002070000112595-E0Aw62fogqR720220713</w:t>
            </w:r>
          </w:p>
        </w:tc>
      </w:tr>
      <w:tr w:rsidR="00296B57" w:rsidRPr="00296B57" w14:paraId="4511F7C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ED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12:31:21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24F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B0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E5B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18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05002050000116330-E0Aw62foh61320220713</w:t>
            </w:r>
          </w:p>
        </w:tc>
      </w:tr>
      <w:tr w:rsidR="00296B57" w:rsidRPr="00296B57" w14:paraId="6E4AA3F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B26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12:31:21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44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E6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160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AE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05002050000116330-E0Aw62foh61520220713</w:t>
            </w:r>
          </w:p>
        </w:tc>
      </w:tr>
      <w:tr w:rsidR="00296B57" w:rsidRPr="00296B57" w14:paraId="70A3519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35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12:31:23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F7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90A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01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DB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07002070000116454-E0Aw62foh6DB20220713</w:t>
            </w:r>
          </w:p>
        </w:tc>
      </w:tr>
      <w:tr w:rsidR="00296B57" w:rsidRPr="00296B57" w14:paraId="67167F4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E22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12:31:23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24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F81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F4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26F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07002070000116454-E0Aw62foh6D920220713</w:t>
            </w:r>
          </w:p>
        </w:tc>
      </w:tr>
      <w:tr w:rsidR="00296B57" w:rsidRPr="00296B57" w14:paraId="05A4D26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87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12:31:25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63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24A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AA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F4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05002050000116331-E0Aw62foh6Qz20220713</w:t>
            </w:r>
          </w:p>
        </w:tc>
      </w:tr>
      <w:tr w:rsidR="00296B57" w:rsidRPr="00296B57" w14:paraId="6046BB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924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12:32:55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22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B2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34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0CF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07002070000119547-E0Aw62fohFt020220713</w:t>
            </w:r>
          </w:p>
        </w:tc>
      </w:tr>
      <w:tr w:rsidR="00296B57" w:rsidRPr="00296B57" w14:paraId="7590D81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634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12:33:00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15A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AE9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DC4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72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05002050000119354-E0Aw62fohGRQ20220713</w:t>
            </w:r>
          </w:p>
        </w:tc>
      </w:tr>
      <w:tr w:rsidR="00296B57" w:rsidRPr="00296B57" w14:paraId="7493CC9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F9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12:33:03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EE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37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68E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1F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07002070000119548-E0Aw62fohHA920220713</w:t>
            </w:r>
          </w:p>
        </w:tc>
      </w:tr>
      <w:tr w:rsidR="00296B57" w:rsidRPr="00296B57" w14:paraId="175BE19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31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12:34:28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D1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70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2F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635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05002050000122170-E0Aw62fohPP720220713</w:t>
            </w:r>
          </w:p>
        </w:tc>
      </w:tr>
      <w:tr w:rsidR="00296B57" w:rsidRPr="00296B57" w14:paraId="3D65E13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5E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12:34:28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56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75E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FB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05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05002050000122170-E0Aw62fohPP920220713</w:t>
            </w:r>
          </w:p>
        </w:tc>
      </w:tr>
      <w:tr w:rsidR="00296B57" w:rsidRPr="00296B57" w14:paraId="097E658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A8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12:35:11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E40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DC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C1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4A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07002070000122420-E0Aw62fohSfk20220713</w:t>
            </w:r>
          </w:p>
        </w:tc>
      </w:tr>
      <w:tr w:rsidR="00296B57" w:rsidRPr="00296B57" w14:paraId="074E5C0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9D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87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5C0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3A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01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05002050000123937-E0Aw62fohX6z20220713</w:t>
            </w:r>
          </w:p>
        </w:tc>
      </w:tr>
      <w:tr w:rsidR="00296B57" w:rsidRPr="00296B57" w14:paraId="00486F2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F7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12:36:21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68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42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B1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E5B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07002070000124190-E0Aw62fohY6h20220713</w:t>
            </w:r>
          </w:p>
        </w:tc>
      </w:tr>
      <w:tr w:rsidR="00296B57" w:rsidRPr="00296B57" w14:paraId="372F91C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F8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12:37:47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3E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33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435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4D15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05002050000125778-E0Aw62fohdEm20220713</w:t>
            </w:r>
          </w:p>
        </w:tc>
      </w:tr>
      <w:tr w:rsidR="00296B57" w:rsidRPr="00296B57" w14:paraId="1C5182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63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12:38:40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93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74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09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28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07002070000126074-E0Aw62fohg2K20220713</w:t>
            </w:r>
          </w:p>
        </w:tc>
      </w:tr>
      <w:tr w:rsidR="00296B57" w:rsidRPr="00296B57" w14:paraId="08BE211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C1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9D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0E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36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26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05002050000127238-E0Aw62fohijX20220713</w:t>
            </w:r>
          </w:p>
        </w:tc>
      </w:tr>
      <w:tr w:rsidR="00296B57" w:rsidRPr="00296B57" w14:paraId="5DF46F5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32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7C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88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46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4D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07002070000127519-E0Aw62fohkkb20220713</w:t>
            </w:r>
          </w:p>
        </w:tc>
      </w:tr>
      <w:tr w:rsidR="00296B57" w:rsidRPr="00296B57" w14:paraId="4C3DB03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B5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12:39:54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43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6C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ECF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74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07002070000127519-E0Aw62fohkkd20220713</w:t>
            </w:r>
          </w:p>
        </w:tc>
      </w:tr>
      <w:tr w:rsidR="00296B57" w:rsidRPr="00296B57" w14:paraId="5A6DF6D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19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12:41:21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FC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FB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97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9F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05002050000128813-E0Aw62fohqzm20220713</w:t>
            </w:r>
          </w:p>
        </w:tc>
      </w:tr>
      <w:tr w:rsidR="00296B57" w:rsidRPr="00296B57" w14:paraId="07EEB9B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5F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5F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0F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C9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F2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05002050000129785-E0Aw62fohuMT20220713</w:t>
            </w:r>
          </w:p>
        </w:tc>
      </w:tr>
      <w:tr w:rsidR="00296B57" w:rsidRPr="00296B57" w14:paraId="3EB25B5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A4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12:43:12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19D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05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5E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6D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05002050000129821-E0Aw62fohvbO20220713</w:t>
            </w:r>
          </w:p>
        </w:tc>
      </w:tr>
      <w:tr w:rsidR="00296B57" w:rsidRPr="00296B57" w14:paraId="380EF81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8FC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41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1B4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F1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CE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07002070000131513-E0Aw62fohzAi20220713</w:t>
            </w:r>
          </w:p>
        </w:tc>
      </w:tr>
      <w:tr w:rsidR="00296B57" w:rsidRPr="00296B57" w14:paraId="3303421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99B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12:44:29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C1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7D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5BC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12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07002070000131513-E0Aw62fohzAl20220713</w:t>
            </w:r>
          </w:p>
        </w:tc>
      </w:tr>
      <w:tr w:rsidR="00296B57" w:rsidRPr="00296B57" w14:paraId="7D761D5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4F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12:45:20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AD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86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C4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6A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05002050000131183-E0Aw62foi3AL20220713</w:t>
            </w:r>
          </w:p>
        </w:tc>
      </w:tr>
      <w:tr w:rsidR="00296B57" w:rsidRPr="00296B57" w14:paraId="4E1C0E8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96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12:46:25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CD3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DF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F1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5C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07002070000133769-E0Aw62foi7ED20220713</w:t>
            </w:r>
          </w:p>
        </w:tc>
      </w:tr>
      <w:tr w:rsidR="00296B57" w:rsidRPr="00296B57" w14:paraId="0F2B649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74A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12:46:53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E2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A89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7B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E4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05002050000133362-E0Aw62foi8LR20220713</w:t>
            </w:r>
          </w:p>
        </w:tc>
      </w:tr>
      <w:tr w:rsidR="00296B57" w:rsidRPr="00296B57" w14:paraId="1F0521E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E8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6E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F85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24F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C7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07002070000133368-E0Aw62foi8Wm20220713</w:t>
            </w:r>
          </w:p>
        </w:tc>
      </w:tr>
      <w:tr w:rsidR="00296B57" w:rsidRPr="00296B57" w14:paraId="0FE207C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6C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12:46:56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B63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5D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ED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FB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07002070000133368-E0Aw62foi8WN20220713</w:t>
            </w:r>
          </w:p>
        </w:tc>
      </w:tr>
      <w:tr w:rsidR="00296B57" w:rsidRPr="00296B57" w14:paraId="57BD6A0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23E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12:48:07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FE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E0A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57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D8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05002050000134301-E0Aw62foiB6t20220713</w:t>
            </w:r>
          </w:p>
        </w:tc>
      </w:tr>
      <w:tr w:rsidR="00296B57" w:rsidRPr="00296B57" w14:paraId="21DC216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C0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12:51:02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6A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750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2239.0000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0F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7A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05002050000136171-E0Aw62foiJyA20220713</w:t>
            </w:r>
          </w:p>
        </w:tc>
      </w:tr>
      <w:tr w:rsidR="00296B57" w:rsidRPr="00296B57" w14:paraId="626148F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5F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12:52:52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519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BAF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2A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96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05002050000137750-E0Aw62foiOpm20220713</w:t>
            </w:r>
          </w:p>
        </w:tc>
      </w:tr>
      <w:tr w:rsidR="00296B57" w:rsidRPr="00296B57" w14:paraId="693A1BA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E9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12:55:11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DA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9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20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F2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07002070000139755-E0Aw62foiU2e20220713</w:t>
            </w:r>
          </w:p>
        </w:tc>
      </w:tr>
      <w:tr w:rsidR="00296B57" w:rsidRPr="00296B57" w14:paraId="7294DD7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C93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12:56:26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D3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34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8E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DF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05002050000140283-E0Aw62foiWzf20220713</w:t>
            </w:r>
          </w:p>
        </w:tc>
      </w:tr>
      <w:tr w:rsidR="00296B57" w:rsidRPr="00296B57" w14:paraId="29100ED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18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13:00:52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DA4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59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45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4244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05002050000143213-E0Aw62foihzL20220713</w:t>
            </w:r>
          </w:p>
        </w:tc>
      </w:tr>
      <w:tr w:rsidR="00296B57" w:rsidRPr="00296B57" w14:paraId="450A8FA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FE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13:00:53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DC2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9E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AD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B3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05002050000143152-E0Aw62foii7Q20220713</w:t>
            </w:r>
          </w:p>
        </w:tc>
      </w:tr>
      <w:tr w:rsidR="00296B57" w:rsidRPr="00296B57" w14:paraId="21A7BF2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29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13:00:53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E1F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9EA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F5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66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05002050000143152-E0Aw62foii7S20220713</w:t>
            </w:r>
          </w:p>
        </w:tc>
      </w:tr>
      <w:tr w:rsidR="00296B57" w:rsidRPr="00296B57" w14:paraId="21FD70B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80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BE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2D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23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E2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05002050000143386-E0Aw62foiihM20220713</w:t>
            </w:r>
          </w:p>
        </w:tc>
      </w:tr>
      <w:tr w:rsidR="00296B57" w:rsidRPr="00296B57" w14:paraId="445837B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A84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13:03:00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C4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EA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7B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CA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07002070000144747-E0Aw62foin4G20220713</w:t>
            </w:r>
          </w:p>
        </w:tc>
      </w:tr>
      <w:tr w:rsidR="00296B57" w:rsidRPr="00296B57" w14:paraId="47238D9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5A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13:03:00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0C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203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17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AA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07002070000144747-E0Aw62foin4E20220713</w:t>
            </w:r>
          </w:p>
        </w:tc>
      </w:tr>
      <w:tr w:rsidR="00296B57" w:rsidRPr="00296B57" w14:paraId="40E5505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C79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13:04:27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8F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1E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76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D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07002070000145675-E0Aw62foiqGw20220713</w:t>
            </w:r>
          </w:p>
        </w:tc>
      </w:tr>
      <w:tr w:rsidR="00296B57" w:rsidRPr="00296B57" w14:paraId="2EF94E4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8D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13:05:39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7E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3EA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468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92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05002050000145273-E0Aw62foistK20220713</w:t>
            </w:r>
          </w:p>
        </w:tc>
      </w:tr>
      <w:tr w:rsidR="00296B57" w:rsidRPr="00296B57" w14:paraId="5E24568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DB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24B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C5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9E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784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05002050000147651-E0Aw62foizeZ20220713</w:t>
            </w:r>
          </w:p>
        </w:tc>
      </w:tr>
      <w:tr w:rsidR="00296B57" w:rsidRPr="00296B57" w14:paraId="0D73A1E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B4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B2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F6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C1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0CC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07002070000149070-E0Aw62foj1QQ20220713</w:t>
            </w:r>
          </w:p>
        </w:tc>
      </w:tr>
      <w:tr w:rsidR="00296B57" w:rsidRPr="00296B57" w14:paraId="56A8B08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48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D1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D4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1F1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C0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07002070000149070-E0Aw62foj1QO20220713</w:t>
            </w:r>
          </w:p>
        </w:tc>
      </w:tr>
      <w:tr w:rsidR="00296B57" w:rsidRPr="00296B57" w14:paraId="4A84779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6C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8A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7C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F57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835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07002070000149070-E0Aw62foj1QM20220713</w:t>
            </w:r>
          </w:p>
        </w:tc>
      </w:tr>
      <w:tr w:rsidR="00296B57" w:rsidRPr="00296B57" w14:paraId="5058525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F1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13:11:16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671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DF7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95D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4D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05002050000147429-E0Aw62foj1kZ20220713</w:t>
            </w:r>
          </w:p>
        </w:tc>
      </w:tr>
      <w:tr w:rsidR="00296B57" w:rsidRPr="00296B57" w14:paraId="475E745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FC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13:11:16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F1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AB7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50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57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05002050000147429-E0Aw62foj1ke20220713</w:t>
            </w:r>
          </w:p>
        </w:tc>
      </w:tr>
      <w:tr w:rsidR="00296B57" w:rsidRPr="00296B57" w14:paraId="6D73962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2B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13:13:00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73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96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B3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41E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05002050000149487-E0Aw62foj4XM20220713</w:t>
            </w:r>
          </w:p>
        </w:tc>
      </w:tr>
      <w:tr w:rsidR="00296B57" w:rsidRPr="00296B57" w14:paraId="3EF6DD2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40D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13:13:00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FAA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435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AD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CA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07002070000149850-E0Aw62foj4XO20220713</w:t>
            </w:r>
          </w:p>
        </w:tc>
      </w:tr>
      <w:tr w:rsidR="00296B57" w:rsidRPr="00296B57" w14:paraId="1EDFF7E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D0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EFC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09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25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E7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05002050000150747-E0Aw62foj6wp20220713</w:t>
            </w:r>
          </w:p>
        </w:tc>
      </w:tr>
      <w:tr w:rsidR="00296B57" w:rsidRPr="00296B57" w14:paraId="30A341E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5E4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EB5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B9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24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4B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05002050000150747-E0Aw62foj6wn20220713</w:t>
            </w:r>
          </w:p>
        </w:tc>
      </w:tr>
      <w:tr w:rsidR="00296B57" w:rsidRPr="00296B57" w14:paraId="627E765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FA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D74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5E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34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89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05002050000150747-E0Aw62foj6wr20220713</w:t>
            </w:r>
          </w:p>
        </w:tc>
      </w:tr>
      <w:tr w:rsidR="00296B57" w:rsidRPr="00296B57" w14:paraId="06A2D6D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E8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13:14:49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FB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20E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186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60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05002050000150901-E0Aw62foj7en20220713</w:t>
            </w:r>
          </w:p>
        </w:tc>
      </w:tr>
      <w:tr w:rsidR="00296B57" w:rsidRPr="00296B57" w14:paraId="77B8B27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CC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13:16:18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54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6F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26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92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07002070000152231-E0Aw62fojAHO20220713</w:t>
            </w:r>
          </w:p>
        </w:tc>
      </w:tr>
      <w:tr w:rsidR="00296B57" w:rsidRPr="00296B57" w14:paraId="5942BF9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53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13:17:07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E9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5C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E37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ACA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07002070000151075-E0Aw62fojBls20220713</w:t>
            </w:r>
          </w:p>
        </w:tc>
      </w:tr>
      <w:tr w:rsidR="00296B57" w:rsidRPr="00296B57" w14:paraId="5DF1BBE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8B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13:18:31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DB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BD6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D6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604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05002050000152862-E0Aw62fojEFx20220713</w:t>
            </w:r>
          </w:p>
        </w:tc>
      </w:tr>
      <w:tr w:rsidR="00296B57" w:rsidRPr="00296B57" w14:paraId="715DC19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34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13:18:34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0E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20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BA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1B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05002050000152862-E0Aw62fojEIl20220713</w:t>
            </w:r>
          </w:p>
        </w:tc>
      </w:tr>
      <w:tr w:rsidR="00296B57" w:rsidRPr="00296B57" w14:paraId="3569260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839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13:18:47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1C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E0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846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E6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05002050000151904-E0Aw62fojEjn20220713</w:t>
            </w:r>
          </w:p>
        </w:tc>
      </w:tr>
      <w:tr w:rsidR="00296B57" w:rsidRPr="00296B57" w14:paraId="2FDBAD3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E6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13:19:34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49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34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23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C9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05002050000153865-E0Aw62fojG8T20220713</w:t>
            </w:r>
          </w:p>
        </w:tc>
      </w:tr>
      <w:tr w:rsidR="00296B57" w:rsidRPr="00296B57" w14:paraId="29EFE27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9C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13:21:25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A4B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92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7C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7C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05002050000154781-E0Aw62fojIdl20220713</w:t>
            </w:r>
          </w:p>
        </w:tc>
      </w:tr>
      <w:tr w:rsidR="00296B57" w:rsidRPr="00296B57" w14:paraId="42A834C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FDF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13:22:02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22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F9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D95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68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05002050000154704-E0Aw62fojK8o20220713</w:t>
            </w:r>
          </w:p>
        </w:tc>
      </w:tr>
      <w:tr w:rsidR="00296B57" w:rsidRPr="00296B57" w14:paraId="1B4D418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F9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13:22:07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84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E8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382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75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05002050000154185-E0Aw62fojKsP20220713</w:t>
            </w:r>
          </w:p>
        </w:tc>
      </w:tr>
      <w:tr w:rsidR="00296B57" w:rsidRPr="00296B57" w14:paraId="4927C27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93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13:22:56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2A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CE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1E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6F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07002070000155854-E0Aw62fojMZ820220713</w:t>
            </w:r>
          </w:p>
        </w:tc>
      </w:tr>
      <w:tr w:rsidR="00296B57" w:rsidRPr="00296B57" w14:paraId="7167E9A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B39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13:23:32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86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1B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D0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55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05002050000155593-E0Aw62fojNs820220713</w:t>
            </w:r>
          </w:p>
        </w:tc>
      </w:tr>
      <w:tr w:rsidR="00296B57" w:rsidRPr="00296B57" w14:paraId="0D4D7E3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BD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43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C6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BCF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59D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07002070000156792-E0Aw62fojPi720220713</w:t>
            </w:r>
          </w:p>
        </w:tc>
      </w:tr>
      <w:tr w:rsidR="00296B57" w:rsidRPr="00296B57" w14:paraId="5A265BC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61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69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C5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90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8D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05002050000157544-E0Aw62fojRqf20220713</w:t>
            </w:r>
          </w:p>
        </w:tc>
      </w:tr>
      <w:tr w:rsidR="00296B57" w:rsidRPr="00296B57" w14:paraId="1836EC4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00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13:26:47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1A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74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FA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A5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05002050000157409-E0Aw62fojSVK20220713</w:t>
            </w:r>
          </w:p>
        </w:tc>
      </w:tr>
      <w:tr w:rsidR="00296B57" w:rsidRPr="00296B57" w14:paraId="33BC61C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26E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13:28:02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6C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8CB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FA5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2A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05002050000156526-E0Aw62fojUCQ20220713</w:t>
            </w:r>
          </w:p>
        </w:tc>
      </w:tr>
      <w:tr w:rsidR="00296B57" w:rsidRPr="00296B57" w14:paraId="5086304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761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13:29:47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7B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BE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A6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86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07002070000159542-E0Aw62fojWoL20220713</w:t>
            </w:r>
          </w:p>
        </w:tc>
      </w:tr>
      <w:tr w:rsidR="00296B57" w:rsidRPr="00296B57" w14:paraId="1E9174A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EF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0E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12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44D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86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05002050000158190-E0Aw62fojY0f20220713</w:t>
            </w:r>
          </w:p>
        </w:tc>
      </w:tr>
      <w:tr w:rsidR="00296B57" w:rsidRPr="00296B57" w14:paraId="7E3B42D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A0E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13:31:06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8C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58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84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39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05002050000161436-E0Aw62fojd0720220713</w:t>
            </w:r>
          </w:p>
        </w:tc>
      </w:tr>
      <w:tr w:rsidR="00296B57" w:rsidRPr="00296B57" w14:paraId="1EC1C88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4B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13:32:43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9C7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B1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B6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9F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07002070000161733-E0Aw62fojjky20220713</w:t>
            </w:r>
          </w:p>
        </w:tc>
      </w:tr>
      <w:tr w:rsidR="00296B57" w:rsidRPr="00296B57" w14:paraId="65E1C0E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1B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13:32:48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78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20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2C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FC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07002070000161733-E0Aw62fojjyP20220713</w:t>
            </w:r>
          </w:p>
        </w:tc>
      </w:tr>
      <w:tr w:rsidR="00296B57" w:rsidRPr="00296B57" w14:paraId="17F4227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874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13:33:05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9DC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D0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CE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28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07002070000163469-E0Aw62fojkoj20220713</w:t>
            </w:r>
          </w:p>
        </w:tc>
      </w:tr>
      <w:tr w:rsidR="00296B57" w:rsidRPr="00296B57" w14:paraId="0E47651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01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13:34:35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581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6B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D52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83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05002050000165023-E0Aw62fojreA20220713</w:t>
            </w:r>
          </w:p>
        </w:tc>
      </w:tr>
      <w:tr w:rsidR="00296B57" w:rsidRPr="00296B57" w14:paraId="76E0022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D6B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13:35:37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34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27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33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AD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07002070000164614-E0Aw62fojwDl20220713</w:t>
            </w:r>
          </w:p>
        </w:tc>
      </w:tr>
      <w:tr w:rsidR="00296B57" w:rsidRPr="00296B57" w14:paraId="3A05582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35D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13:35:51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3E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D09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C53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06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05002050000165209-E0Aw62fojx5f20220713</w:t>
            </w:r>
          </w:p>
        </w:tc>
      </w:tr>
      <w:tr w:rsidR="00296B57" w:rsidRPr="00296B57" w14:paraId="2266D3D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97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13:36:06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26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52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6D0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971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07002070000166896-E0Aw62fojy9w20220713</w:t>
            </w:r>
          </w:p>
        </w:tc>
      </w:tr>
      <w:tr w:rsidR="00296B57" w:rsidRPr="00296B57" w14:paraId="1B2075E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BF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13:36:06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9C8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0B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F9F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0D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07002070000166896-E0Aw62fojyGr20220713</w:t>
            </w:r>
          </w:p>
        </w:tc>
      </w:tr>
      <w:tr w:rsidR="00296B57" w:rsidRPr="00296B57" w14:paraId="191B22A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915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13:38:15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FD0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BB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CA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04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07002070000168080-E0Aw62fok6Gw20220713</w:t>
            </w:r>
          </w:p>
        </w:tc>
      </w:tr>
      <w:tr w:rsidR="00296B57" w:rsidRPr="00296B57" w14:paraId="62BF977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92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13:38:15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41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70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348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DA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05002050000168280-E0Aw62fok6H020220713</w:t>
            </w:r>
          </w:p>
        </w:tc>
      </w:tr>
      <w:tr w:rsidR="00296B57" w:rsidRPr="00296B57" w14:paraId="4F277FF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384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13:39:23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F6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22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E2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A0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07002070000170240-E0Aw62fokAfb20220713</w:t>
            </w:r>
          </w:p>
        </w:tc>
      </w:tr>
      <w:tr w:rsidR="00296B57" w:rsidRPr="00296B57" w14:paraId="6CE6AB3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D6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13:40:30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FC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D7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5B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8A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05002050000170635-E0Aw62fokF5P20220713</w:t>
            </w:r>
          </w:p>
        </w:tc>
      </w:tr>
      <w:tr w:rsidR="00296B57" w:rsidRPr="00296B57" w14:paraId="6763325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AF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13:40:30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52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FF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18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75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07002070000171027-E0Aw62fokF5R20220713</w:t>
            </w:r>
          </w:p>
        </w:tc>
      </w:tr>
      <w:tr w:rsidR="00296B57" w:rsidRPr="00296B57" w14:paraId="7BC4FBD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2D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42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91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61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EA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05002050000172123-E0Aw62fokGb520220713</w:t>
            </w:r>
          </w:p>
        </w:tc>
      </w:tr>
      <w:tr w:rsidR="00296B57" w:rsidRPr="00296B57" w14:paraId="37E0963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D82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13:41:03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9E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CCA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F6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E87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05002050000172123-E0Aw62fokGb720220713</w:t>
            </w:r>
          </w:p>
        </w:tc>
      </w:tr>
      <w:tr w:rsidR="00296B57" w:rsidRPr="00296B57" w14:paraId="775A19C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5A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13:41:12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631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061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27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84A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05002050000172124-E0Aw62fokH3V20220713</w:t>
            </w:r>
          </w:p>
        </w:tc>
      </w:tr>
      <w:tr w:rsidR="00296B57" w:rsidRPr="00296B57" w14:paraId="4310583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C8E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13:41:28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43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B4B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02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4C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07002070000172388-E0Aw62fokHrp20220713</w:t>
            </w:r>
          </w:p>
        </w:tc>
      </w:tr>
      <w:tr w:rsidR="00296B57" w:rsidRPr="00296B57" w14:paraId="78D227C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4F2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13:42:56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8F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1B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BB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74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05002050000174017-E0Aw62fokM4D20220713</w:t>
            </w:r>
          </w:p>
        </w:tc>
      </w:tr>
      <w:tr w:rsidR="00296B57" w:rsidRPr="00296B57" w14:paraId="6A0BC24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E37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13:43:39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84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BB8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094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DE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05002050000174163-E0Aw62fokPaZ20220713</w:t>
            </w:r>
          </w:p>
        </w:tc>
      </w:tr>
      <w:tr w:rsidR="00296B57" w:rsidRPr="00296B57" w14:paraId="6BEDF6E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414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13:43:39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74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02F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E99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A3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05002050000173927-E0Aw62fokPaX20220713</w:t>
            </w:r>
          </w:p>
        </w:tc>
      </w:tr>
      <w:tr w:rsidR="00296B57" w:rsidRPr="00296B57" w14:paraId="036B06F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18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13:44:23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4CB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4B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842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B77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05002050000175881-E0Aw62fokRmq20220713</w:t>
            </w:r>
          </w:p>
        </w:tc>
      </w:tr>
      <w:tr w:rsidR="00296B57" w:rsidRPr="00296B57" w14:paraId="3AC1BD3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C5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13:44:38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8C4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B2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963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010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07002070000176161-E0Aw62fokSUV20220713</w:t>
            </w:r>
          </w:p>
        </w:tc>
      </w:tr>
      <w:tr w:rsidR="00296B57" w:rsidRPr="00296B57" w14:paraId="6D0D620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E97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13:44:38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A29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90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62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DD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07002070000176161-E0Aw62fokSUR20220713</w:t>
            </w:r>
          </w:p>
        </w:tc>
      </w:tr>
      <w:tr w:rsidR="00296B57" w:rsidRPr="00296B57" w14:paraId="7D7A910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620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13:45:35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72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A4B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D13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55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05002050000175882-E0Aw62fokVM820220713</w:t>
            </w:r>
          </w:p>
        </w:tc>
      </w:tr>
      <w:tr w:rsidR="00296B57" w:rsidRPr="00296B57" w14:paraId="06E227C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B2E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13:45:35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BBC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F16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220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30BA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05002050000175882-E0Aw62fokVM620220713</w:t>
            </w:r>
          </w:p>
        </w:tc>
      </w:tr>
      <w:tr w:rsidR="00296B57" w:rsidRPr="00296B57" w14:paraId="0160E12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0D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13:45:35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C8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F7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41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B81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05002050000175882-E0Aw62fokVMA20220713</w:t>
            </w:r>
          </w:p>
        </w:tc>
      </w:tr>
      <w:tr w:rsidR="00296B57" w:rsidRPr="00296B57" w14:paraId="147387E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AA3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13:46:11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B7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5C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80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E9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07002070000177770-E0Aw62fokXBB20220713</w:t>
            </w:r>
          </w:p>
        </w:tc>
      </w:tr>
      <w:tr w:rsidR="00296B57" w:rsidRPr="00296B57" w14:paraId="153AD94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AD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13:48:08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AD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4D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49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05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07002070000179646-E0Aw62fokeIA20220713</w:t>
            </w:r>
          </w:p>
        </w:tc>
      </w:tr>
      <w:tr w:rsidR="00296B57" w:rsidRPr="00296B57" w14:paraId="504FEDA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E606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13:50:13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CA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F23F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0E2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9E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05002050000181188-E0Aw62foklPi20220713</w:t>
            </w:r>
          </w:p>
        </w:tc>
      </w:tr>
      <w:tr w:rsidR="00296B57" w:rsidRPr="00296B57" w14:paraId="5E9DCF2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D26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13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DA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295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A6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05002050000180805-E0Aw62foknGp20220713</w:t>
            </w:r>
          </w:p>
        </w:tc>
      </w:tr>
      <w:tr w:rsidR="00296B57" w:rsidRPr="00296B57" w14:paraId="4DC5769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EC5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02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5E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F89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655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05002050000180805-E0Aw62foknGn20220713</w:t>
            </w:r>
          </w:p>
        </w:tc>
      </w:tr>
      <w:tr w:rsidR="00296B57" w:rsidRPr="00296B57" w14:paraId="767D908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2E4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13:50:48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9E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B5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65D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DE3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05002050000180805-E0Aw62foknGl20220713</w:t>
            </w:r>
          </w:p>
        </w:tc>
      </w:tr>
      <w:tr w:rsidR="00296B57" w:rsidRPr="00296B57" w14:paraId="783ADC0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9A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66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21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604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751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05002050000180725-E0Aw62foko4u20220713</w:t>
            </w:r>
          </w:p>
        </w:tc>
      </w:tr>
      <w:tr w:rsidR="00296B57" w:rsidRPr="00296B57" w14:paraId="1E08122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C0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70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D6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B4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0C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05002050000180725-E0Aw62foko4q20220713</w:t>
            </w:r>
          </w:p>
        </w:tc>
      </w:tr>
      <w:tr w:rsidR="00296B57" w:rsidRPr="00296B57" w14:paraId="61D26F8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E0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67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93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51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F1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07002070000182521-E0Aw62foko3d20220713</w:t>
            </w:r>
          </w:p>
        </w:tc>
      </w:tr>
      <w:tr w:rsidR="00296B57" w:rsidRPr="00296B57" w14:paraId="340AB50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D88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01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8D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5C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5F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05002050000180725-E0Aw62foko5220220713</w:t>
            </w:r>
          </w:p>
        </w:tc>
      </w:tr>
      <w:tr w:rsidR="00296B57" w:rsidRPr="00296B57" w14:paraId="00CA5C4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BB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4A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0B2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25A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CE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05002050000180725-E0Aw62foko4w20220713</w:t>
            </w:r>
          </w:p>
        </w:tc>
      </w:tr>
      <w:tr w:rsidR="00296B57" w:rsidRPr="00296B57" w14:paraId="1CA4333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89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13:51:08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8A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43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E7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6F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05002050000180725-E0Aw62foko4s20220713</w:t>
            </w:r>
          </w:p>
        </w:tc>
      </w:tr>
      <w:tr w:rsidR="00296B57" w:rsidRPr="00296B57" w14:paraId="3B41CFE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DE8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13:53:37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F17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D2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CC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3D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07002070000183876-E0Aw62fokvGC20220713</w:t>
            </w:r>
          </w:p>
        </w:tc>
      </w:tr>
      <w:tr w:rsidR="00296B57" w:rsidRPr="00296B57" w14:paraId="7E08661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241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13:54:04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A1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BC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BA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C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07002070000183768-E0Aw62fokwDM20220713</w:t>
            </w:r>
          </w:p>
        </w:tc>
      </w:tr>
      <w:tr w:rsidR="00296B57" w:rsidRPr="00296B57" w14:paraId="0D6869A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6C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13:54:37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3C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90C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CF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A09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07002070000185320-E0Aw62fokyD220220713</w:t>
            </w:r>
          </w:p>
        </w:tc>
      </w:tr>
      <w:tr w:rsidR="00296B57" w:rsidRPr="00296B57" w14:paraId="7AF21CB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F3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13:55:35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E3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51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DA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EB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07002070000185169-E0Aw62fol0Ri20220713</w:t>
            </w:r>
          </w:p>
        </w:tc>
      </w:tr>
      <w:tr w:rsidR="00296B57" w:rsidRPr="00296B57" w14:paraId="65F211D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B3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13:56:28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4F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C7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AC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65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05002050000186190-E0Aw62fol2yI20220713</w:t>
            </w:r>
          </w:p>
        </w:tc>
      </w:tr>
      <w:tr w:rsidR="00296B57" w:rsidRPr="00296B57" w14:paraId="50FFBBB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2ED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13:58:32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08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03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F9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96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07002070000187908-E0Aw62fol7xV20220713</w:t>
            </w:r>
          </w:p>
        </w:tc>
      </w:tr>
      <w:tr w:rsidR="00296B57" w:rsidRPr="00296B57" w14:paraId="43B877B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2F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13:59:26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7F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F4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82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251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05002050000188368-E0Aw62fol9bX20220713</w:t>
            </w:r>
          </w:p>
        </w:tc>
      </w:tr>
      <w:tr w:rsidR="00296B57" w:rsidRPr="00296B57" w14:paraId="23C2A41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59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14:00:15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03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F8C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5A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24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05002050000188245-E0Aw62folD7x20220713</w:t>
            </w:r>
          </w:p>
        </w:tc>
      </w:tr>
      <w:tr w:rsidR="00296B57" w:rsidRPr="00296B57" w14:paraId="13F7913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06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14:01:26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2D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19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B4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E1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07002070000190799-E0Aw62folIPd20220713</w:t>
            </w:r>
          </w:p>
        </w:tc>
      </w:tr>
      <w:tr w:rsidR="00296B57" w:rsidRPr="00296B57" w14:paraId="320E95B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5C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14:01:29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31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57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09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C6A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07002070000190799-E0Aw62folIe520220713</w:t>
            </w:r>
          </w:p>
        </w:tc>
      </w:tr>
      <w:tr w:rsidR="00296B57" w:rsidRPr="00296B57" w14:paraId="2A76A26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2E9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14:02:34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45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86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00A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A0F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05002050000190401-E0Aw62folLes20220713</w:t>
            </w:r>
          </w:p>
        </w:tc>
      </w:tr>
      <w:tr w:rsidR="00296B57" w:rsidRPr="00296B57" w14:paraId="1CA02D3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E3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14:02:34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A1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85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C3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B3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05002050000190401-E0Aw62folLep20220713</w:t>
            </w:r>
          </w:p>
        </w:tc>
      </w:tr>
      <w:tr w:rsidR="00296B57" w:rsidRPr="00296B57" w14:paraId="6B5BE31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A5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95E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32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AE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DA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05002050000192883-E0Aw62folRYL20220713</w:t>
            </w:r>
          </w:p>
        </w:tc>
      </w:tr>
      <w:tr w:rsidR="00296B57" w:rsidRPr="00296B57" w14:paraId="15CE6AD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6D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C0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34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F2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52D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05002050000192883-E0Aw62folRYn20220713</w:t>
            </w:r>
          </w:p>
        </w:tc>
      </w:tr>
      <w:tr w:rsidR="00296B57" w:rsidRPr="00296B57" w14:paraId="0533190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24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23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CB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A5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3F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07002070000194027-E0Aw62folSMg20220713</w:t>
            </w:r>
          </w:p>
        </w:tc>
      </w:tr>
      <w:tr w:rsidR="00296B57" w:rsidRPr="00296B57" w14:paraId="1DDFD32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EDF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F01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D7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1B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B4C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07002070000194027-E0Aw62folSN220220713</w:t>
            </w:r>
          </w:p>
        </w:tc>
      </w:tr>
      <w:tr w:rsidR="00296B57" w:rsidRPr="00296B57" w14:paraId="37A577A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09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02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9C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06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09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07002070000194027-E0Aw62folSqk20220713</w:t>
            </w:r>
          </w:p>
        </w:tc>
      </w:tr>
      <w:tr w:rsidR="00296B57" w:rsidRPr="00296B57" w14:paraId="07E6397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54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14:04:46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D8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A62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A0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55E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07002070000194027-E0Aw62folSpr20220713</w:t>
            </w:r>
          </w:p>
        </w:tc>
      </w:tr>
      <w:tr w:rsidR="00296B57" w:rsidRPr="00296B57" w14:paraId="5E37626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78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14:05:03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F5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17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D6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65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05002050000192883-E0Aw62folTgp20220713</w:t>
            </w:r>
          </w:p>
        </w:tc>
      </w:tr>
      <w:tr w:rsidR="00296B57" w:rsidRPr="00296B57" w14:paraId="5DDBC39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17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52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41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89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4BE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05002050000192883-E0Aw62folWV020220713</w:t>
            </w:r>
          </w:p>
        </w:tc>
      </w:tr>
      <w:tr w:rsidR="00296B57" w:rsidRPr="00296B57" w14:paraId="0FA0CC0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45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F05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BB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98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87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05002050000194153-E0Aw62folWx120220713</w:t>
            </w:r>
          </w:p>
        </w:tc>
      </w:tr>
      <w:tr w:rsidR="00296B57" w:rsidRPr="00296B57" w14:paraId="4E16DBE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F9B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F0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2E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04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C3C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05002050000194153-E0Aw62folWwZ20220713</w:t>
            </w:r>
          </w:p>
        </w:tc>
      </w:tr>
      <w:tr w:rsidR="00296B57" w:rsidRPr="00296B57" w14:paraId="02691DD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A1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60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16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4B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FC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07002070000192810-E0Aw62folWvx20220713</w:t>
            </w:r>
          </w:p>
        </w:tc>
      </w:tr>
      <w:tr w:rsidR="00296B57" w:rsidRPr="00296B57" w14:paraId="72AAC38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9C0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3F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48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1C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04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07002070000192810-E0Aw62folWvc20220713</w:t>
            </w:r>
          </w:p>
        </w:tc>
      </w:tr>
      <w:tr w:rsidR="00296B57" w:rsidRPr="00296B57" w14:paraId="387619C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CE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277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6E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C90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302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07002070000192810-E0Aw62folWwX20220713</w:t>
            </w:r>
          </w:p>
        </w:tc>
      </w:tr>
      <w:tr w:rsidR="00296B57" w:rsidRPr="00296B57" w14:paraId="50AF866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4A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73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55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40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97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05002050000194153-E0Aw62folY6H20220713</w:t>
            </w:r>
          </w:p>
        </w:tc>
      </w:tr>
      <w:tr w:rsidR="00296B57" w:rsidRPr="00296B57" w14:paraId="213300F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D0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93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BC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2249.0000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E6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82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05002050000194153-E0Aw62folY6620220713</w:t>
            </w:r>
          </w:p>
        </w:tc>
      </w:tr>
      <w:tr w:rsidR="00296B57" w:rsidRPr="00296B57" w14:paraId="2DE31AA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F4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ED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24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39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6D1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05002050000195454-E0Aw62folZRb20220713</w:t>
            </w:r>
          </w:p>
        </w:tc>
      </w:tr>
      <w:tr w:rsidR="00296B57" w:rsidRPr="00296B57" w14:paraId="4B3AFE7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CC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14:06:46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C5F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D5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EC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475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05002050000195454-E0Aw62folZRm20220713</w:t>
            </w:r>
          </w:p>
        </w:tc>
      </w:tr>
      <w:tr w:rsidR="00296B57" w:rsidRPr="00296B57" w14:paraId="2DF6261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239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14:08:04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D6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D1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C1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57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07002070000196492-E0Aw62folcUT20220713</w:t>
            </w:r>
          </w:p>
        </w:tc>
      </w:tr>
      <w:tr w:rsidR="00296B57" w:rsidRPr="00296B57" w14:paraId="01ABF4D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132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14:09:29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9D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82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662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43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07002070000197672-E0Aw62folfqI20220713</w:t>
            </w:r>
          </w:p>
        </w:tc>
      </w:tr>
      <w:tr w:rsidR="00296B57" w:rsidRPr="00296B57" w14:paraId="70E0A72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BF9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14:09:47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1B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21B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54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E4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05002050000197373-E0Aw62folgOv20220713</w:t>
            </w:r>
          </w:p>
        </w:tc>
      </w:tr>
      <w:tr w:rsidR="00296B57" w:rsidRPr="00296B57" w14:paraId="557E7CA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99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14:12:47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85F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A4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5D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2F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05002050000200514-E0Aw62folp6S20220713</w:t>
            </w:r>
          </w:p>
        </w:tc>
      </w:tr>
      <w:tr w:rsidR="00296B57" w:rsidRPr="00296B57" w14:paraId="5EE4FA6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33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14:14:02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74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E9F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2E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A3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07002070000199462-E0Aw62folsAx20220713</w:t>
            </w:r>
          </w:p>
        </w:tc>
      </w:tr>
      <w:tr w:rsidR="00296B57" w:rsidRPr="00296B57" w14:paraId="5662B80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85A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14:14:24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7E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B2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62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C8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07002070000202346-E0Aw62folt2F20220713</w:t>
            </w:r>
          </w:p>
        </w:tc>
      </w:tr>
      <w:tr w:rsidR="00296B57" w:rsidRPr="00296B57" w14:paraId="7F49DED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22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14:15:56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F39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16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6E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80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05002050000203373-E0Aw62folx6C20220713</w:t>
            </w:r>
          </w:p>
        </w:tc>
      </w:tr>
      <w:tr w:rsidR="00296B57" w:rsidRPr="00296B57" w14:paraId="0A3D22B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BF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14:15:56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6A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51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EFF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E57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05002050000203373-E0Aw62folx6H20220713</w:t>
            </w:r>
          </w:p>
        </w:tc>
      </w:tr>
      <w:tr w:rsidR="00296B57" w:rsidRPr="00296B57" w14:paraId="59EA032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24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14:15:56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72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DBEA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AC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7E7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05002050000203373-E0Aw62folx6E20220713</w:t>
            </w:r>
          </w:p>
        </w:tc>
      </w:tr>
      <w:tr w:rsidR="00296B57" w:rsidRPr="00296B57" w14:paraId="46DC85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10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14:16:03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E02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A95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3F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E1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07002070000203940-E0Aw62folxa120220713</w:t>
            </w:r>
          </w:p>
        </w:tc>
      </w:tr>
      <w:tr w:rsidR="00296B57" w:rsidRPr="00296B57" w14:paraId="4974B95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FB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14:18:10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3C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590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670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8F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07002070000205785-E0Aw62fom2T620220713</w:t>
            </w:r>
          </w:p>
        </w:tc>
      </w:tr>
      <w:tr w:rsidR="00296B57" w:rsidRPr="00296B57" w14:paraId="0FE0093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53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14:18:13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FF6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D4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DA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E5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07002070000203847-E0Aw62fom2fV20220713</w:t>
            </w:r>
          </w:p>
        </w:tc>
      </w:tr>
      <w:tr w:rsidR="00296B57" w:rsidRPr="00296B57" w14:paraId="2B4D13A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E94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14:18:13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15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0A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D2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2D6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07002070000203847-E0Aw62fom2fT20220713</w:t>
            </w:r>
          </w:p>
        </w:tc>
      </w:tr>
      <w:tr w:rsidR="00296B57" w:rsidRPr="00296B57" w14:paraId="7E3A118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ABF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14:20:27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081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F9A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31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1F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05002050000207430-E0Aw62fom8u320220713</w:t>
            </w:r>
          </w:p>
        </w:tc>
      </w:tr>
      <w:tr w:rsidR="00296B57" w:rsidRPr="00296B57" w14:paraId="545BBF3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46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14:20:45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CB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A0E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20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553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07002070000206898-E0Aw62fom9bS20220713</w:t>
            </w:r>
          </w:p>
        </w:tc>
      </w:tr>
      <w:tr w:rsidR="00296B57" w:rsidRPr="00296B57" w14:paraId="201D4A4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2F3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14:22:16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445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FF3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E39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95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05002050000208824-E0Aw62fomDy920220713</w:t>
            </w:r>
          </w:p>
        </w:tc>
      </w:tr>
      <w:tr w:rsidR="00296B57" w:rsidRPr="00296B57" w14:paraId="6002A3C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60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AFA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4E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3AE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D84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05002050000209659-E0Aw62fomG2J20220713</w:t>
            </w:r>
          </w:p>
        </w:tc>
      </w:tr>
      <w:tr w:rsidR="00296B57" w:rsidRPr="00296B57" w14:paraId="6B6CF9F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29C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691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43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8A3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57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07002070000211340-E0Aw62fomJOW20220713</w:t>
            </w:r>
          </w:p>
        </w:tc>
      </w:tr>
      <w:tr w:rsidR="00296B57" w:rsidRPr="00296B57" w14:paraId="79BE685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930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14:24:33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A8D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C5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C0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55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07002070000211340-E0Aw62fomJOI20220713</w:t>
            </w:r>
          </w:p>
        </w:tc>
      </w:tr>
      <w:tr w:rsidR="00296B57" w:rsidRPr="00296B57" w14:paraId="43D7B48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E8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14:24:37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C2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3E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ACF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4D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07002070000211340-E0Aw62fomJSx20220713</w:t>
            </w:r>
          </w:p>
        </w:tc>
      </w:tr>
      <w:tr w:rsidR="00296B57" w:rsidRPr="00296B57" w14:paraId="5FAAD44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4B4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14:24:37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BB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85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C3C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8D9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07002070000211340-E0Aw62fomJSz20220713</w:t>
            </w:r>
          </w:p>
        </w:tc>
      </w:tr>
      <w:tr w:rsidR="00296B57" w:rsidRPr="00296B57" w14:paraId="0D3BB7D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EED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14:24:39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FC1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16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96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B9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07002070000208769-E0Aw62fomJcD20220713</w:t>
            </w:r>
          </w:p>
        </w:tc>
      </w:tr>
      <w:tr w:rsidR="00296B57" w:rsidRPr="00296B57" w14:paraId="44AC76B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AE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14:26:15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716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35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32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3CF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07002070000212584-E0Aw62fomN7M20220713</w:t>
            </w:r>
          </w:p>
        </w:tc>
      </w:tr>
      <w:tr w:rsidR="00296B57" w:rsidRPr="00296B57" w14:paraId="31A1C87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A1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14:26:22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57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34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D4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949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07002070000212907-E0Aw62fomNmD20220713</w:t>
            </w:r>
          </w:p>
        </w:tc>
      </w:tr>
      <w:tr w:rsidR="00296B57" w:rsidRPr="00296B57" w14:paraId="1C12E36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36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DD9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8A9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3B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58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07002070000212907-E0Aw62fomNmB20220713</w:t>
            </w:r>
          </w:p>
        </w:tc>
      </w:tr>
      <w:tr w:rsidR="00296B57" w:rsidRPr="00296B57" w14:paraId="2C20ED2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60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14:26:51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414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2B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60E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A6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07002070000212584-E0Aw62fomOxE20220713</w:t>
            </w:r>
          </w:p>
        </w:tc>
      </w:tr>
      <w:tr w:rsidR="00296B57" w:rsidRPr="00296B57" w14:paraId="2EDF71E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78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14:27:40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D1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A3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48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CA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07002070000212584-E0Aw62fomQiX20220713</w:t>
            </w:r>
          </w:p>
        </w:tc>
      </w:tr>
      <w:tr w:rsidR="00296B57" w:rsidRPr="00296B57" w14:paraId="38428F6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21A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14:29:49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E3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1C5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FE7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B9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05002050000214431-E0Aw62fomUkL20220713</w:t>
            </w:r>
          </w:p>
        </w:tc>
      </w:tr>
      <w:tr w:rsidR="00296B57" w:rsidRPr="00296B57" w14:paraId="78D11E8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A0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14:29:49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34E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30D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F3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3DD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05002050000214431-E0Aw62fomUkJ20220713</w:t>
            </w:r>
          </w:p>
        </w:tc>
      </w:tr>
      <w:tr w:rsidR="00296B57" w:rsidRPr="00296B57" w14:paraId="01DF48A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C9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14:31:36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D6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E9E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D97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83D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05002050000217018-E0Aw62fomaEq20220713</w:t>
            </w:r>
          </w:p>
        </w:tc>
      </w:tr>
      <w:tr w:rsidR="00296B57" w:rsidRPr="00296B57" w14:paraId="1641F5A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103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14:31:36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217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82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0E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0D0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05002050000217018-E0Aw62fomaEo20220713</w:t>
            </w:r>
          </w:p>
        </w:tc>
      </w:tr>
      <w:tr w:rsidR="00296B57" w:rsidRPr="00296B57" w14:paraId="4EB3FBD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D4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14:32:59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19A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4A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BC0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DE9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05002050000216943-E0Aw62fomeKh20220713</w:t>
            </w:r>
          </w:p>
        </w:tc>
      </w:tr>
      <w:tr w:rsidR="00296B57" w:rsidRPr="00296B57" w14:paraId="06735D6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040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14:35:42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84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502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60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67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05002050000220069-E0Aw62fomkZ220220713</w:t>
            </w:r>
          </w:p>
        </w:tc>
      </w:tr>
      <w:tr w:rsidR="00296B57" w:rsidRPr="00296B57" w14:paraId="7082327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92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23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446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4A0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A001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05002050000220371-E0Aw62fomlUK20220713</w:t>
            </w:r>
          </w:p>
        </w:tc>
      </w:tr>
      <w:tr w:rsidR="00296B57" w:rsidRPr="00296B57" w14:paraId="6ECF4F4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F8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69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32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27BF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A2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05002050000220371-E0Aw62fomlUI20220713</w:t>
            </w:r>
          </w:p>
        </w:tc>
      </w:tr>
      <w:tr w:rsidR="00296B57" w:rsidRPr="00296B57" w14:paraId="4B1BC55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20E3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6A1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E74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26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5DF1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07002070000219645-E0Aw62fommTF20220713</w:t>
            </w:r>
          </w:p>
        </w:tc>
      </w:tr>
      <w:tr w:rsidR="00296B57" w:rsidRPr="00296B57" w14:paraId="222A8A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F0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6E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CC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6D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F1C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07002070000219645-E0Aw62fommUM20220713</w:t>
            </w:r>
          </w:p>
        </w:tc>
      </w:tr>
      <w:tr w:rsidR="00296B57" w:rsidRPr="00296B57" w14:paraId="2D47F47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F8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C3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EB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84D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BC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07002070000219645-E0Aw62fommso20220713</w:t>
            </w:r>
          </w:p>
        </w:tc>
      </w:tr>
      <w:tr w:rsidR="00296B57" w:rsidRPr="00296B57" w14:paraId="4A078A1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93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B6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FBB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844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5C8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07002070000219645-E0Aw62fomnY820220713</w:t>
            </w:r>
          </w:p>
        </w:tc>
      </w:tr>
      <w:tr w:rsidR="00296B57" w:rsidRPr="00296B57" w14:paraId="27C8C18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99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14:36:55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147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E54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43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58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07002070000219645-E0Aw62fomnoD20220713</w:t>
            </w:r>
          </w:p>
        </w:tc>
      </w:tr>
      <w:tr w:rsidR="00296B57" w:rsidRPr="00296B57" w14:paraId="5D78F01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753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14:37:13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A88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6D0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36B4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847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05002050000219113-E0Aw62fomomW20220713</w:t>
            </w:r>
          </w:p>
        </w:tc>
      </w:tr>
      <w:tr w:rsidR="00296B57" w:rsidRPr="00296B57" w14:paraId="7F9E6C5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E9BF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14:38:03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0FEE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FF7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9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ADA1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05002050000221682-E0Aw62fomqMm20220713</w:t>
            </w:r>
          </w:p>
        </w:tc>
      </w:tr>
      <w:tr w:rsidR="00296B57" w:rsidRPr="00296B57" w14:paraId="739CB63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3AD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14:38:54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14A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670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EE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7F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05002050000221501-E0Aw62fomrmY20220713</w:t>
            </w:r>
          </w:p>
        </w:tc>
      </w:tr>
      <w:tr w:rsidR="00296B57" w:rsidRPr="00296B57" w14:paraId="1C4675B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7A7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14:38:54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4E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A1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87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D6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05002050000221501-E0Aw62fomrmT20220713</w:t>
            </w:r>
          </w:p>
        </w:tc>
      </w:tr>
      <w:tr w:rsidR="00296B57" w:rsidRPr="00296B57" w14:paraId="079F4C8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AA8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72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5BD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5D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4D1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05002050000222646-E0Aw62fomsj020220713</w:t>
            </w:r>
          </w:p>
        </w:tc>
      </w:tr>
      <w:tr w:rsidR="00296B57" w:rsidRPr="00296B57" w14:paraId="3B84F94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142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14:39:36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54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59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5C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592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07002070000221750-E0Aw62fomt4B20220713</w:t>
            </w:r>
          </w:p>
        </w:tc>
      </w:tr>
      <w:tr w:rsidR="00296B57" w:rsidRPr="00296B57" w14:paraId="4D237B9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7A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710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14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14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748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07002070000223851-E0Aw62fomvwK20220713</w:t>
            </w:r>
          </w:p>
        </w:tc>
      </w:tr>
      <w:tr w:rsidR="00296B57" w:rsidRPr="00296B57" w14:paraId="736D4F2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864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14:41:07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43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F47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56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CB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07002070000223897-E0Aw62fomw1g20220713</w:t>
            </w:r>
          </w:p>
        </w:tc>
      </w:tr>
      <w:tr w:rsidR="00296B57" w:rsidRPr="00296B57" w14:paraId="25FFC63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79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14:41:10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779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37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B96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65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07002070000221750-E0Aw62fomw8F20220713</w:t>
            </w:r>
          </w:p>
        </w:tc>
      </w:tr>
      <w:tr w:rsidR="00296B57" w:rsidRPr="00296B57" w14:paraId="21DCAB1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52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14:42:53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302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28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53E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09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07002070000225432-E0Aw62fon0Ay20220713</w:t>
            </w:r>
          </w:p>
        </w:tc>
      </w:tr>
      <w:tr w:rsidR="00296B57" w:rsidRPr="00296B57" w14:paraId="4103260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88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14:43:06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425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C0C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67B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8DA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07002070000225529-E0Aw62fon0bN20220713</w:t>
            </w:r>
          </w:p>
        </w:tc>
      </w:tr>
      <w:tr w:rsidR="00296B57" w:rsidRPr="00296B57" w14:paraId="2CED7FB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6C4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14:43:33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A1B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89D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EE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AFB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07002070000225501-E0Aw62fon1Vu20220713</w:t>
            </w:r>
          </w:p>
        </w:tc>
      </w:tr>
      <w:tr w:rsidR="00296B57" w:rsidRPr="00296B57" w14:paraId="006E623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31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14:45:05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F676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5C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374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B4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07002070000227222-E0Aw62fon5eu20220713</w:t>
            </w:r>
          </w:p>
        </w:tc>
      </w:tr>
      <w:tr w:rsidR="00296B57" w:rsidRPr="00296B57" w14:paraId="63F944A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DD8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14:46:05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25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66C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726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AB1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07002070000228095-E0Aw62fon7y020220713</w:t>
            </w:r>
          </w:p>
        </w:tc>
      </w:tr>
      <w:tr w:rsidR="00296B57" w:rsidRPr="00296B57" w14:paraId="7E55E11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8B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14:47:50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8A0E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D6A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98B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5D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07002070000226579-E0Aw62fonByx20220713</w:t>
            </w:r>
          </w:p>
        </w:tc>
      </w:tr>
      <w:tr w:rsidR="00296B57" w:rsidRPr="00296B57" w14:paraId="7F6FA5E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984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14:49:01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F4D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329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D94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F7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07002070000229444-E0Aw62fonEec20220713</w:t>
            </w:r>
          </w:p>
        </w:tc>
      </w:tr>
      <w:tr w:rsidR="00296B57" w:rsidRPr="00296B57" w14:paraId="1F1082D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717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D6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E7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44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3F5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07002070000230972-E0Aw62fonH7b20220713</w:t>
            </w:r>
          </w:p>
        </w:tc>
      </w:tr>
      <w:tr w:rsidR="00296B57" w:rsidRPr="00296B57" w14:paraId="289B0DA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4FF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14:50:03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678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C99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2D6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B6F5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07002070000230972-E0Aw62fonH7h20220713</w:t>
            </w:r>
          </w:p>
        </w:tc>
      </w:tr>
      <w:tr w:rsidR="00296B57" w:rsidRPr="00296B57" w14:paraId="5459A55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CB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71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ED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9F7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6E7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07002070000232277-E0Aw62fonKQA20220713</w:t>
            </w:r>
          </w:p>
        </w:tc>
      </w:tr>
      <w:tr w:rsidR="00296B57" w:rsidRPr="00296B57" w14:paraId="2A793B8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5C9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14:53:06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E01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F17B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DB24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3B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07002070000233661-E0Aw62fonPwB20220713</w:t>
            </w:r>
          </w:p>
        </w:tc>
      </w:tr>
      <w:tr w:rsidR="00296B57" w:rsidRPr="00296B57" w14:paraId="49BF474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40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14:53:06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22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96C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0C2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5FC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07002070000233661-E0Aw62fonPwD20220713</w:t>
            </w:r>
          </w:p>
        </w:tc>
      </w:tr>
      <w:tr w:rsidR="00296B57" w:rsidRPr="00296B57" w14:paraId="0DC2F02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4D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14:54:46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DED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563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87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EEF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07002070000235014-E0Aw62fonT2s20220713</w:t>
            </w:r>
          </w:p>
        </w:tc>
      </w:tr>
      <w:tr w:rsidR="00296B57" w:rsidRPr="00296B57" w14:paraId="243A88FA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4D56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14:56:09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945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9F75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2258.0000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C83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1E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07002070000236343-E0Aw62fonX8k20220713</w:t>
            </w:r>
          </w:p>
        </w:tc>
      </w:tr>
      <w:tr w:rsidR="00296B57" w:rsidRPr="00296B57" w14:paraId="3CB83A2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B0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14:56:41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4BD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27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D27C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27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07002070000236286-E0Aw62fonYRg20220713</w:t>
            </w:r>
          </w:p>
        </w:tc>
      </w:tr>
      <w:tr w:rsidR="00296B57" w:rsidRPr="00296B57" w14:paraId="5E19C3B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CF2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14:57:51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790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29C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DF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EC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05002050000237496-E0Aw62fonahS20220713</w:t>
            </w:r>
          </w:p>
        </w:tc>
      </w:tr>
      <w:tr w:rsidR="00296B57" w:rsidRPr="00296B57" w14:paraId="3F869FD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7A1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445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30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B93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FBF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07002070000238919-E0Aw62fone9y20220713</w:t>
            </w:r>
          </w:p>
        </w:tc>
      </w:tr>
      <w:tr w:rsidR="00296B57" w:rsidRPr="00296B57" w14:paraId="60851ED3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984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C2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5D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B01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4156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07002070000238919-E0Aw62fone9w20220713</w:t>
            </w:r>
          </w:p>
        </w:tc>
      </w:tr>
      <w:tr w:rsidR="00296B57" w:rsidRPr="00296B57" w14:paraId="650D45BE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76C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14:59:26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2F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C8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C58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8CE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07002070000238919-E0Aw62foneA020220713</w:t>
            </w:r>
          </w:p>
        </w:tc>
      </w:tr>
      <w:tr w:rsidR="00296B57" w:rsidRPr="00296B57" w14:paraId="11CF794F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83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030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6D87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2256.0000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6C1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181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07002070000240385-E0Aw62foniDc20220713</w:t>
            </w:r>
          </w:p>
        </w:tc>
      </w:tr>
      <w:tr w:rsidR="00296B57" w:rsidRPr="00296B57" w14:paraId="51E93D9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99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15:03:32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50B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C499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0D58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F0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05002050000241862-E0Aw62fonnFU20220713</w:t>
            </w:r>
          </w:p>
        </w:tc>
      </w:tr>
      <w:tr w:rsidR="00296B57" w:rsidRPr="00296B57" w14:paraId="56D389C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6CD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15:05:03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940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2B5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2257.0000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E96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92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05002050000242918-E0Aw62fonpzD20220713</w:t>
            </w:r>
          </w:p>
        </w:tc>
      </w:tr>
      <w:tr w:rsidR="00296B57" w:rsidRPr="00296B57" w14:paraId="259E66F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C22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15:06:07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050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A3D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77C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F2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05002050000243858-E0Aw62fonsKA20220713</w:t>
            </w:r>
          </w:p>
        </w:tc>
      </w:tr>
      <w:tr w:rsidR="00296B57" w:rsidRPr="00296B57" w14:paraId="016F1F7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0BE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15:06:07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B3B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98E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B83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22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05002050000243858-E0Aw62fonsKC20220713</w:t>
            </w:r>
          </w:p>
        </w:tc>
      </w:tr>
      <w:tr w:rsidR="00296B57" w:rsidRPr="00296B57" w14:paraId="0902408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1C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15:08:01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3E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AC3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10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2A9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07002070000245312-E0Aw62fonwpJ20220713</w:t>
            </w:r>
          </w:p>
        </w:tc>
      </w:tr>
      <w:tr w:rsidR="00296B57" w:rsidRPr="00296B57" w14:paraId="00409B5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8DC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15:09:26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6059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67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C80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FB5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05002050000246397-E0Aw62fonzgF20220713</w:t>
            </w:r>
          </w:p>
        </w:tc>
      </w:tr>
      <w:tr w:rsidR="00296B57" w:rsidRPr="00296B57" w14:paraId="4D2569A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FEC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64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FD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CE7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75A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05002050000246269-E0Aw62foo0ky20220713</w:t>
            </w:r>
          </w:p>
        </w:tc>
      </w:tr>
      <w:tr w:rsidR="00296B57" w:rsidRPr="00296B57" w14:paraId="3724784B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222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268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0DE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BF9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D7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05002050000246269-E0Aw62foo0ks20220713</w:t>
            </w:r>
          </w:p>
        </w:tc>
      </w:tr>
      <w:tr w:rsidR="00296B57" w:rsidRPr="00296B57" w14:paraId="34A4ABB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AD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15:10:10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D3E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EB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01F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116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07002070000246569-E0Aw62foo0l220220713</w:t>
            </w:r>
          </w:p>
        </w:tc>
      </w:tr>
      <w:tr w:rsidR="00296B57" w:rsidRPr="00296B57" w14:paraId="4CED329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3D89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15:11:05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171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E005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EA8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4BB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07002070000247780-E0Aw62foo2Oc20220713</w:t>
            </w:r>
          </w:p>
        </w:tc>
      </w:tr>
      <w:tr w:rsidR="00296B57" w:rsidRPr="00296B57" w14:paraId="7D7502E1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FB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15:12:53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1C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06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5D4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113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05002050000248926-E0Aw62foo55820220713</w:t>
            </w:r>
          </w:p>
        </w:tc>
      </w:tr>
      <w:tr w:rsidR="00296B57" w:rsidRPr="00296B57" w14:paraId="4338879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6F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15:13:46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8A01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3B1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2259.0000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7B3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5862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05002050000248807-E0Aw62foo6SV20220713</w:t>
            </w:r>
          </w:p>
        </w:tc>
      </w:tr>
      <w:tr w:rsidR="00296B57" w:rsidRPr="00296B57" w14:paraId="30D45604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D11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lastRenderedPageBreak/>
              <w:t>13-Jul-2022 15:15:03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470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684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13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2260.0000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DF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93E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07002070000251082-E0Aw62foo8l320220713</w:t>
            </w:r>
          </w:p>
        </w:tc>
      </w:tr>
      <w:tr w:rsidR="00296B57" w:rsidRPr="00296B57" w14:paraId="7121855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A1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15:18:39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06E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3E1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87D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9C8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07002070000251881-E0Aw62fooEbh20220713</w:t>
            </w:r>
          </w:p>
        </w:tc>
      </w:tr>
      <w:tr w:rsidR="00296B57" w:rsidRPr="00296B57" w14:paraId="40B2732C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5CA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15:18:59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65A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783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03A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8EB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C2F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05002050000252926-E0Aw62fooF7h20220713</w:t>
            </w:r>
          </w:p>
        </w:tc>
      </w:tr>
      <w:tr w:rsidR="00296B57" w:rsidRPr="00296B57" w14:paraId="30F23E20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44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15:18:59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B4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D0E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8CE8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780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07002070000251777-E0Aw62fooF7f20220713</w:t>
            </w:r>
          </w:p>
        </w:tc>
      </w:tr>
      <w:tr w:rsidR="00296B57" w:rsidRPr="00296B57" w14:paraId="3F6ECB12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1C5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15:20:42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9A00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FA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C3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BB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05002050000255159-E0Aw62fooIaL20220713</w:t>
            </w:r>
          </w:p>
        </w:tc>
      </w:tr>
      <w:tr w:rsidR="00296B57" w:rsidRPr="00296B57" w14:paraId="700AD67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57AB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15:22:01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04B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A2F1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DDC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0D86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07002070000255837-E0Aw62fooKcO20220713</w:t>
            </w:r>
          </w:p>
        </w:tc>
      </w:tr>
      <w:tr w:rsidR="00296B57" w:rsidRPr="00296B57" w14:paraId="730D1AF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4E0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15:22:45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12D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1B3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2265.0000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02C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07B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07002070000256268-E0Aw62fooM2n20220713</w:t>
            </w:r>
          </w:p>
        </w:tc>
      </w:tr>
      <w:tr w:rsidR="00296B57" w:rsidRPr="00296B57" w14:paraId="0D0EC875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A95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15:24:07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0AD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557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396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2264.0000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964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52F27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05002050000255687-E0Aw62fooOKm20220713</w:t>
            </w:r>
          </w:p>
        </w:tc>
      </w:tr>
      <w:tr w:rsidR="00296B57" w:rsidRPr="00296B57" w14:paraId="021A6C8D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E97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15:24:45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BC6A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455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0D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64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D58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05002050000255834-E0Aw62fooPP920220713</w:t>
            </w:r>
          </w:p>
        </w:tc>
      </w:tr>
      <w:tr w:rsidR="00296B57" w:rsidRPr="00296B57" w14:paraId="19E215C8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070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15:24:45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A56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8B86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2263.0000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753D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6BD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05002050000256285-E0Aw62fooPPB20220713</w:t>
            </w:r>
          </w:p>
        </w:tc>
      </w:tr>
      <w:tr w:rsidR="00296B57" w:rsidRPr="00296B57" w14:paraId="5063AC1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5FDE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15:25:26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82B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E9F3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2262.0000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9FF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47B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07002070000257331-E0Aw62fooR4C20220713</w:t>
            </w:r>
          </w:p>
        </w:tc>
      </w:tr>
      <w:tr w:rsidR="00296B57" w:rsidRPr="00296B57" w14:paraId="20C34896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D72F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15:26:27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DDF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604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DDD2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1F5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05002050000258725-E0Aw62fooSu620220713</w:t>
            </w:r>
          </w:p>
        </w:tc>
      </w:tr>
      <w:tr w:rsidR="00296B57" w:rsidRPr="00296B57" w14:paraId="746EE007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45404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15:28:12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2021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56370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842C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F669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07002070000259952-E0Aw62fooW6I20220713</w:t>
            </w:r>
          </w:p>
        </w:tc>
      </w:tr>
      <w:tr w:rsidR="00296B57" w:rsidRPr="00296B57" w14:paraId="29FA1119" w14:textId="77777777" w:rsidTr="00296B57">
        <w:trPr>
          <w:trHeight w:val="2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697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13-Jul-2022 15:28:55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32D2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878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9E85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2261.0000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3473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XLON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FB58" w14:textId="77777777" w:rsidR="00296B57" w:rsidRPr="00296B57" w:rsidRDefault="00296B57" w:rsidP="00296B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</w:pPr>
            <w:r w:rsidRPr="00296B57">
              <w:rPr>
                <w:rFonts w:ascii="Arial" w:hAnsi="Arial" w:cs="Arial"/>
                <w:color w:val="000000"/>
                <w:sz w:val="18"/>
                <w:szCs w:val="18"/>
                <w:lang w:eastAsia="ja-JP"/>
              </w:rPr>
              <w:t>07002070000260491-E0Aw62fooXHD20220713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6B57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52844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64">
    <w:name w:val="xl64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65">
    <w:name w:val="xl65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66">
    <w:name w:val="xl66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ja-JP"/>
    </w:rPr>
  </w:style>
  <w:style w:type="paragraph" w:customStyle="1" w:styleId="xl67">
    <w:name w:val="xl67"/>
    <w:basedOn w:val="Normal"/>
    <w:rsid w:val="00296B57"/>
    <w:pPr>
      <w:spacing w:before="100" w:beforeAutospacing="1" w:after="100" w:afterAutospacing="1"/>
    </w:pPr>
    <w:rPr>
      <w:b/>
      <w:bCs/>
      <w:sz w:val="18"/>
      <w:szCs w:val="18"/>
      <w:lang w:eastAsia="ja-JP"/>
    </w:rPr>
  </w:style>
  <w:style w:type="paragraph" w:customStyle="1" w:styleId="xl68">
    <w:name w:val="xl68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69">
    <w:name w:val="xl69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70">
    <w:name w:val="xl70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71">
    <w:name w:val="xl71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72">
    <w:name w:val="xl72"/>
    <w:basedOn w:val="Normal"/>
    <w:rsid w:val="00296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ja-JP"/>
    </w:rPr>
  </w:style>
  <w:style w:type="paragraph" w:customStyle="1" w:styleId="xl73">
    <w:name w:val="xl73"/>
    <w:basedOn w:val="Normal"/>
    <w:rsid w:val="00296B57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4">
    <w:name w:val="xl74"/>
    <w:basedOn w:val="Normal"/>
    <w:rsid w:val="00296B57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5">
    <w:name w:val="xl75"/>
    <w:basedOn w:val="Normal"/>
    <w:rsid w:val="00296B57"/>
    <w:pPr>
      <w:spacing w:before="100" w:beforeAutospacing="1" w:after="100" w:afterAutospacing="1"/>
    </w:pPr>
    <w:rPr>
      <w:sz w:val="18"/>
      <w:szCs w:val="18"/>
      <w:lang w:eastAsia="ja-JP"/>
    </w:rPr>
  </w:style>
  <w:style w:type="paragraph" w:customStyle="1" w:styleId="xl76">
    <w:name w:val="xl76"/>
    <w:basedOn w:val="Normal"/>
    <w:rsid w:val="00296B57"/>
    <w:pPr>
      <w:spacing w:before="100" w:beforeAutospacing="1" w:after="100" w:afterAutospacing="1"/>
    </w:pPr>
    <w:rPr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</TotalTime>
  <Pages>11</Pages>
  <Words>6776</Words>
  <Characters>38628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Hibino, Hitomi (REHQ-LON)</cp:lastModifiedBy>
  <cp:revision>3</cp:revision>
  <cp:lastPrinted>2016-11-21T15:24:00Z</cp:lastPrinted>
  <dcterms:created xsi:type="dcterms:W3CDTF">2022-07-13T14:32:00Z</dcterms:created>
  <dcterms:modified xsi:type="dcterms:W3CDTF">2022-07-13T16:10:00Z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AdHocReviewCycleID">
    <vt:i4>1680082910</vt:i4>
  </property>
  <property fmtid="{D5CDD505-2E9C-101B-9397-08002B2CF9AE}" pid="8" name="_NewReviewCycle">
    <vt:lpwstr/>
  </property>
  <property fmtid="{D5CDD505-2E9C-101B-9397-08002B2CF9AE}" pid="9" name="_EmailSubject">
    <vt:lpwstr>Document Formatting</vt:lpwstr>
  </property>
  <property fmtid="{D5CDD505-2E9C-101B-9397-08002B2CF9AE}" pid="10" name="_AuthorEmail">
    <vt:lpwstr>rns@lseg.com</vt:lpwstr>
  </property>
  <property fmtid="{D5CDD505-2E9C-101B-9397-08002B2CF9AE}" pid="11" name="_AuthorEmailDisplayName">
    <vt:lpwstr>RNS Mailbox</vt:lpwstr>
  </property>
  <property fmtid="{D5CDD505-2E9C-101B-9397-08002B2CF9AE}" pid="12" name="_ReviewingToolsShownOnce">
    <vt:lpwstr/>
  </property>
</Properties>
</file>