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5DC2512F" w:rsidR="00D647F7" w:rsidRPr="00A50F83" w:rsidRDefault="004B7FD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11 August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657F84A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771D77" w:rsidRPr="00771D77">
        <w:rPr>
          <w:sz w:val="22"/>
          <w:szCs w:val="22"/>
          <w:lang w:val="en"/>
        </w:rPr>
        <w:t>80,800</w:t>
      </w:r>
      <w:r w:rsidR="00771D7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771D77" w:rsidRPr="00771D77">
        <w:rPr>
          <w:sz w:val="22"/>
          <w:szCs w:val="22"/>
          <w:lang w:val="en"/>
        </w:rPr>
        <w:t>44,547,533</w:t>
      </w:r>
      <w:r w:rsidR="00771D7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771D77" w:rsidRPr="00771D77">
        <w:rPr>
          <w:sz w:val="22"/>
          <w:szCs w:val="22"/>
          <w:lang w:val="en"/>
        </w:rPr>
        <w:t>1,892,574,700</w:t>
      </w:r>
      <w:r w:rsidR="00771D7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771D77" w:rsidRPr="00771D77">
        <w:rPr>
          <w:sz w:val="22"/>
          <w:szCs w:val="22"/>
          <w:lang w:val="en"/>
        </w:rPr>
        <w:t>24,747,466</w:t>
      </w:r>
      <w:r w:rsidR="00771D77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1D33B93" w:rsidR="003E0113" w:rsidRPr="00A50F83" w:rsidRDefault="004B7FD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4B7FDF">
              <w:rPr>
                <w:sz w:val="22"/>
                <w:szCs w:val="22"/>
                <w:lang w:val="en"/>
              </w:rPr>
              <w:t>11 August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6F8FFDE" w:rsidR="003E0113" w:rsidRPr="00A50F83" w:rsidRDefault="00771D7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71D77">
              <w:rPr>
                <w:rFonts w:ascii="Arial" w:hAnsi="Arial" w:cs="Arial"/>
                <w:sz w:val="22"/>
                <w:szCs w:val="22"/>
                <w:lang w:val="en"/>
              </w:rPr>
              <w:t>80,800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4C423D8" w:rsidR="003258FF" w:rsidRPr="00A50F83" w:rsidRDefault="00771D7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71D77">
              <w:rPr>
                <w:rFonts w:ascii="Arial" w:hAnsi="Arial" w:cs="Arial"/>
                <w:sz w:val="22"/>
                <w:szCs w:val="22"/>
                <w:lang w:val="en"/>
              </w:rPr>
              <w:t>2628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1115F5AE" w:rsidR="003258FF" w:rsidRPr="003258FF" w:rsidRDefault="00771D7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71D77">
              <w:rPr>
                <w:rFonts w:ascii="Arial" w:hAnsi="Arial" w:cs="Arial"/>
                <w:sz w:val="22"/>
                <w:szCs w:val="22"/>
                <w:lang w:val="en"/>
              </w:rPr>
              <w:t>2568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5DC9E011" w:rsidR="003E0113" w:rsidRPr="00A50F83" w:rsidRDefault="00771D7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71D77">
              <w:rPr>
                <w:rFonts w:ascii="Arial" w:hAnsi="Arial" w:cs="Arial"/>
                <w:sz w:val="22"/>
                <w:szCs w:val="22"/>
                <w:lang w:val="en"/>
              </w:rPr>
              <w:t>2593.1519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58" w:type="dxa"/>
        <w:tblLook w:val="04A0" w:firstRow="1" w:lastRow="0" w:firstColumn="1" w:lastColumn="0" w:noHBand="0" w:noVBand="1"/>
      </w:tblPr>
      <w:tblGrid>
        <w:gridCol w:w="2122"/>
        <w:gridCol w:w="867"/>
        <w:gridCol w:w="992"/>
        <w:gridCol w:w="1143"/>
        <w:gridCol w:w="3934"/>
      </w:tblGrid>
      <w:tr w:rsidR="00771D77" w:rsidRPr="00771D77" w14:paraId="27767D12" w14:textId="77777777" w:rsidTr="00285A24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8955" w14:textId="77777777" w:rsidR="00771D77" w:rsidRPr="00771D77" w:rsidRDefault="00771D77" w:rsidP="00771D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71D7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5E8" w14:textId="77777777" w:rsidR="00771D77" w:rsidRPr="00771D77" w:rsidRDefault="00771D77" w:rsidP="00771D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71D7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CADB" w14:textId="77777777" w:rsidR="00771D77" w:rsidRPr="00771D77" w:rsidRDefault="00771D77" w:rsidP="00771D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71D7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0887" w14:textId="77777777" w:rsidR="00771D77" w:rsidRPr="00771D77" w:rsidRDefault="00771D77" w:rsidP="00771D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71D7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FC22" w14:textId="77777777" w:rsidR="00771D77" w:rsidRPr="00771D77" w:rsidRDefault="00771D77" w:rsidP="00771D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71D7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771D77" w:rsidRPr="00771D77" w14:paraId="2071529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1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99F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47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6D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B8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07002070000003652-E0FXo2rMWAMJ20230811</w:t>
            </w:r>
          </w:p>
        </w:tc>
      </w:tr>
      <w:tr w:rsidR="00771D77" w:rsidRPr="00771D77" w14:paraId="5227BAC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D4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D9A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2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19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CC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05002050000003647-E0FXo2rMWAoy20230811</w:t>
            </w:r>
          </w:p>
        </w:tc>
      </w:tr>
      <w:tr w:rsidR="00771D77" w:rsidRPr="00771D77" w14:paraId="5D23191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30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01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2C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C8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C4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07002070000003654-E0FXo2rMWApH20230811</w:t>
            </w:r>
          </w:p>
        </w:tc>
      </w:tr>
      <w:tr w:rsidR="00771D77" w:rsidRPr="00771D77" w14:paraId="117AD0B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DD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62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CB3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04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18A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07002070000004452-E0FXo2rMWGAV20230811</w:t>
            </w:r>
          </w:p>
        </w:tc>
      </w:tr>
      <w:tr w:rsidR="00771D77" w:rsidRPr="00771D77" w14:paraId="6EEA509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A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E3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431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C17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AC7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07002070000005035-E0FXo2rMWLs520230811</w:t>
            </w:r>
          </w:p>
        </w:tc>
      </w:tr>
      <w:tr w:rsidR="00771D77" w:rsidRPr="00771D77" w14:paraId="6F14B15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88A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DD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2D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70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15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05002050000005397-E0FXo2rMWOJT20230811</w:t>
            </w:r>
          </w:p>
        </w:tc>
      </w:tr>
      <w:tr w:rsidR="00771D77" w:rsidRPr="00771D77" w14:paraId="0670A25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AC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9B1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3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E85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8A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07002070000004887-E0FXo2rMWOcr20230811</w:t>
            </w:r>
          </w:p>
        </w:tc>
      </w:tr>
      <w:tr w:rsidR="00771D77" w:rsidRPr="00771D77" w14:paraId="1AC17E4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7C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C5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B5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C52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09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05002050000005765-E0FXo2rMWSrh20230811</w:t>
            </w:r>
          </w:p>
        </w:tc>
      </w:tr>
      <w:tr w:rsidR="00771D77" w:rsidRPr="00771D77" w14:paraId="005C9A7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03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24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29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24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64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07002070000005971-E0FXo2rMWWnz20230811</w:t>
            </w:r>
          </w:p>
        </w:tc>
      </w:tr>
      <w:tr w:rsidR="00771D77" w:rsidRPr="00771D77" w14:paraId="350AD2E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CE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F2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06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3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9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05002050000006510-E0FXo2rMWckc20230811</w:t>
            </w:r>
          </w:p>
        </w:tc>
      </w:tr>
      <w:tr w:rsidR="00771D77" w:rsidRPr="00771D77" w14:paraId="23BF4AE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C7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77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580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238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4F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05002050000006510-E0FXo2rMWckZ20230811</w:t>
            </w:r>
          </w:p>
        </w:tc>
      </w:tr>
      <w:tr w:rsidR="00771D77" w:rsidRPr="00771D77" w14:paraId="136477D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4E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CC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08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EE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F5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05002050000006272-E0FXo2rMWdFD20230811</w:t>
            </w:r>
          </w:p>
        </w:tc>
      </w:tr>
      <w:tr w:rsidR="00771D77" w:rsidRPr="00771D77" w14:paraId="3ACC124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041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F5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8DA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7B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77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05002050000006272-E0FXo2rMWdF720230811</w:t>
            </w:r>
          </w:p>
        </w:tc>
      </w:tr>
      <w:tr w:rsidR="00771D77" w:rsidRPr="00771D77" w14:paraId="76C5E16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F5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07:14:05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E2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75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70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F8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07002070000006905-E0FXo2rMWh9P20230811</w:t>
            </w:r>
          </w:p>
        </w:tc>
      </w:tr>
      <w:tr w:rsidR="00771D77" w:rsidRPr="00771D77" w14:paraId="778F8A9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EB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51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A3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6D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782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05002050000007073-E0FXo2rMWhQ520230811</w:t>
            </w:r>
          </w:p>
        </w:tc>
      </w:tr>
      <w:tr w:rsidR="00771D77" w:rsidRPr="00771D77" w14:paraId="3FDBE79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D0E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B0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4C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B8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3A3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05002050000007073-E0FXo2rMWhQ820230811</w:t>
            </w:r>
          </w:p>
        </w:tc>
      </w:tr>
      <w:tr w:rsidR="00771D77" w:rsidRPr="00771D77" w14:paraId="5C0C9C6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21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C5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29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1ED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45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05002050000006672-E0FXo2rMWjfb20230811</w:t>
            </w:r>
          </w:p>
        </w:tc>
      </w:tr>
      <w:tr w:rsidR="00771D77" w:rsidRPr="00771D77" w14:paraId="26E5E58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994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FB8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4A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41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14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05002050000006672-E0FXo2rMWjm620230811</w:t>
            </w:r>
          </w:p>
        </w:tc>
      </w:tr>
      <w:tr w:rsidR="00771D77" w:rsidRPr="00771D77" w14:paraId="06096BD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85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8D6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66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F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81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05002050000007744-E0FXo2rMWmN420230811</w:t>
            </w:r>
          </w:p>
        </w:tc>
      </w:tr>
      <w:tr w:rsidR="00771D77" w:rsidRPr="00771D77" w14:paraId="6DF996F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EE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50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A7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4D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3E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07002070000007765-E0FXo2rMWnxH20230811</w:t>
            </w:r>
          </w:p>
        </w:tc>
      </w:tr>
      <w:tr w:rsidR="00771D77" w:rsidRPr="00771D77" w14:paraId="1AA1B54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B9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65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9D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32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B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07002070000007765-E0FXo2rMWnxJ20230811</w:t>
            </w:r>
          </w:p>
        </w:tc>
      </w:tr>
      <w:tr w:rsidR="00771D77" w:rsidRPr="00771D77" w14:paraId="64C2D5A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17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A7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DE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90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59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07002070000008025-E0FXo2rMWpM420230811</w:t>
            </w:r>
          </w:p>
        </w:tc>
      </w:tr>
      <w:tr w:rsidR="00771D77" w:rsidRPr="00771D77" w14:paraId="476124B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86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F37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D9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0CE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C1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07002070000008853-E0FXo2rMWuc120230811</w:t>
            </w:r>
          </w:p>
        </w:tc>
      </w:tr>
      <w:tr w:rsidR="00771D77" w:rsidRPr="00771D77" w14:paraId="49966E6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4E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A7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74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23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74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07002070000008853-E0FXo2rMWubz20230811</w:t>
            </w:r>
          </w:p>
        </w:tc>
      </w:tr>
      <w:tr w:rsidR="00771D77" w:rsidRPr="00771D77" w14:paraId="111FB69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00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E5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E7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2D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AAF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07002070000009114-E0FXo2rMWwLL20230811</w:t>
            </w:r>
          </w:p>
        </w:tc>
      </w:tr>
      <w:tr w:rsidR="00771D77" w:rsidRPr="00771D77" w14:paraId="6A2F5C9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14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01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1C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45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2ED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07002070000009114-E0FXo2rMWwLJ20230811</w:t>
            </w:r>
          </w:p>
        </w:tc>
      </w:tr>
      <w:tr w:rsidR="00771D77" w:rsidRPr="00771D77" w14:paraId="1E8A514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39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76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0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59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43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05002050000009136-E0FXo2rMWxKO20230811</w:t>
            </w:r>
          </w:p>
        </w:tc>
      </w:tr>
      <w:tr w:rsidR="00771D77" w:rsidRPr="00771D77" w14:paraId="217E073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1F3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FF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BF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4F2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7F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07002070000009615-E0FXo2rMX07b20230811</w:t>
            </w:r>
          </w:p>
        </w:tc>
      </w:tr>
      <w:tr w:rsidR="00771D77" w:rsidRPr="00771D77" w14:paraId="63A4483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CE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51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D7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DB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E3E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05002050000009555-E0FXo2rMX0Rs20230811</w:t>
            </w:r>
          </w:p>
        </w:tc>
      </w:tr>
      <w:tr w:rsidR="00771D77" w:rsidRPr="00771D77" w14:paraId="428561D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59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BA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02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1B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79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07002070000009676-E0FXo2rMX1L620230811</w:t>
            </w:r>
          </w:p>
        </w:tc>
      </w:tr>
      <w:tr w:rsidR="00771D77" w:rsidRPr="00771D77" w14:paraId="0316B40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09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23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84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79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BB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07002070000009676-E0FXo2rMX1L420230811</w:t>
            </w:r>
          </w:p>
        </w:tc>
      </w:tr>
      <w:tr w:rsidR="00771D77" w:rsidRPr="00771D77" w14:paraId="1854578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4E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07:29:44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22C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E1A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370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06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07002070000009867-E0FXo2rMX3HM20230811</w:t>
            </w:r>
          </w:p>
        </w:tc>
      </w:tr>
      <w:tr w:rsidR="00771D77" w:rsidRPr="00771D77" w14:paraId="7EB697B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49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530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B6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6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924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05002050000010301-E0FXo2rMX5w620230811</w:t>
            </w:r>
          </w:p>
        </w:tc>
      </w:tr>
      <w:tr w:rsidR="00771D77" w:rsidRPr="00771D77" w14:paraId="5ADD2F4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6DF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8E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E1E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56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C7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05002050000010286-E0FXo2rMX6iI20230811</w:t>
            </w:r>
          </w:p>
        </w:tc>
      </w:tr>
      <w:tr w:rsidR="00771D77" w:rsidRPr="00771D77" w14:paraId="0EB7DE5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516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55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A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F3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94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05002050000010286-E0FXo2rMX6iK20230811</w:t>
            </w:r>
          </w:p>
        </w:tc>
      </w:tr>
      <w:tr w:rsidR="00771D77" w:rsidRPr="00771D77" w14:paraId="059921F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F47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736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4D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5C6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BD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07002070000010490-E0FXo2rMX7Gy20230811</w:t>
            </w:r>
          </w:p>
        </w:tc>
      </w:tr>
      <w:tr w:rsidR="00771D77" w:rsidRPr="00771D77" w14:paraId="22C05FB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F0F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37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3C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B8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5D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05002050000010864-E0FXo2rMX9bz20230811</w:t>
            </w:r>
          </w:p>
        </w:tc>
      </w:tr>
      <w:tr w:rsidR="00771D77" w:rsidRPr="00771D77" w14:paraId="7EDD2F1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528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0D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8B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A8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38D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05002050000010531-E0FXo2rMXAAr20230811</w:t>
            </w:r>
          </w:p>
        </w:tc>
      </w:tr>
      <w:tr w:rsidR="00771D77" w:rsidRPr="00771D77" w14:paraId="010BAEA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06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AC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82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00F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B11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05002050000011120-E0FXo2rMXCHl20230811</w:t>
            </w:r>
          </w:p>
        </w:tc>
      </w:tr>
      <w:tr w:rsidR="00771D77" w:rsidRPr="00771D77" w14:paraId="1B32396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FF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0BD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EF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E6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88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05002050000011540-E0FXo2rMXFLF20230811</w:t>
            </w:r>
          </w:p>
        </w:tc>
      </w:tr>
      <w:tr w:rsidR="00771D77" w:rsidRPr="00771D77" w14:paraId="554BBF0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F3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4D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D3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86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57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05002050000011346-E0FXo2rMXGt420230811</w:t>
            </w:r>
          </w:p>
        </w:tc>
      </w:tr>
      <w:tr w:rsidR="00771D77" w:rsidRPr="00771D77" w14:paraId="471E031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E7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2F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7BD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71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3F1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05002050000011661-E0FXo2rMXGuV20230811</w:t>
            </w:r>
          </w:p>
        </w:tc>
      </w:tr>
      <w:tr w:rsidR="00771D77" w:rsidRPr="00771D77" w14:paraId="458F198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08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E9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7B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9B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A6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05002050000011931-E0FXo2rMXJBY20230811</w:t>
            </w:r>
          </w:p>
        </w:tc>
      </w:tr>
      <w:tr w:rsidR="00771D77" w:rsidRPr="00771D77" w14:paraId="79643EB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2D7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8E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241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A6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CF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05002050000012181-E0FXo2rMXKjQ20230811</w:t>
            </w:r>
          </w:p>
        </w:tc>
      </w:tr>
      <w:tr w:rsidR="00771D77" w:rsidRPr="00771D77" w14:paraId="63CD9D9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C6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C7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C1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B8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FF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05002050000012451-E0FXo2rMXOTD20230811</w:t>
            </w:r>
          </w:p>
        </w:tc>
      </w:tr>
      <w:tr w:rsidR="00771D77" w:rsidRPr="00771D77" w14:paraId="3251BC8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63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734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11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0B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AD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07002070000012576-E0FXo2rMXP4d20230811</w:t>
            </w:r>
          </w:p>
        </w:tc>
      </w:tr>
      <w:tr w:rsidR="00771D77" w:rsidRPr="00771D77" w14:paraId="6A6F5E1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11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38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41E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89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182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07002070000012657-E0FXo2rMXPj420230811</w:t>
            </w:r>
          </w:p>
        </w:tc>
      </w:tr>
      <w:tr w:rsidR="00771D77" w:rsidRPr="00771D77" w14:paraId="34694D7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BB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2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92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90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CDC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05002050000012858-E0FXo2rMXQsM20230811</w:t>
            </w:r>
          </w:p>
        </w:tc>
      </w:tr>
      <w:tr w:rsidR="00771D77" w:rsidRPr="00771D77" w14:paraId="0CEF5E9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D5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07:49:55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379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7C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3A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C0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05002050000013109-E0FXo2rMXTGi20230811</w:t>
            </w:r>
          </w:p>
        </w:tc>
      </w:tr>
      <w:tr w:rsidR="00771D77" w:rsidRPr="00771D77" w14:paraId="54A33E6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DF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07:50:22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6A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43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A5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54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07002070000013050-E0FXo2rMXTm220230811</w:t>
            </w:r>
          </w:p>
        </w:tc>
      </w:tr>
      <w:tr w:rsidR="00771D77" w:rsidRPr="00771D77" w14:paraId="4BB0ACE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CC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B38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18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C5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9C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05002050000013341-E0FXo2rMXXt620230811</w:t>
            </w:r>
          </w:p>
        </w:tc>
      </w:tr>
      <w:tr w:rsidR="00771D77" w:rsidRPr="00771D77" w14:paraId="74BB2A9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06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EA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19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5A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16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07002070000013910-E0FXo2rMXZ6920230811</w:t>
            </w:r>
          </w:p>
        </w:tc>
      </w:tr>
      <w:tr w:rsidR="00771D77" w:rsidRPr="00771D77" w14:paraId="3D20F25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B84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31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B71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7F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57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07002070000013910-E0FXo2rMXZ6720230811</w:t>
            </w:r>
          </w:p>
        </w:tc>
      </w:tr>
      <w:tr w:rsidR="00771D77" w:rsidRPr="00771D77" w14:paraId="7E56F44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CC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9B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143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57B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F9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07002070000013296-E0FXo2rMXZej20230811</w:t>
            </w:r>
          </w:p>
        </w:tc>
      </w:tr>
      <w:tr w:rsidR="00771D77" w:rsidRPr="00771D77" w14:paraId="4188CE9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A6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A9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E60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B18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3BB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05002050000014241-E0FXo2rMXc0Y20230811</w:t>
            </w:r>
          </w:p>
        </w:tc>
      </w:tr>
      <w:tr w:rsidR="00771D77" w:rsidRPr="00771D77" w14:paraId="1BD6F50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B6F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3D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EF6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84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E87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05002050000014419-E0FXo2rMXdWV20230811</w:t>
            </w:r>
          </w:p>
        </w:tc>
      </w:tr>
      <w:tr w:rsidR="00771D77" w:rsidRPr="00771D77" w14:paraId="063FF7F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7C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24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8E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2FC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A6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07002070000014616-E0FXo2rMXfEg20230811</w:t>
            </w:r>
          </w:p>
        </w:tc>
      </w:tr>
      <w:tr w:rsidR="00771D77" w:rsidRPr="00771D77" w14:paraId="18C816B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64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07:59:40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83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B8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1A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1F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05002050000014220-E0FXo2rMXfhP20230811</w:t>
            </w:r>
          </w:p>
        </w:tc>
      </w:tr>
      <w:tr w:rsidR="00771D77" w:rsidRPr="00771D77" w14:paraId="7C24E98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A3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AA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87B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63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8E7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07002070000014366-E0FXo2rMXhnD20230811</w:t>
            </w:r>
          </w:p>
        </w:tc>
      </w:tr>
      <w:tr w:rsidR="00771D77" w:rsidRPr="00771D77" w14:paraId="2031141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19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08:01:07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170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CA5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8B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B8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05002050000015191-E0FXo2rMXiGI20230811</w:t>
            </w:r>
          </w:p>
        </w:tc>
      </w:tr>
      <w:tr w:rsidR="00771D77" w:rsidRPr="00771D77" w14:paraId="0582F6E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FC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15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59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09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43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05002050000015191-E0FXo2rMXj2k20230811</w:t>
            </w:r>
          </w:p>
        </w:tc>
      </w:tr>
      <w:tr w:rsidR="00771D77" w:rsidRPr="00771D77" w14:paraId="68D65E0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53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E56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5D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B8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21B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07002070000015476-E0FXo2rMXkho20230811</w:t>
            </w:r>
          </w:p>
        </w:tc>
      </w:tr>
      <w:tr w:rsidR="00771D77" w:rsidRPr="00771D77" w14:paraId="403B1E6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EA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97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A9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84D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0E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07002070000015133-E0FXo2rMXkiA20230811</w:t>
            </w:r>
          </w:p>
        </w:tc>
      </w:tr>
      <w:tr w:rsidR="00771D77" w:rsidRPr="00771D77" w14:paraId="3ECA10F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100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1E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E5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13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A0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07002070000015476-E0FXo2rMXkhm20230811</w:t>
            </w:r>
          </w:p>
        </w:tc>
      </w:tr>
      <w:tr w:rsidR="00771D77" w:rsidRPr="00771D77" w14:paraId="2ED1CF6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AF2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0F1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B29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C8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F7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05002050000015898-E0FXo2rMXn3520230811</w:t>
            </w:r>
          </w:p>
        </w:tc>
      </w:tr>
      <w:tr w:rsidR="00771D77" w:rsidRPr="00771D77" w14:paraId="7C7658E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7E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7D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E6F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DF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E92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05002050000016144-E0FXo2rMXpzm20230811</w:t>
            </w:r>
          </w:p>
        </w:tc>
      </w:tr>
      <w:tr w:rsidR="00771D77" w:rsidRPr="00771D77" w14:paraId="44F9B30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4FF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B44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FEE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C2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0A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05002050000016404-E0FXo2rMXsTy20230811</w:t>
            </w:r>
          </w:p>
        </w:tc>
      </w:tr>
      <w:tr w:rsidR="00771D77" w:rsidRPr="00771D77" w14:paraId="1554FEA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A3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006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2D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CAA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56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05002050000016404-E0FXo2rMXsTw20230811</w:t>
            </w:r>
          </w:p>
        </w:tc>
      </w:tr>
      <w:tr w:rsidR="00771D77" w:rsidRPr="00771D77" w14:paraId="75B5057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D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08:09:18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48D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56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D33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E9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07002070000015834-E0FXo2rMXvQ820230811</w:t>
            </w:r>
          </w:p>
        </w:tc>
      </w:tr>
      <w:tr w:rsidR="00771D77" w:rsidRPr="00771D77" w14:paraId="086FF36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AAE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3A4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DE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69D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A2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07002070000016717-E0FXo2rMXwXg20230811</w:t>
            </w:r>
          </w:p>
        </w:tc>
      </w:tr>
      <w:tr w:rsidR="00771D77" w:rsidRPr="00771D77" w14:paraId="4AE0435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2F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AD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786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96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545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07002070000016307-E0FXo2rMXxDq20230811</w:t>
            </w:r>
          </w:p>
        </w:tc>
      </w:tr>
      <w:tr w:rsidR="00771D77" w:rsidRPr="00771D77" w14:paraId="30D1C7C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F6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F4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D3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C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83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05002050000017149-E0FXo2rMXyTZ20230811</w:t>
            </w:r>
          </w:p>
        </w:tc>
      </w:tr>
      <w:tr w:rsidR="00771D77" w:rsidRPr="00771D77" w14:paraId="2958365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40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05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1E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16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D3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05002050000017524-E0FXo2rMY2PP20230811</w:t>
            </w:r>
          </w:p>
        </w:tc>
      </w:tr>
      <w:tr w:rsidR="00771D77" w:rsidRPr="00771D77" w14:paraId="686BD91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AD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97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CE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FA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0D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07002070000017272-E0FXo2rMY3uv20230811</w:t>
            </w:r>
          </w:p>
        </w:tc>
      </w:tr>
      <w:tr w:rsidR="00771D77" w:rsidRPr="00771D77" w14:paraId="0877428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688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F7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B37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B7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19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07002070000018057-E0FXo2rMY8vF20230811</w:t>
            </w:r>
          </w:p>
        </w:tc>
      </w:tr>
      <w:tr w:rsidR="00771D77" w:rsidRPr="00771D77" w14:paraId="0AC840B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48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818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A7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E32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62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07002070000018300-E0FXo2rMYAPh20230811</w:t>
            </w:r>
          </w:p>
        </w:tc>
      </w:tr>
      <w:tr w:rsidR="00771D77" w:rsidRPr="00771D77" w14:paraId="7AD08CE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D40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A3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7DE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CD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5F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05002050000018514-E0FXo2rMYAfB20230811</w:t>
            </w:r>
          </w:p>
        </w:tc>
      </w:tr>
      <w:tr w:rsidR="00771D77" w:rsidRPr="00771D77" w14:paraId="2BD267E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6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F9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0A1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B77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64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07002070000018746-E0FXo2rMYBwb20230811</w:t>
            </w:r>
          </w:p>
        </w:tc>
      </w:tr>
      <w:tr w:rsidR="00771D77" w:rsidRPr="00771D77" w14:paraId="7032E68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88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08:23:41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7A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8F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14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0EB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05002050000018243-E0FXo2rMYFnl20230811</w:t>
            </w:r>
          </w:p>
        </w:tc>
      </w:tr>
      <w:tr w:rsidR="00771D77" w:rsidRPr="00771D77" w14:paraId="3B971D5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E9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CF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76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A3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CC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07002070000019427-E0FXo2rMYGg120230811</w:t>
            </w:r>
          </w:p>
        </w:tc>
      </w:tr>
      <w:tr w:rsidR="00771D77" w:rsidRPr="00771D77" w14:paraId="188FE7C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9C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B6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CE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10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7C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07002070000019427-E0FXo2rMYGfz20230811</w:t>
            </w:r>
          </w:p>
        </w:tc>
      </w:tr>
      <w:tr w:rsidR="00771D77" w:rsidRPr="00771D77" w14:paraId="46AA2B8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F2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08:28:19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E7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1F6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56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0EE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07002070000020107-E0FXo2rMYLm620230811</w:t>
            </w:r>
          </w:p>
        </w:tc>
      </w:tr>
      <w:tr w:rsidR="00771D77" w:rsidRPr="00771D77" w14:paraId="142E812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A6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08:29:31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CD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D6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2B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07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07002070000019909-E0FXo2rMYNLk20230811</w:t>
            </w:r>
          </w:p>
        </w:tc>
      </w:tr>
      <w:tr w:rsidR="00771D77" w:rsidRPr="00771D77" w14:paraId="2D0B68C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EA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08:32:26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13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882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7D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64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05002050000019446-E0FXo2rMYSYc20230811</w:t>
            </w:r>
          </w:p>
        </w:tc>
      </w:tr>
      <w:tr w:rsidR="00771D77" w:rsidRPr="00771D77" w14:paraId="5DDC7A6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9B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08:33:14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EFD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A0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002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AB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05002050000021362-E0FXo2rMYTh320230811</w:t>
            </w:r>
          </w:p>
        </w:tc>
      </w:tr>
      <w:tr w:rsidR="00771D77" w:rsidRPr="00771D77" w14:paraId="27D7AF2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20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08:33:24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F7D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B6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18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35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05002050000021298-E0FXo2rMYTlx20230811</w:t>
            </w:r>
          </w:p>
        </w:tc>
      </w:tr>
      <w:tr w:rsidR="00771D77" w:rsidRPr="00771D77" w14:paraId="28D1E25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CC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08:37:08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C5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B75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D40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DB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05002050000021533-E0FXo2rMYXDo20230811</w:t>
            </w:r>
          </w:p>
        </w:tc>
      </w:tr>
      <w:tr w:rsidR="00771D77" w:rsidRPr="00771D77" w14:paraId="53E3658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7D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6D3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64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841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7D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05002050000022123-E0FXo2rMYYgp20230811</w:t>
            </w:r>
          </w:p>
        </w:tc>
      </w:tr>
      <w:tr w:rsidR="00771D77" w:rsidRPr="00771D77" w14:paraId="4115883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E0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08:40:31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13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5ED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F07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CB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07002070000022243-E0FXo2rMYaes20230811</w:t>
            </w:r>
          </w:p>
        </w:tc>
      </w:tr>
      <w:tr w:rsidR="00771D77" w:rsidRPr="00771D77" w14:paraId="034018C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81E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08:44:50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C3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235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EB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73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07002070000022794-E0FXo2rMYelu20230811</w:t>
            </w:r>
          </w:p>
        </w:tc>
      </w:tr>
      <w:tr w:rsidR="00771D77" w:rsidRPr="00771D77" w14:paraId="4A12004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0F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08:45:46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CF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7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D3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C0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05002050000022727-E0FXo2rMYgAN20230811</w:t>
            </w:r>
          </w:p>
        </w:tc>
      </w:tr>
      <w:tr w:rsidR="00771D77" w:rsidRPr="00771D77" w14:paraId="27169A5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079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2D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514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D0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07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05002050000023276-E0FXo2rMYhGn20230811</w:t>
            </w:r>
          </w:p>
        </w:tc>
      </w:tr>
      <w:tr w:rsidR="00771D77" w:rsidRPr="00771D77" w14:paraId="55C5D71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9C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08:47:07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97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AB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DC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FF9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07002070000023186-E0FXo2rMYheH20230811</w:t>
            </w:r>
          </w:p>
        </w:tc>
      </w:tr>
      <w:tr w:rsidR="00771D77" w:rsidRPr="00771D77" w14:paraId="70368CC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876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08:52:47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9D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5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81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C1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07002070000023837-E0FXo2rMYm9b20230811</w:t>
            </w:r>
          </w:p>
        </w:tc>
      </w:tr>
      <w:tr w:rsidR="00771D77" w:rsidRPr="00771D77" w14:paraId="23A23C2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AE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08:59:25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69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54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4B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B04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07002070000024710-E0FXo2rMYqsp20230811</w:t>
            </w:r>
          </w:p>
        </w:tc>
      </w:tr>
      <w:tr w:rsidR="00771D77" w:rsidRPr="00771D77" w14:paraId="683906B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CD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5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5E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92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62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05002050000025137-E0FXo2rMYsyE20230811</w:t>
            </w:r>
          </w:p>
        </w:tc>
      </w:tr>
      <w:tr w:rsidR="00771D77" w:rsidRPr="00771D77" w14:paraId="60321C7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C9D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09:04:23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31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4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8D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D7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05002050000025448-E0FXo2rMYv8S20230811</w:t>
            </w:r>
          </w:p>
        </w:tc>
      </w:tr>
      <w:tr w:rsidR="00771D77" w:rsidRPr="00771D77" w14:paraId="3EEBF79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44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09:05:20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DD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96A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F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44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05002050000025335-E0FXo2rMYvtO20230811</w:t>
            </w:r>
          </w:p>
        </w:tc>
      </w:tr>
      <w:tr w:rsidR="00771D77" w:rsidRPr="00771D77" w14:paraId="43DB7B5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E4C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09:08:09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71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CA3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61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42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05002050000025942-E0FXo2rMYxxQ20230811</w:t>
            </w:r>
          </w:p>
        </w:tc>
      </w:tr>
      <w:tr w:rsidR="00771D77" w:rsidRPr="00771D77" w14:paraId="4D1378E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E6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09:08:09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5F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470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8C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93D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05002050000025942-E0FXo2rMYxxK20230811</w:t>
            </w:r>
          </w:p>
        </w:tc>
      </w:tr>
      <w:tr w:rsidR="00771D77" w:rsidRPr="00771D77" w14:paraId="006C2DA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0A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09:09:42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9F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D9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6D1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93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05002050000025756-E0FXo2rMYzN820230811</w:t>
            </w:r>
          </w:p>
        </w:tc>
      </w:tr>
      <w:tr w:rsidR="00771D77" w:rsidRPr="00771D77" w14:paraId="3C6CE10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F84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78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D7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5B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C2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07002070000026333-E0FXo2rMZ14F20230811</w:t>
            </w:r>
          </w:p>
        </w:tc>
      </w:tr>
      <w:tr w:rsidR="00771D77" w:rsidRPr="00771D77" w14:paraId="2F2FC49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70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16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B7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C7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90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07002070000026333-E0FXo2rMZ14H20230811</w:t>
            </w:r>
          </w:p>
        </w:tc>
      </w:tr>
      <w:tr w:rsidR="00771D77" w:rsidRPr="00771D77" w14:paraId="7C81CD3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C3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49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F7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9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46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07002070000026072-E0FXo2rMZ1cp20230811</w:t>
            </w:r>
          </w:p>
        </w:tc>
      </w:tr>
      <w:tr w:rsidR="00771D77" w:rsidRPr="00771D77" w14:paraId="16813AA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D3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21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AC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E8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F32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07002070000026481-E0FXo2rMZ3I520230811</w:t>
            </w:r>
          </w:p>
        </w:tc>
      </w:tr>
      <w:tr w:rsidR="00771D77" w:rsidRPr="00771D77" w14:paraId="666C0F9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12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09:15:26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A6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0D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82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058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07002070000026623-E0FXo2rMZ4jC20230811</w:t>
            </w:r>
          </w:p>
        </w:tc>
      </w:tr>
      <w:tr w:rsidR="00771D77" w:rsidRPr="00771D77" w14:paraId="367F410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3E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44E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FE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57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1A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05002050000026999-E0FXo2rMZ6Vk20230811</w:t>
            </w:r>
          </w:p>
        </w:tc>
      </w:tr>
      <w:tr w:rsidR="00771D77" w:rsidRPr="00771D77" w14:paraId="7823874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566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AC1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DA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97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0E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07002070000027020-E0FXo2rMZ7Xe20230811</w:t>
            </w:r>
          </w:p>
        </w:tc>
      </w:tr>
      <w:tr w:rsidR="00771D77" w:rsidRPr="00771D77" w14:paraId="224DD12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2F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09:19:57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19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8F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F0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44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07002070000027144-E0FXo2rMZ8Y420230811</w:t>
            </w:r>
          </w:p>
        </w:tc>
      </w:tr>
      <w:tr w:rsidR="00771D77" w:rsidRPr="00771D77" w14:paraId="2E8CC5A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8C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5BE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3E9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6E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407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07002070000027344-E0FXo2rMZ9bP20230811</w:t>
            </w:r>
          </w:p>
        </w:tc>
      </w:tr>
      <w:tr w:rsidR="00771D77" w:rsidRPr="00771D77" w14:paraId="6E3BBB5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E4D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09:21:24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32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3B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2B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04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05002050000026514-E0FXo2rMZA4G20230811</w:t>
            </w:r>
          </w:p>
        </w:tc>
      </w:tr>
      <w:tr w:rsidR="00771D77" w:rsidRPr="00771D77" w14:paraId="56C75C6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EB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2B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52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30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53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05002050000028408-E0FXo2rMZGyU20230811</w:t>
            </w:r>
          </w:p>
        </w:tc>
      </w:tr>
      <w:tr w:rsidR="00771D77" w:rsidRPr="00771D77" w14:paraId="0014D36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39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B3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2D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6A8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A9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05002050000028408-E0FXo2rMZGyS20230811</w:t>
            </w:r>
          </w:p>
        </w:tc>
      </w:tr>
      <w:tr w:rsidR="00771D77" w:rsidRPr="00771D77" w14:paraId="740F809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5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A5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22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09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91B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07002070000027572-E0FXo2rMZIER20230811</w:t>
            </w:r>
          </w:p>
        </w:tc>
      </w:tr>
      <w:tr w:rsidR="00771D77" w:rsidRPr="00771D77" w14:paraId="2A36162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88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DB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45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5A9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9E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05002050000028731-E0FXo2rMZJG120230811</w:t>
            </w:r>
          </w:p>
        </w:tc>
      </w:tr>
      <w:tr w:rsidR="00771D77" w:rsidRPr="00771D77" w14:paraId="1BACCA8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8A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6E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A4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66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19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05002050000028654-E0FXo2rMZJzj20230811</w:t>
            </w:r>
          </w:p>
        </w:tc>
      </w:tr>
      <w:tr w:rsidR="00771D77" w:rsidRPr="00771D77" w14:paraId="470B3DB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A30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DE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3C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26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A9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05002050000028880-E0FXo2rMZKjw20230811</w:t>
            </w:r>
          </w:p>
        </w:tc>
      </w:tr>
      <w:tr w:rsidR="00771D77" w:rsidRPr="00771D77" w14:paraId="788261E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6B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15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92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DD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981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05002050000029148-E0FXo2rMZLkc20230811</w:t>
            </w:r>
          </w:p>
        </w:tc>
      </w:tr>
      <w:tr w:rsidR="00771D77" w:rsidRPr="00771D77" w14:paraId="4ED4CA6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F1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D0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63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0A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5C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05002050000029396-E0FXo2rMZNgj20230811</w:t>
            </w:r>
          </w:p>
        </w:tc>
      </w:tr>
      <w:tr w:rsidR="00771D77" w:rsidRPr="00771D77" w14:paraId="2798EA1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14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09:38:01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F87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BF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C8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89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05002050000029648-E0FXo2rMZPIM20230811</w:t>
            </w:r>
          </w:p>
        </w:tc>
      </w:tr>
      <w:tr w:rsidR="00771D77" w:rsidRPr="00771D77" w14:paraId="7C48F37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6B6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8D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C9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C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B1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07002070000030215-E0FXo2rMZTIM20230811</w:t>
            </w:r>
          </w:p>
        </w:tc>
      </w:tr>
      <w:tr w:rsidR="00771D77" w:rsidRPr="00771D77" w14:paraId="2D02F5B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37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57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B3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43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05002050000030373-E0FXo2rMZUZ320230811</w:t>
            </w:r>
          </w:p>
        </w:tc>
      </w:tr>
      <w:tr w:rsidR="00771D77" w:rsidRPr="00771D77" w14:paraId="0E6FDBF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AC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96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63E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D3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265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05002050000030107-E0FXo2rMZW8V20230811</w:t>
            </w:r>
          </w:p>
        </w:tc>
      </w:tr>
      <w:tr w:rsidR="00771D77" w:rsidRPr="00771D77" w14:paraId="0343B3F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30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F5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EA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98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8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07002070000031063-E0FXo2rMZYCe20230811</w:t>
            </w:r>
          </w:p>
        </w:tc>
      </w:tr>
      <w:tr w:rsidR="00771D77" w:rsidRPr="00771D77" w14:paraId="7754CB5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DE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0A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A6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96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31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07002070000030951-E0FXo2rMZYIm20230811</w:t>
            </w:r>
          </w:p>
        </w:tc>
      </w:tr>
      <w:tr w:rsidR="00771D77" w:rsidRPr="00771D77" w14:paraId="62BF1C9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A5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167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1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0E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099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07002070000031247-E0FXo2rMZZzt20230811</w:t>
            </w:r>
          </w:p>
        </w:tc>
      </w:tr>
      <w:tr w:rsidR="00771D77" w:rsidRPr="00771D77" w14:paraId="6831202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40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62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85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9E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38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05002050000031570-E0FXo2rMZavB20230811</w:t>
            </w:r>
          </w:p>
        </w:tc>
      </w:tr>
      <w:tr w:rsidR="00771D77" w:rsidRPr="00771D77" w14:paraId="39F5A93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6D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09:49:54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98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0C1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00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7F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05002050000031500-E0FXo2rMZbDw20230811</w:t>
            </w:r>
          </w:p>
        </w:tc>
      </w:tr>
      <w:tr w:rsidR="00771D77" w:rsidRPr="00771D77" w14:paraId="1B4F207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0D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16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A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8E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BF0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07002070000031820-E0FXo2rMZceB20230811</w:t>
            </w:r>
          </w:p>
        </w:tc>
      </w:tr>
      <w:tr w:rsidR="00771D77" w:rsidRPr="00771D77" w14:paraId="77D8FE7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8CE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AC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2B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4E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29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05002050000031792-E0FXo2rMZe7G20230811</w:t>
            </w:r>
          </w:p>
        </w:tc>
      </w:tr>
      <w:tr w:rsidR="00771D77" w:rsidRPr="00771D77" w14:paraId="3D80483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0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7D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FD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68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05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05002050000031792-E0FXo2rMZe7E20230811</w:t>
            </w:r>
          </w:p>
        </w:tc>
      </w:tr>
      <w:tr w:rsidR="00771D77" w:rsidRPr="00771D77" w14:paraId="42D7371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5E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D81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E01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8D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67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05002050000032391-E0FXo2rMZfvH20230811</w:t>
            </w:r>
          </w:p>
        </w:tc>
      </w:tr>
      <w:tr w:rsidR="00771D77" w:rsidRPr="00771D77" w14:paraId="5FFAD3D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8E1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607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A9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0F6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67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05002050000032204-E0FXo2rMZgc520230811</w:t>
            </w:r>
          </w:p>
        </w:tc>
      </w:tr>
      <w:tr w:rsidR="00771D77" w:rsidRPr="00771D77" w14:paraId="262371D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8E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DD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37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39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F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05002050000032650-E0FXo2rMZirr20230811</w:t>
            </w:r>
          </w:p>
        </w:tc>
      </w:tr>
      <w:tr w:rsidR="00771D77" w:rsidRPr="00771D77" w14:paraId="4A739AD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2F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A5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7D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07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D9F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07002070000033262-E0FXo2rMZm5Z20230811</w:t>
            </w:r>
          </w:p>
        </w:tc>
      </w:tr>
      <w:tr w:rsidR="00771D77" w:rsidRPr="00771D77" w14:paraId="08D981D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DF7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09:59:29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71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438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51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BC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07002070000033560-E0FXo2rMZnjF20230811</w:t>
            </w:r>
          </w:p>
        </w:tc>
      </w:tr>
      <w:tr w:rsidR="00771D77" w:rsidRPr="00771D77" w14:paraId="7D673DE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AB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6A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4C6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120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B3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07002070000034017-E0FXo2rMZq6V20230811</w:t>
            </w:r>
          </w:p>
        </w:tc>
      </w:tr>
      <w:tr w:rsidR="00771D77" w:rsidRPr="00771D77" w14:paraId="1F9A526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1A4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10:03:30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72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C9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62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E5A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05002050000034420-E0FXo2rMZsXu20230811</w:t>
            </w:r>
          </w:p>
        </w:tc>
      </w:tr>
      <w:tr w:rsidR="00771D77" w:rsidRPr="00771D77" w14:paraId="04B4337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EFF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DF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F7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21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02A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07002070000034720-E0FXo2rMZuhn20230811</w:t>
            </w:r>
          </w:p>
        </w:tc>
      </w:tr>
      <w:tr w:rsidR="00771D77" w:rsidRPr="00771D77" w14:paraId="2815AA9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D0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10:07:20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17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095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FC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1B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07002070000034342-E0FXo2rMZwIv20230811</w:t>
            </w:r>
          </w:p>
        </w:tc>
      </w:tr>
      <w:tr w:rsidR="00771D77" w:rsidRPr="00771D77" w14:paraId="3C91BF1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2E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10:08:54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73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2C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FD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59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05002050000033975-E0FXo2rMZxhc20230811</w:t>
            </w:r>
          </w:p>
        </w:tc>
      </w:tr>
      <w:tr w:rsidR="00771D77" w:rsidRPr="00771D77" w14:paraId="6A00C32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25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10:09:48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70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2BF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33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03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07002070000035550-E0FXo2rMZygf20230811</w:t>
            </w:r>
          </w:p>
        </w:tc>
      </w:tr>
      <w:tr w:rsidR="00771D77" w:rsidRPr="00771D77" w14:paraId="3C31FA7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E87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10:11:09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FE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92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9A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C3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05002050000035686-E0FXo2rMa0A120230811</w:t>
            </w:r>
          </w:p>
        </w:tc>
      </w:tr>
      <w:tr w:rsidR="00771D77" w:rsidRPr="00771D77" w14:paraId="163E05D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01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10:14:22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A2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381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5D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17B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07002070000036277-E0FXo2rMa33H20230811</w:t>
            </w:r>
          </w:p>
        </w:tc>
      </w:tr>
      <w:tr w:rsidR="00771D77" w:rsidRPr="00771D77" w14:paraId="416BE8C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04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10:14:43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752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5D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55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37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05002050000035921-E0FXo2rMa3F120230811</w:t>
            </w:r>
          </w:p>
        </w:tc>
      </w:tr>
      <w:tr w:rsidR="00771D77" w:rsidRPr="00771D77" w14:paraId="0C3709B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17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CA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6B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DB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3CE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07002070000036554-E0FXo2rMa5Hu20230811</w:t>
            </w:r>
          </w:p>
        </w:tc>
      </w:tr>
      <w:tr w:rsidR="00771D77" w:rsidRPr="00771D77" w14:paraId="55BCC89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392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10:20:45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6E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1C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A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B2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07002070000037319-E0FXo2rMa8E720230811</w:t>
            </w:r>
          </w:p>
        </w:tc>
      </w:tr>
      <w:tr w:rsidR="00771D77" w:rsidRPr="00771D77" w14:paraId="5B826EF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63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2E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38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1D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50C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07002070000037353-E0FXo2rMa8Yk20230811</w:t>
            </w:r>
          </w:p>
        </w:tc>
      </w:tr>
      <w:tr w:rsidR="00771D77" w:rsidRPr="00771D77" w14:paraId="7C7FB84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A15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10:25:32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B6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4C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BA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F22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07002070000037889-E0FXo2rMaBqy20230811</w:t>
            </w:r>
          </w:p>
        </w:tc>
      </w:tr>
      <w:tr w:rsidR="00771D77" w:rsidRPr="00771D77" w14:paraId="704795F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79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10:29:40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754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D3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0E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B2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07002070000038317-E0FXo2rMaEaW20230811</w:t>
            </w:r>
          </w:p>
        </w:tc>
      </w:tr>
      <w:tr w:rsidR="00771D77" w:rsidRPr="00771D77" w14:paraId="278D620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CC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10:34:16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8C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FD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A7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B4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05002050000039152-E0FXo2rMaIgC20230811</w:t>
            </w:r>
          </w:p>
        </w:tc>
      </w:tr>
      <w:tr w:rsidR="00771D77" w:rsidRPr="00771D77" w14:paraId="558DEA7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6B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10:38:29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7E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25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30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18E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07002070000039401-E0FXo2rMaLQe20230811</w:t>
            </w:r>
          </w:p>
        </w:tc>
      </w:tr>
      <w:tr w:rsidR="00771D77" w:rsidRPr="00771D77" w14:paraId="29996D3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0EC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A9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EED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29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C30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05002050000039744-E0FXo2rMaNKQ20230811</w:t>
            </w:r>
          </w:p>
        </w:tc>
      </w:tr>
      <w:tr w:rsidR="00771D77" w:rsidRPr="00771D77" w14:paraId="343151C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74A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10:41:15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01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45A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0C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04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07002070000040029-E0FXo2rMaOpy20230811</w:t>
            </w:r>
          </w:p>
        </w:tc>
      </w:tr>
      <w:tr w:rsidR="00771D77" w:rsidRPr="00771D77" w14:paraId="19A93C4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081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10:41:59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56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8F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A6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BCB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07002070000039771-E0FXo2rMaPOL20230811</w:t>
            </w:r>
          </w:p>
        </w:tc>
      </w:tr>
      <w:tr w:rsidR="00771D77" w:rsidRPr="00771D77" w14:paraId="167DEDB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3A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10:44:25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FEA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E8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465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51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07002070000040224-E0FXo2rMaRfW20230811</w:t>
            </w:r>
          </w:p>
        </w:tc>
      </w:tr>
      <w:tr w:rsidR="00771D77" w:rsidRPr="00771D77" w14:paraId="52490DD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18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10:49:49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FE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D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6D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CD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05002050000040729-E0FXo2rMaWc520230811</w:t>
            </w:r>
          </w:p>
        </w:tc>
      </w:tr>
      <w:tr w:rsidR="00771D77" w:rsidRPr="00771D77" w14:paraId="0777A85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895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10:51:30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8EF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9B1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558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10E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05002050000041309-E0FXo2rMaY9420230811</w:t>
            </w:r>
          </w:p>
        </w:tc>
      </w:tr>
      <w:tr w:rsidR="00771D77" w:rsidRPr="00771D77" w14:paraId="642C618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C2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E6D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82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B0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B2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07002070000041793-E0FXo2rMacVv20230811</w:t>
            </w:r>
          </w:p>
        </w:tc>
      </w:tr>
      <w:tr w:rsidR="00771D77" w:rsidRPr="00771D77" w14:paraId="499479D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81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10:59:18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63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DA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02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85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07002070000042612-E0FXo2rMadcT20230811</w:t>
            </w:r>
          </w:p>
        </w:tc>
      </w:tr>
      <w:tr w:rsidR="00771D77" w:rsidRPr="00771D77" w14:paraId="68DC179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BA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2D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FA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04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967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05002050000042758-E0FXo2rMafBw20230811</w:t>
            </w:r>
          </w:p>
        </w:tc>
      </w:tr>
      <w:tr w:rsidR="00771D77" w:rsidRPr="00771D77" w14:paraId="1BEB525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08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11:01:50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E7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C7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915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EF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07002070000042753-E0FXo2rMag5Y20230811</w:t>
            </w:r>
          </w:p>
        </w:tc>
      </w:tr>
      <w:tr w:rsidR="00771D77" w:rsidRPr="00771D77" w14:paraId="1084C4C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191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11:02:38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0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E5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5D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082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05002050000042406-E0FXo2rMahwu20230811</w:t>
            </w:r>
          </w:p>
        </w:tc>
      </w:tr>
      <w:tr w:rsidR="00771D77" w:rsidRPr="00771D77" w14:paraId="283A4AA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66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11:07:14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22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B1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38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3C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07002070000043573-E0FXo2rMalhS20230811</w:t>
            </w:r>
          </w:p>
        </w:tc>
      </w:tr>
      <w:tr w:rsidR="00771D77" w:rsidRPr="00771D77" w14:paraId="47A4F97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20A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DE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CB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E2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3BC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05002050000043306-E0FXo2rManaU20230811</w:t>
            </w:r>
          </w:p>
        </w:tc>
      </w:tr>
      <w:tr w:rsidR="00771D77" w:rsidRPr="00771D77" w14:paraId="3FDADEA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597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11:11:43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F5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B0A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DB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29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07002070000043316-E0FXo2rMaond20230811</w:t>
            </w:r>
          </w:p>
        </w:tc>
      </w:tr>
      <w:tr w:rsidR="00771D77" w:rsidRPr="00771D77" w14:paraId="5FA345C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8C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F0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3A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7C7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A3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07002070000043854-E0FXo2rMapYT20230811</w:t>
            </w:r>
          </w:p>
        </w:tc>
      </w:tr>
      <w:tr w:rsidR="00771D77" w:rsidRPr="00771D77" w14:paraId="0DAC195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27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11:13:44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35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1E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D8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59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05002050000044399-E0FXo2rMaqEw20230811</w:t>
            </w:r>
          </w:p>
        </w:tc>
      </w:tr>
      <w:tr w:rsidR="00771D77" w:rsidRPr="00771D77" w14:paraId="6EA2F8A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2C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11:16:17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F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CC8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CCE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D2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05002050000044724-E0FXo2rMasVi20230811</w:t>
            </w:r>
          </w:p>
        </w:tc>
      </w:tr>
      <w:tr w:rsidR="00771D77" w:rsidRPr="00771D77" w14:paraId="1052EE0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06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11:18:30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936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9B4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C9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B9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05002050000045131-E0FXo2rMauNF20230811</w:t>
            </w:r>
          </w:p>
        </w:tc>
      </w:tr>
      <w:tr w:rsidR="00771D77" w:rsidRPr="00771D77" w14:paraId="569DA95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837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11:19:59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43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F65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9E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63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05002050000044621-E0FXo2rMavKz20230811</w:t>
            </w:r>
          </w:p>
        </w:tc>
      </w:tr>
      <w:tr w:rsidR="00771D77" w:rsidRPr="00771D77" w14:paraId="0E3983B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4F1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11:21:32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29C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63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AC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4FD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07002070000045591-E0FXo2rMawPC20230811</w:t>
            </w:r>
          </w:p>
        </w:tc>
      </w:tr>
      <w:tr w:rsidR="00771D77" w:rsidRPr="00771D77" w14:paraId="6D7ECCF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C0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11:22:55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F6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C8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5F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68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05002050000045487-E0FXo2rMax4R20230811</w:t>
            </w:r>
          </w:p>
        </w:tc>
      </w:tr>
      <w:tr w:rsidR="00771D77" w:rsidRPr="00771D77" w14:paraId="772A9CB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335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11:29:02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8A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78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A68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6A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05002050000045470-E0FXo2rMb1XQ20230811</w:t>
            </w:r>
          </w:p>
        </w:tc>
      </w:tr>
      <w:tr w:rsidR="00771D77" w:rsidRPr="00771D77" w14:paraId="5606EFE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D14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11:30:34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5E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AF3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B1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C0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07002070000046332-E0FXo2rMb2gO20230811</w:t>
            </w:r>
          </w:p>
        </w:tc>
      </w:tr>
      <w:tr w:rsidR="00771D77" w:rsidRPr="00771D77" w14:paraId="13622C4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D3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11:31:42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F9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D7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E4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C9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07002070000046551-E0FXo2rMb3l220230811</w:t>
            </w:r>
          </w:p>
        </w:tc>
      </w:tr>
      <w:tr w:rsidR="00771D77" w:rsidRPr="00771D77" w14:paraId="5BAA434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50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FB8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10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7FE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B4A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07002070000046949-E0FXo2rMb6TF20230811</w:t>
            </w:r>
          </w:p>
        </w:tc>
      </w:tr>
      <w:tr w:rsidR="00771D77" w:rsidRPr="00771D77" w14:paraId="3DC1996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030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11:37:52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92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88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652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82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07002070000046848-E0FXo2rMb7Zf20230811</w:t>
            </w:r>
          </w:p>
        </w:tc>
      </w:tr>
      <w:tr w:rsidR="00771D77" w:rsidRPr="00771D77" w14:paraId="46B1794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DB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11:39:39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DA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16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068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841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05002050000047480-E0FXo2rMb9Go20230811</w:t>
            </w:r>
          </w:p>
        </w:tc>
      </w:tr>
      <w:tr w:rsidR="00771D77" w:rsidRPr="00771D77" w14:paraId="1D29130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C7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11:42:03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AA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C2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38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36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05002050000046398-E0FXo2rMbAvE20230811</w:t>
            </w:r>
          </w:p>
        </w:tc>
      </w:tr>
      <w:tr w:rsidR="00771D77" w:rsidRPr="00771D77" w14:paraId="1DE8EEB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78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11:48:42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12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BAE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FE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77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05002050000048766-E0FXo2rMbGD720230811</w:t>
            </w:r>
          </w:p>
        </w:tc>
      </w:tr>
      <w:tr w:rsidR="00771D77" w:rsidRPr="00771D77" w14:paraId="0C60319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E81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42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E7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74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06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07002070000049005-E0FXo2rMbGZg20230811</w:t>
            </w:r>
          </w:p>
        </w:tc>
      </w:tr>
      <w:tr w:rsidR="00771D77" w:rsidRPr="00771D77" w14:paraId="12DF9FF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36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11:50:45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87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E1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B2D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870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05002050000047714-E0FXo2rMbHF020230811</w:t>
            </w:r>
          </w:p>
        </w:tc>
      </w:tr>
      <w:tr w:rsidR="00771D77" w:rsidRPr="00771D77" w14:paraId="3F0ED65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A0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11:50:45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321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7A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FF9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18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07002070000047820-E0FXo2rMbHGR20230811</w:t>
            </w:r>
          </w:p>
        </w:tc>
      </w:tr>
      <w:tr w:rsidR="00771D77" w:rsidRPr="00771D77" w14:paraId="7F4FFD4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21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86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9E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CE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225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05002050000050405-E0FXo2rMbPUw20230811</w:t>
            </w:r>
          </w:p>
        </w:tc>
      </w:tr>
      <w:tr w:rsidR="00771D77" w:rsidRPr="00771D77" w14:paraId="1D79E28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C50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DD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45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DB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407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07002070000050852-E0FXo2rMbQnV20230811</w:t>
            </w:r>
          </w:p>
        </w:tc>
      </w:tr>
      <w:tr w:rsidR="00771D77" w:rsidRPr="00771D77" w14:paraId="58EAD79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26B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12:05:37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13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20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8F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CFF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07002070000051194-E0FXo2rMbSpy20230811</w:t>
            </w:r>
          </w:p>
        </w:tc>
      </w:tr>
      <w:tr w:rsidR="00771D77" w:rsidRPr="00771D77" w14:paraId="7348E0B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2B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12:06:20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F71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B9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07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AB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05002050000051054-E0FXo2rMbTon20230811</w:t>
            </w:r>
          </w:p>
        </w:tc>
      </w:tr>
      <w:tr w:rsidR="00771D77" w:rsidRPr="00771D77" w14:paraId="01A6EC3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AB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12:11:06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87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8A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1D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99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07002070000050828-E0FXo2rMbY3220230811</w:t>
            </w:r>
          </w:p>
        </w:tc>
      </w:tr>
      <w:tr w:rsidR="00771D77" w:rsidRPr="00771D77" w14:paraId="77105C1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BF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12:12:45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79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F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9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BB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07002070000052095-E0FXo2rMbZZl20230811</w:t>
            </w:r>
          </w:p>
        </w:tc>
      </w:tr>
      <w:tr w:rsidR="00771D77" w:rsidRPr="00771D77" w14:paraId="5534FB2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C4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12:19:03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B8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50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CAA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71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07002070000052730-E0FXo2rMbdsC20230811</w:t>
            </w:r>
          </w:p>
        </w:tc>
      </w:tr>
      <w:tr w:rsidR="00771D77" w:rsidRPr="00771D77" w14:paraId="79F1131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F82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ED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1D6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3A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EC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07002070000052246-E0FXo2rMbeRE20230811</w:t>
            </w:r>
          </w:p>
        </w:tc>
      </w:tr>
      <w:tr w:rsidR="00771D77" w:rsidRPr="00771D77" w14:paraId="4BBC93F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501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AB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2D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D86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19A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07002070000052496-E0FXo2rMbeRG20230811</w:t>
            </w:r>
          </w:p>
        </w:tc>
      </w:tr>
      <w:tr w:rsidR="00771D77" w:rsidRPr="00771D77" w14:paraId="41C158D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B6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12:21:28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BC4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AF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B1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6E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05002050000052893-E0FXo2rMbgDt20230811</w:t>
            </w:r>
          </w:p>
        </w:tc>
      </w:tr>
      <w:tr w:rsidR="00771D77" w:rsidRPr="00771D77" w14:paraId="287A7CF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F53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12:23:07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1E6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722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B5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C2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05002050000053065-E0FXo2rMbhcc20230811</w:t>
            </w:r>
          </w:p>
        </w:tc>
      </w:tr>
      <w:tr w:rsidR="00771D77" w:rsidRPr="00771D77" w14:paraId="7213EC6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B61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12:23:21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90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8F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800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0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05002050000052819-E0FXo2rMbhoN20230811</w:t>
            </w:r>
          </w:p>
        </w:tc>
      </w:tr>
      <w:tr w:rsidR="00771D77" w:rsidRPr="00771D77" w14:paraId="77B4035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78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39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78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FE8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34E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05002050000052894-E0FXo2rMbjUi20230811</w:t>
            </w:r>
          </w:p>
        </w:tc>
      </w:tr>
      <w:tr w:rsidR="00771D77" w:rsidRPr="00771D77" w14:paraId="40F06A7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0B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12:27:23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BB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A6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62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5A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07002070000053878-E0FXo2rMbkmI20230811</w:t>
            </w:r>
          </w:p>
        </w:tc>
      </w:tr>
      <w:tr w:rsidR="00771D77" w:rsidRPr="00771D77" w14:paraId="171DCD8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A74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12:29:45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1F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B11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1C3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3C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07002070000053748-E0FXo2rMbmXU20230811</w:t>
            </w:r>
          </w:p>
        </w:tc>
      </w:tr>
      <w:tr w:rsidR="00771D77" w:rsidRPr="00771D77" w14:paraId="2713160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B7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12:29:45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3B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90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7C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E2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07002070000054187-E0FXo2rMbmXO20230811</w:t>
            </w:r>
          </w:p>
        </w:tc>
      </w:tr>
      <w:tr w:rsidR="00771D77" w:rsidRPr="00771D77" w14:paraId="5195F5F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34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8B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27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39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00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05002050000053943-E0FXo2rMbn7A20230811</w:t>
            </w:r>
          </w:p>
        </w:tc>
      </w:tr>
      <w:tr w:rsidR="00771D77" w:rsidRPr="00771D77" w14:paraId="5F8605E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1A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37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FA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86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D9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07002070000055198-E0FXo2rMbq6z20230811</w:t>
            </w:r>
          </w:p>
        </w:tc>
      </w:tr>
      <w:tr w:rsidR="00771D77" w:rsidRPr="00771D77" w14:paraId="1334867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3B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9C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F3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7F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8C6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05002050000055482-E0FXo2rMbvye20230811</w:t>
            </w:r>
          </w:p>
        </w:tc>
      </w:tr>
      <w:tr w:rsidR="00771D77" w:rsidRPr="00771D77" w14:paraId="53172E4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18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09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A83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98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FC3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07002070000056441-E0FXo2rMc1p820230811</w:t>
            </w:r>
          </w:p>
        </w:tc>
      </w:tr>
      <w:tr w:rsidR="00771D77" w:rsidRPr="00771D77" w14:paraId="686F081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920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7C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DF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8D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A8E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07002070000056961-E0FXo2rMc4wR20230811</w:t>
            </w:r>
          </w:p>
        </w:tc>
      </w:tr>
      <w:tr w:rsidR="00771D77" w:rsidRPr="00771D77" w14:paraId="62F9683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81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4F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3F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10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09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07002070000056961-E0FXo2rMc4wJ20230811</w:t>
            </w:r>
          </w:p>
        </w:tc>
      </w:tr>
      <w:tr w:rsidR="00771D77" w:rsidRPr="00771D77" w14:paraId="55FBC15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9FC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12:39:35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9B8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AA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CD7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FA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05002050000056230-E0FXo2rMc7ap20230811</w:t>
            </w:r>
          </w:p>
        </w:tc>
      </w:tr>
      <w:tr w:rsidR="00771D77" w:rsidRPr="00771D77" w14:paraId="379C985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1FD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50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60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92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09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07002070000056826-E0FXo2rMc8Ms20230811</w:t>
            </w:r>
          </w:p>
        </w:tc>
      </w:tr>
      <w:tr w:rsidR="00771D77" w:rsidRPr="00771D77" w14:paraId="0A9AE58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34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6B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59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7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C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05002050000057122-E0FXo2rMc9Kz20230811</w:t>
            </w:r>
          </w:p>
        </w:tc>
      </w:tr>
      <w:tr w:rsidR="00771D77" w:rsidRPr="00771D77" w14:paraId="2BF3CA3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E9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86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107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93E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F4D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07002070000057930-E0FXo2rMcD3f20230811</w:t>
            </w:r>
          </w:p>
        </w:tc>
      </w:tr>
      <w:tr w:rsidR="00771D77" w:rsidRPr="00771D77" w14:paraId="1C4606F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AD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C5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3B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88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E6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07002070000057630-E0FXo2rMcE4w20230811</w:t>
            </w:r>
          </w:p>
        </w:tc>
      </w:tr>
      <w:tr w:rsidR="00771D77" w:rsidRPr="00771D77" w14:paraId="5599E03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B82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61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0C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D3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254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05002050000057429-E0FXo2rMcEPc20230811</w:t>
            </w:r>
          </w:p>
        </w:tc>
      </w:tr>
      <w:tr w:rsidR="00771D77" w:rsidRPr="00771D77" w14:paraId="24BF26C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A7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F8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B7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184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82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07002070000058476-E0FXo2rMcH7f20230811</w:t>
            </w:r>
          </w:p>
        </w:tc>
      </w:tr>
      <w:tr w:rsidR="00771D77" w:rsidRPr="00771D77" w14:paraId="3FE58BE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99D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25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83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B40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8F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07002070000058809-E0FXo2rMcKDF20230811</w:t>
            </w:r>
          </w:p>
        </w:tc>
      </w:tr>
      <w:tr w:rsidR="00771D77" w:rsidRPr="00771D77" w14:paraId="1D3B406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16F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12:49:53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4A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62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54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91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07002070000059188-E0FXo2rMcLe320230811</w:t>
            </w:r>
          </w:p>
        </w:tc>
      </w:tr>
      <w:tr w:rsidR="00771D77" w:rsidRPr="00771D77" w14:paraId="635B43B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83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BE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1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75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06E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05002050000059397-E0FXo2rMcNeZ20230811</w:t>
            </w:r>
          </w:p>
        </w:tc>
      </w:tr>
      <w:tr w:rsidR="00771D77" w:rsidRPr="00771D77" w14:paraId="3B05FDA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448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DDB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73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1D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0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05002050000059047-E0FXo2rMcOGE20230811</w:t>
            </w:r>
          </w:p>
        </w:tc>
      </w:tr>
      <w:tr w:rsidR="00771D77" w:rsidRPr="00771D77" w14:paraId="7CA9B06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F8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01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D9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F9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E9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05002050000059816-E0FXo2rMcQEK20230811</w:t>
            </w:r>
          </w:p>
        </w:tc>
      </w:tr>
      <w:tr w:rsidR="00771D77" w:rsidRPr="00771D77" w14:paraId="3CAFF35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651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D8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B1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15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26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07002070000059908-E0FXo2rMcR1c20230811</w:t>
            </w:r>
          </w:p>
        </w:tc>
      </w:tr>
      <w:tr w:rsidR="00771D77" w:rsidRPr="00771D77" w14:paraId="06FD353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2D6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6A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90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DC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4F0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05002050000060497-E0FXo2rMcVgH20230811</w:t>
            </w:r>
          </w:p>
        </w:tc>
      </w:tr>
      <w:tr w:rsidR="00771D77" w:rsidRPr="00771D77" w14:paraId="4E077E3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E32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4D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EB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29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5E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07002070000060922-E0FXo2rMcY4s20230811</w:t>
            </w:r>
          </w:p>
        </w:tc>
      </w:tr>
      <w:tr w:rsidR="00771D77" w:rsidRPr="00771D77" w14:paraId="51A8D16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32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9A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C4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20F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E0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07002070000060630-E0FXo2rMcYu820230811</w:t>
            </w:r>
          </w:p>
        </w:tc>
      </w:tr>
      <w:tr w:rsidR="00771D77" w:rsidRPr="00771D77" w14:paraId="78DE670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B0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12:59:37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3A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3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F1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4E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07002070000060970-E0FXo2rMcadD20230811</w:t>
            </w:r>
          </w:p>
        </w:tc>
      </w:tr>
      <w:tr w:rsidR="00771D77" w:rsidRPr="00771D77" w14:paraId="7BAB9A4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E1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F0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0C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7CA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3F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05002050000060893-E0FXo2rMcbaT20230811</w:t>
            </w:r>
          </w:p>
        </w:tc>
      </w:tr>
      <w:tr w:rsidR="00771D77" w:rsidRPr="00771D77" w14:paraId="77BF8DB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76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D9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EC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6C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7E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05002050000061871-E0FXo2rMcer520230811</w:t>
            </w:r>
          </w:p>
        </w:tc>
      </w:tr>
      <w:tr w:rsidR="00771D77" w:rsidRPr="00771D77" w14:paraId="2D33627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8F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DC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4C0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A96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31C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05002050000061871-E0FXo2rMcer720230811</w:t>
            </w:r>
          </w:p>
        </w:tc>
      </w:tr>
      <w:tr w:rsidR="00771D77" w:rsidRPr="00771D77" w14:paraId="493FDD8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0C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D2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C0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A4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EC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05002050000061615-E0FXo2rMcg3G20230811</w:t>
            </w:r>
          </w:p>
        </w:tc>
      </w:tr>
      <w:tr w:rsidR="00771D77" w:rsidRPr="00771D77" w14:paraId="77423CA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0D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E9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EAB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EC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61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05002050000062353-E0FXo2rMchuC20230811</w:t>
            </w:r>
          </w:p>
        </w:tc>
      </w:tr>
      <w:tr w:rsidR="00771D77" w:rsidRPr="00771D77" w14:paraId="5C034EA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7DD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F9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47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FBD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53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05002050000062931-E0FXo2rMcl0s20230811</w:t>
            </w:r>
          </w:p>
        </w:tc>
      </w:tr>
      <w:tr w:rsidR="00771D77" w:rsidRPr="00771D77" w14:paraId="4AF9A37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E0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9EF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B6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23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D75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05002050000062931-E0FXo2rMcl0q20230811</w:t>
            </w:r>
          </w:p>
        </w:tc>
      </w:tr>
      <w:tr w:rsidR="00771D77" w:rsidRPr="00771D77" w14:paraId="79CC45D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8A1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57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ED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5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F4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07002070000063193-E0FXo2rMcloK20230811</w:t>
            </w:r>
          </w:p>
        </w:tc>
      </w:tr>
      <w:tr w:rsidR="00771D77" w:rsidRPr="00771D77" w14:paraId="466CF7B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323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13:09:11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1B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E2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82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F8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07002070000062731-E0FXo2rMcmEm20230811</w:t>
            </w:r>
          </w:p>
        </w:tc>
      </w:tr>
      <w:tr w:rsidR="00771D77" w:rsidRPr="00771D77" w14:paraId="5F9AEFD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83E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B70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17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63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BC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05002050000063478-E0FXo2rMcoEK20230811</w:t>
            </w:r>
          </w:p>
        </w:tc>
      </w:tr>
      <w:tr w:rsidR="00771D77" w:rsidRPr="00771D77" w14:paraId="73A8362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16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F4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62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DA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6CE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05002050000063478-E0FXo2rMcoEM20230811</w:t>
            </w:r>
          </w:p>
        </w:tc>
      </w:tr>
      <w:tr w:rsidR="00771D77" w:rsidRPr="00771D77" w14:paraId="5356F1A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8A2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A4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2E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C7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393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07002070000063818-E0FXo2rMcpQJ20230811</w:t>
            </w:r>
          </w:p>
        </w:tc>
      </w:tr>
      <w:tr w:rsidR="00771D77" w:rsidRPr="00771D77" w14:paraId="22B2F4C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A6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E9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6F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ED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616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07002070000063501-E0FXo2rMcpjz20230811</w:t>
            </w:r>
          </w:p>
        </w:tc>
      </w:tr>
      <w:tr w:rsidR="00771D77" w:rsidRPr="00771D77" w14:paraId="5DBD1B6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1EE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48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6B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02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03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07002070000063910-E0FXo2rMcpwT20230811</w:t>
            </w:r>
          </w:p>
        </w:tc>
      </w:tr>
      <w:tr w:rsidR="00771D77" w:rsidRPr="00771D77" w14:paraId="57C89F3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5A1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5E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84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22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7C1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05002050000063848-E0FXo2rMcqm920230811</w:t>
            </w:r>
          </w:p>
        </w:tc>
      </w:tr>
      <w:tr w:rsidR="00771D77" w:rsidRPr="00771D77" w14:paraId="70FE07C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27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721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7F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4B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0B4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05002050000063848-E0FXo2rMcqm220230811</w:t>
            </w:r>
          </w:p>
        </w:tc>
      </w:tr>
      <w:tr w:rsidR="00771D77" w:rsidRPr="00771D77" w14:paraId="5A288A4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145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1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E32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EB1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F4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05002050000064261-E0FXo2rMctFt20230811</w:t>
            </w:r>
          </w:p>
        </w:tc>
      </w:tr>
      <w:tr w:rsidR="00771D77" w:rsidRPr="00771D77" w14:paraId="0C79271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05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850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4B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B97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A7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05002050000064483-E0FXo2rMctgW20230811</w:t>
            </w:r>
          </w:p>
        </w:tc>
      </w:tr>
      <w:tr w:rsidR="00771D77" w:rsidRPr="00771D77" w14:paraId="24C9E3B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41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80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FA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AA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D7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07002070000064330-E0FXo2rMcvVW20230811</w:t>
            </w:r>
          </w:p>
        </w:tc>
      </w:tr>
      <w:tr w:rsidR="00771D77" w:rsidRPr="00771D77" w14:paraId="4689569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8B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13:18:10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DB1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99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16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3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07002070000064330-E0FXo2rMcvvz20230811</w:t>
            </w:r>
          </w:p>
        </w:tc>
      </w:tr>
      <w:tr w:rsidR="00771D77" w:rsidRPr="00771D77" w14:paraId="0F04D3A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3D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13:19:58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70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98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4F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D5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05002050000065130-E0FXo2rMcxbd20230811</w:t>
            </w:r>
          </w:p>
        </w:tc>
      </w:tr>
      <w:tr w:rsidR="00771D77" w:rsidRPr="00771D77" w14:paraId="49FABE8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C3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13:20:25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E97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555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BF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7C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07002070000064574-E0FXo2rMcy3C20230811</w:t>
            </w:r>
          </w:p>
        </w:tc>
      </w:tr>
      <w:tr w:rsidR="00771D77" w:rsidRPr="00771D77" w14:paraId="1BF3CAF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D0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13:25:04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67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D0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FE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B2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05002050000066228-E0FXo2rMd31S20230811</w:t>
            </w:r>
          </w:p>
        </w:tc>
      </w:tr>
      <w:tr w:rsidR="00771D77" w:rsidRPr="00771D77" w14:paraId="1E814AA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0F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13:27:06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E87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86A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C7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68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07002070000066333-E0FXo2rMd4wH20230811</w:t>
            </w:r>
          </w:p>
        </w:tc>
      </w:tr>
      <w:tr w:rsidR="00771D77" w:rsidRPr="00771D77" w14:paraId="18CAB89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4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13:28:50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D0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77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66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590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07002070000067079-E0FXo2rMd6ZI20230811</w:t>
            </w:r>
          </w:p>
        </w:tc>
      </w:tr>
      <w:tr w:rsidR="00771D77" w:rsidRPr="00771D77" w14:paraId="3E2EB6E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382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B6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775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01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9F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07002070000065546-E0FXo2rMd7Ag20230811</w:t>
            </w:r>
          </w:p>
        </w:tc>
      </w:tr>
      <w:tr w:rsidR="00771D77" w:rsidRPr="00771D77" w14:paraId="5157EAC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04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13:29:44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C53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31F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5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17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05002050000066383-E0FXo2rMd7y620230811</w:t>
            </w:r>
          </w:p>
        </w:tc>
      </w:tr>
      <w:tr w:rsidR="00771D77" w:rsidRPr="00771D77" w14:paraId="1F9FA70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2D8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7D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933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96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81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07002070000067225-E0FXo2rMd9cS20230811</w:t>
            </w:r>
          </w:p>
        </w:tc>
      </w:tr>
      <w:tr w:rsidR="00771D77" w:rsidRPr="00771D77" w14:paraId="48FE4FD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A08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D4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9A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EB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5E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05002050000068063-E0FXo2rMdEbd20230811</w:t>
            </w:r>
          </w:p>
        </w:tc>
      </w:tr>
      <w:tr w:rsidR="00771D77" w:rsidRPr="00771D77" w14:paraId="404FA69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7A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CA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36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D9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2D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05002050000068063-E0FXo2rMdEbZ20230811</w:t>
            </w:r>
          </w:p>
        </w:tc>
      </w:tr>
      <w:tr w:rsidR="00771D77" w:rsidRPr="00771D77" w14:paraId="3C4A6AC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49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47E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FE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13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A8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07002070000068218-E0FXo2rMdEmP20230811</w:t>
            </w:r>
          </w:p>
        </w:tc>
      </w:tr>
      <w:tr w:rsidR="00771D77" w:rsidRPr="00771D77" w14:paraId="710C0A7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9B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3D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63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95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416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07002070000068862-E0FXo2rMdHMG20230811</w:t>
            </w:r>
          </w:p>
        </w:tc>
      </w:tr>
      <w:tr w:rsidR="00771D77" w:rsidRPr="00771D77" w14:paraId="5B6FD6D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A5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D9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7C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79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8E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05002050000068805-E0FXo2rMdHxQ20230811</w:t>
            </w:r>
          </w:p>
        </w:tc>
      </w:tr>
      <w:tr w:rsidR="00771D77" w:rsidRPr="00771D77" w14:paraId="27BAB89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CA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D7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299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E2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BF6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05002050000068805-E0FXo2rMdI3F20230811</w:t>
            </w:r>
          </w:p>
        </w:tc>
      </w:tr>
      <w:tr w:rsidR="00771D77" w:rsidRPr="00771D77" w14:paraId="23AD542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7C4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C6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DA5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4E7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05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05002050000069425-E0FXo2rMdL1W20230811</w:t>
            </w:r>
          </w:p>
        </w:tc>
      </w:tr>
      <w:tr w:rsidR="00771D77" w:rsidRPr="00771D77" w14:paraId="1325597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212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E6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6B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F5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33B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05002050000070107-E0FXo2rMdOVZ20230811</w:t>
            </w:r>
          </w:p>
        </w:tc>
      </w:tr>
      <w:tr w:rsidR="00771D77" w:rsidRPr="00771D77" w14:paraId="79A0467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9C6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D1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F4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4C2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34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05002050000069878-E0FXo2rMdPGw20230811</w:t>
            </w:r>
          </w:p>
        </w:tc>
      </w:tr>
      <w:tr w:rsidR="00771D77" w:rsidRPr="00771D77" w14:paraId="097A3B2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080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5FF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55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3EF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08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07002070000070767-E0FXo2rMdRHd20230811</w:t>
            </w:r>
          </w:p>
        </w:tc>
      </w:tr>
      <w:tr w:rsidR="00771D77" w:rsidRPr="00771D77" w14:paraId="0FBEBA1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F0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13:39:19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F4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5E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83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C9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05002050000070456-E0FXo2rMdTER20230811</w:t>
            </w:r>
          </w:p>
        </w:tc>
      </w:tr>
      <w:tr w:rsidR="00771D77" w:rsidRPr="00771D77" w14:paraId="6FF69E9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E1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E9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F8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D7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B2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07002070000071338-E0FXo2rMdUl220230811</w:t>
            </w:r>
          </w:p>
        </w:tc>
      </w:tr>
      <w:tr w:rsidR="00771D77" w:rsidRPr="00771D77" w14:paraId="634B46B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D29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76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7F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32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84E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07002070000071187-E0FXo2rMdV8L20230811</w:t>
            </w:r>
          </w:p>
        </w:tc>
      </w:tr>
      <w:tr w:rsidR="00771D77" w:rsidRPr="00771D77" w14:paraId="444B516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09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06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56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92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DC4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07002070000071985-E0FXo2rMdYiM20230811</w:t>
            </w:r>
          </w:p>
        </w:tc>
      </w:tr>
      <w:tr w:rsidR="00771D77" w:rsidRPr="00771D77" w14:paraId="57CA96C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0D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76E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DE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D2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159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07002070000071727-E0FXo2rMdZ1T20230811</w:t>
            </w:r>
          </w:p>
        </w:tc>
      </w:tr>
      <w:tr w:rsidR="00771D77" w:rsidRPr="00771D77" w14:paraId="1EB79A6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18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4FF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933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C4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B8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07002070000071477-E0FXo2rMdZkl20230811</w:t>
            </w:r>
          </w:p>
        </w:tc>
      </w:tr>
      <w:tr w:rsidR="00771D77" w:rsidRPr="00771D77" w14:paraId="4520D52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31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35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DB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D9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8E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05002050000072055-E0FXo2rMdaei20230811</w:t>
            </w:r>
          </w:p>
        </w:tc>
      </w:tr>
      <w:tr w:rsidR="00771D77" w:rsidRPr="00771D77" w14:paraId="3A1C416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3D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5B8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230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0E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01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07002070000072305-E0FXo2rMdbFB20230811</w:t>
            </w:r>
          </w:p>
        </w:tc>
      </w:tr>
      <w:tr w:rsidR="00771D77" w:rsidRPr="00771D77" w14:paraId="6923B8C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1B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0DA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F7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E0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83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05002050000072056-E0FXo2rMdbk620230811</w:t>
            </w:r>
          </w:p>
        </w:tc>
      </w:tr>
      <w:tr w:rsidR="00771D77" w:rsidRPr="00771D77" w14:paraId="76938FC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627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7E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7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9E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F4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05002050000073052-E0FXo2rMdgq320230811</w:t>
            </w:r>
          </w:p>
        </w:tc>
      </w:tr>
      <w:tr w:rsidR="00771D77" w:rsidRPr="00771D77" w14:paraId="39220B0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03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F9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97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8C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64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05002050000072898-E0FXo2rMdgya20230811</w:t>
            </w:r>
          </w:p>
        </w:tc>
      </w:tr>
      <w:tr w:rsidR="00771D77" w:rsidRPr="00771D77" w14:paraId="203FC69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74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5A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1D7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3A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11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05002050000072679-E0FXo2rMdheP20230811</w:t>
            </w:r>
          </w:p>
        </w:tc>
      </w:tr>
      <w:tr w:rsidR="00771D77" w:rsidRPr="00771D77" w14:paraId="7D256DF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76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A80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1FC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68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0C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05002050000073691-E0FXo2rMdkqX20230811</w:t>
            </w:r>
          </w:p>
        </w:tc>
      </w:tr>
      <w:tr w:rsidR="00771D77" w:rsidRPr="00771D77" w14:paraId="485363A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6E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E4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454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A5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80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07002070000074289-E0FXo2rMdmWo20230811</w:t>
            </w:r>
          </w:p>
        </w:tc>
      </w:tr>
      <w:tr w:rsidR="00771D77" w:rsidRPr="00771D77" w14:paraId="3F07104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7EF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13:49:40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E6D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35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36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D3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07002070000073837-E0FXo2rMdmvW20230811</w:t>
            </w:r>
          </w:p>
        </w:tc>
      </w:tr>
      <w:tr w:rsidR="00771D77" w:rsidRPr="00771D77" w14:paraId="3A5F030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4D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AC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3B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E9D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E5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07002070000074765-E0FXo2rMdpyv20230811</w:t>
            </w:r>
          </w:p>
        </w:tc>
      </w:tr>
      <w:tr w:rsidR="00771D77" w:rsidRPr="00771D77" w14:paraId="7B5AB05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8C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0C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27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DDC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26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05002050000074371-E0FXo2rMdrgj20230811</w:t>
            </w:r>
          </w:p>
        </w:tc>
      </w:tr>
      <w:tr w:rsidR="00771D77" w:rsidRPr="00771D77" w14:paraId="0AE65AD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3E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D4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EE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793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95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05002050000075178-E0FXo2rMdtof20230811</w:t>
            </w:r>
          </w:p>
        </w:tc>
      </w:tr>
      <w:tr w:rsidR="00771D77" w:rsidRPr="00771D77" w14:paraId="450D1BF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CE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40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30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20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7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07002070000075321-E0FXo2rMduf320230811</w:t>
            </w:r>
          </w:p>
        </w:tc>
      </w:tr>
      <w:tr w:rsidR="00771D77" w:rsidRPr="00771D77" w14:paraId="4B456E3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9A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7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95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45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32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05002050000075105-E0FXo2rMduiQ20230811</w:t>
            </w:r>
          </w:p>
        </w:tc>
      </w:tr>
      <w:tr w:rsidR="00771D77" w:rsidRPr="00771D77" w14:paraId="5E682A9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4D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D4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AF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1D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8A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07002070000075770-E0FXo2rMdwuu20230811</w:t>
            </w:r>
          </w:p>
        </w:tc>
      </w:tr>
      <w:tr w:rsidR="00771D77" w:rsidRPr="00771D77" w14:paraId="704EADA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E5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63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8D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B9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7A3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05002050000075974-E0FXo2rMe0F620230811</w:t>
            </w:r>
          </w:p>
        </w:tc>
      </w:tr>
      <w:tr w:rsidR="00771D77" w:rsidRPr="00771D77" w14:paraId="41C1114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93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096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8F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237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32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05002050000075974-E0FXo2rMe0U220230811</w:t>
            </w:r>
          </w:p>
        </w:tc>
      </w:tr>
      <w:tr w:rsidR="00771D77" w:rsidRPr="00771D77" w14:paraId="6C58BA4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E1A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BB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BBD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159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4B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05002050000075919-E0FXo2rMe22R20230811</w:t>
            </w:r>
          </w:p>
        </w:tc>
      </w:tr>
      <w:tr w:rsidR="00771D77" w:rsidRPr="00771D77" w14:paraId="326BB4C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437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F85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83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84C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4F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05002050000076272-E0FXo2rMe2Hn20230811</w:t>
            </w:r>
          </w:p>
        </w:tc>
      </w:tr>
      <w:tr w:rsidR="00771D77" w:rsidRPr="00771D77" w14:paraId="4F42E39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8CE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13:59:30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C2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05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BD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E5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05002050000076593-E0FXo2rMe3zu20230811</w:t>
            </w:r>
          </w:p>
        </w:tc>
      </w:tr>
      <w:tr w:rsidR="00771D77" w:rsidRPr="00771D77" w14:paraId="41DE5C7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66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B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6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8BB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D2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07002070000077647-E0FXo2rMe6SK20230811</w:t>
            </w:r>
          </w:p>
        </w:tc>
      </w:tr>
      <w:tr w:rsidR="00771D77" w:rsidRPr="00771D77" w14:paraId="41A40AF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3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3D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EC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963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17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05002050000077746-E0FXo2rMe8RE20230811</w:t>
            </w:r>
          </w:p>
        </w:tc>
      </w:tr>
      <w:tr w:rsidR="00771D77" w:rsidRPr="00771D77" w14:paraId="668F347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A3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14:02:48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D7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38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8A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55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07002070000078551-E0FXo2rMeBdn20230811</w:t>
            </w:r>
          </w:p>
        </w:tc>
      </w:tr>
      <w:tr w:rsidR="00771D77" w:rsidRPr="00771D77" w14:paraId="2E84B90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E75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939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2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1A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448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05002050000078328-E0FXo2rMeD7120230811</w:t>
            </w:r>
          </w:p>
        </w:tc>
      </w:tr>
      <w:tr w:rsidR="00771D77" w:rsidRPr="00771D77" w14:paraId="2240057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F33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6F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4D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E2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7E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05002050000078895-E0FXo2rMeGys20230811</w:t>
            </w:r>
          </w:p>
        </w:tc>
      </w:tr>
      <w:tr w:rsidR="00771D77" w:rsidRPr="00771D77" w14:paraId="37BAB44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9C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CD9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D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C3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EA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07002070000079037-E0FXo2rMeHmJ20230811</w:t>
            </w:r>
          </w:p>
        </w:tc>
      </w:tr>
      <w:tr w:rsidR="00771D77" w:rsidRPr="00771D77" w14:paraId="780EC4D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D4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6C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DA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CF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43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05002050000079112-E0FXo2rMeKNM20230811</w:t>
            </w:r>
          </w:p>
        </w:tc>
      </w:tr>
      <w:tr w:rsidR="00771D77" w:rsidRPr="00771D77" w14:paraId="7925000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95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179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A7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551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57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05002050000078737-E0FXo2rMeLmk20230811</w:t>
            </w:r>
          </w:p>
        </w:tc>
      </w:tr>
      <w:tr w:rsidR="00771D77" w:rsidRPr="00771D77" w14:paraId="5BEC6FF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D39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8F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F74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A8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68D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05002050000079522-E0FXo2rMeNJF20230811</w:t>
            </w:r>
          </w:p>
        </w:tc>
      </w:tr>
      <w:tr w:rsidR="00771D77" w:rsidRPr="00771D77" w14:paraId="5528765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61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14:08:03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747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8E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07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E4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07002070000079779-E0FXo2rMeNJ020230811</w:t>
            </w:r>
          </w:p>
        </w:tc>
      </w:tr>
      <w:tr w:rsidR="00771D77" w:rsidRPr="00771D77" w14:paraId="072DFB5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04E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0F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DE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09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42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05002050000079846-E0FXo2rMeSm120230811</w:t>
            </w:r>
          </w:p>
        </w:tc>
      </w:tr>
      <w:tr w:rsidR="00771D77" w:rsidRPr="00771D77" w14:paraId="21A2007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17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288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7F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553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C2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07002070000080612-E0FXo2rMeVFP20230811</w:t>
            </w:r>
          </w:p>
        </w:tc>
      </w:tr>
      <w:tr w:rsidR="00771D77" w:rsidRPr="00771D77" w14:paraId="4F7D0AE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DF7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DD9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1C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951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46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05002050000080621-E0FXo2rMeXeg20230811</w:t>
            </w:r>
          </w:p>
        </w:tc>
      </w:tr>
      <w:tr w:rsidR="00771D77" w:rsidRPr="00771D77" w14:paraId="57B164C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D50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55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AC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37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C3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05002050000080621-E0FXo2rMeXed20230811</w:t>
            </w:r>
          </w:p>
        </w:tc>
      </w:tr>
      <w:tr w:rsidR="00771D77" w:rsidRPr="00771D77" w14:paraId="1E09754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EE2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2F2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E0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20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DB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05002050000081184-E0FXo2rMecDD20230811</w:t>
            </w:r>
          </w:p>
        </w:tc>
      </w:tr>
      <w:tr w:rsidR="00771D77" w:rsidRPr="00771D77" w14:paraId="11DB3CD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CE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6B1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5F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CE1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F21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07002070000081705-E0FXo2rMedd920230811</w:t>
            </w:r>
          </w:p>
        </w:tc>
      </w:tr>
      <w:tr w:rsidR="00771D77" w:rsidRPr="00771D77" w14:paraId="3EBB2AC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C2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D46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3C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B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FBD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07002070000082146-E0FXo2rMeg1o20230811</w:t>
            </w:r>
          </w:p>
        </w:tc>
      </w:tr>
      <w:tr w:rsidR="00771D77" w:rsidRPr="00771D77" w14:paraId="3A0F4A7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7B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14:19:29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C5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D4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AD0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87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05002050000082228-E0FXo2rMei7E20230811</w:t>
            </w:r>
          </w:p>
        </w:tc>
      </w:tr>
      <w:tr w:rsidR="00771D77" w:rsidRPr="00771D77" w14:paraId="3401FB3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3A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46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94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B6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49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07002070000082925-E0FXo2rMekSQ20230811</w:t>
            </w:r>
          </w:p>
        </w:tc>
      </w:tr>
      <w:tr w:rsidR="00771D77" w:rsidRPr="00771D77" w14:paraId="3E42672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CF3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4C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02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DEB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C1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05002050000082712-E0FXo2rMelxw20230811</w:t>
            </w:r>
          </w:p>
        </w:tc>
      </w:tr>
      <w:tr w:rsidR="00771D77" w:rsidRPr="00771D77" w14:paraId="27BDA32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AB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2A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368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4A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742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07002070000083216-E0FXo2rMen5P20230811</w:t>
            </w:r>
          </w:p>
        </w:tc>
      </w:tr>
      <w:tr w:rsidR="00771D77" w:rsidRPr="00771D77" w14:paraId="11212BD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143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49A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B8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953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45A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07002070000083590-E0FXo2rMepDV20230811</w:t>
            </w:r>
          </w:p>
        </w:tc>
      </w:tr>
      <w:tr w:rsidR="00771D77" w:rsidRPr="00771D77" w14:paraId="7579696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EF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DA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762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C8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668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07002070000083590-E0FXo2rMepDT20230811</w:t>
            </w:r>
          </w:p>
        </w:tc>
      </w:tr>
      <w:tr w:rsidR="00771D77" w:rsidRPr="00771D77" w14:paraId="3A50390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F0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05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28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C75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776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05002050000083406-E0FXo2rMercK20230811</w:t>
            </w:r>
          </w:p>
        </w:tc>
      </w:tr>
      <w:tr w:rsidR="00771D77" w:rsidRPr="00771D77" w14:paraId="620DF7C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AB7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D47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D5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30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780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05002050000084198-E0FXo2rMetvw20230811</w:t>
            </w:r>
          </w:p>
        </w:tc>
      </w:tr>
      <w:tr w:rsidR="00771D77" w:rsidRPr="00771D77" w14:paraId="5610D9E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F5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38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CBF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CC7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523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05002050000084606-E0FXo2rMevy820230811</w:t>
            </w:r>
          </w:p>
        </w:tc>
      </w:tr>
      <w:tr w:rsidR="00771D77" w:rsidRPr="00771D77" w14:paraId="0568E4D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7A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14:29:43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307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D7D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485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22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07002070000083867-E0FXo2rMevze20230811</w:t>
            </w:r>
          </w:p>
        </w:tc>
      </w:tr>
      <w:tr w:rsidR="00771D77" w:rsidRPr="00771D77" w14:paraId="5B4D058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D69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27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5A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149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9C7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07002070000083989-E0FXo2rMex6e20230811</w:t>
            </w:r>
          </w:p>
        </w:tc>
      </w:tr>
      <w:tr w:rsidR="00771D77" w:rsidRPr="00771D77" w14:paraId="120DEC2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0C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5D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D0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2577.0000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D2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10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05002050000085114-E0FXo2rMexhF20230811</w:t>
            </w:r>
          </w:p>
        </w:tc>
      </w:tr>
      <w:tr w:rsidR="00771D77" w:rsidRPr="00771D77" w14:paraId="05B85C7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BF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01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48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3A0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180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05002050000085108-E0FXo2rMey7j20230811</w:t>
            </w:r>
          </w:p>
        </w:tc>
      </w:tr>
      <w:tr w:rsidR="00771D77" w:rsidRPr="00771D77" w14:paraId="0CFF67A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7F2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A6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B5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61D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9B6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07002070000085323-E0FXo2rMeyA820230811</w:t>
            </w:r>
          </w:p>
        </w:tc>
      </w:tr>
      <w:tr w:rsidR="00771D77" w:rsidRPr="00771D77" w14:paraId="3A6252D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1B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65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3CA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579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FB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05002050000085605-E0FXo2rMf0lj20230811</w:t>
            </w:r>
          </w:p>
        </w:tc>
      </w:tr>
      <w:tr w:rsidR="00771D77" w:rsidRPr="00771D77" w14:paraId="16C8E93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346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45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04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11F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203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05002050000085918-E0FXo2rMf39120230811</w:t>
            </w:r>
          </w:p>
        </w:tc>
      </w:tr>
      <w:tr w:rsidR="00771D77" w:rsidRPr="00771D77" w14:paraId="2D4DB7B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C9A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14:36:51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45F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F7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133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7C1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07002070000086525-E0FXo2rMf5bm20230811</w:t>
            </w:r>
          </w:p>
        </w:tc>
      </w:tr>
      <w:tr w:rsidR="00771D77" w:rsidRPr="00771D77" w14:paraId="1DCEC25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42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18B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77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10F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A40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05002050000087099-E0FXo2rMfBnl20230811</w:t>
            </w:r>
          </w:p>
        </w:tc>
      </w:tr>
      <w:tr w:rsidR="00771D77" w:rsidRPr="00771D77" w14:paraId="065C207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10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1A5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BD8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578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05002050000087578-E0FXo2rMfCzH20230811</w:t>
            </w:r>
          </w:p>
        </w:tc>
      </w:tr>
      <w:tr w:rsidR="00771D77" w:rsidRPr="00771D77" w14:paraId="359A017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7A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CC9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96E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9C1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460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05002050000087578-E0FXo2rMfCzF20230811</w:t>
            </w:r>
          </w:p>
        </w:tc>
      </w:tr>
      <w:tr w:rsidR="00771D77" w:rsidRPr="00771D77" w14:paraId="50EA248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1A9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872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8F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4F4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9CF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05002050000087536-E0FXo2rMfDY220230811</w:t>
            </w:r>
          </w:p>
        </w:tc>
      </w:tr>
      <w:tr w:rsidR="00771D77" w:rsidRPr="00771D77" w14:paraId="66E256E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EC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C06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DEC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23F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03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05002050000088119-E0FXo2rMfFLW20230811</w:t>
            </w:r>
          </w:p>
        </w:tc>
      </w:tr>
      <w:tr w:rsidR="00771D77" w:rsidRPr="00771D77" w14:paraId="1197285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695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CF2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F81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4E6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4F9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07002070000088601-E0FXo2rMfHtg20230811</w:t>
            </w:r>
          </w:p>
        </w:tc>
      </w:tr>
      <w:tr w:rsidR="00771D77" w:rsidRPr="00771D77" w14:paraId="728EE73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9A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F4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D6D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E3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0C4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07002070000089196-E0FXo2rMfK0D20230811</w:t>
            </w:r>
          </w:p>
        </w:tc>
      </w:tr>
      <w:tr w:rsidR="00771D77" w:rsidRPr="00771D77" w14:paraId="2562AC6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36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14:49:03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E5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A06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B9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70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05002050000088980-E0FXo2rMfLEz20230811</w:t>
            </w:r>
          </w:p>
        </w:tc>
      </w:tr>
      <w:tr w:rsidR="00771D77" w:rsidRPr="00771D77" w14:paraId="61CD2268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16B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DA1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C6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32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61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07002070000089524-E0FXo2rMfMMh20230811</w:t>
            </w:r>
          </w:p>
        </w:tc>
      </w:tr>
      <w:tr w:rsidR="00771D77" w:rsidRPr="00771D77" w14:paraId="158603A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D39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F93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412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0EA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C6A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07002070000089933-E0FXo2rMfOMq20230811</w:t>
            </w:r>
          </w:p>
        </w:tc>
      </w:tr>
      <w:tr w:rsidR="00771D77" w:rsidRPr="00771D77" w14:paraId="3FB0007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273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EF6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F3E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AD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E80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05002050000089729-E0FXo2rMfPJ620230811</w:t>
            </w:r>
          </w:p>
        </w:tc>
      </w:tr>
      <w:tr w:rsidR="00771D77" w:rsidRPr="00771D77" w14:paraId="12BDADF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26B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82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B0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85E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56D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07002070000090234-E0FXo2rMfQBV20230811</w:t>
            </w:r>
          </w:p>
        </w:tc>
      </w:tr>
      <w:tr w:rsidR="00771D77" w:rsidRPr="00771D77" w14:paraId="0CD8A8F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203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B4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84F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15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A45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05002050000089970-E0FXo2rMfQte20230811</w:t>
            </w:r>
          </w:p>
        </w:tc>
      </w:tr>
      <w:tr w:rsidR="00771D77" w:rsidRPr="00771D77" w14:paraId="7C3DF8E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068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84B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32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FB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61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07002070000090601-E0FXo2rMfSVF20230811</w:t>
            </w:r>
          </w:p>
        </w:tc>
      </w:tr>
      <w:tr w:rsidR="00771D77" w:rsidRPr="00771D77" w14:paraId="15F0C9F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5F0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11-Aug-2023 14:56:10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6B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A9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40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9E5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07002070000090973-E0FXo2rMfUpn20230811</w:t>
            </w:r>
          </w:p>
        </w:tc>
      </w:tr>
      <w:tr w:rsidR="00771D77" w:rsidRPr="00771D77" w14:paraId="79AF778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E81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C9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D1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1C2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FB8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07002070000090816-E0FXo2rMfVHT20230811</w:t>
            </w:r>
          </w:p>
        </w:tc>
      </w:tr>
      <w:tr w:rsidR="00771D77" w:rsidRPr="00771D77" w14:paraId="1C3B438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B3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16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7F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F94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E3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07002070000091332-E0FXo2rMfXjI20230811</w:t>
            </w:r>
          </w:p>
        </w:tc>
      </w:tr>
      <w:tr w:rsidR="00771D77" w:rsidRPr="00771D77" w14:paraId="4DBEED3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A3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14:58:06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5BB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E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6A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500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05002050000091117-E0FXo2rMfXjK20230811</w:t>
            </w:r>
          </w:p>
        </w:tc>
      </w:tr>
      <w:tr w:rsidR="00771D77" w:rsidRPr="00771D77" w14:paraId="54CF553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08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7EC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DDE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93D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17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07002070000092016-E0FXo2rMfaL320230811</w:t>
            </w:r>
          </w:p>
        </w:tc>
      </w:tr>
      <w:tr w:rsidR="00771D77" w:rsidRPr="00771D77" w14:paraId="05A15AE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1A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1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1C0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EE4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AFB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05002050000092173-E0FXo2rMfcUQ20230811</w:t>
            </w:r>
          </w:p>
        </w:tc>
      </w:tr>
      <w:tr w:rsidR="00771D77" w:rsidRPr="00771D77" w14:paraId="630F9CA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AA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EAB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042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92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76C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05002050000092218-E0FXo2rMfdCb20230811</w:t>
            </w:r>
          </w:p>
        </w:tc>
      </w:tr>
      <w:tr w:rsidR="00771D77" w:rsidRPr="00771D77" w14:paraId="76BDE5F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C5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4C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AB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BA2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73D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07002070000092327-E0FXo2rMfdpU20230811</w:t>
            </w:r>
          </w:p>
        </w:tc>
      </w:tr>
      <w:tr w:rsidR="00771D77" w:rsidRPr="00771D77" w14:paraId="3DC2C2F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B71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85D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0B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0C5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68A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07002070000092327-E0FXo2rMfeK820230811</w:t>
            </w:r>
          </w:p>
        </w:tc>
      </w:tr>
      <w:tr w:rsidR="00771D77" w:rsidRPr="00771D77" w14:paraId="3E7EB3D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073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D85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AD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E7D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83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05002050000092885-E0FXo2rMfgHO20230811</w:t>
            </w:r>
          </w:p>
        </w:tc>
      </w:tr>
      <w:tr w:rsidR="00771D77" w:rsidRPr="00771D77" w14:paraId="4283FAD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55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15:05:54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4AE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3C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11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3E0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05002050000092733-E0FXo2rMfgq320230811</w:t>
            </w:r>
          </w:p>
        </w:tc>
      </w:tr>
      <w:tr w:rsidR="00771D77" w:rsidRPr="00771D77" w14:paraId="4815FAF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E13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577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465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AC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5ED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07002070000093328-E0FXo2rMfi0i20230811</w:t>
            </w:r>
          </w:p>
        </w:tc>
      </w:tr>
      <w:tr w:rsidR="00771D77" w:rsidRPr="00771D77" w14:paraId="5811F0E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5FF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D54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32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36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58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05002050000093429-E0FXo2rMfjIb20230811</w:t>
            </w:r>
          </w:p>
        </w:tc>
      </w:tr>
      <w:tr w:rsidR="00771D77" w:rsidRPr="00771D77" w14:paraId="1A16264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91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B75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6F5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F6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542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07002070000093296-E0FXo2rMfjS020230811</w:t>
            </w:r>
          </w:p>
        </w:tc>
      </w:tr>
      <w:tr w:rsidR="00771D77" w:rsidRPr="00771D77" w14:paraId="7BC41DD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3DA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15:09:40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F5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93E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2576.0000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34B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95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07002070000093897-E0FXo2rMfkdc20230811</w:t>
            </w:r>
          </w:p>
        </w:tc>
      </w:tr>
      <w:tr w:rsidR="00771D77" w:rsidRPr="00771D77" w14:paraId="5973FDB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5DD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973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C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31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5B0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05002050000093659-E0FXo2rMfmNI20230811</w:t>
            </w:r>
          </w:p>
        </w:tc>
      </w:tr>
      <w:tr w:rsidR="00771D77" w:rsidRPr="00771D77" w14:paraId="0792874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93E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86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293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BCF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0A7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07002070000094338-E0FXo2rMfmwq20230811</w:t>
            </w:r>
          </w:p>
        </w:tc>
      </w:tr>
      <w:tr w:rsidR="00771D77" w:rsidRPr="00771D77" w14:paraId="5025330D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D7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92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2EE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27B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67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05002050000094548-E0FXo2rMfpqo20230811</w:t>
            </w:r>
          </w:p>
        </w:tc>
      </w:tr>
      <w:tr w:rsidR="00771D77" w:rsidRPr="00771D77" w14:paraId="5B0E85E2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4F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933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9E2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2575.0000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53A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158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07002070000094842-E0FXo2rMfpqu20230811</w:t>
            </w:r>
          </w:p>
        </w:tc>
      </w:tr>
      <w:tr w:rsidR="00771D77" w:rsidRPr="00771D77" w14:paraId="3BC55AFF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09D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55A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75C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72B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AAE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05002050000094573-E0FXo2rMfpxl20230811</w:t>
            </w:r>
          </w:p>
        </w:tc>
      </w:tr>
      <w:tr w:rsidR="00771D77" w:rsidRPr="00771D77" w14:paraId="4AEAC111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B9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634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819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00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E4C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07002070000094820-E0FXo2rMfpxj20230811</w:t>
            </w:r>
          </w:p>
        </w:tc>
      </w:tr>
      <w:tr w:rsidR="00771D77" w:rsidRPr="00771D77" w14:paraId="464C649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73E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5C3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D1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2574.0000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A1B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F06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07002070000095649-E0FXo2rMfsVa20230811</w:t>
            </w:r>
          </w:p>
        </w:tc>
      </w:tr>
      <w:tr w:rsidR="00771D77" w:rsidRPr="00771D77" w14:paraId="1F33C54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746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B64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36E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155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6C0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05002050000095004-E0FXo2rMft7B20230811</w:t>
            </w:r>
          </w:p>
        </w:tc>
      </w:tr>
      <w:tr w:rsidR="00771D77" w:rsidRPr="00771D77" w14:paraId="59496DB7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C0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BFB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0B7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2573.0000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17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C4E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05002050000095004-E0FXo2rMft7920230811</w:t>
            </w:r>
          </w:p>
        </w:tc>
      </w:tr>
      <w:tr w:rsidR="00771D77" w:rsidRPr="00771D77" w14:paraId="7F8B3E8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EE3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24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BE9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E0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72F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07002070000095264-E0FXo2rMftzy20230811</w:t>
            </w:r>
          </w:p>
        </w:tc>
      </w:tr>
      <w:tr w:rsidR="00771D77" w:rsidRPr="00771D77" w14:paraId="2B3FAA3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AD5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7B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A8C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192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1F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07002070000096043-E0FXo2rMfvDc20230811</w:t>
            </w:r>
          </w:p>
        </w:tc>
      </w:tr>
      <w:tr w:rsidR="00771D77" w:rsidRPr="00771D77" w14:paraId="0F8C0D06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B89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922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FAC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2572.0000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3E0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44D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05002050000096271-E0FXo2rMfwTc20230811</w:t>
            </w:r>
          </w:p>
        </w:tc>
      </w:tr>
      <w:tr w:rsidR="00771D77" w:rsidRPr="00771D77" w14:paraId="2C147FD4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65C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C7B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F4E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FC9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8F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07002070000096044-E0FXo2rMfyUL20230811</w:t>
            </w:r>
          </w:p>
        </w:tc>
      </w:tr>
      <w:tr w:rsidR="00771D77" w:rsidRPr="00771D77" w14:paraId="05F7FDD9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C1C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E05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06F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CCA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D81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05002050000095814-E0FXo2rMfyRE20230811</w:t>
            </w:r>
          </w:p>
        </w:tc>
      </w:tr>
      <w:tr w:rsidR="00771D77" w:rsidRPr="00771D77" w14:paraId="179CD7B0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267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15:19:27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FC7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91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82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55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05002050000096778-E0FXo2rMfyel20230811</w:t>
            </w:r>
          </w:p>
        </w:tc>
      </w:tr>
      <w:tr w:rsidR="00771D77" w:rsidRPr="00771D77" w14:paraId="16E29EF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43B1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C57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B9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2571.0000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ACF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99C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05002050000097276-E0FXo2rMg0v620230811</w:t>
            </w:r>
          </w:p>
        </w:tc>
      </w:tr>
      <w:tr w:rsidR="00771D77" w:rsidRPr="00771D77" w14:paraId="24DC95BA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8B3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0E1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D3F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1F4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7B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07002070000097492-E0FXo2rMg2ah20230811</w:t>
            </w:r>
          </w:p>
        </w:tc>
      </w:tr>
      <w:tr w:rsidR="00771D77" w:rsidRPr="00771D77" w14:paraId="768162CC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D5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88D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99F8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99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D9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05002050000097635-E0FXo2rMg2oA20230811</w:t>
            </w:r>
          </w:p>
        </w:tc>
      </w:tr>
      <w:tr w:rsidR="00771D77" w:rsidRPr="00771D77" w14:paraId="462B63B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31B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C18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0FA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2568.0000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91A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8EC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07002070000097856-E0FXo2rMg4ZM20230811</w:t>
            </w:r>
          </w:p>
        </w:tc>
      </w:tr>
      <w:tr w:rsidR="00771D77" w:rsidRPr="00771D77" w14:paraId="4C28A5B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AA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C27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DAFE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2FF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13E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05002050000098303-E0FXo2rMg6eS20230811</w:t>
            </w:r>
          </w:p>
        </w:tc>
      </w:tr>
      <w:tr w:rsidR="00771D77" w:rsidRPr="00771D77" w14:paraId="11316B1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55C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480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DA4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1762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B26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05002050000098364-E0FXo2rMg6eW20230811</w:t>
            </w:r>
          </w:p>
        </w:tc>
      </w:tr>
      <w:tr w:rsidR="00771D77" w:rsidRPr="00771D77" w14:paraId="525B911E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07A3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25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4B76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D81D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C01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05002050000098603-E0FXo2rMg9Fh20230811</w:t>
            </w:r>
          </w:p>
        </w:tc>
      </w:tr>
      <w:tr w:rsidR="00771D77" w:rsidRPr="00771D77" w14:paraId="24F23EEB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066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D42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5049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D244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5B1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07002070000098808-E0FXo2rMg9Fj20230811</w:t>
            </w:r>
          </w:p>
        </w:tc>
      </w:tr>
      <w:tr w:rsidR="00771D77" w:rsidRPr="00771D77" w14:paraId="246E1653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97F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15:27:49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BBF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725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2570.0000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EA6C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F125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07002070000099223-E0FXo2rMg9z920230811</w:t>
            </w:r>
          </w:p>
        </w:tc>
      </w:tr>
      <w:tr w:rsidR="00771D77" w:rsidRPr="00771D77" w14:paraId="7F15A575" w14:textId="77777777" w:rsidTr="00285A2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27A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11-Aug-2023 15:28:13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E4D0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E88A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2569.0000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BC0B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B787" w14:textId="77777777" w:rsidR="00771D77" w:rsidRPr="00771D77" w:rsidRDefault="00771D77" w:rsidP="00771D7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771D7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05002050000099004-E0FXo2rMgAXA20230811</w:t>
            </w:r>
          </w:p>
        </w:tc>
      </w:tr>
    </w:tbl>
    <w:p w14:paraId="6B105298" w14:textId="77777777" w:rsidR="00926C57" w:rsidRPr="00A50F83" w:rsidRDefault="00926C57" w:rsidP="00771D7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sectPr w:rsidR="00926C57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5A24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B7FDF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71D7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771D7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771D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771D77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771D77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771D77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771D77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79</TotalTime>
  <Pages>9</Pages>
  <Words>4668</Words>
  <Characters>26613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59</cp:revision>
  <cp:lastPrinted>2016-11-21T15:24:00Z</cp:lastPrinted>
  <dcterms:created xsi:type="dcterms:W3CDTF">2018-05-03T15:58:00Z</dcterms:created>
  <dcterms:modified xsi:type="dcterms:W3CDTF">2023-08-11T16:02:00Z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