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10EFF18" w:rsidR="00D647F7" w:rsidRPr="00A50F83" w:rsidRDefault="002E18B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15 August 2023</w:t>
      </w:r>
      <w:r w:rsidR="009233ED">
        <w:rPr>
          <w:sz w:val="22"/>
          <w:szCs w:val="22"/>
          <w:lang w:val="en"/>
        </w:rPr>
        <w:t xml:space="preserve"> 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8E06B7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2E18B7" w:rsidRPr="002E18B7">
        <w:rPr>
          <w:sz w:val="22"/>
          <w:szCs w:val="22"/>
          <w:lang w:val="en"/>
        </w:rPr>
        <w:t>82,200</w:t>
      </w:r>
      <w:r w:rsidR="002E18B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2E18B7" w:rsidRPr="002E18B7">
        <w:rPr>
          <w:sz w:val="22"/>
          <w:szCs w:val="22"/>
          <w:lang w:val="en"/>
        </w:rPr>
        <w:t>44,712,633</w:t>
      </w:r>
      <w:r w:rsidR="002E18B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E18B7" w:rsidRPr="002E18B7">
        <w:rPr>
          <w:sz w:val="22"/>
          <w:szCs w:val="22"/>
          <w:lang w:val="en"/>
        </w:rPr>
        <w:t>1,892,438,621</w:t>
      </w:r>
      <w:r w:rsidR="002E18B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2E18B7" w:rsidRPr="002E18B7">
        <w:rPr>
          <w:sz w:val="22"/>
          <w:szCs w:val="22"/>
          <w:lang w:val="en"/>
        </w:rPr>
        <w:t>24,912,566</w:t>
      </w:r>
      <w:r w:rsidR="002E18B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89076A0" w:rsidR="003E0113" w:rsidRPr="00A50F83" w:rsidRDefault="002E18B7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2E18B7">
              <w:rPr>
                <w:sz w:val="22"/>
                <w:szCs w:val="22"/>
                <w:lang w:val="en"/>
              </w:rPr>
              <w:t>15 August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0E821F8" w:rsidR="003E0113" w:rsidRPr="00A50F83" w:rsidRDefault="002E18B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E18B7">
              <w:rPr>
                <w:rFonts w:ascii="Arial" w:hAnsi="Arial" w:cs="Arial"/>
                <w:sz w:val="22"/>
                <w:szCs w:val="22"/>
                <w:lang w:val="en"/>
              </w:rPr>
              <w:t>82,200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23A03FA" w:rsidR="003258FF" w:rsidRPr="00A50F83" w:rsidRDefault="002E18B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E18B7">
              <w:rPr>
                <w:rFonts w:ascii="Arial" w:hAnsi="Arial" w:cs="Arial"/>
                <w:sz w:val="22"/>
                <w:szCs w:val="22"/>
                <w:lang w:val="en"/>
              </w:rPr>
              <w:t>2585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070EDF64" w:rsidR="003258FF" w:rsidRPr="003258FF" w:rsidRDefault="002E18B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E18B7">
              <w:rPr>
                <w:rFonts w:ascii="Arial" w:hAnsi="Arial" w:cs="Arial"/>
                <w:sz w:val="22"/>
                <w:szCs w:val="22"/>
                <w:lang w:val="en"/>
              </w:rPr>
              <w:t>2540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B8A4CAD" w:rsidR="003E0113" w:rsidRPr="00A50F83" w:rsidRDefault="002E18B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E18B7">
              <w:rPr>
                <w:rFonts w:ascii="Arial" w:hAnsi="Arial" w:cs="Arial"/>
                <w:sz w:val="22"/>
                <w:szCs w:val="22"/>
                <w:lang w:val="en"/>
              </w:rPr>
              <w:t>2556.3683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47"/>
        <w:gridCol w:w="4281"/>
      </w:tblGrid>
      <w:tr w:rsidR="00BC630A" w:rsidRPr="00BC630A" w14:paraId="3BF8CFAE" w14:textId="77777777" w:rsidTr="00E12E99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7830" w14:textId="4C09D913" w:rsidR="00BC630A" w:rsidRPr="00BC630A" w:rsidRDefault="00BC630A" w:rsidP="00BC63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AC6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CB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A14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1CB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BC630A" w:rsidRPr="00BC630A" w14:paraId="0C1EE6A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245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D0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E3D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DF8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681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07002070000003642-E0Fahsn4bnrF20230815</w:t>
            </w:r>
          </w:p>
        </w:tc>
      </w:tr>
      <w:tr w:rsidR="00BC630A" w:rsidRPr="00BC630A" w14:paraId="1FF65A3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E2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D49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35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692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78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05002050000003569-E0Fahsn4bqfE20230815</w:t>
            </w:r>
          </w:p>
        </w:tc>
      </w:tr>
      <w:tr w:rsidR="00BC630A" w:rsidRPr="00BC630A" w14:paraId="536DD39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0A8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DF3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6E4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BE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6F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07002070000004179-E0Fahsn4bsLB20230815</w:t>
            </w:r>
          </w:p>
        </w:tc>
      </w:tr>
      <w:tr w:rsidR="00BC630A" w:rsidRPr="00BC630A" w14:paraId="4554A6A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E3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273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72D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AAF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D6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05002050000004158-E0Fahsn4btPG20230815</w:t>
            </w:r>
          </w:p>
        </w:tc>
      </w:tr>
      <w:tr w:rsidR="00BC630A" w:rsidRPr="00BC630A" w14:paraId="723077A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A57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8F6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80E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B14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DE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05002050000004132-E0Fahsn4bu4O20230815</w:t>
            </w:r>
          </w:p>
        </w:tc>
      </w:tr>
      <w:tr w:rsidR="00BC630A" w:rsidRPr="00BC630A" w14:paraId="03D1E7D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8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7B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481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DB2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02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05002050000004714-E0Fahsn4byFe20230815</w:t>
            </w:r>
          </w:p>
        </w:tc>
      </w:tr>
      <w:tr w:rsidR="00BC630A" w:rsidRPr="00BC630A" w14:paraId="39B9D32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50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F0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05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6F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42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07002070000005064-E0Fahsn4c61220230815</w:t>
            </w:r>
          </w:p>
        </w:tc>
      </w:tr>
      <w:tr w:rsidR="00BC630A" w:rsidRPr="00BC630A" w14:paraId="32896CD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C9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D2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4B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E7C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800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07002070000005268-E0Fahsn4c5yy20230815</w:t>
            </w:r>
          </w:p>
        </w:tc>
      </w:tr>
      <w:tr w:rsidR="00BC630A" w:rsidRPr="00BC630A" w14:paraId="56794EA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EA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0C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41C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586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1A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07002070000005303-E0Fahsn4c5xw20230815</w:t>
            </w:r>
          </w:p>
        </w:tc>
      </w:tr>
      <w:tr w:rsidR="00BC630A" w:rsidRPr="00BC630A" w14:paraId="212021A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C15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35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65F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DF0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57B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07002070000005680-E0Fahsn4c8Nj20230815</w:t>
            </w:r>
          </w:p>
        </w:tc>
      </w:tr>
      <w:tr w:rsidR="00BC630A" w:rsidRPr="00BC630A" w14:paraId="353D6DE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095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07:09:55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50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D06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EA9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46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05002050000005580-E0Fahsn4c8US20230815</w:t>
            </w:r>
          </w:p>
        </w:tc>
      </w:tr>
      <w:tr w:rsidR="00BC630A" w:rsidRPr="00BC630A" w14:paraId="59C414D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341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D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261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33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F5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05002050000005942-E0Fahsn4cBlP20230815</w:t>
            </w:r>
          </w:p>
        </w:tc>
      </w:tr>
      <w:tr w:rsidR="00BC630A" w:rsidRPr="00BC630A" w14:paraId="4AC886E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A3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15-Aug-2023 07:13:19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B05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0C6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2BC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18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05002050000006236-E0Fahsn4cEgt20230815</w:t>
            </w:r>
          </w:p>
        </w:tc>
      </w:tr>
      <w:tr w:rsidR="00BC630A" w:rsidRPr="00BC630A" w14:paraId="2F59966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2D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0E7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C3C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116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05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07002070000006022-E0Fahsn4cF1V20230815</w:t>
            </w:r>
          </w:p>
        </w:tc>
      </w:tr>
      <w:tr w:rsidR="00BC630A" w:rsidRPr="00BC630A" w14:paraId="04BF426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31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498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6E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4F1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AC0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07002070000006677-E0Fahsn4cIkJ20230815</w:t>
            </w:r>
          </w:p>
        </w:tc>
      </w:tr>
      <w:tr w:rsidR="00BC630A" w:rsidRPr="00BC630A" w14:paraId="0BC0C1D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B27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868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F0E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D42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68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07002070000007068-E0Fahsn4cJLy20230815</w:t>
            </w:r>
          </w:p>
        </w:tc>
      </w:tr>
      <w:tr w:rsidR="00BC630A" w:rsidRPr="00BC630A" w14:paraId="075CA0E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0F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086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7F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356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CF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07002070000007483-E0Fahsn4cNPp20230815</w:t>
            </w:r>
          </w:p>
        </w:tc>
      </w:tr>
      <w:tr w:rsidR="00BC630A" w:rsidRPr="00BC630A" w14:paraId="3DFCFA3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8C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19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095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83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367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05002050000007259-E0Fahsn4cONT20230815</w:t>
            </w:r>
          </w:p>
        </w:tc>
      </w:tr>
      <w:tr w:rsidR="00BC630A" w:rsidRPr="00BC630A" w14:paraId="32C1D40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72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43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D18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AE2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83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07002070000007668-E0Fahsn4cOv820230815</w:t>
            </w:r>
          </w:p>
        </w:tc>
      </w:tr>
      <w:tr w:rsidR="00BC630A" w:rsidRPr="00BC630A" w14:paraId="77B614E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F70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4D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D55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51C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44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05002050000007532-E0Fahsn4cRS620230815</w:t>
            </w:r>
          </w:p>
        </w:tc>
      </w:tr>
      <w:tr w:rsidR="00BC630A" w:rsidRPr="00BC630A" w14:paraId="3E1E4AA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65E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CD9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4FA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C6C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953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05002050000007800-E0Fahsn4cTBS20230815</w:t>
            </w:r>
          </w:p>
        </w:tc>
      </w:tr>
      <w:tr w:rsidR="00BC630A" w:rsidRPr="00BC630A" w14:paraId="71E2AD4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3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A5B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F7F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A1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BAE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07002070000008164-E0Fahsn4cTpF20230815</w:t>
            </w:r>
          </w:p>
        </w:tc>
      </w:tr>
      <w:tr w:rsidR="00BC630A" w:rsidRPr="00BC630A" w14:paraId="22B05D9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8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03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622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2EB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F30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05002050000008008-E0Fahsn4cUDX20230815</w:t>
            </w:r>
          </w:p>
        </w:tc>
      </w:tr>
      <w:tr w:rsidR="00BC630A" w:rsidRPr="00BC630A" w14:paraId="5535CCD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4D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C4C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0FA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8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E04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07002070000008361-E0Fahsn4cVja20230815</w:t>
            </w:r>
          </w:p>
        </w:tc>
      </w:tr>
      <w:tr w:rsidR="00BC630A" w:rsidRPr="00BC630A" w14:paraId="454B5AB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58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1F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6D7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4F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85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05002050000008197-E0Fahsn4cXWx20230815</w:t>
            </w:r>
          </w:p>
        </w:tc>
      </w:tr>
      <w:tr w:rsidR="00BC630A" w:rsidRPr="00BC630A" w14:paraId="34828D6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ECA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81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8DF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D0B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A9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07002070000008821-E0Fahsn4cZzY20230815</w:t>
            </w:r>
          </w:p>
        </w:tc>
      </w:tr>
      <w:tr w:rsidR="00BC630A" w:rsidRPr="00BC630A" w14:paraId="286C5E9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BF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5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7D5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4C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8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05002050000008650-E0Fahsn4cahE20230815</w:t>
            </w:r>
          </w:p>
        </w:tc>
      </w:tr>
      <w:tr w:rsidR="00BC630A" w:rsidRPr="00BC630A" w14:paraId="062B7D0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F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9B8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E6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DE5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4B9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05002050000008650-E0Fahsn4cahC20230815</w:t>
            </w:r>
          </w:p>
        </w:tc>
      </w:tr>
      <w:tr w:rsidR="00BC630A" w:rsidRPr="00BC630A" w14:paraId="7731276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5C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8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91B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665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BB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05002050000009008-E0Fahsn4celQ20230815</w:t>
            </w:r>
          </w:p>
        </w:tc>
      </w:tr>
      <w:tr w:rsidR="00BC630A" w:rsidRPr="00BC630A" w14:paraId="572CA85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0F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81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7D6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FAD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9C3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05002050000009008-E0Fahsn4celS20230815</w:t>
            </w:r>
          </w:p>
        </w:tc>
      </w:tr>
      <w:tr w:rsidR="00BC630A" w:rsidRPr="00BC630A" w14:paraId="37871ED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568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ED4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A92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969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971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05002050000009008-E0Fahsn4celO20230815</w:t>
            </w:r>
          </w:p>
        </w:tc>
      </w:tr>
      <w:tr w:rsidR="00BC630A" w:rsidRPr="00BC630A" w14:paraId="36FC3B1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43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EE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C43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5EB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E87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07002070000009195-E0Fahsn4cevF20230815</w:t>
            </w:r>
          </w:p>
        </w:tc>
      </w:tr>
      <w:tr w:rsidR="00BC630A" w:rsidRPr="00BC630A" w14:paraId="7D40858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23B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4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123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799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2C6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07002070000009476-E0Fahsn4ciVz20230815</w:t>
            </w:r>
          </w:p>
        </w:tc>
      </w:tr>
      <w:tr w:rsidR="00BC630A" w:rsidRPr="00BC630A" w14:paraId="053C8A7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17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6D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3DA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F44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F06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05002050000009283-E0Fahsn4cjv120230815</w:t>
            </w:r>
          </w:p>
        </w:tc>
      </w:tr>
      <w:tr w:rsidR="00BC630A" w:rsidRPr="00BC630A" w14:paraId="6EC1DD4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CCE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9E8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389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3A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15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05002050000009768-E0Fahsn4cmo920230815</w:t>
            </w:r>
          </w:p>
        </w:tc>
      </w:tr>
      <w:tr w:rsidR="00BC630A" w:rsidRPr="00BC630A" w14:paraId="15B4AE7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01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6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24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11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41A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05002050000010153-E0Fahsn4crZA20230815</w:t>
            </w:r>
          </w:p>
        </w:tc>
      </w:tr>
      <w:tr w:rsidR="00BC630A" w:rsidRPr="00BC630A" w14:paraId="30E50EC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17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2C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3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6FC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484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05002050000010283-E0Fahsn4cw3Y20230815</w:t>
            </w:r>
          </w:p>
        </w:tc>
      </w:tr>
      <w:tr w:rsidR="00BC630A" w:rsidRPr="00BC630A" w14:paraId="69571DB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B9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39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12C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73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B8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05002050000010681-E0Fahsn4cydL20230815</w:t>
            </w:r>
          </w:p>
        </w:tc>
      </w:tr>
      <w:tr w:rsidR="00BC630A" w:rsidRPr="00BC630A" w14:paraId="246A9A4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9B4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AE7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8A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202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89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07002070000010899-E0Fahsn4d0ew20230815</w:t>
            </w:r>
          </w:p>
        </w:tc>
      </w:tr>
      <w:tr w:rsidR="00BC630A" w:rsidRPr="00BC630A" w14:paraId="75B7513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3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2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EAF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AC1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C87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05002050000010924-E0Fahsn4d1vw20230815</w:t>
            </w:r>
          </w:p>
        </w:tc>
      </w:tr>
      <w:tr w:rsidR="00BC630A" w:rsidRPr="00BC630A" w14:paraId="35837CD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94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F08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8F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039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660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07002070000011157-E0Fahsn4d2X920230815</w:t>
            </w:r>
          </w:p>
        </w:tc>
      </w:tr>
      <w:tr w:rsidR="00BC630A" w:rsidRPr="00BC630A" w14:paraId="5DB15F1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99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02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12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3BA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18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07002070000011348-E0Fahsn4d4p520230815</w:t>
            </w:r>
          </w:p>
        </w:tc>
      </w:tr>
      <w:tr w:rsidR="00BC630A" w:rsidRPr="00BC630A" w14:paraId="3F3CA9A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46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C3E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564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AD3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FA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05002050000011118-E0Fahsn4d56e20230815</w:t>
            </w:r>
          </w:p>
        </w:tc>
      </w:tr>
      <w:tr w:rsidR="00BC630A" w:rsidRPr="00BC630A" w14:paraId="3022D8F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C9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07:41:03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79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68A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DA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C03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05002050000011345-E0Fahsn4d8QV20230815</w:t>
            </w:r>
          </w:p>
        </w:tc>
      </w:tr>
      <w:tr w:rsidR="00BC630A" w:rsidRPr="00BC630A" w14:paraId="4B2F47D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830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07:43:30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3F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35B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9DC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C5F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07002070000011923-E0Fahsn4dDM120230815</w:t>
            </w:r>
          </w:p>
        </w:tc>
      </w:tr>
      <w:tr w:rsidR="00BC630A" w:rsidRPr="00BC630A" w14:paraId="463D64B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8B9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4E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7B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601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6B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07002070000012036-E0Fahsn4dEk420230815</w:t>
            </w:r>
          </w:p>
        </w:tc>
      </w:tr>
      <w:tr w:rsidR="00BC630A" w:rsidRPr="00BC630A" w14:paraId="6A6AE1E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F4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07:46:50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D2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606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51E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4E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07002070000012298-E0Fahsn4dJD320230815</w:t>
            </w:r>
          </w:p>
        </w:tc>
      </w:tr>
      <w:tr w:rsidR="00BC630A" w:rsidRPr="00BC630A" w14:paraId="53F8085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32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B11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7DF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3C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AF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05002050000012947-E0Fahsn4dQBM20230815</w:t>
            </w:r>
          </w:p>
        </w:tc>
      </w:tr>
      <w:tr w:rsidR="00BC630A" w:rsidRPr="00BC630A" w14:paraId="1ABD514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F7E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39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BC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ECF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90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07002070000013092-E0Fahsn4dQlR20230815</w:t>
            </w:r>
          </w:p>
        </w:tc>
      </w:tr>
      <w:tr w:rsidR="00BC630A" w:rsidRPr="00BC630A" w14:paraId="26649AD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79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DE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F58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6DE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D8D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07002070000013362-E0Fahsn4dQwl20230815</w:t>
            </w:r>
          </w:p>
        </w:tc>
      </w:tr>
      <w:tr w:rsidR="00BC630A" w:rsidRPr="00BC630A" w14:paraId="6086139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6E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F4F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ACC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FF0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59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07002070000013670-E0Fahsn4dVFs20230815</w:t>
            </w:r>
          </w:p>
        </w:tc>
      </w:tr>
      <w:tr w:rsidR="00BC630A" w:rsidRPr="00BC630A" w14:paraId="4F0DE2E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94F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E2E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98D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7EC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F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05002050000013827-E0Fahsn4dXnO20230815</w:t>
            </w:r>
          </w:p>
        </w:tc>
      </w:tr>
      <w:tr w:rsidR="00BC630A" w:rsidRPr="00BC630A" w14:paraId="26190D3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7C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904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B3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E52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65F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07002070000014551-E0Fahsn4dbnN20230815</w:t>
            </w:r>
          </w:p>
        </w:tc>
      </w:tr>
      <w:tr w:rsidR="00BC630A" w:rsidRPr="00BC630A" w14:paraId="3C1B09E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E7E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583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56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630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11A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05002050000014110-E0Fahsn4dcc020230815</w:t>
            </w:r>
          </w:p>
        </w:tc>
      </w:tr>
      <w:tr w:rsidR="00BC630A" w:rsidRPr="00BC630A" w14:paraId="7FA9AC9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0C1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07:59:26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473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05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2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AC9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07002070000014818-E0Fahsn4dd8Q20230815</w:t>
            </w:r>
          </w:p>
        </w:tc>
      </w:tr>
      <w:tr w:rsidR="00BC630A" w:rsidRPr="00BC630A" w14:paraId="161350E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22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D71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132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B2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C83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05002050000014474-E0Fahsn4dgkK20230815</w:t>
            </w:r>
          </w:p>
        </w:tc>
      </w:tr>
      <w:tr w:rsidR="00BC630A" w:rsidRPr="00BC630A" w14:paraId="10A7255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3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7C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5B0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7B5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1B0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07002070000015338-E0Fahsn4dicz20230815</w:t>
            </w:r>
          </w:p>
        </w:tc>
      </w:tr>
      <w:tr w:rsidR="00BC630A" w:rsidRPr="00BC630A" w14:paraId="61CA15C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C1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15-Aug-2023 08:02:11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9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658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92D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B8D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07002070000015338-E0Fahsn4dicq20230815</w:t>
            </w:r>
          </w:p>
        </w:tc>
      </w:tr>
      <w:tr w:rsidR="00BC630A" w:rsidRPr="00BC630A" w14:paraId="5A0B052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4EE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F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23F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D23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06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07002070000015338-E0Fahsn4difP20230815</w:t>
            </w:r>
          </w:p>
        </w:tc>
      </w:tr>
      <w:tr w:rsidR="00BC630A" w:rsidRPr="00BC630A" w14:paraId="4E3A34E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47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0C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C4E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F9B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A2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07002070000015804-E0Fahsn4dkAK20230815</w:t>
            </w:r>
          </w:p>
        </w:tc>
      </w:tr>
      <w:tr w:rsidR="00BC630A" w:rsidRPr="00BC630A" w14:paraId="70724A6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7E1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31B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499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DE9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C09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05002050000015504-E0Fahsn4dl6Z20230815</w:t>
            </w:r>
          </w:p>
        </w:tc>
      </w:tr>
      <w:tr w:rsidR="00BC630A" w:rsidRPr="00BC630A" w14:paraId="4777544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35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E9A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3BB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36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500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05002050000016084-E0Fahsn4dnmm20230815</w:t>
            </w:r>
          </w:p>
        </w:tc>
      </w:tr>
      <w:tr w:rsidR="00BC630A" w:rsidRPr="00BC630A" w14:paraId="541B396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9D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A2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299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040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7F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07002070000016666-E0Fahsn4dpTF20230815</w:t>
            </w:r>
          </w:p>
        </w:tc>
      </w:tr>
      <w:tr w:rsidR="00BC630A" w:rsidRPr="00BC630A" w14:paraId="3123F0A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E1F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92A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F26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DB1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1B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05002050000016861-E0Fahsn4dsKY20230815</w:t>
            </w:r>
          </w:p>
        </w:tc>
      </w:tr>
      <w:tr w:rsidR="00BC630A" w:rsidRPr="00BC630A" w14:paraId="1CBCD8B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FBF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80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26E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469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93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05002050000017114-E0Fahsn4duwH20230815</w:t>
            </w:r>
          </w:p>
        </w:tc>
      </w:tr>
      <w:tr w:rsidR="00BC630A" w:rsidRPr="00BC630A" w14:paraId="547D12D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6E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4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641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E01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61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05002050000017151-E0Fahsn4duv820230815</w:t>
            </w:r>
          </w:p>
        </w:tc>
      </w:tr>
      <w:tr w:rsidR="00BC630A" w:rsidRPr="00BC630A" w14:paraId="781CCF4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A98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D3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EA7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90F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CEC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07002070000017737-E0Fahsn4dxFC20230815</w:t>
            </w:r>
          </w:p>
        </w:tc>
      </w:tr>
      <w:tr w:rsidR="00BC630A" w:rsidRPr="00BC630A" w14:paraId="797E7CA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DE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DE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071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C08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98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05002050000017410-E0Fahsn4dxEU20230815</w:t>
            </w:r>
          </w:p>
        </w:tc>
      </w:tr>
      <w:tr w:rsidR="00BC630A" w:rsidRPr="00BC630A" w14:paraId="6082400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16F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DF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80B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E0E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557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07002070000018154-E0Fahsn4e0GO20230815</w:t>
            </w:r>
          </w:p>
        </w:tc>
      </w:tr>
      <w:tr w:rsidR="00BC630A" w:rsidRPr="00BC630A" w14:paraId="67B6653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DE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31C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837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8D2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D7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05002050000017824-E0Fahsn4e0GQ20230815</w:t>
            </w:r>
          </w:p>
        </w:tc>
      </w:tr>
      <w:tr w:rsidR="00BC630A" w:rsidRPr="00BC630A" w14:paraId="19C769B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FA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E25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E5A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72F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31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07002070000018355-E0Fahsn4e46O20230815</w:t>
            </w:r>
          </w:p>
        </w:tc>
      </w:tr>
      <w:tr w:rsidR="00BC630A" w:rsidRPr="00BC630A" w14:paraId="0D7B4E2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BA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08:18:59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A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A7A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E6E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88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05002050000018952-E0Fahsn4e6ER20230815</w:t>
            </w:r>
          </w:p>
        </w:tc>
      </w:tr>
      <w:tr w:rsidR="00BC630A" w:rsidRPr="00BC630A" w14:paraId="0C390F5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37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4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62E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34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B50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05002050000019122-E0Fahsn4e7pd20230815</w:t>
            </w:r>
          </w:p>
        </w:tc>
      </w:tr>
      <w:tr w:rsidR="00BC630A" w:rsidRPr="00BC630A" w14:paraId="3FE7076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D2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0EA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651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C0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99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05002050000019346-E0Fahsn4e8Tx20230815</w:t>
            </w:r>
          </w:p>
        </w:tc>
      </w:tr>
      <w:tr w:rsidR="00BC630A" w:rsidRPr="00BC630A" w14:paraId="3AD3CFD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99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65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9EE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869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69C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07002070000019029-E0Fahsn4e9DK20230815</w:t>
            </w:r>
          </w:p>
        </w:tc>
      </w:tr>
      <w:tr w:rsidR="00BC630A" w:rsidRPr="00BC630A" w14:paraId="16B751F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F9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D26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8DD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6C2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181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07002070000020028-E0Fahsn4eAv720230815</w:t>
            </w:r>
          </w:p>
        </w:tc>
      </w:tr>
      <w:tr w:rsidR="00BC630A" w:rsidRPr="00BC630A" w14:paraId="235861C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57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B8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E3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6EA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CC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05002050000019974-E0Fahsn4eCAe20230815</w:t>
            </w:r>
          </w:p>
        </w:tc>
      </w:tr>
      <w:tr w:rsidR="00BC630A" w:rsidRPr="00BC630A" w14:paraId="3C609F6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DB5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80B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324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2F1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D9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05002050000020018-E0Fahsn4eCrv20230815</w:t>
            </w:r>
          </w:p>
        </w:tc>
      </w:tr>
      <w:tr w:rsidR="00BC630A" w:rsidRPr="00BC630A" w14:paraId="2599878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80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08:28:21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63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A4D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E7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F07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07002070000020624-E0Fahsn4eHQ220230815</w:t>
            </w:r>
          </w:p>
        </w:tc>
      </w:tr>
      <w:tr w:rsidR="00BC630A" w:rsidRPr="00BC630A" w14:paraId="1790CC3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647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D63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EEC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DFE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36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07002070000021078-E0Fahsn4eJvP20230815</w:t>
            </w:r>
          </w:p>
        </w:tc>
      </w:tr>
      <w:tr w:rsidR="00BC630A" w:rsidRPr="00BC630A" w14:paraId="4D3B668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830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08:31:43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28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D3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50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58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07002070000020942-E0Fahsn4eLn120230815</w:t>
            </w:r>
          </w:p>
        </w:tc>
      </w:tr>
      <w:tr w:rsidR="00BC630A" w:rsidRPr="00BC630A" w14:paraId="30EF144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1B1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17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C5D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A4B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EC7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05002050000021495-E0Fahsn4eNOO20230815</w:t>
            </w:r>
          </w:p>
        </w:tc>
      </w:tr>
      <w:tr w:rsidR="00BC630A" w:rsidRPr="00BC630A" w14:paraId="07E13CA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FF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08:36:46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C4F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36B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E5C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6C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07002070000022554-E0Fahsn4eRdo20230815</w:t>
            </w:r>
          </w:p>
        </w:tc>
      </w:tr>
      <w:tr w:rsidR="00BC630A" w:rsidRPr="00BC630A" w14:paraId="145B868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80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08:39:44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DB2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BB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27A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A4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05002050000022955-E0Fahsn4eWed20230815</w:t>
            </w:r>
          </w:p>
        </w:tc>
      </w:tr>
      <w:tr w:rsidR="00BC630A" w:rsidRPr="00BC630A" w14:paraId="6FB191F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EFD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DC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98B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93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FC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05002050000022791-E0Fahsn4eXmh20230815</w:t>
            </w:r>
          </w:p>
        </w:tc>
      </w:tr>
      <w:tr w:rsidR="00BC630A" w:rsidRPr="00BC630A" w14:paraId="7E150E3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D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E91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7E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64A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EF7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07002070000023502-E0Fahsn4eYtD20230815</w:t>
            </w:r>
          </w:p>
        </w:tc>
      </w:tr>
      <w:tr w:rsidR="00BC630A" w:rsidRPr="00BC630A" w14:paraId="15A4ED3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C6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7C0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7C7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1CE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8A5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07002070000023804-E0Fahsn4eaDh20230815</w:t>
            </w:r>
          </w:p>
        </w:tc>
      </w:tr>
      <w:tr w:rsidR="00BC630A" w:rsidRPr="00BC630A" w14:paraId="39D53EE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1B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E4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B08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169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AB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05002050000023214-E0Fahsn4eapM20230815</w:t>
            </w:r>
          </w:p>
        </w:tc>
      </w:tr>
      <w:tr w:rsidR="00BC630A" w:rsidRPr="00BC630A" w14:paraId="7F40A20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58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702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2B7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168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DA0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07002070000024063-E0Fahsn4eccK20230815</w:t>
            </w:r>
          </w:p>
        </w:tc>
      </w:tr>
      <w:tr w:rsidR="00BC630A" w:rsidRPr="00BC630A" w14:paraId="1BE9770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ABB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E5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A9F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5F6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34D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07002070000024062-E0Fahsn4eccI20230815</w:t>
            </w:r>
          </w:p>
        </w:tc>
      </w:tr>
      <w:tr w:rsidR="00BC630A" w:rsidRPr="00BC630A" w14:paraId="0577FB0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B1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9F1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61D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545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2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05002050000023988-E0Fahsn4efiV20230815</w:t>
            </w:r>
          </w:p>
        </w:tc>
      </w:tr>
      <w:tr w:rsidR="00BC630A" w:rsidRPr="00BC630A" w14:paraId="7DF43C0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64E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08:52:23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B2D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944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68F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7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05002050000025061-E0Fahsn4emFB20230815</w:t>
            </w:r>
          </w:p>
        </w:tc>
      </w:tr>
      <w:tr w:rsidR="00BC630A" w:rsidRPr="00BC630A" w14:paraId="3E24D0F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131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08:54:47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AB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0E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C5B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D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05002050000025593-E0Fahsn4eojI20230815</w:t>
            </w:r>
          </w:p>
        </w:tc>
      </w:tr>
      <w:tr w:rsidR="00BC630A" w:rsidRPr="00BC630A" w14:paraId="72BE72B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1A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5B0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0FA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4ED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3B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05002050000025820-E0Fahsn4etxJ20230815</w:t>
            </w:r>
          </w:p>
        </w:tc>
      </w:tr>
      <w:tr w:rsidR="00BC630A" w:rsidRPr="00BC630A" w14:paraId="4F52007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09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A11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47E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1A2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E43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07002070000026043-E0Fahsn4etxL20230815</w:t>
            </w:r>
          </w:p>
        </w:tc>
      </w:tr>
      <w:tr w:rsidR="00BC630A" w:rsidRPr="00BC630A" w14:paraId="5E182CE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4B9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C2F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FD3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A9A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40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05002050000026886-E0Fahsn4ev1Z20230815</w:t>
            </w:r>
          </w:p>
        </w:tc>
      </w:tr>
      <w:tr w:rsidR="00BC630A" w:rsidRPr="00BC630A" w14:paraId="6818076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F4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D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CF0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698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5C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05002050000027305-E0Fahsn4ewmG20230815</w:t>
            </w:r>
          </w:p>
        </w:tc>
      </w:tr>
      <w:tr w:rsidR="00BC630A" w:rsidRPr="00BC630A" w14:paraId="42E1A38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FE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F6A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075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784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25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07002070000027780-E0Fahsn4exhX20230815</w:t>
            </w:r>
          </w:p>
        </w:tc>
      </w:tr>
      <w:tr w:rsidR="00BC630A" w:rsidRPr="00BC630A" w14:paraId="0EC4A45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49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B8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60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5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76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05002050000025770-E0Fahsn4exwp20230815</w:t>
            </w:r>
          </w:p>
        </w:tc>
      </w:tr>
      <w:tr w:rsidR="00BC630A" w:rsidRPr="00BC630A" w14:paraId="1C2EA30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FC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F6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2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D44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B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05002050000027808-E0Fahsn4ezSI20230815</w:t>
            </w:r>
          </w:p>
        </w:tc>
      </w:tr>
      <w:tr w:rsidR="00BC630A" w:rsidRPr="00BC630A" w14:paraId="15653CD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34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C7C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EE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43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F6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07002070000028066-E0Fahsn4ezSG20230815</w:t>
            </w:r>
          </w:p>
        </w:tc>
      </w:tr>
      <w:tr w:rsidR="00BC630A" w:rsidRPr="00BC630A" w14:paraId="4F697B7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C6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09:11:42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E05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AF2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9E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15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05002050000028522-E0Fahsn4f4mJ20230815</w:t>
            </w:r>
          </w:p>
        </w:tc>
      </w:tr>
      <w:tr w:rsidR="00BC630A" w:rsidRPr="00BC630A" w14:paraId="5648AF9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9F4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15-Aug-2023 09:15:54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9F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F44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373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0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07002070000029366-E0Fahsn4f92z20230815</w:t>
            </w:r>
          </w:p>
        </w:tc>
      </w:tr>
      <w:tr w:rsidR="00BC630A" w:rsidRPr="00BC630A" w14:paraId="7345211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AE2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09:15:54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3C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55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1D8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77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07002070000029366-E0Fahsn4f92t20230815</w:t>
            </w:r>
          </w:p>
        </w:tc>
      </w:tr>
      <w:tr w:rsidR="00BC630A" w:rsidRPr="00BC630A" w14:paraId="4AEEA73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F9B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09:17:27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E3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0E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265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F4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07002070000030036-E0Fahsn4fAbK20230815</w:t>
            </w:r>
          </w:p>
        </w:tc>
      </w:tr>
      <w:tr w:rsidR="00BC630A" w:rsidRPr="00BC630A" w14:paraId="15E595B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50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09:17:57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EFE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156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48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5B8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05002050000029949-E0Fahsn4fAww20230815</w:t>
            </w:r>
          </w:p>
        </w:tc>
      </w:tr>
      <w:tr w:rsidR="00BC630A" w:rsidRPr="00BC630A" w14:paraId="6A60AE3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C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E8B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2E5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9D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3B9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05002050000030408-E0Fahsn4fDk320230815</w:t>
            </w:r>
          </w:p>
        </w:tc>
      </w:tr>
      <w:tr w:rsidR="00BC630A" w:rsidRPr="00BC630A" w14:paraId="18AEC2E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CA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E65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4F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0C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5A7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07002070000030881-E0Fahsn4fFN320230815</w:t>
            </w:r>
          </w:p>
        </w:tc>
      </w:tr>
      <w:tr w:rsidR="00BC630A" w:rsidRPr="00BC630A" w14:paraId="6A0F9CF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B23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DE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D4E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D8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53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05002050000030713-E0Fahsn4fFN120230815</w:t>
            </w:r>
          </w:p>
        </w:tc>
      </w:tr>
      <w:tr w:rsidR="00BC630A" w:rsidRPr="00BC630A" w14:paraId="1CDF173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C1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11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4AE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3D5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A41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07002070000031081-E0Fahsn4fGSt20230815</w:t>
            </w:r>
          </w:p>
        </w:tc>
      </w:tr>
      <w:tr w:rsidR="00BC630A" w:rsidRPr="00BC630A" w14:paraId="314FB52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4AB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366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E50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1E4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767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05002050000031263-E0Fahsn4fJ6R20230815</w:t>
            </w:r>
          </w:p>
        </w:tc>
      </w:tr>
      <w:tr w:rsidR="00BC630A" w:rsidRPr="00BC630A" w14:paraId="79F3C16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980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58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96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CEC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99C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07002070000031351-E0Fahsn4fJdj20230815</w:t>
            </w:r>
          </w:p>
        </w:tc>
      </w:tr>
      <w:tr w:rsidR="00BC630A" w:rsidRPr="00BC630A" w14:paraId="41B0149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3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8B1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76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2F3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EE3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07002070000031351-E0Fahsn4fJdh20230815</w:t>
            </w:r>
          </w:p>
        </w:tc>
      </w:tr>
      <w:tr w:rsidR="00BC630A" w:rsidRPr="00BC630A" w14:paraId="2641E7B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94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DA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28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621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99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07002070000031704-E0Fahsn4fL2420230815</w:t>
            </w:r>
          </w:p>
        </w:tc>
      </w:tr>
      <w:tr w:rsidR="00BC630A" w:rsidRPr="00BC630A" w14:paraId="2FC9B50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19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10C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25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30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F56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05002050000031507-E0Fahsn4fLxe20230815</w:t>
            </w:r>
          </w:p>
        </w:tc>
      </w:tr>
      <w:tr w:rsidR="00BC630A" w:rsidRPr="00BC630A" w14:paraId="25BF94E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99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9E7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2AF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58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8E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05002050000031802-E0Fahsn4fMom20230815</w:t>
            </w:r>
          </w:p>
        </w:tc>
      </w:tr>
      <w:tr w:rsidR="00BC630A" w:rsidRPr="00BC630A" w14:paraId="23D77AB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7DE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09:29:57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5AD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8B4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49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550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05002050000031802-E0Fahsn4fMoo20230815</w:t>
            </w:r>
          </w:p>
        </w:tc>
      </w:tr>
      <w:tr w:rsidR="00BC630A" w:rsidRPr="00BC630A" w14:paraId="49FE00A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824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83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E3F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CCD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10F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05002050000031720-E0Fahsn4fNup20230815</w:t>
            </w:r>
          </w:p>
        </w:tc>
      </w:tr>
      <w:tr w:rsidR="00BC630A" w:rsidRPr="00BC630A" w14:paraId="308116E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363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F2D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9B7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114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A9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07002070000032289-E0Fahsn4fQ7Z20230815</w:t>
            </w:r>
          </w:p>
        </w:tc>
      </w:tr>
      <w:tr w:rsidR="00BC630A" w:rsidRPr="00BC630A" w14:paraId="68E036E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DF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A8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231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27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3F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05002050000032637-E0Fahsn4fRDV20230815</w:t>
            </w:r>
          </w:p>
        </w:tc>
      </w:tr>
      <w:tr w:rsidR="00BC630A" w:rsidRPr="00BC630A" w14:paraId="5B6D115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72F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64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6C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B45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83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07002070000032254-E0Fahsn4fV0t20230815</w:t>
            </w:r>
          </w:p>
        </w:tc>
      </w:tr>
      <w:tr w:rsidR="00BC630A" w:rsidRPr="00BC630A" w14:paraId="5788DA1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0B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06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D2C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5A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53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05002050000032978-E0Fahsn4fVDI20230815</w:t>
            </w:r>
          </w:p>
        </w:tc>
      </w:tr>
      <w:tr w:rsidR="00BC630A" w:rsidRPr="00BC630A" w14:paraId="30AF52B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762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C9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445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718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43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07002070000033534-E0Fahsn4fVtd20230815</w:t>
            </w:r>
          </w:p>
        </w:tc>
      </w:tr>
      <w:tr w:rsidR="00BC630A" w:rsidRPr="00BC630A" w14:paraId="5630405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BA4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09:41:17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FFE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0CC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F46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D4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05002050000033222-E0Fahsn4fXuI20230815</w:t>
            </w:r>
          </w:p>
        </w:tc>
      </w:tr>
      <w:tr w:rsidR="00BC630A" w:rsidRPr="00BC630A" w14:paraId="68A002C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8F1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09:43:38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1E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8BD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AB5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5E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05002050000033760-E0Fahsn4faCD20230815</w:t>
            </w:r>
          </w:p>
        </w:tc>
      </w:tr>
      <w:tr w:rsidR="00BC630A" w:rsidRPr="00BC630A" w14:paraId="2C0FDE7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ECB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8FC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BB3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766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51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05002050000034295-E0Fahsn4fbAw20230815</w:t>
            </w:r>
          </w:p>
        </w:tc>
      </w:tr>
      <w:tr w:rsidR="00BC630A" w:rsidRPr="00BC630A" w14:paraId="760D601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B71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09:46:00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5D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B0A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494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667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05002050000034603-E0Fahsn4fchQ20230815</w:t>
            </w:r>
          </w:p>
        </w:tc>
      </w:tr>
      <w:tr w:rsidR="00BC630A" w:rsidRPr="00BC630A" w14:paraId="5FF96E0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13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5C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75F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3E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F5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07002070000035678-E0Fahsn4fhGp20230815</w:t>
            </w:r>
          </w:p>
        </w:tc>
      </w:tr>
      <w:tr w:rsidR="00BC630A" w:rsidRPr="00BC630A" w14:paraId="1342832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73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E80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7B1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B2D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E1D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07002070000035678-E0Fahsn4fhGn20230815</w:t>
            </w:r>
          </w:p>
        </w:tc>
      </w:tr>
      <w:tr w:rsidR="00BC630A" w:rsidRPr="00BC630A" w14:paraId="31A8B1C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4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7DE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CE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AA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A4D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05002050000034400-E0Fahsn4fi5v20230815</w:t>
            </w:r>
          </w:p>
        </w:tc>
      </w:tr>
      <w:tr w:rsidR="00BC630A" w:rsidRPr="00BC630A" w14:paraId="09C8A59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0C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78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848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67B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8DF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07002070000034963-E0Fahsn4fijK20230815</w:t>
            </w:r>
          </w:p>
        </w:tc>
      </w:tr>
      <w:tr w:rsidR="00BC630A" w:rsidRPr="00BC630A" w14:paraId="5D69D6E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F3C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2C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B4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E16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9E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07002070000036010-E0Fahsn4fj3320230815</w:t>
            </w:r>
          </w:p>
        </w:tc>
      </w:tr>
      <w:tr w:rsidR="00BC630A" w:rsidRPr="00BC630A" w14:paraId="24B5D76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E43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B1D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F32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FBC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EE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05002050000035932-E0Fahsn4fj6I20230815</w:t>
            </w:r>
          </w:p>
        </w:tc>
      </w:tr>
      <w:tr w:rsidR="00BC630A" w:rsidRPr="00BC630A" w14:paraId="17816B6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404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47B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735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1F4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B9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05002050000035932-E0Fahsn4fjcr20230815</w:t>
            </w:r>
          </w:p>
        </w:tc>
      </w:tr>
      <w:tr w:rsidR="00BC630A" w:rsidRPr="00BC630A" w14:paraId="77EA378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D74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0F8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234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6E8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F88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05002050000036315-E0Fahsn4fnQQ20230815</w:t>
            </w:r>
          </w:p>
        </w:tc>
      </w:tr>
      <w:tr w:rsidR="00BC630A" w:rsidRPr="00BC630A" w14:paraId="66E2979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F8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C5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D9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4D3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5C5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05002050000036829-E0Fahsn4fpEu20230815</w:t>
            </w:r>
          </w:p>
        </w:tc>
      </w:tr>
      <w:tr w:rsidR="00BC630A" w:rsidRPr="00BC630A" w14:paraId="468EC50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BDB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09:57:49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2B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5F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D18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973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05002050000036829-E0Fahsn4fpEf20230815</w:t>
            </w:r>
          </w:p>
        </w:tc>
      </w:tr>
      <w:tr w:rsidR="00BC630A" w:rsidRPr="00BC630A" w14:paraId="6D1340C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BC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1E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19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37B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A8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05002050000037055-E0Fahsn4fs6n20230815</w:t>
            </w:r>
          </w:p>
        </w:tc>
      </w:tr>
      <w:tr w:rsidR="00BC630A" w:rsidRPr="00BC630A" w14:paraId="3A45FFA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E7B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33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EA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DB0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1D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05002050000038014-E0Fahsn4fuEe20230815</w:t>
            </w:r>
          </w:p>
        </w:tc>
      </w:tr>
      <w:tr w:rsidR="00BC630A" w:rsidRPr="00BC630A" w14:paraId="2265AE7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812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0E2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EFD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DBA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799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07002070000038632-E0Fahsn4fwNo20230815</w:t>
            </w:r>
          </w:p>
        </w:tc>
      </w:tr>
      <w:tr w:rsidR="00BC630A" w:rsidRPr="00BC630A" w14:paraId="44ADA1B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B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448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38A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F0B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E0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07002070000038580-E0Fahsn4fxit20230815</w:t>
            </w:r>
          </w:p>
        </w:tc>
      </w:tr>
      <w:tr w:rsidR="00BC630A" w:rsidRPr="00BC630A" w14:paraId="06090BD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C3E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CB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5CF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18F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D1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07002070000039130-E0Fahsn4fzrK20230815</w:t>
            </w:r>
          </w:p>
        </w:tc>
      </w:tr>
      <w:tr w:rsidR="00BC630A" w:rsidRPr="00BC630A" w14:paraId="42BABD9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EC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A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B63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833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BF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05002050000039814-E0Fahsn4g3p920230815</w:t>
            </w:r>
          </w:p>
        </w:tc>
      </w:tr>
      <w:tr w:rsidR="00BC630A" w:rsidRPr="00BC630A" w14:paraId="193792B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352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D11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F9C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787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6A2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07002070000040089-E0Fahsn4g4Lg20230815</w:t>
            </w:r>
          </w:p>
        </w:tc>
      </w:tr>
      <w:tr w:rsidR="00BC630A" w:rsidRPr="00BC630A" w14:paraId="481D6FA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38D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4D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4B1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48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E17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05002050000040020-E0Fahsn4g4wX20230815</w:t>
            </w:r>
          </w:p>
        </w:tc>
      </w:tr>
      <w:tr w:rsidR="00BC630A" w:rsidRPr="00BC630A" w14:paraId="38ABF37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941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10:09:43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E7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C09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1DA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68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07002070000040486-E0Fahsn4g6ZS20230815</w:t>
            </w:r>
          </w:p>
        </w:tc>
      </w:tr>
      <w:tr w:rsidR="00BC630A" w:rsidRPr="00BC630A" w14:paraId="057397B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674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18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A7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7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F43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07002070000041065-E0Fahsn4g9Rn20230815</w:t>
            </w:r>
          </w:p>
        </w:tc>
      </w:tr>
      <w:tr w:rsidR="00BC630A" w:rsidRPr="00BC630A" w14:paraId="73A3051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DD6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10:15:38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13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79D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4F2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20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05002050000041114-E0Fahsn4gDVs20230815</w:t>
            </w:r>
          </w:p>
        </w:tc>
      </w:tr>
      <w:tr w:rsidR="00BC630A" w:rsidRPr="00BC630A" w14:paraId="1CBF3BE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EC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10:18:09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AC3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E16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84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C91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07002070000041573-E0Fahsn4gGdj20230815</w:t>
            </w:r>
          </w:p>
        </w:tc>
      </w:tr>
      <w:tr w:rsidR="00BC630A" w:rsidRPr="00BC630A" w14:paraId="6BBBBA7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61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BE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E8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A9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08C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05002050000042591-E0Fahsn4gNoM20230815</w:t>
            </w:r>
          </w:p>
        </w:tc>
      </w:tr>
      <w:tr w:rsidR="00BC630A" w:rsidRPr="00BC630A" w14:paraId="3CC4CFF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45D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190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46E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07F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93F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07002070000043306-E0Fahsn4gPpy20230815</w:t>
            </w:r>
          </w:p>
        </w:tc>
      </w:tr>
      <w:tr w:rsidR="00BC630A" w:rsidRPr="00BC630A" w14:paraId="408A4A0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AF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8F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26F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DB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FD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07002070000043602-E0Fahsn4gR5J20230815</w:t>
            </w:r>
          </w:p>
        </w:tc>
      </w:tr>
      <w:tr w:rsidR="00BC630A" w:rsidRPr="00BC630A" w14:paraId="7AA9BCF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38E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A7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839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461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F11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05002050000043548-E0Fahsn4gRcB20230815</w:t>
            </w:r>
          </w:p>
        </w:tc>
      </w:tr>
      <w:tr w:rsidR="00BC630A" w:rsidRPr="00BC630A" w14:paraId="2BBA411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75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CE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20C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9EB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37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05002050000043856-E0Fahsn4gTPo20230815</w:t>
            </w:r>
          </w:p>
        </w:tc>
      </w:tr>
      <w:tr w:rsidR="00BC630A" w:rsidRPr="00BC630A" w14:paraId="1717CDE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87C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1CF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D54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91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22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07002070000043914-E0Fahsn4gTlY20230815</w:t>
            </w:r>
          </w:p>
        </w:tc>
      </w:tr>
      <w:tr w:rsidR="00BC630A" w:rsidRPr="00BC630A" w14:paraId="37B1442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A5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10:27:53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9C7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AB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80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6A5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07002070000043914-E0Fahsn4gTlP20230815</w:t>
            </w:r>
          </w:p>
        </w:tc>
      </w:tr>
      <w:tr w:rsidR="00BC630A" w:rsidRPr="00BC630A" w14:paraId="5F9D3B4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97B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B06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61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4B6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558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07002070000044219-E0Fahsn4gWlO20230815</w:t>
            </w:r>
          </w:p>
        </w:tc>
      </w:tr>
      <w:tr w:rsidR="00BC630A" w:rsidRPr="00BC630A" w14:paraId="1D478A2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9F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E0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9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AD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9DE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05002050000044582-E0Fahsn4gYUi20230815</w:t>
            </w:r>
          </w:p>
        </w:tc>
      </w:tr>
      <w:tr w:rsidR="00BC630A" w:rsidRPr="00BC630A" w14:paraId="36580E8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B3F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78B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A43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4B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05002050000044445-E0Fahsn4gYbT20230815</w:t>
            </w:r>
          </w:p>
        </w:tc>
      </w:tr>
      <w:tr w:rsidR="00BC630A" w:rsidRPr="00BC630A" w14:paraId="4996760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0A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A32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3AD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B62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AA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07002070000044803-E0Fahsn4gZCT20230815</w:t>
            </w:r>
          </w:p>
        </w:tc>
      </w:tr>
      <w:tr w:rsidR="00BC630A" w:rsidRPr="00BC630A" w14:paraId="48AA81C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06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89B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121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88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39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07002070000044794-E0Fahsn4gZU320230815</w:t>
            </w:r>
          </w:p>
        </w:tc>
      </w:tr>
      <w:tr w:rsidR="00BC630A" w:rsidRPr="00BC630A" w14:paraId="1298F69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6D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10:39:28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65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41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C2E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7F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05002050000045441-E0Fahsn4ghwG20230815</w:t>
            </w:r>
          </w:p>
        </w:tc>
      </w:tr>
      <w:tr w:rsidR="00BC630A" w:rsidRPr="00BC630A" w14:paraId="3296D7D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42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D8D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3F3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1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1B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05002050000046596-E0Fahsn4gmPG20230815</w:t>
            </w:r>
          </w:p>
        </w:tc>
      </w:tr>
      <w:tr w:rsidR="00BC630A" w:rsidRPr="00BC630A" w14:paraId="6144C4C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5CF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789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40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79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5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05002050000046566-E0Fahsn4gno320230815</w:t>
            </w:r>
          </w:p>
        </w:tc>
      </w:tr>
      <w:tr w:rsidR="00BC630A" w:rsidRPr="00BC630A" w14:paraId="2E7B5F9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5F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68B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59D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AF1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70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05002050000046566-E0Fahsn4gnnw20230815</w:t>
            </w:r>
          </w:p>
        </w:tc>
      </w:tr>
      <w:tr w:rsidR="00BC630A" w:rsidRPr="00BC630A" w14:paraId="794D21E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019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10:47:50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E09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A9F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8A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CA3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07002070000046574-E0Fahsn4gr6D20230815</w:t>
            </w:r>
          </w:p>
        </w:tc>
      </w:tr>
      <w:tr w:rsidR="00BC630A" w:rsidRPr="00BC630A" w14:paraId="175E498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76D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10:49:25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CA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E28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77C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21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07002070000047550-E0Fahsn4gsjH20230815</w:t>
            </w:r>
          </w:p>
        </w:tc>
      </w:tr>
      <w:tr w:rsidR="00BC630A" w:rsidRPr="00BC630A" w14:paraId="68265CF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06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806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0D3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BF4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122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07002070000047688-E0Fahsn4gumm20230815</w:t>
            </w:r>
          </w:p>
        </w:tc>
      </w:tr>
      <w:tr w:rsidR="00BC630A" w:rsidRPr="00BC630A" w14:paraId="349770E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8B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BFF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4C0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98D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056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05002050000048021-E0Fahsn4gwVN20230815</w:t>
            </w:r>
          </w:p>
        </w:tc>
      </w:tr>
      <w:tr w:rsidR="00BC630A" w:rsidRPr="00BC630A" w14:paraId="55831E8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CC0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F3A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AE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ED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EA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07002070000048011-E0Fahsn4gxFZ20230815</w:t>
            </w:r>
          </w:p>
        </w:tc>
      </w:tr>
      <w:tr w:rsidR="00BC630A" w:rsidRPr="00BC630A" w14:paraId="21871FD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DC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F5C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1A4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C08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DC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05002050000048096-E0Fahsn4gxRw20230815</w:t>
            </w:r>
          </w:p>
        </w:tc>
      </w:tr>
      <w:tr w:rsidR="00BC630A" w:rsidRPr="00BC630A" w14:paraId="3F938A8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6A3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F4D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61D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EDE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F3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07002070000048158-E0Fahsn4h0Dh20230815</w:t>
            </w:r>
          </w:p>
        </w:tc>
      </w:tr>
      <w:tr w:rsidR="00BC630A" w:rsidRPr="00BC630A" w14:paraId="479CE69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FF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34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9F6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D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D8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07002070000048370-E0Fahsn4h0h620230815</w:t>
            </w:r>
          </w:p>
        </w:tc>
      </w:tr>
      <w:tr w:rsidR="00BC630A" w:rsidRPr="00BC630A" w14:paraId="73C520F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E2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08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C4F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1EA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C2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07002070000048695-E0Fahsn4h3in20230815</w:t>
            </w:r>
          </w:p>
        </w:tc>
      </w:tr>
      <w:tr w:rsidR="00BC630A" w:rsidRPr="00BC630A" w14:paraId="04353F2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F22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10:59:25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D2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6C5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84B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552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07002070000048695-E0Fahsn4h3ip20230815</w:t>
            </w:r>
          </w:p>
        </w:tc>
      </w:tr>
      <w:tr w:rsidR="00BC630A" w:rsidRPr="00BC630A" w14:paraId="14D6169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F61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97C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17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BB6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11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07002070000048670-E0Fahsn4h5Le20230815</w:t>
            </w:r>
          </w:p>
        </w:tc>
      </w:tr>
      <w:tr w:rsidR="00BC630A" w:rsidRPr="00BC630A" w14:paraId="3FB70DD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FD9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70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84A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6EC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6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05002050000049115-E0Fahsn4h7UP20230815</w:t>
            </w:r>
          </w:p>
        </w:tc>
      </w:tr>
      <w:tr w:rsidR="00BC630A" w:rsidRPr="00BC630A" w14:paraId="267F663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03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F9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49D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A6C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3E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05002050000049115-E0Fahsn4h7UR20230815</w:t>
            </w:r>
          </w:p>
        </w:tc>
      </w:tr>
      <w:tr w:rsidR="00BC630A" w:rsidRPr="00BC630A" w14:paraId="52B5404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DDF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16F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9B9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1C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8E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05002050000049084-E0Fahsn4h7g520230815</w:t>
            </w:r>
          </w:p>
        </w:tc>
      </w:tr>
      <w:tr w:rsidR="00BC630A" w:rsidRPr="00BC630A" w14:paraId="499A55D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C4D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11:09:56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E6A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12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615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AC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07002070000050384-E0Fahsn4hHnR20230815</w:t>
            </w:r>
          </w:p>
        </w:tc>
      </w:tr>
      <w:tr w:rsidR="00BC630A" w:rsidRPr="00BC630A" w14:paraId="03A47DC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E83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091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48D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39C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E4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05002050000050614-E0Fahsn4hImv20230815</w:t>
            </w:r>
          </w:p>
        </w:tc>
      </w:tr>
      <w:tr w:rsidR="00BC630A" w:rsidRPr="00BC630A" w14:paraId="6948F6D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27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0A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11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D82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672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05002050000050707-E0Fahsn4hLKX20230815</w:t>
            </w:r>
          </w:p>
        </w:tc>
      </w:tr>
      <w:tr w:rsidR="00BC630A" w:rsidRPr="00BC630A" w14:paraId="4D562E9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89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431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E56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48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40A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07002070000050636-E0Fahsn4hMzm20230815</w:t>
            </w:r>
          </w:p>
        </w:tc>
      </w:tr>
      <w:tr w:rsidR="00BC630A" w:rsidRPr="00BC630A" w14:paraId="0A8D223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2E7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6BF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CF6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A45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9C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07002070000051228-E0Fahsn4hOg720230815</w:t>
            </w:r>
          </w:p>
        </w:tc>
      </w:tr>
      <w:tr w:rsidR="00BC630A" w:rsidRPr="00BC630A" w14:paraId="4B73D7C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D55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4F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490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5D5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1E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05002050000051283-E0Fahsn4hOg520230815</w:t>
            </w:r>
          </w:p>
        </w:tc>
      </w:tr>
      <w:tr w:rsidR="00BC630A" w:rsidRPr="00BC630A" w14:paraId="5FBFE82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3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EA3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3F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D7A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3B0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07002070000051475-E0Fahsn4hQMx20230815</w:t>
            </w:r>
          </w:p>
        </w:tc>
      </w:tr>
      <w:tr w:rsidR="00BC630A" w:rsidRPr="00BC630A" w14:paraId="42B69D9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5ED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11:21:32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DC3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E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D9B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EB2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05002050000051944-E0Fahsn4hTfc20230815</w:t>
            </w:r>
          </w:p>
        </w:tc>
      </w:tr>
      <w:tr w:rsidR="00BC630A" w:rsidRPr="00BC630A" w14:paraId="7607B3C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928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11:22:40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61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A87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4AF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19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05002050000052197-E0Fahsn4hV5I20230815</w:t>
            </w:r>
          </w:p>
        </w:tc>
      </w:tr>
      <w:tr w:rsidR="00BC630A" w:rsidRPr="00BC630A" w14:paraId="75089FF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CA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09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66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D40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580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05002050000052377-E0Fahsn4hWH820230815</w:t>
            </w:r>
          </w:p>
        </w:tc>
      </w:tr>
      <w:tr w:rsidR="00BC630A" w:rsidRPr="00BC630A" w14:paraId="6276515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D91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577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6F3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001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843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07002070000053195-E0Fahsn4hcNE20230815</w:t>
            </w:r>
          </w:p>
        </w:tc>
      </w:tr>
      <w:tr w:rsidR="00BC630A" w:rsidRPr="00BC630A" w14:paraId="52678F4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AA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11:32:48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4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BE0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7DB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9C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07002070000053342-E0Fahsn4hdjf20230815</w:t>
            </w:r>
          </w:p>
        </w:tc>
      </w:tr>
      <w:tr w:rsidR="00BC630A" w:rsidRPr="00BC630A" w14:paraId="1E2B946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AE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11:35:28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24B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BEE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19C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FFF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05002050000053548-E0Fahsn4hg3C20230815</w:t>
            </w:r>
          </w:p>
        </w:tc>
      </w:tr>
      <w:tr w:rsidR="00BC630A" w:rsidRPr="00BC630A" w14:paraId="02DE1F7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F07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11:38:55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E68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D43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F4A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6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07002070000053889-E0Fahsn4hitG20230815</w:t>
            </w:r>
          </w:p>
        </w:tc>
      </w:tr>
      <w:tr w:rsidR="00BC630A" w:rsidRPr="00BC630A" w14:paraId="5CEACC1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C8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11:39:20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0A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8CF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37A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87F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05002050000052972-E0Fahsn4hjJU20230815</w:t>
            </w:r>
          </w:p>
        </w:tc>
      </w:tr>
      <w:tr w:rsidR="00BC630A" w:rsidRPr="00BC630A" w14:paraId="14C723D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ABD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C3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96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3BA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2BB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07002070000052659-E0Fahsn4hjtF20230815</w:t>
            </w:r>
          </w:p>
        </w:tc>
      </w:tr>
      <w:tr w:rsidR="00BC630A" w:rsidRPr="00BC630A" w14:paraId="1F52E1D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A09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1D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0F4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268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31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07002070000054650-E0Fahsn4hmW920230815</w:t>
            </w:r>
          </w:p>
        </w:tc>
      </w:tr>
      <w:tr w:rsidR="00BC630A" w:rsidRPr="00BC630A" w14:paraId="2E32762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456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7F1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A8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A6E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B2A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05002050000054818-E0Fahsn4hnsA20230815</w:t>
            </w:r>
          </w:p>
        </w:tc>
      </w:tr>
      <w:tr w:rsidR="00BC630A" w:rsidRPr="00BC630A" w14:paraId="06CCE4C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921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C4B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48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DC7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90E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05002050000054578-E0Fahsn4hoB220230815</w:t>
            </w:r>
          </w:p>
        </w:tc>
      </w:tr>
      <w:tr w:rsidR="00BC630A" w:rsidRPr="00BC630A" w14:paraId="32E2BC8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570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771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902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918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3A8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05002050000055189-E0Fahsn4hpOR20230815</w:t>
            </w:r>
          </w:p>
        </w:tc>
      </w:tr>
      <w:tr w:rsidR="00BC630A" w:rsidRPr="00BC630A" w14:paraId="42FE592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954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11:49:19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FB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FE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329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0FF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07002070000055053-E0Fahsn4hqUH20230815</w:t>
            </w:r>
          </w:p>
        </w:tc>
      </w:tr>
      <w:tr w:rsidR="00BC630A" w:rsidRPr="00BC630A" w14:paraId="515D51C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9A1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11:49:52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57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1A6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67E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7A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07002070000055589-E0Fahsn4hquj20230815</w:t>
            </w:r>
          </w:p>
        </w:tc>
      </w:tr>
      <w:tr w:rsidR="00BC630A" w:rsidRPr="00BC630A" w14:paraId="312D672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47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0F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F1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559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36A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07002070000055991-E0Fahsn4htV620230815</w:t>
            </w:r>
          </w:p>
        </w:tc>
      </w:tr>
      <w:tr w:rsidR="00BC630A" w:rsidRPr="00BC630A" w14:paraId="404DD2C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3B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CD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84E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69B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00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07002070000056118-E0Fahsn4huI420230815</w:t>
            </w:r>
          </w:p>
        </w:tc>
      </w:tr>
      <w:tr w:rsidR="00BC630A" w:rsidRPr="00BC630A" w14:paraId="5521B9B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C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F34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15D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1A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87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07002070000056118-E0Fahsn4huHu20230815</w:t>
            </w:r>
          </w:p>
        </w:tc>
      </w:tr>
      <w:tr w:rsidR="00BC630A" w:rsidRPr="00BC630A" w14:paraId="082916A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4D1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3A4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B3B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671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E7F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05002050000056400-E0Fahsn4hvJO20230815</w:t>
            </w:r>
          </w:p>
        </w:tc>
      </w:tr>
      <w:tr w:rsidR="00BC630A" w:rsidRPr="00BC630A" w14:paraId="697BA25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94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B37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13A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BA9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080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05002050000055745-E0Fahsn4hvei20230815</w:t>
            </w:r>
          </w:p>
        </w:tc>
      </w:tr>
      <w:tr w:rsidR="00BC630A" w:rsidRPr="00BC630A" w14:paraId="35BA44C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49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11:57:40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1E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212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39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5C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05002050000056568-E0Fahsn4hw1u20230815</w:t>
            </w:r>
          </w:p>
        </w:tc>
      </w:tr>
      <w:tr w:rsidR="00BC630A" w:rsidRPr="00BC630A" w14:paraId="4ACA6D4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490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12:01:21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71D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BB3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2DD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5AC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07002070000056913-E0Fahsn4hzBx20230815</w:t>
            </w:r>
          </w:p>
        </w:tc>
      </w:tr>
      <w:tr w:rsidR="00BC630A" w:rsidRPr="00BC630A" w14:paraId="13146BB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F2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12:06:13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9E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8B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AF5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76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07002070000057849-E0Fahsn4i2u820230815</w:t>
            </w:r>
          </w:p>
        </w:tc>
      </w:tr>
      <w:tr w:rsidR="00BC630A" w:rsidRPr="00BC630A" w14:paraId="00707D5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73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12:06:33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FD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2E2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543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8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07002070000057785-E0Fahsn4i34g20230815</w:t>
            </w:r>
          </w:p>
        </w:tc>
      </w:tr>
      <w:tr w:rsidR="00BC630A" w:rsidRPr="00BC630A" w14:paraId="02E1653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1E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12:08:21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CCC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2C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A3F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8A6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07002070000058046-E0Fahsn4i4BF20230815</w:t>
            </w:r>
          </w:p>
        </w:tc>
      </w:tr>
      <w:tr w:rsidR="00BC630A" w:rsidRPr="00BC630A" w14:paraId="4BC9371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BF2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12:11:21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FC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9A7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C12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49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05002050000058244-E0Fahsn4i6Bu20230815</w:t>
            </w:r>
          </w:p>
        </w:tc>
      </w:tr>
      <w:tr w:rsidR="00BC630A" w:rsidRPr="00BC630A" w14:paraId="45A0686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F1A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12:11:21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6E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FE0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F3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9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07002070000058296-E0Fahsn4i69V20230815</w:t>
            </w:r>
          </w:p>
        </w:tc>
      </w:tr>
      <w:tr w:rsidR="00BC630A" w:rsidRPr="00BC630A" w14:paraId="623FAA4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A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12:13:20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C3C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9A6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78C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40A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05002050000058054-E0Fahsn4i7d020230815</w:t>
            </w:r>
          </w:p>
        </w:tc>
      </w:tr>
      <w:tr w:rsidR="00BC630A" w:rsidRPr="00BC630A" w14:paraId="7487A41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F9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12:15:53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35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78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EAC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F2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07002070000059039-E0Fahsn4i9sK20230815</w:t>
            </w:r>
          </w:p>
        </w:tc>
      </w:tr>
      <w:tr w:rsidR="00BC630A" w:rsidRPr="00BC630A" w14:paraId="7E8BDE0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CD9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12:17:14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163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C3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98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B67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07002070000059366-E0Fahsn4iAnJ20230815</w:t>
            </w:r>
          </w:p>
        </w:tc>
      </w:tr>
      <w:tr w:rsidR="00BC630A" w:rsidRPr="00BC630A" w14:paraId="1BF9424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59C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12:20:09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5AC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E62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45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4F2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07002070000059765-E0Fahsn4iCKz20230815</w:t>
            </w:r>
          </w:p>
        </w:tc>
      </w:tr>
      <w:tr w:rsidR="00BC630A" w:rsidRPr="00BC630A" w14:paraId="78E22E2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C5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12:20:27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DA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31E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63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E2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07002070000058941-E0Fahsn4iCY820230815</w:t>
            </w:r>
          </w:p>
        </w:tc>
      </w:tr>
      <w:tr w:rsidR="00BC630A" w:rsidRPr="00BC630A" w14:paraId="5D14A4C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6E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32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1A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052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7A1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07002070000060003-E0Fahsn4iE4S20230815</w:t>
            </w:r>
          </w:p>
        </w:tc>
      </w:tr>
      <w:tr w:rsidR="00BC630A" w:rsidRPr="00BC630A" w14:paraId="297A0C0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AA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F26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5E7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ABE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CC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05002050000059938-E0Fahsn4iEb020230815</w:t>
            </w:r>
          </w:p>
        </w:tc>
      </w:tr>
      <w:tr w:rsidR="00BC630A" w:rsidRPr="00BC630A" w14:paraId="7AEC25C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75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A2D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F30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623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5F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07002070000060837-E0Fahsn4iHv820230815</w:t>
            </w:r>
          </w:p>
        </w:tc>
      </w:tr>
      <w:tr w:rsidR="00BC630A" w:rsidRPr="00BC630A" w14:paraId="75B1F91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6D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4EE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41B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EF0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FE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07002070000060815-E0Fahsn4iJnc20230815</w:t>
            </w:r>
          </w:p>
        </w:tc>
      </w:tr>
      <w:tr w:rsidR="00BC630A" w:rsidRPr="00BC630A" w14:paraId="444377B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5B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707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1C9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A02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917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05002050000060608-E0Fahsn4iK3b20230815</w:t>
            </w:r>
          </w:p>
        </w:tc>
      </w:tr>
      <w:tr w:rsidR="00BC630A" w:rsidRPr="00BC630A" w14:paraId="32A4BEF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C69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70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37B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B24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4F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05002050000062433-E0Fahsn4iNrL20230815</w:t>
            </w:r>
          </w:p>
        </w:tc>
      </w:tr>
      <w:tr w:rsidR="00BC630A" w:rsidRPr="00BC630A" w14:paraId="7ACF0D5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7F1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9D3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B9A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E2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2C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07002070000063035-E0Fahsn4iRYC20230815</w:t>
            </w:r>
          </w:p>
        </w:tc>
      </w:tr>
      <w:tr w:rsidR="00BC630A" w:rsidRPr="00BC630A" w14:paraId="7C2B9C9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D0E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B8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F7C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F1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862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05002050000063582-E0Fahsn4iW1j20230815</w:t>
            </w:r>
          </w:p>
        </w:tc>
      </w:tr>
      <w:tr w:rsidR="00BC630A" w:rsidRPr="00BC630A" w14:paraId="01C1951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75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0A1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FF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81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255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05002050000063308-E0Fahsn4iWky20230815</w:t>
            </w:r>
          </w:p>
        </w:tc>
      </w:tr>
      <w:tr w:rsidR="00BC630A" w:rsidRPr="00BC630A" w14:paraId="131A3AC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61B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12:39:53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F68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9C8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51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95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07002070000064132-E0Fahsn4iYWR20230815</w:t>
            </w:r>
          </w:p>
        </w:tc>
      </w:tr>
      <w:tr w:rsidR="00BC630A" w:rsidRPr="00BC630A" w14:paraId="327155C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C8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98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365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A8E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9FE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05002050000064569-E0Fahsn4iaF820230815</w:t>
            </w:r>
          </w:p>
        </w:tc>
      </w:tr>
      <w:tr w:rsidR="00BC630A" w:rsidRPr="00BC630A" w14:paraId="54776C9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EDA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36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3F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DDC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F43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07002070000065564-E0Fahsn4ijPX20230815</w:t>
            </w:r>
          </w:p>
        </w:tc>
      </w:tr>
      <w:tr w:rsidR="00BC630A" w:rsidRPr="00BC630A" w14:paraId="7C56AC1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27E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D2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050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BA9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96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07002070000066280-E0Fahsn4ijPd20230815</w:t>
            </w:r>
          </w:p>
        </w:tc>
      </w:tr>
      <w:tr w:rsidR="00BC630A" w:rsidRPr="00BC630A" w14:paraId="17AB212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F03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190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AB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D9A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289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05002050000065202-E0Fahsn4imQn20230815</w:t>
            </w:r>
          </w:p>
        </w:tc>
      </w:tr>
      <w:tr w:rsidR="00BC630A" w:rsidRPr="00BC630A" w14:paraId="52517A9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FD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09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56B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DB5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F7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05002050000065202-E0Fahsn4imQp20230815</w:t>
            </w:r>
          </w:p>
        </w:tc>
      </w:tr>
      <w:tr w:rsidR="00BC630A" w:rsidRPr="00BC630A" w14:paraId="2733D29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8B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0B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FDF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A4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7EA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07002070000066885-E0Fahsn4in6m20230815</w:t>
            </w:r>
          </w:p>
        </w:tc>
      </w:tr>
      <w:tr w:rsidR="00BC630A" w:rsidRPr="00BC630A" w14:paraId="1E38F78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8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BB2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1B9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21B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C2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05002050000066276-E0Fahsn4inxB20230815</w:t>
            </w:r>
          </w:p>
        </w:tc>
      </w:tr>
      <w:tr w:rsidR="00BC630A" w:rsidRPr="00BC630A" w14:paraId="084197F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3B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037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8E5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88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00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05002050000064979-E0Fahsn4inx920230815</w:t>
            </w:r>
          </w:p>
        </w:tc>
      </w:tr>
      <w:tr w:rsidR="00BC630A" w:rsidRPr="00BC630A" w14:paraId="7F14BE3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02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249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5C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8A5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EF5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05002050000067517-E0Fahsn4iq6e20230815</w:t>
            </w:r>
          </w:p>
        </w:tc>
      </w:tr>
      <w:tr w:rsidR="00BC630A" w:rsidRPr="00BC630A" w14:paraId="17FF382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F7A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FB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30A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71E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633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07002070000067271-E0Fahsn4iqR620230815</w:t>
            </w:r>
          </w:p>
        </w:tc>
      </w:tr>
      <w:tr w:rsidR="00BC630A" w:rsidRPr="00BC630A" w14:paraId="2F9E700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189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12:59:45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8D6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85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49D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29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05002050000067816-E0Fahsn4is8820230815</w:t>
            </w:r>
          </w:p>
        </w:tc>
      </w:tr>
      <w:tr w:rsidR="00BC630A" w:rsidRPr="00BC630A" w14:paraId="285D608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10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C6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27B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80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2EB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05002050000068171-E0Fahsn4itzO20230815</w:t>
            </w:r>
          </w:p>
        </w:tc>
      </w:tr>
      <w:tr w:rsidR="00BC630A" w:rsidRPr="00BC630A" w14:paraId="562A44A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DA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13:06:22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3B1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184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18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12B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07002070000069308-E0Fahsn4iyeD20230815</w:t>
            </w:r>
          </w:p>
        </w:tc>
      </w:tr>
      <w:tr w:rsidR="00BC630A" w:rsidRPr="00BC630A" w14:paraId="0B2D234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9C9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13:08:56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82E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CD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88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B6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05002050000069214-E0Fahsn4j0r520230815</w:t>
            </w:r>
          </w:p>
        </w:tc>
      </w:tr>
      <w:tr w:rsidR="00BC630A" w:rsidRPr="00BC630A" w14:paraId="2F69884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99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6D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CC5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4B9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06B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07002070000070268-E0Fahsn4j3DQ20230815</w:t>
            </w:r>
          </w:p>
        </w:tc>
      </w:tr>
      <w:tr w:rsidR="00BC630A" w:rsidRPr="00BC630A" w14:paraId="616CA05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96E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57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1C6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878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71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07002070000070216-E0Fahsn4j4Ad20230815</w:t>
            </w:r>
          </w:p>
        </w:tc>
      </w:tr>
      <w:tr w:rsidR="00BC630A" w:rsidRPr="00BC630A" w14:paraId="43D5395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ED5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2A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CA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75F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5A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05002050000070838-E0Fahsn4j5nC20230815</w:t>
            </w:r>
          </w:p>
        </w:tc>
      </w:tr>
      <w:tr w:rsidR="00BC630A" w:rsidRPr="00BC630A" w14:paraId="65CCBF2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B0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5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D6D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17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0CB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05002050000070838-E0Fahsn4j5nA20230815</w:t>
            </w:r>
          </w:p>
        </w:tc>
      </w:tr>
      <w:tr w:rsidR="00BC630A" w:rsidRPr="00BC630A" w14:paraId="22ECFE2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7D9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64C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07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EA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07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05002050000071430-E0Fahsn4j8qa20230815</w:t>
            </w:r>
          </w:p>
        </w:tc>
      </w:tr>
      <w:tr w:rsidR="00BC630A" w:rsidRPr="00BC630A" w14:paraId="139678E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4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13:19:02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A1E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456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36C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0B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07002070000071901-E0Fahsn4jAYc20230815</w:t>
            </w:r>
          </w:p>
        </w:tc>
      </w:tr>
      <w:tr w:rsidR="00BC630A" w:rsidRPr="00BC630A" w14:paraId="4E59FF0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93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73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25C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7F4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E38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05002050000071570-E0Fahsn4jCig20230815</w:t>
            </w:r>
          </w:p>
        </w:tc>
      </w:tr>
      <w:tr w:rsidR="00BC630A" w:rsidRPr="00BC630A" w14:paraId="4BA57F3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21E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98E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89E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B25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7F0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05002050000072613-E0Fahsn4jEUt20230815</w:t>
            </w:r>
          </w:p>
        </w:tc>
      </w:tr>
      <w:tr w:rsidR="00BC630A" w:rsidRPr="00BC630A" w14:paraId="5D1B762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34C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13:29:04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866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449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114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D4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07002070000073736-E0Fahsn4jJNj20230815</w:t>
            </w:r>
          </w:p>
        </w:tc>
      </w:tr>
      <w:tr w:rsidR="00BC630A" w:rsidRPr="00BC630A" w14:paraId="1484CD7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59F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EBA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D4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C4F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597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07002070000073514-E0Fahsn4jKxT20230815</w:t>
            </w:r>
          </w:p>
        </w:tc>
      </w:tr>
      <w:tr w:rsidR="00BC630A" w:rsidRPr="00BC630A" w14:paraId="2A96CDC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30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C77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BEE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A2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07002070000074438-E0Fahsn4jNZ220230815</w:t>
            </w:r>
          </w:p>
        </w:tc>
      </w:tr>
      <w:tr w:rsidR="00BC630A" w:rsidRPr="00BC630A" w14:paraId="1A2BF90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32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C3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43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A98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8FA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05002050000074482-E0Fahsn4jOSR20230815</w:t>
            </w:r>
          </w:p>
        </w:tc>
      </w:tr>
      <w:tr w:rsidR="00BC630A" w:rsidRPr="00BC630A" w14:paraId="301A5D6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131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D3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E2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C5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2C7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05002050000074957-E0Fahsn4jR6020230815</w:t>
            </w:r>
          </w:p>
        </w:tc>
      </w:tr>
      <w:tr w:rsidR="00BC630A" w:rsidRPr="00BC630A" w14:paraId="39E41CE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EF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9BC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459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587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FBE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05002050000075139-E0Fahsn4jTJn20230815</w:t>
            </w:r>
          </w:p>
        </w:tc>
      </w:tr>
      <w:tr w:rsidR="00BC630A" w:rsidRPr="00BC630A" w14:paraId="3396253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20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9E6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985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6A0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54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05002050000075092-E0Fahsn4jVUT20230815</w:t>
            </w:r>
          </w:p>
        </w:tc>
      </w:tr>
      <w:tr w:rsidR="00BC630A" w:rsidRPr="00BC630A" w14:paraId="7338366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E2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EB5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06C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80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A1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07002070000075753-E0Fahsn4jWEJ20230815</w:t>
            </w:r>
          </w:p>
        </w:tc>
      </w:tr>
      <w:tr w:rsidR="00BC630A" w:rsidRPr="00BC630A" w14:paraId="18A0633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C20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271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8A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89D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875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07002070000076282-E0Fahsn4jYj120230815</w:t>
            </w:r>
          </w:p>
        </w:tc>
      </w:tr>
      <w:tr w:rsidR="00BC630A" w:rsidRPr="00BC630A" w14:paraId="41E9324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8D5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658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DB1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BC2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D47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05002050000076256-E0Fahsn4jZGb20230815</w:t>
            </w:r>
          </w:p>
        </w:tc>
      </w:tr>
      <w:tr w:rsidR="00BC630A" w:rsidRPr="00BC630A" w14:paraId="6527DB7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9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65F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3E6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931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B08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07002070000077262-E0Fahsn4jem020230815</w:t>
            </w:r>
          </w:p>
        </w:tc>
      </w:tr>
      <w:tr w:rsidR="00BC630A" w:rsidRPr="00BC630A" w14:paraId="457EFD4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45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44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6F3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29A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229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05002050000077076-E0Fahsn4jely20230815</w:t>
            </w:r>
          </w:p>
        </w:tc>
      </w:tr>
      <w:tr w:rsidR="00BC630A" w:rsidRPr="00BC630A" w14:paraId="6A48ADD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562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13:39:36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C2F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BC2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E02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3D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07002070000077521-E0Fahsn4jfl220230815</w:t>
            </w:r>
          </w:p>
        </w:tc>
      </w:tr>
      <w:tr w:rsidR="00BC630A" w:rsidRPr="00BC630A" w14:paraId="4E56463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5A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B19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20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55D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143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07002070000076968-E0Fahsn4jgfJ20230815</w:t>
            </w:r>
          </w:p>
        </w:tc>
      </w:tr>
      <w:tr w:rsidR="00BC630A" w:rsidRPr="00BC630A" w14:paraId="119E736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7E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8E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DC4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78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E95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07002070000078220-E0Fahsn4jixN20230815</w:t>
            </w:r>
          </w:p>
        </w:tc>
      </w:tr>
      <w:tr w:rsidR="00BC630A" w:rsidRPr="00BC630A" w14:paraId="5C80BFA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B9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018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71B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D6F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993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07002070000078007-E0Fahsn4jjxh20230815</w:t>
            </w:r>
          </w:p>
        </w:tc>
      </w:tr>
      <w:tr w:rsidR="00BC630A" w:rsidRPr="00BC630A" w14:paraId="200D755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45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DA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226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AE2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73A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05002050000078519-E0Fahsn4jm6X20230815</w:t>
            </w:r>
          </w:p>
        </w:tc>
      </w:tr>
      <w:tr w:rsidR="00BC630A" w:rsidRPr="00BC630A" w14:paraId="6B5CEC3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34A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4D9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AE2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607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70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07002070000078624-E0Fahsn4jo7520230815</w:t>
            </w:r>
          </w:p>
        </w:tc>
      </w:tr>
      <w:tr w:rsidR="00BC630A" w:rsidRPr="00BC630A" w14:paraId="13925CC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94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3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4CF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E2E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31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07002070000079004-E0Fahsn4jolc20230815</w:t>
            </w:r>
          </w:p>
        </w:tc>
      </w:tr>
      <w:tr w:rsidR="00BC630A" w:rsidRPr="00BC630A" w14:paraId="0E34D13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28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25B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2FB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C08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58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07002070000079004-E0Fahsn4jole20230815</w:t>
            </w:r>
          </w:p>
        </w:tc>
      </w:tr>
      <w:tr w:rsidR="00BC630A" w:rsidRPr="00BC630A" w14:paraId="4854591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3C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97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CB7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86B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2FA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05002050000078872-E0Fahsn4jrv220230815</w:t>
            </w:r>
          </w:p>
        </w:tc>
      </w:tr>
      <w:tr w:rsidR="00BC630A" w:rsidRPr="00BC630A" w14:paraId="7E53418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648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9B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601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323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417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05002050000079350-E0Fahsn4jsrL20230815</w:t>
            </w:r>
          </w:p>
        </w:tc>
      </w:tr>
      <w:tr w:rsidR="00BC630A" w:rsidRPr="00BC630A" w14:paraId="19972A4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F89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82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69F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6E5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F2B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07002070000079406-E0Fahsn4juP020230815</w:t>
            </w:r>
          </w:p>
        </w:tc>
      </w:tr>
      <w:tr w:rsidR="00BC630A" w:rsidRPr="00BC630A" w14:paraId="0BC2638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DC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EA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61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469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C8C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07002070000080055-E0Fahsn4jxci20230815</w:t>
            </w:r>
          </w:p>
        </w:tc>
      </w:tr>
      <w:tr w:rsidR="00BC630A" w:rsidRPr="00BC630A" w14:paraId="51FD3BC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D9A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13:49:37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C5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989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1F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26D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07002070000080460-E0Fahsn4jzyA20230815</w:t>
            </w:r>
          </w:p>
        </w:tc>
      </w:tr>
      <w:tr w:rsidR="00BC630A" w:rsidRPr="00BC630A" w14:paraId="48E0147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A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29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C3F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CB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D53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07002070000081146-E0Fahsn4k34h20230815</w:t>
            </w:r>
          </w:p>
        </w:tc>
      </w:tr>
      <w:tr w:rsidR="00BC630A" w:rsidRPr="00BC630A" w14:paraId="7E8BDF7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35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92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5CD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C9A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BBF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05002050000080878-E0Fahsn4k3Tt20230815</w:t>
            </w:r>
          </w:p>
        </w:tc>
      </w:tr>
      <w:tr w:rsidR="00BC630A" w:rsidRPr="00BC630A" w14:paraId="3F3DBCF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451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AA5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19D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A90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032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07002070000081458-E0Fahsn4k4mS20230815</w:t>
            </w:r>
          </w:p>
        </w:tc>
      </w:tr>
      <w:tr w:rsidR="00BC630A" w:rsidRPr="00BC630A" w14:paraId="2A2A709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58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410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47F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C4E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6F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05002050000081423-E0Fahsn4k4ol20230815</w:t>
            </w:r>
          </w:p>
        </w:tc>
      </w:tr>
      <w:tr w:rsidR="00BC630A" w:rsidRPr="00BC630A" w14:paraId="27D08B0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87F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593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121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A8A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82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07002070000081818-E0Fahsn4k7aJ20230815</w:t>
            </w:r>
          </w:p>
        </w:tc>
      </w:tr>
      <w:tr w:rsidR="00BC630A" w:rsidRPr="00BC630A" w14:paraId="018E27F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84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770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1D7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050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A8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07002070000082252-E0Fahsn4kA1L20230815</w:t>
            </w:r>
          </w:p>
        </w:tc>
      </w:tr>
      <w:tr w:rsidR="00BC630A" w:rsidRPr="00BC630A" w14:paraId="564337D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3E8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3D9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EE4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D4A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0ED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05002050000082486-E0Fahsn4kB9820230815</w:t>
            </w:r>
          </w:p>
        </w:tc>
      </w:tr>
      <w:tr w:rsidR="00BC630A" w:rsidRPr="00BC630A" w14:paraId="6C04FCD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A5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13:58:05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249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85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B38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9B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05002050000082147-E0Fahsn4kBmz20230815</w:t>
            </w:r>
          </w:p>
        </w:tc>
      </w:tr>
      <w:tr w:rsidR="00BC630A" w:rsidRPr="00BC630A" w14:paraId="6633824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52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4AD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CD6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B8F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BFB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05002050000082965-E0Fahsn4kDQu20230815</w:t>
            </w:r>
          </w:p>
        </w:tc>
      </w:tr>
      <w:tr w:rsidR="00BC630A" w:rsidRPr="00BC630A" w14:paraId="6AF0510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BD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2D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DBB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8D8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B85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05002050000083597-E0Fahsn4kEqa20230815</w:t>
            </w:r>
          </w:p>
        </w:tc>
      </w:tr>
      <w:tr w:rsidR="00BC630A" w:rsidRPr="00BC630A" w14:paraId="52CED96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3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814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09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3D1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7F3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05002050000083597-E0Fahsn4kEqY20230815</w:t>
            </w:r>
          </w:p>
        </w:tc>
      </w:tr>
      <w:tr w:rsidR="00BC630A" w:rsidRPr="00BC630A" w14:paraId="03977DD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841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0B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2A1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267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DF1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05002050000083597-E0Fahsn4kEqe20230815</w:t>
            </w:r>
          </w:p>
        </w:tc>
      </w:tr>
      <w:tr w:rsidR="00BC630A" w:rsidRPr="00BC630A" w14:paraId="073CD3B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187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518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3A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07E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9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05002050000083597-E0Fahsn4kEqc20230815</w:t>
            </w:r>
          </w:p>
        </w:tc>
      </w:tr>
      <w:tr w:rsidR="00BC630A" w:rsidRPr="00BC630A" w14:paraId="5603B17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32B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FC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30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09F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1FC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05002050000083545-E0Fahsn4kF0i20230815</w:t>
            </w:r>
          </w:p>
        </w:tc>
      </w:tr>
      <w:tr w:rsidR="00BC630A" w:rsidRPr="00BC630A" w14:paraId="74C78B8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2D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60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25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82A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59C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05002050000083545-E0Fahsn4kF0f20230815</w:t>
            </w:r>
          </w:p>
        </w:tc>
      </w:tr>
      <w:tr w:rsidR="00BC630A" w:rsidRPr="00BC630A" w14:paraId="0CFB7F0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784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467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2B6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CE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B0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07002070000082953-E0Fahsn4kFJP20230815</w:t>
            </w:r>
          </w:p>
        </w:tc>
      </w:tr>
      <w:tr w:rsidR="00BC630A" w:rsidRPr="00BC630A" w14:paraId="18C8902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23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19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36C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011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2A1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05002050000084125-E0Fahsn4kHfZ20230815</w:t>
            </w:r>
          </w:p>
        </w:tc>
      </w:tr>
      <w:tr w:rsidR="00BC630A" w:rsidRPr="00BC630A" w14:paraId="4AE6DEE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C89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41A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BCB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EF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282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07002070000084113-E0Fahsn4kJ6D20230815</w:t>
            </w:r>
          </w:p>
        </w:tc>
      </w:tr>
      <w:tr w:rsidR="00BC630A" w:rsidRPr="00BC630A" w14:paraId="7BE2666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F3C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FBC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7BE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237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DE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05002050000084601-E0Fahsn4kKXc20230815</w:t>
            </w:r>
          </w:p>
        </w:tc>
      </w:tr>
      <w:tr w:rsidR="00BC630A" w:rsidRPr="00BC630A" w14:paraId="3F84700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95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A8C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B9E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A4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EF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05002050000084601-E0Fahsn4kKXa20230815</w:t>
            </w:r>
          </w:p>
        </w:tc>
      </w:tr>
      <w:tr w:rsidR="00BC630A" w:rsidRPr="00BC630A" w14:paraId="1F2D7A3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93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4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BD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240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620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05002050000084601-E0Fahsn4kKXe20230815</w:t>
            </w:r>
          </w:p>
        </w:tc>
      </w:tr>
      <w:tr w:rsidR="00BC630A" w:rsidRPr="00BC630A" w14:paraId="1AA3B4C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921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C34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D18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64F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21C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05002050000084601-E0Fahsn4kKXW20230815</w:t>
            </w:r>
          </w:p>
        </w:tc>
      </w:tr>
      <w:tr w:rsidR="00BC630A" w:rsidRPr="00BC630A" w14:paraId="0BBA973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012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D3E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976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73B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E6A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05002050000084601-E0Fahsn4kKXg20230815</w:t>
            </w:r>
          </w:p>
        </w:tc>
      </w:tr>
      <w:tr w:rsidR="00BC630A" w:rsidRPr="00BC630A" w14:paraId="5D5F06C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1CA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E59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23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A63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A58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05002050000084601-E0Fahsn4kKXY20230815</w:t>
            </w:r>
          </w:p>
        </w:tc>
      </w:tr>
      <w:tr w:rsidR="00BC630A" w:rsidRPr="00BC630A" w14:paraId="606B76D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255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606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304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CE9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6D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07002070000084619-E0Fahsn4kL5I20230815</w:t>
            </w:r>
          </w:p>
        </w:tc>
      </w:tr>
      <w:tr w:rsidR="00BC630A" w:rsidRPr="00BC630A" w14:paraId="0F4FE74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08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E78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EB0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7CF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4C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05002050000085196-E0Fahsn4kOsJ20230815</w:t>
            </w:r>
          </w:p>
        </w:tc>
      </w:tr>
      <w:tr w:rsidR="00BC630A" w:rsidRPr="00BC630A" w14:paraId="0E4C67A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18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B16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DDC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320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E1E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07002070000085218-E0Fahsn4kRk520230815</w:t>
            </w:r>
          </w:p>
        </w:tc>
      </w:tr>
      <w:tr w:rsidR="00BC630A" w:rsidRPr="00BC630A" w14:paraId="74F6EE4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4A4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D43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2C3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6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A06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07002070000085849-E0Fahsn4kS9T20230815</w:t>
            </w:r>
          </w:p>
        </w:tc>
      </w:tr>
      <w:tr w:rsidR="00BC630A" w:rsidRPr="00BC630A" w14:paraId="11009F0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15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DF7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57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1DD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4F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07002070000085849-E0Fahsn4kS9R20230815</w:t>
            </w:r>
          </w:p>
        </w:tc>
      </w:tr>
      <w:tr w:rsidR="00BC630A" w:rsidRPr="00BC630A" w14:paraId="4BAB2FE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EB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F3F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8C2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0DD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97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07002070000085849-E0Fahsn4kS9V20230815</w:t>
            </w:r>
          </w:p>
        </w:tc>
      </w:tr>
      <w:tr w:rsidR="00BC630A" w:rsidRPr="00BC630A" w14:paraId="6E0AD9F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0B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47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C33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19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7C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07002070000085811-E0Fahsn4kSyv20230815</w:t>
            </w:r>
          </w:p>
        </w:tc>
      </w:tr>
      <w:tr w:rsidR="00BC630A" w:rsidRPr="00BC630A" w14:paraId="4DDEDB6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BDE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14:09:39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231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C63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B63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AA8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05002050000086282-E0Fahsn4kW0V20230815</w:t>
            </w:r>
          </w:p>
        </w:tc>
      </w:tr>
      <w:tr w:rsidR="00BC630A" w:rsidRPr="00BC630A" w14:paraId="6CC0FDC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E60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EFC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CA4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053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F48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07002070000086348-E0Fahsn4kWvs20230815</w:t>
            </w:r>
          </w:p>
        </w:tc>
      </w:tr>
      <w:tr w:rsidR="00BC630A" w:rsidRPr="00BC630A" w14:paraId="44F6857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EA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77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D15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874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3B9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05002050000086728-E0Fahsn4kYXL20230815</w:t>
            </w:r>
          </w:p>
        </w:tc>
      </w:tr>
      <w:tr w:rsidR="00BC630A" w:rsidRPr="00BC630A" w14:paraId="72FC65C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6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665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31A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BF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41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07002070000087145-E0Fahsn4kbXg20230815</w:t>
            </w:r>
          </w:p>
        </w:tc>
      </w:tr>
      <w:tr w:rsidR="00BC630A" w:rsidRPr="00BC630A" w14:paraId="40983D2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AA1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CE5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54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314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A5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05002050000086712-E0Fahsn4kbqi20230815</w:t>
            </w:r>
          </w:p>
        </w:tc>
      </w:tr>
      <w:tr w:rsidR="00BC630A" w:rsidRPr="00BC630A" w14:paraId="66E55A1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250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878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43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161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6E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07002070000087730-E0Fahsn4kePt20230815</w:t>
            </w:r>
          </w:p>
        </w:tc>
      </w:tr>
      <w:tr w:rsidR="00BC630A" w:rsidRPr="00BC630A" w14:paraId="042C90D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D4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04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CD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55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80D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05002050000087512-E0Fahsn4kfMV20230815</w:t>
            </w:r>
          </w:p>
        </w:tc>
      </w:tr>
      <w:tr w:rsidR="00BC630A" w:rsidRPr="00BC630A" w14:paraId="20C2E0C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5E4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9F0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3DA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605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F5F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07002070000088032-E0Fahsn4kgbF20230815</w:t>
            </w:r>
          </w:p>
        </w:tc>
      </w:tr>
      <w:tr w:rsidR="00BC630A" w:rsidRPr="00BC630A" w14:paraId="2C39302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DB0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7A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3F4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B3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52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05002050000087959-E0Fahsn4kiHR20230815</w:t>
            </w:r>
          </w:p>
        </w:tc>
      </w:tr>
      <w:tr w:rsidR="00BC630A" w:rsidRPr="00BC630A" w14:paraId="04C9A92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74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A36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673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20D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D33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05002050000088298-E0Fahsn4kkcz20230815</w:t>
            </w:r>
          </w:p>
        </w:tc>
      </w:tr>
      <w:tr w:rsidR="00BC630A" w:rsidRPr="00BC630A" w14:paraId="17441DD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95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14:19:53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DF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7B1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748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4D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05002050000088617-E0Fahsn4kluh20230815</w:t>
            </w:r>
          </w:p>
        </w:tc>
      </w:tr>
      <w:tr w:rsidR="00BC630A" w:rsidRPr="00BC630A" w14:paraId="7E41DD2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3FA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2B5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0A8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F01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31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07002070000089350-E0Fahsn4kpPx20230815</w:t>
            </w:r>
          </w:p>
        </w:tc>
      </w:tr>
      <w:tr w:rsidR="00BC630A" w:rsidRPr="00BC630A" w14:paraId="544E27C6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57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6D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686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B6B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7EE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07002070000089361-E0Fahsn4kpgf20230815</w:t>
            </w:r>
          </w:p>
        </w:tc>
      </w:tr>
      <w:tr w:rsidR="00BC630A" w:rsidRPr="00BC630A" w14:paraId="40CEF32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ACF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AD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B02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9D1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FAB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07002070000089264-E0Fahsn4kqJK20230815</w:t>
            </w:r>
          </w:p>
        </w:tc>
      </w:tr>
      <w:tr w:rsidR="00BC630A" w:rsidRPr="00BC630A" w14:paraId="4634BBA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139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057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60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E0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0F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05002050000089436-E0Fahsn4krB020230815</w:t>
            </w:r>
          </w:p>
        </w:tc>
      </w:tr>
      <w:tr w:rsidR="00BC630A" w:rsidRPr="00BC630A" w14:paraId="5454AA7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70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044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B8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87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29B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07002070000089524-E0Fahsn4ksk720230815</w:t>
            </w:r>
          </w:p>
        </w:tc>
      </w:tr>
      <w:tr w:rsidR="00BC630A" w:rsidRPr="00BC630A" w14:paraId="0965A95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BEF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0AB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C4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53D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CC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07002070000089957-E0Fahsn4ktbZ20230815</w:t>
            </w:r>
          </w:p>
        </w:tc>
      </w:tr>
      <w:tr w:rsidR="00BC630A" w:rsidRPr="00BC630A" w14:paraId="519FB61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53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41A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724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96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E6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05002050000089880-E0Fahsn4ku3s20230815</w:t>
            </w:r>
          </w:p>
        </w:tc>
      </w:tr>
      <w:tr w:rsidR="00BC630A" w:rsidRPr="00BC630A" w14:paraId="6EA8501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6ED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BFF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3D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B2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34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07002070000090373-E0Fahsn4kvW820230815</w:t>
            </w:r>
          </w:p>
        </w:tc>
      </w:tr>
      <w:tr w:rsidR="00BC630A" w:rsidRPr="00BC630A" w14:paraId="188B948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DB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14:28:07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A0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BF5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13A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6C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07002070000090724-E0Fahsn4ky3j20230815</w:t>
            </w:r>
          </w:p>
        </w:tc>
      </w:tr>
      <w:tr w:rsidR="00BC630A" w:rsidRPr="00BC630A" w14:paraId="614CA73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42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4B9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B1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A0A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28E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07002070000091137-E0Fahsn4l0Wv20230815</w:t>
            </w:r>
          </w:p>
        </w:tc>
      </w:tr>
      <w:tr w:rsidR="00BC630A" w:rsidRPr="00BC630A" w14:paraId="6A206B9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E00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AB6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7A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C3E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483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07002070000091096-E0Fahsn4l2WV20230815</w:t>
            </w:r>
          </w:p>
        </w:tc>
      </w:tr>
      <w:tr w:rsidR="00BC630A" w:rsidRPr="00BC630A" w14:paraId="7E37F6D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9B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48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4C8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42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9C4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07002070000091096-E0Fahsn4l2WI20230815</w:t>
            </w:r>
          </w:p>
        </w:tc>
      </w:tr>
      <w:tr w:rsidR="00BC630A" w:rsidRPr="00BC630A" w14:paraId="6157D05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153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653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324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15C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45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05002050000091539-E0Fahsn4l3tN20230815</w:t>
            </w:r>
          </w:p>
        </w:tc>
      </w:tr>
      <w:tr w:rsidR="00BC630A" w:rsidRPr="00BC630A" w14:paraId="42CEB56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9B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08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4E7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759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ACD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05002050000091539-E0Fahsn4l41w20230815</w:t>
            </w:r>
          </w:p>
        </w:tc>
      </w:tr>
      <w:tr w:rsidR="00BC630A" w:rsidRPr="00BC630A" w14:paraId="195CABB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70C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608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349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5F9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48E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07002070000091567-E0Fahsn4l6Nh20230815</w:t>
            </w:r>
          </w:p>
        </w:tc>
      </w:tr>
      <w:tr w:rsidR="00BC630A" w:rsidRPr="00BC630A" w14:paraId="648E8B1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6C5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04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85F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B94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19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05002050000091540-E0Fahsn4l87120230815</w:t>
            </w:r>
          </w:p>
        </w:tc>
      </w:tr>
      <w:tr w:rsidR="00BC630A" w:rsidRPr="00BC630A" w14:paraId="09E333E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1B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49E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0DF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7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3DE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05002050000092051-E0Fahsn4l8vd20230815</w:t>
            </w:r>
          </w:p>
        </w:tc>
      </w:tr>
      <w:tr w:rsidR="00BC630A" w:rsidRPr="00BC630A" w14:paraId="28DADAC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862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60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3DB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C3A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6B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05002050000092051-E0Fahsn4l8uv20230815</w:t>
            </w:r>
          </w:p>
        </w:tc>
      </w:tr>
      <w:tr w:rsidR="00BC630A" w:rsidRPr="00BC630A" w14:paraId="0848DE1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B7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CC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794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E57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F62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07002070000092434-E0Fahsn4l9YG20230815</w:t>
            </w:r>
          </w:p>
        </w:tc>
      </w:tr>
      <w:tr w:rsidR="00BC630A" w:rsidRPr="00BC630A" w14:paraId="1D1CB16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CAC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17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A9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96F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17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07002070000092943-E0Fahsn4lAl420230815</w:t>
            </w:r>
          </w:p>
        </w:tc>
      </w:tr>
      <w:tr w:rsidR="00BC630A" w:rsidRPr="00BC630A" w14:paraId="12EF9D8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857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509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995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4D3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E9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07002070000092943-E0Fahsn4lAl620230815</w:t>
            </w:r>
          </w:p>
        </w:tc>
      </w:tr>
      <w:tr w:rsidR="00BC630A" w:rsidRPr="00BC630A" w14:paraId="4238711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C0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8B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ED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A7C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663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05002050000093363-E0Fahsn4lDKa20230815</w:t>
            </w:r>
          </w:p>
        </w:tc>
      </w:tr>
      <w:tr w:rsidR="00BC630A" w:rsidRPr="00BC630A" w14:paraId="7099B4F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98F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FCE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E47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2AF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D9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07002070000093389-E0Fahsn4lDpv20230815</w:t>
            </w:r>
          </w:p>
        </w:tc>
      </w:tr>
      <w:tr w:rsidR="00BC630A" w:rsidRPr="00BC630A" w14:paraId="397DDB0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F1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E06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15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F9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8CC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07002070000093821-E0Fahsn4lG4o20230815</w:t>
            </w:r>
          </w:p>
        </w:tc>
      </w:tr>
      <w:tr w:rsidR="00BC630A" w:rsidRPr="00BC630A" w14:paraId="4C360EC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3C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0A2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FD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C21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3A9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05002050000094018-E0Fahsn4lHdJ20230815</w:t>
            </w:r>
          </w:p>
        </w:tc>
      </w:tr>
      <w:tr w:rsidR="00BC630A" w:rsidRPr="00BC630A" w14:paraId="348F71E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79D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80D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EB1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429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A3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05002050000094132-E0Fahsn4lI2L20230815</w:t>
            </w:r>
          </w:p>
        </w:tc>
      </w:tr>
      <w:tr w:rsidR="00BC630A" w:rsidRPr="00BC630A" w14:paraId="4747519D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084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952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F16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171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D9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05002050000094846-E0Fahsn4lLqf20230815</w:t>
            </w:r>
          </w:p>
        </w:tc>
      </w:tr>
      <w:tr w:rsidR="00BC630A" w:rsidRPr="00BC630A" w14:paraId="4E444DA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C5A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AA4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11C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CAA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F7F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07002070000095132-E0Fahsn4lNFH20230815</w:t>
            </w:r>
          </w:p>
        </w:tc>
      </w:tr>
      <w:tr w:rsidR="00BC630A" w:rsidRPr="00BC630A" w14:paraId="6727C3D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922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E33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808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FE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1D0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07002070000095609-E0Fahsn4lQ6e20230815</w:t>
            </w:r>
          </w:p>
        </w:tc>
      </w:tr>
      <w:tr w:rsidR="00BC630A" w:rsidRPr="00BC630A" w14:paraId="05B6E0C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628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859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0D0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CCA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762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07002070000096295-E0Fahsn4lSnW20230815</w:t>
            </w:r>
          </w:p>
        </w:tc>
      </w:tr>
      <w:tr w:rsidR="00BC630A" w:rsidRPr="00BC630A" w14:paraId="1EA0B2B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22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FE9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63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964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3B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05002050000095050-E0Fahsn4lUIr20230815</w:t>
            </w:r>
          </w:p>
        </w:tc>
      </w:tr>
      <w:tr w:rsidR="00BC630A" w:rsidRPr="00BC630A" w14:paraId="485682C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72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14:49:34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3E5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DD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DEC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DD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05002050000096584-E0Fahsn4lUo920230815</w:t>
            </w:r>
          </w:p>
        </w:tc>
      </w:tr>
      <w:tr w:rsidR="00BC630A" w:rsidRPr="00BC630A" w14:paraId="4AE26ECA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DB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6A8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313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7D6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506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07002070000097250-E0Fahsn4lXle20230815</w:t>
            </w:r>
          </w:p>
        </w:tc>
      </w:tr>
      <w:tr w:rsidR="00BC630A" w:rsidRPr="00BC630A" w14:paraId="517355E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2B9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76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F90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BA4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66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07002070000097250-E0Fahsn4lXlS20230815</w:t>
            </w:r>
          </w:p>
        </w:tc>
      </w:tr>
      <w:tr w:rsidR="00BC630A" w:rsidRPr="00BC630A" w14:paraId="0045FBB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009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945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9DE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C8B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A1C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07002070000097250-E0Fahsn4lXlU20230815</w:t>
            </w:r>
          </w:p>
        </w:tc>
      </w:tr>
      <w:tr w:rsidR="00BC630A" w:rsidRPr="00BC630A" w14:paraId="439E7C5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D6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48D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CC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EF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28A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07002070000097140-E0Fahsn4lYjW20230815</w:t>
            </w:r>
          </w:p>
        </w:tc>
      </w:tr>
      <w:tr w:rsidR="00BC630A" w:rsidRPr="00BC630A" w14:paraId="5404D59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18D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2C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108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B41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7F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05002050000097519-E0Fahsn4lZYb20230815</w:t>
            </w:r>
          </w:p>
        </w:tc>
      </w:tr>
      <w:tr w:rsidR="00BC630A" w:rsidRPr="00BC630A" w14:paraId="70DEC85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2F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D5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FE5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35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37E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05002050000097454-E0Fahsn4laXw20230815</w:t>
            </w:r>
          </w:p>
        </w:tc>
      </w:tr>
      <w:tr w:rsidR="00BC630A" w:rsidRPr="00BC630A" w14:paraId="34250D9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FA7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05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0F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CC7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21C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07002070000097941-E0Fahsn4lbid20230815</w:t>
            </w:r>
          </w:p>
        </w:tc>
      </w:tr>
      <w:tr w:rsidR="00BC630A" w:rsidRPr="00BC630A" w14:paraId="7FB62ED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DB9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9D6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1E3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DF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C71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07002070000097565-E0Fahsn4ldGJ20230815</w:t>
            </w:r>
          </w:p>
        </w:tc>
      </w:tr>
      <w:tr w:rsidR="00BC630A" w:rsidRPr="00BC630A" w14:paraId="7B33113E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15F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73B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D18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21C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DBE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07002070000098638-E0Fahsn4leeY20230815</w:t>
            </w:r>
          </w:p>
        </w:tc>
      </w:tr>
      <w:tr w:rsidR="00BC630A" w:rsidRPr="00BC630A" w14:paraId="23FD65C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800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FE0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89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5C6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4FCE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07002070000098397-E0Fahsn4leju20230815</w:t>
            </w:r>
          </w:p>
        </w:tc>
      </w:tr>
      <w:tr w:rsidR="00BC630A" w:rsidRPr="00BC630A" w14:paraId="6888D00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87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235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BDF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5BC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0A8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07002070000098397-E0Fahsn4lfwG20230815</w:t>
            </w:r>
          </w:p>
        </w:tc>
      </w:tr>
      <w:tr w:rsidR="00BC630A" w:rsidRPr="00BC630A" w14:paraId="2935C7D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E8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F41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D6C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BA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D53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07002070000098801-E0Fahsn4lfwK20230815</w:t>
            </w:r>
          </w:p>
        </w:tc>
      </w:tr>
      <w:tr w:rsidR="00BC630A" w:rsidRPr="00BC630A" w14:paraId="73F487E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536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720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A8C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529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B66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05002050000098300-E0Fahsn4lhwX20230815</w:t>
            </w:r>
          </w:p>
        </w:tc>
      </w:tr>
      <w:tr w:rsidR="00BC630A" w:rsidRPr="00BC630A" w14:paraId="1ACBEF1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685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91F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B20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B0B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DFA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07002070000099321-E0Fahsn4liPd20230815</w:t>
            </w:r>
          </w:p>
        </w:tc>
      </w:tr>
      <w:tr w:rsidR="00BC630A" w:rsidRPr="00BC630A" w14:paraId="033C6AC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9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C07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B19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45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5B1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07002070000099321-E0Fahsn4liPb20230815</w:t>
            </w:r>
          </w:p>
        </w:tc>
      </w:tr>
      <w:tr w:rsidR="00BC630A" w:rsidRPr="00BC630A" w14:paraId="2D4B1D1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1DD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14:59:22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B5F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CFE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A9B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67F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07002070000099321-E0Fahsn4liPZ20230815</w:t>
            </w:r>
          </w:p>
        </w:tc>
      </w:tr>
      <w:tr w:rsidR="00BC630A" w:rsidRPr="00BC630A" w14:paraId="274EC59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ED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866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874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381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6B8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07002070000100117-E0Fahsn4lley20230815</w:t>
            </w:r>
          </w:p>
        </w:tc>
      </w:tr>
      <w:tr w:rsidR="00BC630A" w:rsidRPr="00BC630A" w14:paraId="5CE269A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ACC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A7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768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1A0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3C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05002050000100473-E0Fahsn4lo3P20230815</w:t>
            </w:r>
          </w:p>
        </w:tc>
      </w:tr>
      <w:tr w:rsidR="00BC630A" w:rsidRPr="00BC630A" w14:paraId="4FF2F47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98B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59A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0D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C08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3C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07002070000101128-E0Fahsn4lq1220230815</w:t>
            </w:r>
          </w:p>
        </w:tc>
      </w:tr>
      <w:tr w:rsidR="00BC630A" w:rsidRPr="00BC630A" w14:paraId="32471B33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9A7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E9D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DD6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F75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713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05002050000101709-E0Fahsn4ltbX20230815</w:t>
            </w:r>
          </w:p>
        </w:tc>
      </w:tr>
      <w:tr w:rsidR="00BC630A" w:rsidRPr="00BC630A" w14:paraId="498A5D34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48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295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64E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810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C41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05002050000101709-E0Fahsn4ltbV20230815</w:t>
            </w:r>
          </w:p>
        </w:tc>
      </w:tr>
      <w:tr w:rsidR="00BC630A" w:rsidRPr="00BC630A" w14:paraId="4DA1A4F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C3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F33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7DE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343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4D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07002070000102159-E0Fahsn4luag20230815</w:t>
            </w:r>
          </w:p>
        </w:tc>
      </w:tr>
      <w:tr w:rsidR="00BC630A" w:rsidRPr="00BC630A" w14:paraId="5108860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AC6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604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9B1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F77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D96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07002070000102190-E0Fahsn4luq420230815</w:t>
            </w:r>
          </w:p>
        </w:tc>
      </w:tr>
      <w:tr w:rsidR="00BC630A" w:rsidRPr="00BC630A" w14:paraId="50079C8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C88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EB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4BB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BEB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496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07002070000102173-E0Fahsn4luyK20230815</w:t>
            </w:r>
          </w:p>
        </w:tc>
      </w:tr>
      <w:tr w:rsidR="00BC630A" w:rsidRPr="00BC630A" w14:paraId="1BC162E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ECF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5D8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158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29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8DA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05002050000102716-E0Fahsn4lyVW20230815</w:t>
            </w:r>
          </w:p>
        </w:tc>
      </w:tr>
      <w:tr w:rsidR="00BC630A" w:rsidRPr="00BC630A" w14:paraId="572CCCEF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A9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E54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868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B9F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F31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07002070000102615-E0Fahsn4lyxf20230815</w:t>
            </w:r>
          </w:p>
        </w:tc>
      </w:tr>
      <w:tr w:rsidR="00BC630A" w:rsidRPr="00BC630A" w14:paraId="50F1A987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CD0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8E6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3322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6E1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B19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07002070000103058-E0Fahsn4lzLe20230815</w:t>
            </w:r>
          </w:p>
        </w:tc>
      </w:tr>
      <w:tr w:rsidR="00BC630A" w:rsidRPr="00BC630A" w14:paraId="3FEC4DF2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838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741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753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975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048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05002050000103384-E0Fahsn4m1fL20230815</w:t>
            </w:r>
          </w:p>
        </w:tc>
      </w:tr>
      <w:tr w:rsidR="00BC630A" w:rsidRPr="00BC630A" w14:paraId="3E095F8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03B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9CA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D72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E1D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D98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05002050000104286-E0Fahsn4m5vA20230815</w:t>
            </w:r>
          </w:p>
        </w:tc>
      </w:tr>
      <w:tr w:rsidR="00BC630A" w:rsidRPr="00BC630A" w14:paraId="6865F1D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9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71A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3B5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FF8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65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07002070000104643-E0Fahsn4m6Wn20230815</w:t>
            </w:r>
          </w:p>
        </w:tc>
      </w:tr>
      <w:tr w:rsidR="00BC630A" w:rsidRPr="00BC630A" w14:paraId="73323EF9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9C3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DA2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BA6B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9A2D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7B3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05002050000102740-E0Fahsn4m7p420230815</w:t>
            </w:r>
          </w:p>
        </w:tc>
      </w:tr>
      <w:tr w:rsidR="00BC630A" w:rsidRPr="00BC630A" w14:paraId="2D19121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C26D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C60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0DF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480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B84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05002050000103794-E0Fahsn4m7pP20230815</w:t>
            </w:r>
          </w:p>
        </w:tc>
      </w:tr>
      <w:tr w:rsidR="00BC630A" w:rsidRPr="00BC630A" w14:paraId="0621EA2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7F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4F3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AC38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BAA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DF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05002050000105084-E0Fahsn4m8mJ20230815</w:t>
            </w:r>
          </w:p>
        </w:tc>
      </w:tr>
      <w:tr w:rsidR="00BC630A" w:rsidRPr="00BC630A" w14:paraId="2315C6A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77B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15:18:35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448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67F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E7C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1E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07002070000105183-E0Fahsn4m9wl20230815</w:t>
            </w:r>
          </w:p>
        </w:tc>
      </w:tr>
      <w:tr w:rsidR="00BC630A" w:rsidRPr="00BC630A" w14:paraId="0B7F826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5A5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AB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886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39DA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36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07002070000105755-E0Fahsn4mBls20230815</w:t>
            </w:r>
          </w:p>
        </w:tc>
      </w:tr>
      <w:tr w:rsidR="00BC630A" w:rsidRPr="00BC630A" w14:paraId="0E5C586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638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3D4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F98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14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7CA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07002070000105999-E0Fahsn4mCsI20230815</w:t>
            </w:r>
          </w:p>
        </w:tc>
      </w:tr>
      <w:tr w:rsidR="00BC630A" w:rsidRPr="00BC630A" w14:paraId="0759CF9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289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771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094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7A5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F5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07002070000105979-E0Fahsn4mDE020230815</w:t>
            </w:r>
          </w:p>
        </w:tc>
      </w:tr>
      <w:tr w:rsidR="00BC630A" w:rsidRPr="00BC630A" w14:paraId="0F9BA16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451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BE0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E843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550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4BE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05002050000106245-E0Fahsn4mGHe20230815</w:t>
            </w:r>
          </w:p>
        </w:tc>
      </w:tr>
      <w:tr w:rsidR="00BC630A" w:rsidRPr="00BC630A" w14:paraId="297BFF10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C70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62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139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CCFF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0225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05002050000106561-E0Fahsn4mHZ520230815</w:t>
            </w:r>
          </w:p>
        </w:tc>
      </w:tr>
      <w:tr w:rsidR="00BC630A" w:rsidRPr="00BC630A" w14:paraId="75E9D3D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D67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676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60D1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0FD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68E4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05002050000106561-E0Fahsn4mHZ320230815</w:t>
            </w:r>
          </w:p>
        </w:tc>
      </w:tr>
      <w:tr w:rsidR="00BC630A" w:rsidRPr="00BC630A" w14:paraId="5060864B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8161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3C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626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CAA9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7A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05002050000106997-E0Fahsn4mKIy20230815</w:t>
            </w:r>
          </w:p>
        </w:tc>
      </w:tr>
      <w:tr w:rsidR="00BC630A" w:rsidRPr="00BC630A" w14:paraId="0AF65848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B59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FF7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C35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8AAC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B1D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07002070000107580-E0Fahsn4mMF320230815</w:t>
            </w:r>
          </w:p>
        </w:tc>
      </w:tr>
      <w:tr w:rsidR="00BC630A" w:rsidRPr="00BC630A" w14:paraId="5D56A605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673F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B25B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1810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F0D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FF1C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05002050000107760-E0Fahsn4mNjP20230815</w:t>
            </w:r>
          </w:p>
        </w:tc>
      </w:tr>
      <w:tr w:rsidR="00BC630A" w:rsidRPr="00BC630A" w14:paraId="56517D01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E747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8A5A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6654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70DE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D20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05002050000107760-E0Fahsn4mNjN20230815</w:t>
            </w:r>
          </w:p>
        </w:tc>
      </w:tr>
      <w:tr w:rsidR="00BC630A" w:rsidRPr="00BC630A" w14:paraId="1C06700C" w14:textId="77777777" w:rsidTr="00E12E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6E2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15-Aug-2023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A593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B817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3355" w14:textId="77777777" w:rsidR="00BC630A" w:rsidRPr="00BC630A" w:rsidRDefault="00BC630A" w:rsidP="00BC630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C630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09B6" w14:textId="77777777" w:rsidR="00BC630A" w:rsidRPr="00BC630A" w:rsidRDefault="00BC630A" w:rsidP="00BC630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C630A">
              <w:rPr>
                <w:rFonts w:ascii="Arial" w:hAnsi="Arial" w:cs="Arial"/>
                <w:sz w:val="18"/>
                <w:szCs w:val="18"/>
                <w:lang w:eastAsia="en-GB"/>
              </w:rPr>
              <w:t>05002050000107760-E0Fahsn4mNjL20230815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18B7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D7642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BC630A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12E9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BC630A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BC6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BC630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BC630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BC630A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8">
    <w:name w:val="xl78"/>
    <w:basedOn w:val="Normal"/>
    <w:rsid w:val="00BC630A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7</Pages>
  <Words>4895</Words>
  <Characters>27904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60</cp:revision>
  <cp:lastPrinted>2016-11-21T15:24:00Z</cp:lastPrinted>
  <dcterms:created xsi:type="dcterms:W3CDTF">2018-05-03T15:58:00Z</dcterms:created>
  <dcterms:modified xsi:type="dcterms:W3CDTF">2023-08-15T16:22:00Z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