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2C024B90" w:rsidR="00D647F7" w:rsidRPr="00A50F83" w:rsidRDefault="00DE2BB0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16 August</w:t>
      </w:r>
      <w:r w:rsidR="009233ED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3258FF">
        <w:rPr>
          <w:sz w:val="22"/>
          <w:szCs w:val="22"/>
          <w:lang w:val="en"/>
        </w:rPr>
        <w:t>3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18C9E6D8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565753" w:rsidRPr="00565753">
        <w:rPr>
          <w:sz w:val="22"/>
          <w:szCs w:val="22"/>
          <w:lang w:val="en"/>
        </w:rPr>
        <w:t>83,300</w:t>
      </w:r>
      <w:r w:rsidR="0056575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565753" w:rsidRPr="00565753">
        <w:rPr>
          <w:sz w:val="22"/>
          <w:szCs w:val="22"/>
          <w:lang w:val="en"/>
        </w:rPr>
        <w:t>44,795,933</w:t>
      </w:r>
      <w:r w:rsidR="0056575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565753" w:rsidRPr="00565753">
        <w:rPr>
          <w:sz w:val="22"/>
          <w:szCs w:val="22"/>
          <w:lang w:val="en"/>
        </w:rPr>
        <w:t>1,892,360,906</w:t>
      </w:r>
      <w:r w:rsidR="0056575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565753" w:rsidRPr="00565753">
        <w:rPr>
          <w:sz w:val="22"/>
          <w:szCs w:val="22"/>
          <w:lang w:val="en"/>
        </w:rPr>
        <w:t>24,995,866</w:t>
      </w:r>
      <w:r w:rsidR="00565753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10DFFB59" w:rsidR="003E0113" w:rsidRPr="00A50F83" w:rsidRDefault="00DE2BB0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DE2BB0">
              <w:rPr>
                <w:sz w:val="22"/>
                <w:szCs w:val="22"/>
                <w:lang w:val="en"/>
              </w:rPr>
              <w:t>16 August 2023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745B5A80" w:rsidR="003E0113" w:rsidRPr="00A50F83" w:rsidRDefault="00565753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565753">
              <w:rPr>
                <w:rFonts w:ascii="Arial" w:hAnsi="Arial" w:cs="Arial"/>
                <w:sz w:val="22"/>
                <w:szCs w:val="22"/>
                <w:lang w:val="en"/>
              </w:rPr>
              <w:t>83,300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20D8D80E" w:rsidR="003258FF" w:rsidRPr="00A50F83" w:rsidRDefault="00565753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565753">
              <w:rPr>
                <w:rFonts w:ascii="Arial" w:hAnsi="Arial" w:cs="Arial"/>
                <w:sz w:val="22"/>
                <w:szCs w:val="22"/>
                <w:lang w:val="en"/>
              </w:rPr>
              <w:t>2554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7097FA2D" w:rsidR="003258FF" w:rsidRPr="003258FF" w:rsidRDefault="00565753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565753">
              <w:rPr>
                <w:rFonts w:ascii="Arial" w:hAnsi="Arial" w:cs="Arial"/>
                <w:sz w:val="22"/>
                <w:szCs w:val="22"/>
                <w:lang w:val="en"/>
              </w:rPr>
              <w:t>2494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2E93897F" w:rsidR="003E0113" w:rsidRPr="00A50F83" w:rsidRDefault="00565753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565753">
              <w:rPr>
                <w:rFonts w:ascii="Arial" w:hAnsi="Arial" w:cs="Arial"/>
                <w:sz w:val="22"/>
                <w:szCs w:val="22"/>
                <w:lang w:val="en"/>
              </w:rPr>
              <w:t>2516.0960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2122"/>
        <w:gridCol w:w="867"/>
        <w:gridCol w:w="992"/>
        <w:gridCol w:w="947"/>
        <w:gridCol w:w="4565"/>
      </w:tblGrid>
      <w:tr w:rsidR="00942E9F" w:rsidRPr="00942E9F" w14:paraId="3DF28EE5" w14:textId="77777777" w:rsidTr="00942E9F">
        <w:trPr>
          <w:trHeight w:val="26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788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245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D76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7F8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5A9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942E9F" w:rsidRPr="00942E9F" w14:paraId="54A84057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CAB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07:01:00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F0E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600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AAE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A4D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07002070000002995-E0FbQqH08CM420230816</w:t>
            </w:r>
          </w:p>
        </w:tc>
      </w:tr>
      <w:tr w:rsidR="00942E9F" w:rsidRPr="00942E9F" w14:paraId="13F00B70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35F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07:01:00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9E2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B66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5EE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E8E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05002050000003042-E0FbQqH08CLs20230816</w:t>
            </w:r>
          </w:p>
        </w:tc>
      </w:tr>
      <w:tr w:rsidR="00942E9F" w:rsidRPr="00942E9F" w14:paraId="2B45384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848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07:01:00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1BC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F74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7CB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34E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05002050000003045-E0FbQqH08CN620230816</w:t>
            </w:r>
          </w:p>
        </w:tc>
      </w:tr>
      <w:tr w:rsidR="00942E9F" w:rsidRPr="00942E9F" w14:paraId="12B9C55B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2A3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07:01:00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C78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E1A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ACB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B58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05002050000003045-E0FbQqH08CN120230816</w:t>
            </w:r>
          </w:p>
        </w:tc>
      </w:tr>
      <w:tr w:rsidR="00942E9F" w:rsidRPr="00942E9F" w14:paraId="7E6CC929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F37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07:03:55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4FE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412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796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A21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07002070000003991-E0FbQqH08LXu20230816</w:t>
            </w:r>
          </w:p>
        </w:tc>
      </w:tr>
      <w:tr w:rsidR="00942E9F" w:rsidRPr="00942E9F" w14:paraId="601F5BC1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24B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07:03:55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DC2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274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716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79B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07002070000003991-E0FbQqH08LXs20230816</w:t>
            </w:r>
          </w:p>
        </w:tc>
      </w:tr>
      <w:tr w:rsidR="00942E9F" w:rsidRPr="00942E9F" w14:paraId="0DCA7A3B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E89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07:05:00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BF45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08D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0CA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042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05002050000004174-E0FbQqH08NVP20230816</w:t>
            </w:r>
          </w:p>
        </w:tc>
      </w:tr>
      <w:tr w:rsidR="00942E9F" w:rsidRPr="00942E9F" w14:paraId="019AEBED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DB0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07:05:00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CB8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AD8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BF1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5FC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05002050000004174-E0FbQqH08NVR20230816</w:t>
            </w:r>
          </w:p>
        </w:tc>
      </w:tr>
      <w:tr w:rsidR="00942E9F" w:rsidRPr="00942E9F" w14:paraId="757E7F13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910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07:05:09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A0A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BCE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119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9EA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07002070000004292-E0FbQqH08Nz820230816</w:t>
            </w:r>
          </w:p>
        </w:tc>
      </w:tr>
      <w:tr w:rsidR="00942E9F" w:rsidRPr="00942E9F" w14:paraId="0D9B9CBE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F96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07:06:29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EE3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68E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62B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04A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07002070000005098-E0FbQqH08Qn920230816</w:t>
            </w:r>
          </w:p>
        </w:tc>
      </w:tr>
      <w:tr w:rsidR="00942E9F" w:rsidRPr="00942E9F" w14:paraId="2E557DD7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D43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07:07:36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9F8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759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9A8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89B2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07002070000004854-E0FbQqH08T1B20230816</w:t>
            </w:r>
          </w:p>
        </w:tc>
      </w:tr>
      <w:tr w:rsidR="00942E9F" w:rsidRPr="00942E9F" w14:paraId="5E0642C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63F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07:08:16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EF4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C27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841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C5F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07002070000005797-E0FbQqH08Ufz20230816</w:t>
            </w:r>
          </w:p>
        </w:tc>
      </w:tr>
      <w:tr w:rsidR="00942E9F" w:rsidRPr="00942E9F" w14:paraId="239929EE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3A7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07:09:05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91D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B2A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D6E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B13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07002070000006024-E0FbQqH08VnZ20230816</w:t>
            </w:r>
          </w:p>
        </w:tc>
      </w:tr>
      <w:tr w:rsidR="00942E9F" w:rsidRPr="00942E9F" w14:paraId="1B1C875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439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16-Aug-2023 07:09:52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A1B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045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DC1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16F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07002070000006317-E0FbQqH08X8V20230816</w:t>
            </w:r>
          </w:p>
        </w:tc>
      </w:tr>
      <w:tr w:rsidR="00942E9F" w:rsidRPr="00942E9F" w14:paraId="47C96BE5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531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07:09:52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CF6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718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B42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B05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05002050000006414-E0FbQqH08X9v20230816</w:t>
            </w:r>
          </w:p>
        </w:tc>
      </w:tr>
      <w:tr w:rsidR="00942E9F" w:rsidRPr="00942E9F" w14:paraId="6A89F8EB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00D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07:11:59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167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749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24D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3CD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05002050000007286-E0FbQqH08bK720230816</w:t>
            </w:r>
          </w:p>
        </w:tc>
      </w:tr>
      <w:tr w:rsidR="00942E9F" w:rsidRPr="00942E9F" w14:paraId="53868C7B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300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07:12:16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628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6A5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BC1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3C5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05002050000007238-E0FbQqH08bjv20230816</w:t>
            </w:r>
          </w:p>
        </w:tc>
      </w:tr>
      <w:tr w:rsidR="00942E9F" w:rsidRPr="00942E9F" w14:paraId="3358CC1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3C9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07:13:35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B0D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EF1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134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614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05002050000007851-E0FbQqH08dnN20230816</w:t>
            </w:r>
          </w:p>
        </w:tc>
      </w:tr>
      <w:tr w:rsidR="00942E9F" w:rsidRPr="00942E9F" w14:paraId="6659E609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927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07:13:48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74F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F4F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6BA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0F6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07002070000007585-E0FbQqH08e1V20230816</w:t>
            </w:r>
          </w:p>
        </w:tc>
      </w:tr>
      <w:tr w:rsidR="00942E9F" w:rsidRPr="00942E9F" w14:paraId="39311119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AD36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07:14:25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814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C52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52A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809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07002070000008007-E0FbQqH08exG20230816</w:t>
            </w:r>
          </w:p>
        </w:tc>
      </w:tr>
      <w:tr w:rsidR="00942E9F" w:rsidRPr="00942E9F" w14:paraId="650291C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C9A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07:14:50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79F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DDB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235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E8D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05002050000008116-E0FbQqH08fe020230816</w:t>
            </w:r>
          </w:p>
        </w:tc>
      </w:tr>
      <w:tr w:rsidR="00942E9F" w:rsidRPr="00942E9F" w14:paraId="27749453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A40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07:17:11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103E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3FB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A08A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DEF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05002050000009006-E0FbQqH08kqD20230816</w:t>
            </w:r>
          </w:p>
        </w:tc>
      </w:tr>
      <w:tr w:rsidR="00942E9F" w:rsidRPr="00942E9F" w14:paraId="0E3CD453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06A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07:19:15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E79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860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3DB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7AE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05002050000009460-E0FbQqH08nlU20230816</w:t>
            </w:r>
          </w:p>
        </w:tc>
      </w:tr>
      <w:tr w:rsidR="00942E9F" w:rsidRPr="00942E9F" w14:paraId="162E9BDD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36E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07:19:59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82C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E8F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B33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EF4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05002050000009561-E0FbQqH08ojC20230816</w:t>
            </w:r>
          </w:p>
        </w:tc>
      </w:tr>
      <w:tr w:rsidR="00942E9F" w:rsidRPr="00942E9F" w14:paraId="71CE661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26C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07:19:59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A02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543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47A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D06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07002070000009029-E0FbQqH08okp20230816</w:t>
            </w:r>
          </w:p>
        </w:tc>
      </w:tr>
      <w:tr w:rsidR="00942E9F" w:rsidRPr="00942E9F" w14:paraId="6E61B0CE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978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07:21:27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7E4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C6D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AD1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87A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05002050000010101-E0FbQqH08rJp20230816</w:t>
            </w:r>
          </w:p>
        </w:tc>
      </w:tr>
      <w:tr w:rsidR="00942E9F" w:rsidRPr="00942E9F" w14:paraId="0630CDF7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CB1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07:21:31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2B5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514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4FD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65B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07002070000009922-E0FbQqH08rbh20230816</w:t>
            </w:r>
          </w:p>
        </w:tc>
      </w:tr>
      <w:tr w:rsidR="00942E9F" w:rsidRPr="00942E9F" w14:paraId="4D36EF3C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1DD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07:24:04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FE1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3E6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189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504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05002050000010813-E0FbQqH08vRn20230816</w:t>
            </w:r>
          </w:p>
        </w:tc>
      </w:tr>
      <w:tr w:rsidR="00942E9F" w:rsidRPr="00942E9F" w14:paraId="2522B68C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A2E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07:24:04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EE3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431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A3E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8BC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07002070000010692-E0FbQqH08vRl20230816</w:t>
            </w:r>
          </w:p>
        </w:tc>
      </w:tr>
      <w:tr w:rsidR="00942E9F" w:rsidRPr="00942E9F" w14:paraId="45D7EE61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D24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07:25:39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E6B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27C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294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310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05002050000011099-E0FbQqH08xVr20230816</w:t>
            </w:r>
          </w:p>
        </w:tc>
      </w:tr>
      <w:tr w:rsidR="00942E9F" w:rsidRPr="00942E9F" w14:paraId="3A9DF910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E8A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07:27:20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8B0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CAD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432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90C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05002050000010938-E0FbQqH08zsO20230816</w:t>
            </w:r>
          </w:p>
        </w:tc>
      </w:tr>
      <w:tr w:rsidR="00942E9F" w:rsidRPr="00942E9F" w14:paraId="3240070C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9B7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07:28:44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67C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B3B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F6B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500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05002050000011508-E0FbQqH091XJ20230816</w:t>
            </w:r>
          </w:p>
        </w:tc>
      </w:tr>
      <w:tr w:rsidR="00942E9F" w:rsidRPr="00942E9F" w14:paraId="690A29E2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28A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07:28:44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91F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AD6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527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164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05002050000011508-E0FbQqH091XH20230816</w:t>
            </w:r>
          </w:p>
        </w:tc>
      </w:tr>
      <w:tr w:rsidR="00942E9F" w:rsidRPr="00942E9F" w14:paraId="2A4E3C72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B49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07:30:07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F25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4688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947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1EE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05002050000011971-E0FbQqH093va20230816</w:t>
            </w:r>
          </w:p>
        </w:tc>
      </w:tr>
      <w:tr w:rsidR="00942E9F" w:rsidRPr="00942E9F" w14:paraId="24A5DE25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ACD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07:30:07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971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24E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84F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CEE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07002070000011670-E0FbQqH093vd20230816</w:t>
            </w:r>
          </w:p>
        </w:tc>
      </w:tr>
      <w:tr w:rsidR="00942E9F" w:rsidRPr="00942E9F" w14:paraId="0621A9D5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803F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07:31:26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E78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071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002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0A5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05002050000012146-E0FbQqH096Xr20230816</w:t>
            </w:r>
          </w:p>
        </w:tc>
      </w:tr>
      <w:tr w:rsidR="00942E9F" w:rsidRPr="00942E9F" w14:paraId="4F44ABA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132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07:31:26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1FD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A48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503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30C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07002070000012017-E0FbQqH096Xp20230816</w:t>
            </w:r>
          </w:p>
        </w:tc>
      </w:tr>
      <w:tr w:rsidR="00942E9F" w:rsidRPr="00942E9F" w14:paraId="1D6DBFB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782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07:32:40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DFA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17E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2F9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ADE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07002070000012342-E0FbQqH0988O20230816</w:t>
            </w:r>
          </w:p>
        </w:tc>
      </w:tr>
      <w:tr w:rsidR="00942E9F" w:rsidRPr="00942E9F" w14:paraId="74F32FF0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149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07:35:41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C74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5BB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3C9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410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05002050000012981-E0FbQqH09Ea020230816</w:t>
            </w:r>
          </w:p>
        </w:tc>
      </w:tr>
      <w:tr w:rsidR="00942E9F" w:rsidRPr="00942E9F" w14:paraId="4278F7E6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0E7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07:35:57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A91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BF5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E46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C47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07002070000012804-E0FbQqH09F1J20230816</w:t>
            </w:r>
          </w:p>
        </w:tc>
      </w:tr>
      <w:tr w:rsidR="00942E9F" w:rsidRPr="00942E9F" w14:paraId="5B027FF1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174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07:36:49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1D9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D35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CEF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0CA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05002050000013026-E0FbQqH09Gdl20230816</w:t>
            </w:r>
          </w:p>
        </w:tc>
      </w:tr>
      <w:tr w:rsidR="00942E9F" w:rsidRPr="00942E9F" w14:paraId="1CB4FBD3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3248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07:38:19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4E8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F0A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2AE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A93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07002070000012924-E0FbQqH09Ig220230816</w:t>
            </w:r>
          </w:p>
        </w:tc>
      </w:tr>
      <w:tr w:rsidR="00942E9F" w:rsidRPr="00942E9F" w14:paraId="3D6F0E43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9AE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07:39:40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742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972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F1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487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07002070000013462-E0FbQqH09Kb320230816</w:t>
            </w:r>
          </w:p>
        </w:tc>
      </w:tr>
      <w:tr w:rsidR="00942E9F" w:rsidRPr="00942E9F" w14:paraId="1D9EEB02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F9C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07:39:40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290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DF8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7D7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DB7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07002070000013462-E0FbQqH09Kb120230816</w:t>
            </w:r>
          </w:p>
        </w:tc>
      </w:tr>
      <w:tr w:rsidR="00942E9F" w:rsidRPr="00942E9F" w14:paraId="64706CB1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5FB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07:39:52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3EA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960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C8E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419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07002070000013392-E0FbQqH09Kod20230816</w:t>
            </w:r>
          </w:p>
        </w:tc>
      </w:tr>
      <w:tr w:rsidR="00942E9F" w:rsidRPr="00942E9F" w14:paraId="734AF78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6ACC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07:41:16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060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8CD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F55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080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07002070000013752-E0FbQqH09NNW20230816</w:t>
            </w:r>
          </w:p>
        </w:tc>
      </w:tr>
      <w:tr w:rsidR="00942E9F" w:rsidRPr="00942E9F" w14:paraId="7410AC5B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2A0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07:42:45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0D5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7E0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ADB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012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05002050000014199-E0FbQqH09Q0Y20230816</w:t>
            </w:r>
          </w:p>
        </w:tc>
      </w:tr>
      <w:tr w:rsidR="00942E9F" w:rsidRPr="00942E9F" w14:paraId="251A128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01D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07:43:03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71F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C03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E40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C9C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05002050000014188-E0FbQqH09QPl20230816</w:t>
            </w:r>
          </w:p>
        </w:tc>
      </w:tr>
      <w:tr w:rsidR="00942E9F" w:rsidRPr="00942E9F" w14:paraId="52970D90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0EE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07:44:30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746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88E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250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15B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07002070000014377-E0FbQqH09SOH20230816</w:t>
            </w:r>
          </w:p>
        </w:tc>
      </w:tr>
      <w:tr w:rsidR="00942E9F" w:rsidRPr="00942E9F" w14:paraId="1952DDC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2A9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07:46:06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0EE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1C7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E0B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A98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05002050000014796-E0FbQqH09UET20230816</w:t>
            </w:r>
          </w:p>
        </w:tc>
      </w:tr>
      <w:tr w:rsidR="00942E9F" w:rsidRPr="00942E9F" w14:paraId="56DA7779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122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07:47:40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7F1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96A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58A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3CF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07002070000014994-E0FbQqH09WES20230816</w:t>
            </w:r>
          </w:p>
        </w:tc>
      </w:tr>
      <w:tr w:rsidR="00942E9F" w:rsidRPr="00942E9F" w14:paraId="2473E01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345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07:47:40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260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A88A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56E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5C1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07002070000014994-E0FbQqH09WEU20230816</w:t>
            </w:r>
          </w:p>
        </w:tc>
      </w:tr>
      <w:tr w:rsidR="00942E9F" w:rsidRPr="00942E9F" w14:paraId="0516E7D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1CD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07:47:45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297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5BC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895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751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05002050000014099-E0FbQqH09WOc20230816</w:t>
            </w:r>
          </w:p>
        </w:tc>
      </w:tr>
      <w:tr w:rsidR="00942E9F" w:rsidRPr="00942E9F" w14:paraId="5A65F8BD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610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07:50:05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CEB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0A6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465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776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05002050000015374-E0FbQqH09ZUW20230816</w:t>
            </w:r>
          </w:p>
        </w:tc>
      </w:tr>
      <w:tr w:rsidR="00942E9F" w:rsidRPr="00942E9F" w14:paraId="538A395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5A7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07:52:00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054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7FA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59F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689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07002070000015224-E0FbQqH09bwG20230816</w:t>
            </w:r>
          </w:p>
        </w:tc>
      </w:tr>
      <w:tr w:rsidR="00942E9F" w:rsidRPr="00942E9F" w14:paraId="03170871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E24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07:52:57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A5C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53B1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626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F83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07002070000015849-E0FbQqH09cs920230816</w:t>
            </w:r>
          </w:p>
        </w:tc>
      </w:tr>
      <w:tr w:rsidR="00942E9F" w:rsidRPr="00942E9F" w14:paraId="17CC808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871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07:53:30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F4A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0BE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773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016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07002070000015802-E0FbQqH09daP20230816</w:t>
            </w:r>
          </w:p>
        </w:tc>
      </w:tr>
      <w:tr w:rsidR="00942E9F" w:rsidRPr="00942E9F" w14:paraId="60898738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FE9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07:54:30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5D4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EF00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BC21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D6D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07002070000016105-E0FbQqH09f8f20230816</w:t>
            </w:r>
          </w:p>
        </w:tc>
      </w:tr>
      <w:tr w:rsidR="00942E9F" w:rsidRPr="00942E9F" w14:paraId="2321F0A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4C4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07:57:09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3C7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AB4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39D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753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05002050000016616-E0FbQqH09i4Y20230816</w:t>
            </w:r>
          </w:p>
        </w:tc>
      </w:tr>
      <w:tr w:rsidR="00942E9F" w:rsidRPr="00942E9F" w14:paraId="11971A07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242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16-Aug-2023 07:57:49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611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40B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B81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2D7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05002050000016780-E0FbQqH09irA20230816</w:t>
            </w:r>
          </w:p>
        </w:tc>
      </w:tr>
      <w:tr w:rsidR="00942E9F" w:rsidRPr="00942E9F" w14:paraId="7F0FC74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271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07:58:04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0E5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1FC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601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53E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07002070000016636-E0FbQqH09j7t20230816</w:t>
            </w:r>
          </w:p>
        </w:tc>
      </w:tr>
      <w:tr w:rsidR="00942E9F" w:rsidRPr="00942E9F" w14:paraId="799EF410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643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07:59:51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341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42F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859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1B4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05002050000017110-E0FbQqH09llc20230816</w:t>
            </w:r>
          </w:p>
        </w:tc>
      </w:tr>
      <w:tr w:rsidR="00942E9F" w:rsidRPr="00942E9F" w14:paraId="18FFED80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60D6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07:59:51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674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FB1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A6C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F39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05002050000017110-E0FbQqH09llh20230816</w:t>
            </w:r>
          </w:p>
        </w:tc>
      </w:tr>
      <w:tr w:rsidR="00942E9F" w:rsidRPr="00942E9F" w14:paraId="1E35BD1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099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08:02:31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A14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D5D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8A0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D7D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05002050000017869-E0FbQqH09qOC20230816</w:t>
            </w:r>
          </w:p>
        </w:tc>
      </w:tr>
      <w:tr w:rsidR="00942E9F" w:rsidRPr="00942E9F" w14:paraId="1623EB17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72D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08:02:45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B1D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416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F4C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C47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07002070000017886-E0FbQqH09qYg20230816</w:t>
            </w:r>
          </w:p>
        </w:tc>
      </w:tr>
      <w:tr w:rsidR="00942E9F" w:rsidRPr="00942E9F" w14:paraId="573E4BB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8D8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08:06:18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220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149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5530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DE2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07002070000018269-E0FbQqH09vJq20230816</w:t>
            </w:r>
          </w:p>
        </w:tc>
      </w:tr>
      <w:tr w:rsidR="00942E9F" w:rsidRPr="00942E9F" w14:paraId="580A0281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D1B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08:08:01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AEC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A73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A9A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158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05002050000019017-E0FbQqH09xNz20230816</w:t>
            </w:r>
          </w:p>
        </w:tc>
      </w:tr>
      <w:tr w:rsidR="00942E9F" w:rsidRPr="00942E9F" w14:paraId="5769BC73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E67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08:08:01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D6F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BD7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010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789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05002050000019017-E0FbQqH09xNx20230816</w:t>
            </w:r>
          </w:p>
        </w:tc>
      </w:tr>
      <w:tr w:rsidR="00942E9F" w:rsidRPr="00942E9F" w14:paraId="108D89D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7D3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08:08:29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8C7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0FB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DE4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2A7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05002050000018950-E0FbQqH09y2I20230816</w:t>
            </w:r>
          </w:p>
        </w:tc>
      </w:tr>
      <w:tr w:rsidR="00942E9F" w:rsidRPr="00942E9F" w14:paraId="245C17FC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298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08:09:37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851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CE6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BDD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20C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05002050000019248-E0FbQqH09zRJ20230816</w:t>
            </w:r>
          </w:p>
        </w:tc>
      </w:tr>
      <w:tr w:rsidR="00942E9F" w:rsidRPr="00942E9F" w14:paraId="3F3DFC4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E00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08:09:37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89A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3B3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7B8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EB7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05002050000019248-E0FbQqH09zRL20230816</w:t>
            </w:r>
          </w:p>
        </w:tc>
      </w:tr>
      <w:tr w:rsidR="00942E9F" w:rsidRPr="00942E9F" w14:paraId="06403307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9F1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08:11:22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D56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868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7B6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0B3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07002070000019197-E0FbQqH0A1Q920230816</w:t>
            </w:r>
          </w:p>
        </w:tc>
      </w:tr>
      <w:tr w:rsidR="00942E9F" w:rsidRPr="00942E9F" w14:paraId="5C13EC9C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3D6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08:15:31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6D0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0EC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6CB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9D8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07002070000020184-E0FbQqH0A5Yk20230816</w:t>
            </w:r>
          </w:p>
        </w:tc>
      </w:tr>
      <w:tr w:rsidR="00942E9F" w:rsidRPr="00942E9F" w14:paraId="1C749787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F3F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08:16:39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2CA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38B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B9D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981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05002050000020449-E0FbQqH0A6aO20230816</w:t>
            </w:r>
          </w:p>
        </w:tc>
      </w:tr>
      <w:tr w:rsidR="00942E9F" w:rsidRPr="00942E9F" w14:paraId="0C0D0CC3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E27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08:17:10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F9E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B4E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66D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03CE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07002070000019651-E0FbQqH0A7T320230816</w:t>
            </w:r>
          </w:p>
        </w:tc>
      </w:tr>
      <w:tr w:rsidR="00942E9F" w:rsidRPr="00942E9F" w14:paraId="09C964C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5A1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08:17:21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5E7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29A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0D1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BC5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05002050000019869-E0FbQqH0A7iB20230816</w:t>
            </w:r>
          </w:p>
        </w:tc>
      </w:tr>
      <w:tr w:rsidR="00942E9F" w:rsidRPr="00942E9F" w14:paraId="6FE26E62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781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08:19:13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D4E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981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DC0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525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07002070000020805-E0FbQqH0A9Ri20230816</w:t>
            </w:r>
          </w:p>
        </w:tc>
      </w:tr>
      <w:tr w:rsidR="00942E9F" w:rsidRPr="00942E9F" w14:paraId="765D3D9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931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08:19:34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01E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48D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7FD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8BD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07002070000020538-E0FbQqH0A9mm20230816</w:t>
            </w:r>
          </w:p>
        </w:tc>
      </w:tr>
      <w:tr w:rsidR="00942E9F" w:rsidRPr="00942E9F" w14:paraId="54E02310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F56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08:21:11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0E9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7EA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339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476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07002070000021235-E0FbQqH0ABRT20230816</w:t>
            </w:r>
          </w:p>
        </w:tc>
      </w:tr>
      <w:tr w:rsidR="00942E9F" w:rsidRPr="00942E9F" w14:paraId="3CE7DB62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F9F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08:25:08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B0A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B43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4DD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C22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05002050000022078-E0FbQqH0AEkg20230816</w:t>
            </w:r>
          </w:p>
        </w:tc>
      </w:tr>
      <w:tr w:rsidR="00942E9F" w:rsidRPr="00942E9F" w14:paraId="64134E3E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258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08:26:38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821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8D7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D14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F38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05002050000021718-E0FbQqH0AFv420230816</w:t>
            </w:r>
          </w:p>
        </w:tc>
      </w:tr>
      <w:tr w:rsidR="00942E9F" w:rsidRPr="00942E9F" w14:paraId="00080535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964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08:29:03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433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921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1230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6C4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07002070000022856-E0FbQqH0AHqO20230816</w:t>
            </w:r>
          </w:p>
        </w:tc>
      </w:tr>
      <w:tr w:rsidR="00942E9F" w:rsidRPr="00942E9F" w14:paraId="69BC5A09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84F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08:29:21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DE5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112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61E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8B96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05002050000022949-E0FbQqH0AIBr20230816</w:t>
            </w:r>
          </w:p>
        </w:tc>
      </w:tr>
      <w:tr w:rsidR="00942E9F" w:rsidRPr="00942E9F" w14:paraId="4FBA0FAB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F40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08:29:45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C48B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94A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157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77C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07002070000022546-E0FbQqH0AIfv20230816</w:t>
            </w:r>
          </w:p>
        </w:tc>
      </w:tr>
      <w:tr w:rsidR="00942E9F" w:rsidRPr="00942E9F" w14:paraId="484A4E21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EF0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08:31:15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E76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CCF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D21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4BD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07002070000023251-E0FbQqH0AK3h20230816</w:t>
            </w:r>
          </w:p>
        </w:tc>
      </w:tr>
      <w:tr w:rsidR="00942E9F" w:rsidRPr="00942E9F" w14:paraId="562B5FAD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10B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08:31:15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312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514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168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68A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07002070000023251-E0FbQqH0AK3p20230816</w:t>
            </w:r>
          </w:p>
        </w:tc>
      </w:tr>
      <w:tr w:rsidR="00942E9F" w:rsidRPr="00942E9F" w14:paraId="5FC086C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529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08:31:33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C73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910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742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644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05002050000023267-E0FbQqH0AKNr20230816</w:t>
            </w:r>
          </w:p>
        </w:tc>
      </w:tr>
      <w:tr w:rsidR="00942E9F" w:rsidRPr="00942E9F" w14:paraId="6E5766BE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8CC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08:33:15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EAB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6E2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BC0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5DA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05002050000023602-E0FbQqH0ALvJ20230816</w:t>
            </w:r>
          </w:p>
        </w:tc>
      </w:tr>
      <w:tr w:rsidR="00942E9F" w:rsidRPr="00942E9F" w14:paraId="7A0E43A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852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08:34:00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117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D65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D3F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CCE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07002070000023560-E0FbQqH0AMSI20230816</w:t>
            </w:r>
          </w:p>
        </w:tc>
      </w:tr>
      <w:tr w:rsidR="00942E9F" w:rsidRPr="00942E9F" w14:paraId="6A950F8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9B7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08:37:01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019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C0A3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284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806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05002050000023890-E0FbQqH0APg720230816</w:t>
            </w:r>
          </w:p>
        </w:tc>
      </w:tr>
      <w:tr w:rsidR="00942E9F" w:rsidRPr="00942E9F" w14:paraId="1C7EB0C7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015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08:37:18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492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982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2B9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4F3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07002070000024110-E0FbQqH0AQ1P20230816</w:t>
            </w:r>
          </w:p>
        </w:tc>
      </w:tr>
      <w:tr w:rsidR="00942E9F" w:rsidRPr="00942E9F" w14:paraId="6B36891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7F0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08:37:18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483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BFF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499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204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07002070000024110-E0FbQqH0AQ1N20230816</w:t>
            </w:r>
          </w:p>
        </w:tc>
      </w:tr>
      <w:tr w:rsidR="00942E9F" w:rsidRPr="00942E9F" w14:paraId="6822BE56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A81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08:43:02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924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A28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153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E38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05002050000025255-E0FbQqH0AV9S20230816</w:t>
            </w:r>
          </w:p>
        </w:tc>
      </w:tr>
      <w:tr w:rsidR="00942E9F" w:rsidRPr="00942E9F" w14:paraId="233E1CD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DDD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08:43:02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002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E45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4B8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1C5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07002070000025389-E0FbQqH0AV9U20230816</w:t>
            </w:r>
          </w:p>
        </w:tc>
      </w:tr>
      <w:tr w:rsidR="00942E9F" w:rsidRPr="00942E9F" w14:paraId="72BE2E8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BCD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08:47:47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7D6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284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B3F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CD7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07002070000026348-E0FbQqH0AYu020230816</w:t>
            </w:r>
          </w:p>
        </w:tc>
      </w:tr>
      <w:tr w:rsidR="00942E9F" w:rsidRPr="00942E9F" w14:paraId="5E083559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673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08:50:15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5B0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028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456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F92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05002050000026317-E0FbQqH0Aauo20230816</w:t>
            </w:r>
          </w:p>
        </w:tc>
      </w:tr>
      <w:tr w:rsidR="00942E9F" w:rsidRPr="00942E9F" w14:paraId="01BA47C8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76D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08:50:47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ECD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544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609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2B9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07002070000026578-E0FbQqH0AbHL20230816</w:t>
            </w:r>
          </w:p>
        </w:tc>
      </w:tr>
      <w:tr w:rsidR="00942E9F" w:rsidRPr="00942E9F" w14:paraId="71847DAE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63F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08:50:47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462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639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63A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DD6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07002070000026578-E0FbQqH0AbFs20230816</w:t>
            </w:r>
          </w:p>
        </w:tc>
      </w:tr>
      <w:tr w:rsidR="00942E9F" w:rsidRPr="00942E9F" w14:paraId="0A349C32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695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08:52:00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C12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03F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AD0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586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07002070000026984-E0FbQqH0AcGg20230816</w:t>
            </w:r>
          </w:p>
        </w:tc>
      </w:tr>
      <w:tr w:rsidR="00942E9F" w:rsidRPr="00942E9F" w14:paraId="43C4736C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CF8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08:52:41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469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E33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C9A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143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07002070000027084-E0FbQqH0AcpY20230816</w:t>
            </w:r>
          </w:p>
        </w:tc>
      </w:tr>
      <w:tr w:rsidR="00942E9F" w:rsidRPr="00942E9F" w14:paraId="495DC7DD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D03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08:52:41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05C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92C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0DA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70F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07002070000027084-E0FbQqH0AcpW20230816</w:t>
            </w:r>
          </w:p>
        </w:tc>
      </w:tr>
      <w:tr w:rsidR="00942E9F" w:rsidRPr="00942E9F" w14:paraId="4AE673AC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471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08:52:41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4D7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CD3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25F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926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07002070000027084-E0FbQqH0AcpU20230816</w:t>
            </w:r>
          </w:p>
        </w:tc>
      </w:tr>
      <w:tr w:rsidR="00942E9F" w:rsidRPr="00942E9F" w14:paraId="1F79FCCB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5E9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08:52:57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5BF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8ED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707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A04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07002070000026857-E0FbQqH0Ad3V20230816</w:t>
            </w:r>
          </w:p>
        </w:tc>
      </w:tr>
      <w:tr w:rsidR="00942E9F" w:rsidRPr="00942E9F" w14:paraId="24E2513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BD4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08:57:21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3C3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C14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9C9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C72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05002050000027429-E0FbQqH0AgIQ20230816</w:t>
            </w:r>
          </w:p>
        </w:tc>
      </w:tr>
      <w:tr w:rsidR="00942E9F" w:rsidRPr="00942E9F" w14:paraId="549C0B0D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F60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08:59:59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9A8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E08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461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6AB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07002070000027290-E0FbQqH0Ai3a20230816</w:t>
            </w:r>
          </w:p>
        </w:tc>
      </w:tr>
      <w:tr w:rsidR="00942E9F" w:rsidRPr="00942E9F" w14:paraId="1C1AE542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CA2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16-Aug-2023 09:05:30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877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D50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CD1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1F5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07002070000029151-E0FbQqH0Am4p20230816</w:t>
            </w:r>
          </w:p>
        </w:tc>
      </w:tr>
      <w:tr w:rsidR="00942E9F" w:rsidRPr="00942E9F" w14:paraId="4AD1A5E8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9E5A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09:07:28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E96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E54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F4F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FBB4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07002070000028820-E0FbQqH0AnOv20230816</w:t>
            </w:r>
          </w:p>
        </w:tc>
      </w:tr>
      <w:tr w:rsidR="00942E9F" w:rsidRPr="00942E9F" w14:paraId="048189DB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97C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09:12:22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DAE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CA8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96B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36D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05002050000030083-E0FbQqH0ArVY20230816</w:t>
            </w:r>
          </w:p>
        </w:tc>
      </w:tr>
      <w:tr w:rsidR="00942E9F" w:rsidRPr="00942E9F" w14:paraId="771EB8B5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443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09:13:56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D70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0F7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45F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C04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05002050000030832-E0FbQqH0AsNz20230816</w:t>
            </w:r>
          </w:p>
        </w:tc>
      </w:tr>
      <w:tr w:rsidR="00942E9F" w:rsidRPr="00942E9F" w14:paraId="669E6B42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E6F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09:15:00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C10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382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03D3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C1D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07002070000029869-E0FbQqH0Aszn20230816</w:t>
            </w:r>
          </w:p>
        </w:tc>
      </w:tr>
      <w:tr w:rsidR="00942E9F" w:rsidRPr="00942E9F" w14:paraId="7B647A4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5C37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09:15:01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0CD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698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3C4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86B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07002070000030777-E0FbQqH0At6120230816</w:t>
            </w:r>
          </w:p>
        </w:tc>
      </w:tr>
      <w:tr w:rsidR="00942E9F" w:rsidRPr="00942E9F" w14:paraId="67E24729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583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09:18:31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7FE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FB7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CF3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14A0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07002070000031069-E0FbQqH0Avgn20230816</w:t>
            </w:r>
          </w:p>
        </w:tc>
      </w:tr>
      <w:tr w:rsidR="00942E9F" w:rsidRPr="00942E9F" w14:paraId="770B8F5B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CE7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09:19:07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1AD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CCA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A8E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0F5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05002050000031229-E0FbQqH0Aw5G20230816</w:t>
            </w:r>
          </w:p>
        </w:tc>
      </w:tr>
      <w:tr w:rsidR="00942E9F" w:rsidRPr="00942E9F" w14:paraId="27C0965B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9CB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09:20:21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8EF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70F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9DE3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9A5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05002050000031797-E0FbQqH0Ax4N20230816</w:t>
            </w:r>
          </w:p>
        </w:tc>
      </w:tr>
      <w:tr w:rsidR="00942E9F" w:rsidRPr="00942E9F" w14:paraId="6D74C14E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F50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09:20:34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E55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15F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624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0FB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07002070000031624-E0FbQqH0AxM920230816</w:t>
            </w:r>
          </w:p>
        </w:tc>
      </w:tr>
      <w:tr w:rsidR="00942E9F" w:rsidRPr="00942E9F" w14:paraId="3C324200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BC8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09:21:08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762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EB0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F14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A99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07002070000031962-E0FbQqH0Axx720230816</w:t>
            </w:r>
          </w:p>
        </w:tc>
      </w:tr>
      <w:tr w:rsidR="00942E9F" w:rsidRPr="00942E9F" w14:paraId="5DD8055E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D7A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09:21:49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4A2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B42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311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F3C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05002050000032137-E0FbQqH0AyZd20230816</w:t>
            </w:r>
          </w:p>
        </w:tc>
      </w:tr>
      <w:tr w:rsidR="00942E9F" w:rsidRPr="00942E9F" w14:paraId="5917DEC9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7C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09:21:49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544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9B4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E62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9686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05002050000032137-E0FbQqH0AyZa20230816</w:t>
            </w:r>
          </w:p>
        </w:tc>
      </w:tr>
      <w:tr w:rsidR="00942E9F" w:rsidRPr="00942E9F" w14:paraId="77BA3F5D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9FE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09:25:00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6DC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7E1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98B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4B7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05002050000032646-E0FbQqH0B2Db20230816</w:t>
            </w:r>
          </w:p>
        </w:tc>
      </w:tr>
      <w:tr w:rsidR="00942E9F" w:rsidRPr="00942E9F" w14:paraId="7FE6DA9B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CDE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09:31:11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8E7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BDD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1EC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352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07002070000033494-E0FbQqH0B6hb20230816</w:t>
            </w:r>
          </w:p>
        </w:tc>
      </w:tr>
      <w:tr w:rsidR="00942E9F" w:rsidRPr="00942E9F" w14:paraId="09BCDE0E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75C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09:34:02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1F4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6A10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F53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3C9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05002050000034172-E0FbQqH0B9G620230816</w:t>
            </w:r>
          </w:p>
        </w:tc>
      </w:tr>
      <w:tr w:rsidR="00942E9F" w:rsidRPr="00942E9F" w14:paraId="5ADCC7C8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671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09:34:34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03C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86A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096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0EC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07002070000033959-E0FbQqH0B9ci20230816</w:t>
            </w:r>
          </w:p>
        </w:tc>
      </w:tr>
      <w:tr w:rsidR="00942E9F" w:rsidRPr="00942E9F" w14:paraId="73BBB8ED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206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09:34:50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7DC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9A5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3EF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4BC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07002070000033890-E0FbQqH0B9pc20230816</w:t>
            </w:r>
          </w:p>
        </w:tc>
      </w:tr>
      <w:tr w:rsidR="00942E9F" w:rsidRPr="00942E9F" w14:paraId="25208ADD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5FA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09:37:49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21D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7B6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4A6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3FE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07002070000034411-E0FbQqH0BC2V20230816</w:t>
            </w:r>
          </w:p>
        </w:tc>
      </w:tr>
      <w:tr w:rsidR="00942E9F" w:rsidRPr="00942E9F" w14:paraId="353CF506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033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09:40:53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76D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1D7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E04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F3D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07002070000034205-E0FbQqH0BEV120230816</w:t>
            </w:r>
          </w:p>
        </w:tc>
      </w:tr>
      <w:tr w:rsidR="00942E9F" w:rsidRPr="00942E9F" w14:paraId="37F9D283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AE9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09:40:53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325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988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69D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FFF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07002070000034205-E0FbQqH0BEUz20230816</w:t>
            </w:r>
          </w:p>
        </w:tc>
      </w:tr>
      <w:tr w:rsidR="00942E9F" w:rsidRPr="00942E9F" w14:paraId="724E8FB3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BF2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09:41:54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697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076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B5B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148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05002050000035236-E0FbQqH0BFQP20230816</w:t>
            </w:r>
          </w:p>
        </w:tc>
      </w:tr>
      <w:tr w:rsidR="00942E9F" w:rsidRPr="00942E9F" w14:paraId="7D3333D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BA0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09:41:59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0C2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540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21B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C0B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05002050000035097-E0FbQqH0BFTS20230816</w:t>
            </w:r>
          </w:p>
        </w:tc>
      </w:tr>
      <w:tr w:rsidR="00942E9F" w:rsidRPr="00942E9F" w14:paraId="5A1552E6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FAD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09:44:14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8AE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6A63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C9C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8E7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05002050000035397-E0FbQqH0BIAD20230816</w:t>
            </w:r>
          </w:p>
        </w:tc>
      </w:tr>
      <w:tr w:rsidR="00942E9F" w:rsidRPr="00942E9F" w14:paraId="67CAC400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373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09:45:05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336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15B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C7A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D6F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07002070000035207-E0FbQqH0BIuc20230816</w:t>
            </w:r>
          </w:p>
        </w:tc>
      </w:tr>
      <w:tr w:rsidR="00942E9F" w:rsidRPr="00942E9F" w14:paraId="2FC81CD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15C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09:46:48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751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FE1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AE4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497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07002070000035851-E0FbQqH0BKE820230816</w:t>
            </w:r>
          </w:p>
        </w:tc>
      </w:tr>
      <w:tr w:rsidR="00942E9F" w:rsidRPr="00942E9F" w14:paraId="510E47F1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766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09:49:08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E34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B5F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EEE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47D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07002070000036089-E0FbQqH0BLye20230816</w:t>
            </w:r>
          </w:p>
        </w:tc>
      </w:tr>
      <w:tr w:rsidR="00942E9F" w:rsidRPr="00942E9F" w14:paraId="0B2C1872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C8E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09:51:10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5CB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FDE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693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6F7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05002050000036596-E0FbQqH0BO9N20230816</w:t>
            </w:r>
          </w:p>
        </w:tc>
      </w:tr>
      <w:tr w:rsidR="00942E9F" w:rsidRPr="00942E9F" w14:paraId="29847A68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917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09:51:56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2BFE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7DB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1CD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316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07002070000036166-E0FbQqH0BOnq20230816</w:t>
            </w:r>
          </w:p>
        </w:tc>
      </w:tr>
      <w:tr w:rsidR="00942E9F" w:rsidRPr="00942E9F" w14:paraId="43FED65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C0B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09:52:48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643F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FF0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794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7421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05002050000036979-E0FbQqH0BPaE20230816</w:t>
            </w:r>
          </w:p>
        </w:tc>
      </w:tr>
      <w:tr w:rsidR="00942E9F" w:rsidRPr="00942E9F" w14:paraId="38BEDC86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1EE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09:53:23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055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EBD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B19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475F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07002070000036787-E0FbQqH0BQK320230816</w:t>
            </w:r>
          </w:p>
        </w:tc>
      </w:tr>
      <w:tr w:rsidR="00942E9F" w:rsidRPr="00942E9F" w14:paraId="7EA31208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DF5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09:55:30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E9B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C94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754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EFC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07002070000037123-E0FbQqH0BS4J20230816</w:t>
            </w:r>
          </w:p>
        </w:tc>
      </w:tr>
      <w:tr w:rsidR="00942E9F" w:rsidRPr="00942E9F" w14:paraId="4EC24BF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C96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09:56:11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17B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69C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984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23F4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07002070000037331-E0FbQqH0BSfm20230816</w:t>
            </w:r>
          </w:p>
        </w:tc>
      </w:tr>
      <w:tr w:rsidR="00942E9F" w:rsidRPr="00942E9F" w14:paraId="2D833058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9C4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09:58:05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BC1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A0B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7F5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3182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07002070000037698-E0FbQqH0BUHk20230816</w:t>
            </w:r>
          </w:p>
        </w:tc>
      </w:tr>
      <w:tr w:rsidR="00942E9F" w:rsidRPr="00942E9F" w14:paraId="6249DB49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6A1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10:00:40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270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265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8A1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5E3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07002070000037984-E0FbQqH0BWEL20230816</w:t>
            </w:r>
          </w:p>
        </w:tc>
      </w:tr>
      <w:tr w:rsidR="00942E9F" w:rsidRPr="00942E9F" w14:paraId="51D0A6A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7D0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10:01:04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328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861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FAE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BA7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05002050000037872-E0FbQqH0BWZ020230816</w:t>
            </w:r>
          </w:p>
        </w:tc>
      </w:tr>
      <w:tr w:rsidR="00942E9F" w:rsidRPr="00942E9F" w14:paraId="6E6C04A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CBC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10:02:08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6D5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DF0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C8E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C47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05002050000038576-E0FbQqH0BXNk20230816</w:t>
            </w:r>
          </w:p>
        </w:tc>
      </w:tr>
      <w:tr w:rsidR="00942E9F" w:rsidRPr="00942E9F" w14:paraId="6005C159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E75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10:09:44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D37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7A8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E97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1D64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05002050000040232-E0FbQqH0BcMi20230816</w:t>
            </w:r>
          </w:p>
        </w:tc>
      </w:tr>
      <w:tr w:rsidR="00942E9F" w:rsidRPr="00942E9F" w14:paraId="0BC37EF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5A9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10:12:03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EB8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AAD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31C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9AA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07002070000040251-E0FbQqH0Be7G20230816</w:t>
            </w:r>
          </w:p>
        </w:tc>
      </w:tr>
      <w:tr w:rsidR="00942E9F" w:rsidRPr="00942E9F" w14:paraId="1F711D3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AD4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10:12:41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DF2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84C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6C7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C98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05002050000040762-E0FbQqH0Benn20230816</w:t>
            </w:r>
          </w:p>
        </w:tc>
      </w:tr>
      <w:tr w:rsidR="00942E9F" w:rsidRPr="00942E9F" w14:paraId="7EC2EA48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F8E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10:13:46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D1D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4B2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DE3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51F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05002050000039706-E0FbQqH0Bfck20230816</w:t>
            </w:r>
          </w:p>
        </w:tc>
      </w:tr>
      <w:tr w:rsidR="00942E9F" w:rsidRPr="00942E9F" w14:paraId="08877D8C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DAE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10:14:21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5E1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0BC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4AA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BB1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07002070000040788-E0FbQqH0BgYg20230816</w:t>
            </w:r>
          </w:p>
        </w:tc>
      </w:tr>
      <w:tr w:rsidR="00942E9F" w:rsidRPr="00942E9F" w14:paraId="1140E727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1C6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10:14:46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871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7DF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2E2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0AD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05002050000041069-E0FbQqH0BgxW20230816</w:t>
            </w:r>
          </w:p>
        </w:tc>
      </w:tr>
      <w:tr w:rsidR="00942E9F" w:rsidRPr="00942E9F" w14:paraId="235D124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8A6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10:16:57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477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B89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415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C41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07002070000041056-E0FbQqH0Bj2d20230816</w:t>
            </w:r>
          </w:p>
        </w:tc>
      </w:tr>
      <w:tr w:rsidR="00942E9F" w:rsidRPr="00942E9F" w14:paraId="78BA871D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13B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10:19:11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94C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21D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E75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B61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05002050000041718-E0FbQqH0BlMs20230816</w:t>
            </w:r>
          </w:p>
        </w:tc>
      </w:tr>
      <w:tr w:rsidR="00942E9F" w:rsidRPr="00942E9F" w14:paraId="0593C2C1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5FE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10:19:47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81E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4CD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3DBF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DF2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05002050000041912-E0FbQqH0Blv320230816</w:t>
            </w:r>
          </w:p>
        </w:tc>
      </w:tr>
      <w:tr w:rsidR="00942E9F" w:rsidRPr="00942E9F" w14:paraId="6010817C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0DD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16-Aug-2023 10:20:56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3BD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2E9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83B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DF0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05002050000041878-E0FbQqH0Bn1e20230816</w:t>
            </w:r>
          </w:p>
        </w:tc>
      </w:tr>
      <w:tr w:rsidR="00942E9F" w:rsidRPr="00942E9F" w14:paraId="4308E675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5FB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10:21:41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D2D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563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F4B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D29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05002050000042127-E0FbQqH0Bnfr20230816</w:t>
            </w:r>
          </w:p>
        </w:tc>
      </w:tr>
      <w:tr w:rsidR="00942E9F" w:rsidRPr="00942E9F" w14:paraId="2DA79383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F1E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10:30:39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8EE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E9A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419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994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05002050000042752-E0FbQqH0BuZG20230816</w:t>
            </w:r>
          </w:p>
        </w:tc>
      </w:tr>
      <w:tr w:rsidR="00942E9F" w:rsidRPr="00942E9F" w14:paraId="1B945006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C41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10:31:40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3C0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058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B5A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BF8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05002050000043846-E0FbQqH0BvF620230816</w:t>
            </w:r>
          </w:p>
        </w:tc>
      </w:tr>
      <w:tr w:rsidR="00942E9F" w:rsidRPr="00942E9F" w14:paraId="18050B26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AF9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10:32:11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797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772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68BE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DF0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05002050000042429-E0FbQqH0Bve920230816</w:t>
            </w:r>
          </w:p>
        </w:tc>
      </w:tr>
      <w:tr w:rsidR="00942E9F" w:rsidRPr="00942E9F" w14:paraId="0412FC7B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65D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10:32:11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4D1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211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056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8FF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05002050000043762-E0FbQqH0BvdB20230816</w:t>
            </w:r>
          </w:p>
        </w:tc>
      </w:tr>
      <w:tr w:rsidR="00942E9F" w:rsidRPr="00942E9F" w14:paraId="4C79E10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B6E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10:32:11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7D6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F54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522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6B5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05002050000043762-E0FbQqH0Bvd920230816</w:t>
            </w:r>
          </w:p>
        </w:tc>
      </w:tr>
      <w:tr w:rsidR="00942E9F" w:rsidRPr="00942E9F" w14:paraId="0AE22AA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2C5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10:33:27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3CC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62D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26C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80A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07002070000043712-E0FbQqH0BwWi20230816</w:t>
            </w:r>
          </w:p>
        </w:tc>
      </w:tr>
      <w:tr w:rsidR="00942E9F" w:rsidRPr="00942E9F" w14:paraId="29CF5656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23A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10:40:05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EB0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37B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B00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133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05002050000044330-E0FbQqH0C1NC20230816</w:t>
            </w:r>
          </w:p>
        </w:tc>
      </w:tr>
      <w:tr w:rsidR="00942E9F" w:rsidRPr="00942E9F" w14:paraId="39DB3F29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F8E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10:41:26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CA0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328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752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582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05002050000044011-E0FbQqH0C2Fw20230816</w:t>
            </w:r>
          </w:p>
        </w:tc>
      </w:tr>
      <w:tr w:rsidR="00942E9F" w:rsidRPr="00942E9F" w14:paraId="66422917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D8E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10:43:40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8A3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C66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8C5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F7A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05002050000045208-E0FbQqH0C4Ez20230816</w:t>
            </w:r>
          </w:p>
        </w:tc>
      </w:tr>
      <w:tr w:rsidR="00942E9F" w:rsidRPr="00942E9F" w14:paraId="0071AC17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416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10:44:33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00E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B6F8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ED6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4E3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05002050000045647-E0FbQqH0C5BW20230816</w:t>
            </w:r>
          </w:p>
        </w:tc>
      </w:tr>
      <w:tr w:rsidR="00942E9F" w:rsidRPr="00942E9F" w14:paraId="2E42D838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977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10:45:10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8BE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D4B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CD0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D5B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05002050000045576-E0FbQqH0C5PU20230816</w:t>
            </w:r>
          </w:p>
        </w:tc>
      </w:tr>
      <w:tr w:rsidR="00942E9F" w:rsidRPr="00942E9F" w14:paraId="09F05456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ABE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10:47:01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2C7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9FC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96B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B28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05002050000046133-E0FbQqH0C6nH20230816</w:t>
            </w:r>
          </w:p>
        </w:tc>
      </w:tr>
      <w:tr w:rsidR="00942E9F" w:rsidRPr="00942E9F" w14:paraId="5593F0AD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2DA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10:48:20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15C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05A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C47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FF4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07002070000045595-E0FbQqH0C83p20230816</w:t>
            </w:r>
          </w:p>
        </w:tc>
      </w:tr>
      <w:tr w:rsidR="00942E9F" w:rsidRPr="00942E9F" w14:paraId="3A1A5516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0B4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10:49:39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0C0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ECF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B4C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DEE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05002050000046683-E0FbQqH0C9Di20230816</w:t>
            </w:r>
          </w:p>
        </w:tc>
      </w:tr>
      <w:tr w:rsidR="00942E9F" w:rsidRPr="00942E9F" w14:paraId="780951F5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F3C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10:49:39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CBE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1AE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324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E5D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05002050000046683-E0FbQqH0C9Dk20230816</w:t>
            </w:r>
          </w:p>
        </w:tc>
      </w:tr>
      <w:tr w:rsidR="00942E9F" w:rsidRPr="00942E9F" w14:paraId="1E1CCBB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1BD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10:50:11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E57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A79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ABF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079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05002050000046632-E0FbQqH0C9Um20230816</w:t>
            </w:r>
          </w:p>
        </w:tc>
      </w:tr>
      <w:tr w:rsidR="00942E9F" w:rsidRPr="00942E9F" w14:paraId="266C81FD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738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10:56:18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282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3550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BB9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809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05002050000047671-E0FbQqH0CEAB20230816</w:t>
            </w:r>
          </w:p>
        </w:tc>
      </w:tr>
      <w:tr w:rsidR="00942E9F" w:rsidRPr="00942E9F" w14:paraId="030CEACE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80A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10:59:24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6EC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7A6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489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B98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05002050000047671-E0FbQqH0CGcV20230816</w:t>
            </w:r>
          </w:p>
        </w:tc>
      </w:tr>
      <w:tr w:rsidR="00942E9F" w:rsidRPr="00942E9F" w14:paraId="22BCC94E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846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10:59:30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2E2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75D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AE7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363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05002050000046747-E0FbQqH0CGnq20230816</w:t>
            </w:r>
          </w:p>
        </w:tc>
      </w:tr>
      <w:tr w:rsidR="00942E9F" w:rsidRPr="00942E9F" w14:paraId="332B71DC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695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10:59:40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E45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4D6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F91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742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05002050000046899-E0FbQqH0CHA520230816</w:t>
            </w:r>
          </w:p>
        </w:tc>
      </w:tr>
      <w:tr w:rsidR="00942E9F" w:rsidRPr="00942E9F" w14:paraId="4886CFDC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CF6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11:06:57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6B0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9F6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B3D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2A4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07002070000048136-E0FbQqH0COhO20230816</w:t>
            </w:r>
          </w:p>
        </w:tc>
      </w:tr>
      <w:tr w:rsidR="00942E9F" w:rsidRPr="00942E9F" w14:paraId="33DCC102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195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11:10:25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FAF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00F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B30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6B4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05002050000049729-E0FbQqH0CQi120230816</w:t>
            </w:r>
          </w:p>
        </w:tc>
      </w:tr>
      <w:tr w:rsidR="00942E9F" w:rsidRPr="00942E9F" w14:paraId="38897300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312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11:10:25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C32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E59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C38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DA7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05002050000049781-E0FbQqH0CQi720230816</w:t>
            </w:r>
          </w:p>
        </w:tc>
      </w:tr>
      <w:tr w:rsidR="00942E9F" w:rsidRPr="00942E9F" w14:paraId="3A293C41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9F3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11:11:15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ECA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771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735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A89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07002070000047893-E0FbQqH0CRgR20230816</w:t>
            </w:r>
          </w:p>
        </w:tc>
      </w:tr>
      <w:tr w:rsidR="00942E9F" w:rsidRPr="00942E9F" w14:paraId="2FFFB5D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680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11:11:15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F2E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272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464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11B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05002050000048569-E0FbQqH0CRgT20230816</w:t>
            </w:r>
          </w:p>
        </w:tc>
      </w:tr>
      <w:tr w:rsidR="00942E9F" w:rsidRPr="00942E9F" w14:paraId="13326460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498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11:12:59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8CC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3B6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D67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F9A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07002070000050121-E0FbQqH0CTP920230816</w:t>
            </w:r>
          </w:p>
        </w:tc>
      </w:tr>
      <w:tr w:rsidR="00942E9F" w:rsidRPr="00942E9F" w14:paraId="2FAD704E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7A6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11:13:52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F4B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042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AAC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612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07002070000049810-E0FbQqH0CTrh20230816</w:t>
            </w:r>
          </w:p>
        </w:tc>
      </w:tr>
      <w:tr w:rsidR="00942E9F" w:rsidRPr="00942E9F" w14:paraId="67F9BA40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A2C1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11:14:59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3A5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AFC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A05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BF1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05002050000050934-E0FbQqH0CUrV20230816</w:t>
            </w:r>
          </w:p>
        </w:tc>
      </w:tr>
      <w:tr w:rsidR="00942E9F" w:rsidRPr="00942E9F" w14:paraId="460C3180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29C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11:17:47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984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64A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AB6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03A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07002070000050629-E0FbQqH0CWe420230816</w:t>
            </w:r>
          </w:p>
        </w:tc>
      </w:tr>
      <w:tr w:rsidR="00942E9F" w:rsidRPr="00942E9F" w14:paraId="0B5ECB7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E3C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11:21:57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035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1E1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D57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D9F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05002050000050911-E0FbQqH0CYyF20230816</w:t>
            </w:r>
          </w:p>
        </w:tc>
      </w:tr>
      <w:tr w:rsidR="00942E9F" w:rsidRPr="00942E9F" w14:paraId="69213C28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6B8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11:28:11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E4B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971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4FE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7AB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05002050000052553-E0FbQqH0Ccel20230816</w:t>
            </w:r>
          </w:p>
        </w:tc>
      </w:tr>
      <w:tr w:rsidR="00942E9F" w:rsidRPr="00942E9F" w14:paraId="212A8D2E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B29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11:28:11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C99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55B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2FF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915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07002070000052035-E0FbQqH0Ccen20230816</w:t>
            </w:r>
          </w:p>
        </w:tc>
      </w:tr>
      <w:tr w:rsidR="00942E9F" w:rsidRPr="00942E9F" w14:paraId="48792CC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E2D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11:30:58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519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D9E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812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C5B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07002070000052340-E0FbQqH0CeDz20230816</w:t>
            </w:r>
          </w:p>
        </w:tc>
      </w:tr>
      <w:tr w:rsidR="00942E9F" w:rsidRPr="00942E9F" w14:paraId="39533969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491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11:35:53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160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2C5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92F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343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05002050000053349-E0FbQqH0ChqB20230816</w:t>
            </w:r>
          </w:p>
        </w:tc>
      </w:tr>
      <w:tr w:rsidR="00942E9F" w:rsidRPr="00942E9F" w14:paraId="12433EB8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4EA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11:37:19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50E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7BD6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EC7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4238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05002050000054057-E0FbQqH0CiYc20230816</w:t>
            </w:r>
          </w:p>
        </w:tc>
      </w:tr>
      <w:tr w:rsidR="00942E9F" w:rsidRPr="00942E9F" w14:paraId="41CD6E52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E26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11:38:04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315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890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B50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497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05002050000054040-E0FbQqH0CirB20230816</w:t>
            </w:r>
          </w:p>
        </w:tc>
      </w:tr>
      <w:tr w:rsidR="00942E9F" w:rsidRPr="00942E9F" w14:paraId="719D93D1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09D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11:40:40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827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8425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747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BB8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07002070000052274-E0FbQqH0CjwF20230816</w:t>
            </w:r>
          </w:p>
        </w:tc>
      </w:tr>
      <w:tr w:rsidR="00942E9F" w:rsidRPr="00942E9F" w14:paraId="1110C966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AE5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11:48:02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0B5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946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EDF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E4B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05002050000054615-E0FbQqH0CoIC20230816</w:t>
            </w:r>
          </w:p>
        </w:tc>
      </w:tr>
      <w:tr w:rsidR="00942E9F" w:rsidRPr="00942E9F" w14:paraId="00F09372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192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11:48:02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075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743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332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47F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05002050000055696-E0FbQqH0CoJ720230816</w:t>
            </w:r>
          </w:p>
        </w:tc>
      </w:tr>
      <w:tr w:rsidR="00942E9F" w:rsidRPr="00942E9F" w14:paraId="5D19C1BD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1F4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11:48:57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EC3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B2A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FA3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4E3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07002070000053573-E0FbQqH0Cp4s20230816</w:t>
            </w:r>
          </w:p>
        </w:tc>
      </w:tr>
      <w:tr w:rsidR="00942E9F" w:rsidRPr="00942E9F" w14:paraId="404E551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521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11:52:01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2D4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CC1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AED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BDE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05002050000056439-E0FbQqH0CrEu20230816</w:t>
            </w:r>
          </w:p>
        </w:tc>
      </w:tr>
      <w:tr w:rsidR="00942E9F" w:rsidRPr="00942E9F" w14:paraId="14A79740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A3A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11:52:15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A3C6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E84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7E2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64F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07002070000055539-E0FbQqH0CrLM20230816</w:t>
            </w:r>
          </w:p>
        </w:tc>
      </w:tr>
      <w:tr w:rsidR="00942E9F" w:rsidRPr="00942E9F" w14:paraId="14DEB183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303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11:53:06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902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66C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E45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8CF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07002070000056087-E0FbQqH0Cs7020230816</w:t>
            </w:r>
          </w:p>
        </w:tc>
      </w:tr>
      <w:tr w:rsidR="00942E9F" w:rsidRPr="00942E9F" w14:paraId="0852869B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9BC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11:54:51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C2B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9A6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5CE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CA9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05002050000056853-E0FbQqH0CtR920230816</w:t>
            </w:r>
          </w:p>
        </w:tc>
      </w:tr>
      <w:tr w:rsidR="00942E9F" w:rsidRPr="00942E9F" w14:paraId="6392C428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9EE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16-Aug-2023 11:59:00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FA4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A21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770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B24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05002050000057591-E0FbQqH0Cx7j20230816</w:t>
            </w:r>
          </w:p>
        </w:tc>
      </w:tr>
      <w:tr w:rsidR="00942E9F" w:rsidRPr="00942E9F" w14:paraId="343D0206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155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12:00:14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5AA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095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49C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AC8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05002050000057853-E0FbQqH0Cxrr20230816</w:t>
            </w:r>
          </w:p>
        </w:tc>
      </w:tr>
      <w:tr w:rsidR="00942E9F" w:rsidRPr="00942E9F" w14:paraId="5544378C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7C7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12:00:40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BBF3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B23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DC6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B2F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05002050000056550-E0FbQqH0CyNF20230816</w:t>
            </w:r>
          </w:p>
        </w:tc>
      </w:tr>
      <w:tr w:rsidR="00942E9F" w:rsidRPr="00942E9F" w14:paraId="79F3408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C7D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12:01:01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054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58E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3CC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8F1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07002070000057829-E0FbQqH0CyY820230816</w:t>
            </w:r>
          </w:p>
        </w:tc>
      </w:tr>
      <w:tr w:rsidR="00942E9F" w:rsidRPr="00942E9F" w14:paraId="0C5F36C8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F08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12:03:33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872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2B3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292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E2B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05002050000058549-E0FbQqH0D08620230816</w:t>
            </w:r>
          </w:p>
        </w:tc>
      </w:tr>
      <w:tr w:rsidR="00942E9F" w:rsidRPr="00942E9F" w14:paraId="5F386AE7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5D0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12:03:33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2B7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180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315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837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05002050000058549-E0FbQqH0D08820230816</w:t>
            </w:r>
          </w:p>
        </w:tc>
      </w:tr>
      <w:tr w:rsidR="00942E9F" w:rsidRPr="00942E9F" w14:paraId="749BFC37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0C7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12:03:54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F8D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48D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FF1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965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07002070000056823-E0FbQqH0D0Id20230816</w:t>
            </w:r>
          </w:p>
        </w:tc>
      </w:tr>
      <w:tr w:rsidR="00942E9F" w:rsidRPr="00942E9F" w14:paraId="129DF31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B2C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12:08:16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672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D0C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912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1D2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05002050000058909-E0FbQqH0D3GE20230816</w:t>
            </w:r>
          </w:p>
        </w:tc>
      </w:tr>
      <w:tr w:rsidR="00942E9F" w:rsidRPr="00942E9F" w14:paraId="3F71D72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098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12:09:35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446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2FF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A71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27A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07002070000058468-E0FbQqH0D4HP20230816</w:t>
            </w:r>
          </w:p>
        </w:tc>
      </w:tr>
      <w:tr w:rsidR="00942E9F" w:rsidRPr="00942E9F" w14:paraId="587CEE67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2C7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12:12:19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B2A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F62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EEF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479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05002050000060200-E0FbQqH0D6Mq20230816</w:t>
            </w:r>
          </w:p>
        </w:tc>
      </w:tr>
      <w:tr w:rsidR="00942E9F" w:rsidRPr="00942E9F" w14:paraId="77016C93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C60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12:13:08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CD0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ABD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BA3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98A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07002070000059089-E0FbQqH0D7NQ20230816</w:t>
            </w:r>
          </w:p>
        </w:tc>
      </w:tr>
      <w:tr w:rsidR="00942E9F" w:rsidRPr="00942E9F" w14:paraId="73543A3D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33C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12:13:48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DE4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C9A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8AD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5A6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05002050000059910-E0FbQqH0D7o120230816</w:t>
            </w:r>
          </w:p>
        </w:tc>
      </w:tr>
      <w:tr w:rsidR="00942E9F" w:rsidRPr="00942E9F" w14:paraId="111E5B90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31C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12:13:52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077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694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B64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36E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05002050000060529-E0FbQqH0D7xt20230816</w:t>
            </w:r>
          </w:p>
        </w:tc>
      </w:tr>
      <w:tr w:rsidR="00942E9F" w:rsidRPr="00942E9F" w14:paraId="3EEC481B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668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12:14:23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F9E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B08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882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1B4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07002070000060403-E0FbQqH0D8kc20230816</w:t>
            </w:r>
          </w:p>
        </w:tc>
      </w:tr>
      <w:tr w:rsidR="00942E9F" w:rsidRPr="00942E9F" w14:paraId="56974B0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163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12:16:11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1C3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F9B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E6F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254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05002050000061132-E0FbQqH0DBAa20230816</w:t>
            </w:r>
          </w:p>
        </w:tc>
      </w:tr>
      <w:tr w:rsidR="00942E9F" w:rsidRPr="00942E9F" w14:paraId="238F7483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CF1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12:22:36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874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BEC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9CE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189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05002050000062394-E0FbQqH0DFkY20230816</w:t>
            </w:r>
          </w:p>
        </w:tc>
      </w:tr>
      <w:tr w:rsidR="00942E9F" w:rsidRPr="00942E9F" w14:paraId="55847318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9CE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12:25:59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550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DFF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EA1D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1EF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07002070000061468-E0FbQqH0DIH320230816</w:t>
            </w:r>
          </w:p>
        </w:tc>
      </w:tr>
      <w:tr w:rsidR="00942E9F" w:rsidRPr="00942E9F" w14:paraId="7A7F7B8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0549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12:29:15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A5F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A3A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2C9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89B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05002050000063803-E0FbQqH0DKOO20230816</w:t>
            </w:r>
          </w:p>
        </w:tc>
      </w:tr>
      <w:tr w:rsidR="00942E9F" w:rsidRPr="00942E9F" w14:paraId="4C770A80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18B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12:32:05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9A7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D3F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C96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29D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07002070000064352-E0FbQqH0DNQM20230816</w:t>
            </w:r>
          </w:p>
        </w:tc>
      </w:tr>
      <w:tr w:rsidR="00942E9F" w:rsidRPr="00942E9F" w14:paraId="6BF7AE30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B1D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12:32:05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105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E34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DB9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81A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07002070000064352-E0FbQqH0DNQJ20230816</w:t>
            </w:r>
          </w:p>
        </w:tc>
      </w:tr>
      <w:tr w:rsidR="00942E9F" w:rsidRPr="00942E9F" w14:paraId="77C01205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6A3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12:32:41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8BE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F0C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729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D25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05002050000064850-E0FbQqH0DO1G20230816</w:t>
            </w:r>
          </w:p>
        </w:tc>
      </w:tr>
      <w:tr w:rsidR="00942E9F" w:rsidRPr="00942E9F" w14:paraId="7F135FD8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2F6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12:33:11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016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849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5DB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17C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05002050000064497-E0FbQqH0DOQ720230816</w:t>
            </w:r>
          </w:p>
        </w:tc>
      </w:tr>
      <w:tr w:rsidR="00942E9F" w:rsidRPr="00942E9F" w14:paraId="245EC02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DBE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12:33:11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FF4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9F1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CB82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991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07002070000064112-E0FbQqH0DORe20230816</w:t>
            </w:r>
          </w:p>
        </w:tc>
      </w:tr>
      <w:tr w:rsidR="00942E9F" w:rsidRPr="00942E9F" w14:paraId="282A71CB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8BF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12:35:30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41B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0D0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F0A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F1D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05002050000065350-E0FbQqH0DQEe20230816</w:t>
            </w:r>
          </w:p>
        </w:tc>
      </w:tr>
      <w:tr w:rsidR="00942E9F" w:rsidRPr="00942E9F" w14:paraId="4626B0B9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4FA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12:36:01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FB3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00F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B07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AFA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07002070000065101-E0FbQqH0DQm020230816</w:t>
            </w:r>
          </w:p>
        </w:tc>
      </w:tr>
      <w:tr w:rsidR="00942E9F" w:rsidRPr="00942E9F" w14:paraId="19779807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8A3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12:37:44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289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02C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3E5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2C2C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05002050000065721-E0FbQqH0DSQc20230816</w:t>
            </w:r>
          </w:p>
        </w:tc>
      </w:tr>
      <w:tr w:rsidR="00942E9F" w:rsidRPr="00942E9F" w14:paraId="2A504C58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F37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12:37:47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516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BE7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DF5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7C4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07002070000065351-E0FbQqH0DSUl20230816</w:t>
            </w:r>
          </w:p>
        </w:tc>
      </w:tr>
      <w:tr w:rsidR="00942E9F" w:rsidRPr="00942E9F" w14:paraId="101956D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874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12:39:41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DC8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35E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AE1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9A0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07002070000065682-E0FbQqH0DU9M20230816</w:t>
            </w:r>
          </w:p>
        </w:tc>
      </w:tr>
      <w:tr w:rsidR="00942E9F" w:rsidRPr="00942E9F" w14:paraId="791D86E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68D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12:40:43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D3C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7F1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AB5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B4E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05002050000066040-E0FbQqH0DV9220230816</w:t>
            </w:r>
          </w:p>
        </w:tc>
      </w:tr>
      <w:tr w:rsidR="00942E9F" w:rsidRPr="00942E9F" w14:paraId="56E16E49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858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12:41:37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6161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30A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240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0FC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05002050000066327-E0FbQqH0DVqK20230816</w:t>
            </w:r>
          </w:p>
        </w:tc>
      </w:tr>
      <w:tr w:rsidR="00942E9F" w:rsidRPr="00942E9F" w14:paraId="133D3C75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CA8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12:44:03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498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C23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78F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C7F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07002070000066338-E0FbQqH0DXYp20230816</w:t>
            </w:r>
          </w:p>
        </w:tc>
      </w:tr>
      <w:tr w:rsidR="00942E9F" w:rsidRPr="00942E9F" w14:paraId="19FA3716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1E8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12:44:25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32E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A10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C88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09C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07002070000065954-E0FbQqH0DXu120230816</w:t>
            </w:r>
          </w:p>
        </w:tc>
      </w:tr>
      <w:tr w:rsidR="00942E9F" w:rsidRPr="00942E9F" w14:paraId="1BECDEF1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182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12:47:22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EC0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99C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F05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18A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07002070000066785-E0FbQqH0DaWa20230816</w:t>
            </w:r>
          </w:p>
        </w:tc>
      </w:tr>
      <w:tr w:rsidR="00942E9F" w:rsidRPr="00942E9F" w14:paraId="58756469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8B5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12:47:40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2D2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BD0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EA1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77A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05002050000066884-E0FbQqH0Dahh20230816</w:t>
            </w:r>
          </w:p>
        </w:tc>
      </w:tr>
      <w:tr w:rsidR="00942E9F" w:rsidRPr="00942E9F" w14:paraId="144B181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FE1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12:49:17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978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2A6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3A3F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103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07002070000067333-E0FbQqH0DcNq20230816</w:t>
            </w:r>
          </w:p>
        </w:tc>
      </w:tr>
      <w:tr w:rsidR="00942E9F" w:rsidRPr="00942E9F" w14:paraId="5F009F99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1B7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12:51:26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01D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60A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044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51C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07002070000067804-E0FbQqH0DeCG20230816</w:t>
            </w:r>
          </w:p>
        </w:tc>
      </w:tr>
      <w:tr w:rsidR="00942E9F" w:rsidRPr="00942E9F" w14:paraId="051A55B1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90C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12:51:30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77E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206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F11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070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07002070000067757-E0FbQqH0DeH520230816</w:t>
            </w:r>
          </w:p>
        </w:tc>
      </w:tr>
      <w:tr w:rsidR="00942E9F" w:rsidRPr="00942E9F" w14:paraId="4B53D185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243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12:53:11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45A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59C5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B30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3CA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07002070000068131-E0FbQqH0Dg4620230816</w:t>
            </w:r>
          </w:p>
        </w:tc>
      </w:tr>
      <w:tr w:rsidR="00942E9F" w:rsidRPr="00942E9F" w14:paraId="05239027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9C91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12:54:25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2EC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583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5B5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148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07002070000068420-E0FbQqH0DhJI20230816</w:t>
            </w:r>
          </w:p>
        </w:tc>
      </w:tr>
      <w:tr w:rsidR="00942E9F" w:rsidRPr="00942E9F" w14:paraId="6220E26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E23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12:54:36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0F3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38C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FFB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EBB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05002050000068584-E0FbQqH0DhSZ20230816</w:t>
            </w:r>
          </w:p>
        </w:tc>
      </w:tr>
      <w:tr w:rsidR="00942E9F" w:rsidRPr="00942E9F" w14:paraId="2A459DD3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E93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12:56:26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456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CA3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E67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1D5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07002070000068768-E0FbQqH0Dimo20230816</w:t>
            </w:r>
          </w:p>
        </w:tc>
      </w:tr>
      <w:tr w:rsidR="00942E9F" w:rsidRPr="00942E9F" w14:paraId="2D3E2B73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6DD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12:56:35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895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57C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1A5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37C2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05002050000069202-E0FbQqH0Dixx20230816</w:t>
            </w:r>
          </w:p>
        </w:tc>
      </w:tr>
      <w:tr w:rsidR="00942E9F" w:rsidRPr="00942E9F" w14:paraId="3E394B3B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A16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12:59:53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042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1EE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FEC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F73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05002050000069841-E0FbQqH0DlHB20230816</w:t>
            </w:r>
          </w:p>
        </w:tc>
      </w:tr>
      <w:tr w:rsidR="00942E9F" w:rsidRPr="00942E9F" w14:paraId="690676F7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E42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13:01:15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D40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EDF8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DC1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581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05002050000070105-E0FbQqH0Dmhq20230816</w:t>
            </w:r>
          </w:p>
        </w:tc>
      </w:tr>
      <w:tr w:rsidR="00942E9F" w:rsidRPr="00942E9F" w14:paraId="3BE76A12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C60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13:02:48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0F9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853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D1D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F68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07002070000070013-E0FbQqH0DnuD20230816</w:t>
            </w:r>
          </w:p>
        </w:tc>
      </w:tr>
      <w:tr w:rsidR="00942E9F" w:rsidRPr="00942E9F" w14:paraId="267E1DD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0F2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13:04:36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2F9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96F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6D8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7C9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05002050000070416-E0FbQqH0Dpch20230816</w:t>
            </w:r>
          </w:p>
        </w:tc>
      </w:tr>
      <w:tr w:rsidR="00942E9F" w:rsidRPr="00942E9F" w14:paraId="6FB2B78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C14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16-Aug-2023 13:04:36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0B9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A16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EEC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BDB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05002050000069451-E0FbQqH0DpcZ20230816</w:t>
            </w:r>
          </w:p>
        </w:tc>
      </w:tr>
      <w:tr w:rsidR="00942E9F" w:rsidRPr="00942E9F" w14:paraId="6ECB9BED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289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13:10:02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DB4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3C5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822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8E6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05002050000071965-E0FbQqH0DurJ20230816</w:t>
            </w:r>
          </w:p>
        </w:tc>
      </w:tr>
      <w:tr w:rsidR="00942E9F" w:rsidRPr="00942E9F" w14:paraId="066C7A9E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B30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13:11:09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1A6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067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7CB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338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07002070000071865-E0FbQqH0Dvja20230816</w:t>
            </w:r>
          </w:p>
        </w:tc>
      </w:tr>
      <w:tr w:rsidR="00942E9F" w:rsidRPr="00942E9F" w14:paraId="27829CBD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B83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13:16:25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23D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BCF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F85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32C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07002070000073191-E0FbQqH0E0UK20230816</w:t>
            </w:r>
          </w:p>
        </w:tc>
      </w:tr>
      <w:tr w:rsidR="00942E9F" w:rsidRPr="00942E9F" w14:paraId="65289B40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CB1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13:17:55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2EF5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FEF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61C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F82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07002070000073633-E0FbQqH0E1aR20230816</w:t>
            </w:r>
          </w:p>
        </w:tc>
      </w:tr>
      <w:tr w:rsidR="00942E9F" w:rsidRPr="00942E9F" w14:paraId="3966020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D11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13:18:00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86A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D3F1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121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5B3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07002070000073044-E0FbQqH0E1i220230816</w:t>
            </w:r>
          </w:p>
        </w:tc>
      </w:tr>
      <w:tr w:rsidR="00942E9F" w:rsidRPr="00942E9F" w14:paraId="4084B6B2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DD8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13:18:57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5DD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BF0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17D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D5A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07002070000072227-E0FbQqH0E2j720230816</w:t>
            </w:r>
          </w:p>
        </w:tc>
      </w:tr>
      <w:tr w:rsidR="00942E9F" w:rsidRPr="00942E9F" w14:paraId="49AD426B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9FB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13:21:30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C2D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7A2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2D2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AB6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05002050000074626-E0FbQqH0E5F820230816</w:t>
            </w:r>
          </w:p>
        </w:tc>
      </w:tr>
      <w:tr w:rsidR="00942E9F" w:rsidRPr="00942E9F" w14:paraId="38D2C8B1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DEF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13:24:30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3FE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9E7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213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F65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07002070000075170-E0FbQqH0E8BX20230816</w:t>
            </w:r>
          </w:p>
        </w:tc>
      </w:tr>
      <w:tr w:rsidR="00942E9F" w:rsidRPr="00942E9F" w14:paraId="3710E340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FAA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13:25:26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B60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10D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1FC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01A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07002070000074090-E0FbQqH0E8zu20230816</w:t>
            </w:r>
          </w:p>
        </w:tc>
      </w:tr>
      <w:tr w:rsidR="00942E9F" w:rsidRPr="00942E9F" w14:paraId="4A38FF9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D7D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13:26:24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C81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FFA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C00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7B6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05002050000075032-E0FbQqH0E9zf20230816</w:t>
            </w:r>
          </w:p>
        </w:tc>
      </w:tr>
      <w:tr w:rsidR="00942E9F" w:rsidRPr="00942E9F" w14:paraId="655475D3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80F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13:26:24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BBF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58C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FCB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DEF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05002050000075032-E0FbQqH0E9zP20230816</w:t>
            </w:r>
          </w:p>
        </w:tc>
      </w:tr>
      <w:tr w:rsidR="00942E9F" w:rsidRPr="00942E9F" w14:paraId="6E6BA5BC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1B4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13:27:42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88E1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039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B66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85D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05002050000076093-E0FbQqH0EB0e20230816</w:t>
            </w:r>
          </w:p>
        </w:tc>
      </w:tr>
      <w:tr w:rsidR="00942E9F" w:rsidRPr="00942E9F" w14:paraId="6AC8A58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027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13:27:42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D80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A39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89B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D06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05002050000076093-E0FbQqH0EB0g20230816</w:t>
            </w:r>
          </w:p>
        </w:tc>
      </w:tr>
      <w:tr w:rsidR="00942E9F" w:rsidRPr="00942E9F" w14:paraId="1DF95196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9CF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13:28:06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35E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CE4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B70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8DD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07002070000075171-E0FbQqH0EBVM20230816</w:t>
            </w:r>
          </w:p>
        </w:tc>
      </w:tr>
      <w:tr w:rsidR="00942E9F" w:rsidRPr="00942E9F" w14:paraId="609C8405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A61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13:28:06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5AA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896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6BE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E9F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07002070000075417-E0FbQqH0EBVO20230816</w:t>
            </w:r>
          </w:p>
        </w:tc>
      </w:tr>
      <w:tr w:rsidR="00942E9F" w:rsidRPr="00942E9F" w14:paraId="20C2CB6C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1B05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13:30:00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1BD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513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2DA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7A9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07002070000076098-E0FbQqH0EENt20230816</w:t>
            </w:r>
          </w:p>
        </w:tc>
      </w:tr>
      <w:tr w:rsidR="00942E9F" w:rsidRPr="00942E9F" w14:paraId="40A8094C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BCA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13:31:30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663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CB8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1CE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3EE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05002050000077636-E0FbQqH0EIbI20230816</w:t>
            </w:r>
          </w:p>
        </w:tc>
      </w:tr>
      <w:tr w:rsidR="00942E9F" w:rsidRPr="00942E9F" w14:paraId="72AE07F9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793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13:33:12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CB75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FF9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16E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993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07002070000077953-E0FbQqH0ELnT20230816</w:t>
            </w:r>
          </w:p>
        </w:tc>
      </w:tr>
      <w:tr w:rsidR="00942E9F" w:rsidRPr="00942E9F" w14:paraId="3F57C38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4E27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13:33:25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487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2D5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E42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D1B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05002050000078364-E0FbQqH0EMHF20230816</w:t>
            </w:r>
          </w:p>
        </w:tc>
      </w:tr>
      <w:tr w:rsidR="00942E9F" w:rsidRPr="00942E9F" w14:paraId="39AC9496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098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13:34:25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A1C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628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ABF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CAD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07002070000078537-E0FbQqH0EOMc20230816</w:t>
            </w:r>
          </w:p>
        </w:tc>
      </w:tr>
      <w:tr w:rsidR="00942E9F" w:rsidRPr="00942E9F" w14:paraId="18162E43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FE1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13:37:42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33D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A2E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764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EC1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07002070000080229-E0FbQqH0EVeq20230816</w:t>
            </w:r>
          </w:p>
        </w:tc>
      </w:tr>
      <w:tr w:rsidR="00942E9F" w:rsidRPr="00942E9F" w14:paraId="43C9C398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762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13:38:35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069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9B9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7CF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07C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05002050000080487-E0FbQqH0EXJB20230816</w:t>
            </w:r>
          </w:p>
        </w:tc>
      </w:tr>
      <w:tr w:rsidR="00942E9F" w:rsidRPr="00942E9F" w14:paraId="750A9C6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16C7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13:39:30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1D2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C69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BC7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F5C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05002050000079886-E0FbQqH0EZ1y20230816</w:t>
            </w:r>
          </w:p>
        </w:tc>
      </w:tr>
      <w:tr w:rsidR="00942E9F" w:rsidRPr="00942E9F" w14:paraId="1F820D15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99C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13:41:32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F4B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8AF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E21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827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05002050000082511-E0FbQqH0Ec0820230816</w:t>
            </w:r>
          </w:p>
        </w:tc>
      </w:tr>
      <w:tr w:rsidR="00942E9F" w:rsidRPr="00942E9F" w14:paraId="7558A58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A4E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13:45:00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670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05A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D10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9D5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07002070000082984-E0FbQqH0Efy020230816</w:t>
            </w:r>
          </w:p>
        </w:tc>
      </w:tr>
      <w:tr w:rsidR="00942E9F" w:rsidRPr="00942E9F" w14:paraId="278290AC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A3A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13:45:20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0A5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BEA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2F5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DD3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07002070000082647-E0FbQqH0Eghx20230816</w:t>
            </w:r>
          </w:p>
        </w:tc>
      </w:tr>
      <w:tr w:rsidR="00942E9F" w:rsidRPr="00942E9F" w14:paraId="4C3EEFAC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D13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13:50:18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878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577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DC6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C11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C55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07002070000084780-E0FbQqH0EpHQ20230816</w:t>
            </w:r>
          </w:p>
        </w:tc>
      </w:tr>
      <w:tr w:rsidR="00942E9F" w:rsidRPr="00942E9F" w14:paraId="1039F5D5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704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13:50:18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2E2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6A8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7BE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5C5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07002070000085652-E0FbQqH0EpE020230816</w:t>
            </w:r>
          </w:p>
        </w:tc>
      </w:tr>
      <w:tr w:rsidR="00942E9F" w:rsidRPr="00942E9F" w14:paraId="6BEE09BB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B4C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13:52:14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6DA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627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059B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2C8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05002050000086615-E0FbQqH0Es8e20230816</w:t>
            </w:r>
          </w:p>
        </w:tc>
      </w:tr>
      <w:tr w:rsidR="00942E9F" w:rsidRPr="00942E9F" w14:paraId="59E5BE78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45F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13:52:43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F87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97A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411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4F4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05002050000086410-E0FbQqH0EsrU20230816</w:t>
            </w:r>
          </w:p>
        </w:tc>
      </w:tr>
      <w:tr w:rsidR="00942E9F" w:rsidRPr="00942E9F" w14:paraId="1F2BD020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F3B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13:52:43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649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9AD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07B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5AB5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07002070000086723-E0FbQqH0EsqG20230816</w:t>
            </w:r>
          </w:p>
        </w:tc>
      </w:tr>
      <w:tr w:rsidR="00942E9F" w:rsidRPr="00942E9F" w14:paraId="0E55EDC6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1E1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13:54:44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104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549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3F6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2E8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05002050000087838-E0FbQqH0EvSx20230816</w:t>
            </w:r>
          </w:p>
        </w:tc>
      </w:tr>
      <w:tr w:rsidR="00942E9F" w:rsidRPr="00942E9F" w14:paraId="4A5B7083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6F6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13:56:44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20EF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3BA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3D4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7F5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05002050000087572-E0FbQqH0EyLO20230816</w:t>
            </w:r>
          </w:p>
        </w:tc>
      </w:tr>
      <w:tr w:rsidR="00942E9F" w:rsidRPr="00942E9F" w14:paraId="5814544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37D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13:58:44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172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861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A066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ACC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05002050000089738-E0FbQqH0F0nP20230816</w:t>
            </w:r>
          </w:p>
        </w:tc>
      </w:tr>
      <w:tr w:rsidR="00942E9F" w:rsidRPr="00942E9F" w14:paraId="284A08C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33FA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13:58:45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D0A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E70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5706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1BD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05002050000089425-E0FbQqH0F0rq20230816</w:t>
            </w:r>
          </w:p>
        </w:tc>
      </w:tr>
      <w:tr w:rsidR="00942E9F" w:rsidRPr="00942E9F" w14:paraId="1EAAD1EC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0B0C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13:59:46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E2B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5C3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E29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F75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05002050000090088-E0FbQqH0F2fP20230816</w:t>
            </w:r>
          </w:p>
        </w:tc>
      </w:tr>
      <w:tr w:rsidR="00942E9F" w:rsidRPr="00942E9F" w14:paraId="4122CB7E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143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14:00:34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494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9F2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7E4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E94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07002070000088138-E0FbQqH0F3sj20230816</w:t>
            </w:r>
          </w:p>
        </w:tc>
      </w:tr>
      <w:tr w:rsidR="00942E9F" w:rsidRPr="00942E9F" w14:paraId="782920B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68E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14:03:06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493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1D1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18A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BBC7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07002070000091332-E0FbQqH0F8fI20230816</w:t>
            </w:r>
          </w:p>
        </w:tc>
      </w:tr>
      <w:tr w:rsidR="00942E9F" w:rsidRPr="00942E9F" w14:paraId="4A11EAE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6C1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14:03:06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A29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441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052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074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07002070000091332-E0FbQqH0F8fK20230816</w:t>
            </w:r>
          </w:p>
        </w:tc>
      </w:tr>
      <w:tr w:rsidR="00942E9F" w:rsidRPr="00942E9F" w14:paraId="4B755287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F9F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14:03:16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1BE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1B1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375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347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07002070000091154-E0FbQqH0F92q20230816</w:t>
            </w:r>
          </w:p>
        </w:tc>
      </w:tr>
      <w:tr w:rsidR="00942E9F" w:rsidRPr="00942E9F" w14:paraId="58C94070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D47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14:05:27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C7B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E79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79B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ACC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05002050000092778-E0FbQqH0FC6Q20230816</w:t>
            </w:r>
          </w:p>
        </w:tc>
      </w:tr>
      <w:tr w:rsidR="00942E9F" w:rsidRPr="00942E9F" w14:paraId="07E09565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EE3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14:07:43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928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9AD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FFD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CD7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05002050000093754-E0FbQqH0FFIo20230816</w:t>
            </w:r>
          </w:p>
        </w:tc>
      </w:tr>
      <w:tr w:rsidR="00942E9F" w:rsidRPr="00942E9F" w14:paraId="42AF392B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EFA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14:10:31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8B3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FF9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532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44E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07002070000094270-E0FbQqH0FIwl20230816</w:t>
            </w:r>
          </w:p>
        </w:tc>
      </w:tr>
      <w:tr w:rsidR="00942E9F" w:rsidRPr="00942E9F" w14:paraId="65CE099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0BF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14:11:03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2CA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BAA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AD2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B80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07002070000094456-E0FbQqH0FJiA20230816</w:t>
            </w:r>
          </w:p>
        </w:tc>
      </w:tr>
      <w:tr w:rsidR="00942E9F" w:rsidRPr="00942E9F" w14:paraId="644C7500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5F5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14:11:03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47A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8A3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256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685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07002070000094456-E0FbQqH0FJi820230816</w:t>
            </w:r>
          </w:p>
        </w:tc>
      </w:tr>
      <w:tr w:rsidR="00942E9F" w:rsidRPr="00942E9F" w14:paraId="2CC885D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6A3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16-Aug-2023 14:12:44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014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664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335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6FE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07002070000094974-E0FbQqH0FMHb20230816</w:t>
            </w:r>
          </w:p>
        </w:tc>
      </w:tr>
      <w:tr w:rsidR="00942E9F" w:rsidRPr="00942E9F" w14:paraId="3F98D777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76E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14:12:44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734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523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151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E84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07002070000094974-E0FbQqH0FMHZ20230816</w:t>
            </w:r>
          </w:p>
        </w:tc>
      </w:tr>
      <w:tr w:rsidR="00942E9F" w:rsidRPr="00942E9F" w14:paraId="34C979B3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CAB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14:14:24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C50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380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0FC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17C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07002070000095148-E0FbQqH0FOR520230816</w:t>
            </w:r>
          </w:p>
        </w:tc>
      </w:tr>
      <w:tr w:rsidR="00942E9F" w:rsidRPr="00942E9F" w14:paraId="14DA06BC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8F4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14:14:24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B36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DF54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22A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236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05002050000095803-E0FbQqH0FOR720230816</w:t>
            </w:r>
          </w:p>
        </w:tc>
      </w:tr>
      <w:tr w:rsidR="00942E9F" w:rsidRPr="00942E9F" w14:paraId="70750BC1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10A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14:17:03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71B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432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182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2F5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07002070000096477-E0FbQqH0FRmb20230816</w:t>
            </w:r>
          </w:p>
        </w:tc>
      </w:tr>
      <w:tr w:rsidR="00942E9F" w:rsidRPr="00942E9F" w14:paraId="16DD1638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D1F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14:17:03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4FF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684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AE6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B4B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07002070000096477-E0FbQqH0FRmW20230816</w:t>
            </w:r>
          </w:p>
        </w:tc>
      </w:tr>
      <w:tr w:rsidR="00942E9F" w:rsidRPr="00942E9F" w14:paraId="0FDDD86E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2EB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14:17:03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98F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C91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77C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F42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07002070000096477-E0FbQqH0FRmZ20230816</w:t>
            </w:r>
          </w:p>
        </w:tc>
      </w:tr>
      <w:tr w:rsidR="00942E9F" w:rsidRPr="00942E9F" w14:paraId="599B0B92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B52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14:18:41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4DB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65C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55E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05A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07002070000097002-E0FbQqH0FTLN20230816</w:t>
            </w:r>
          </w:p>
        </w:tc>
      </w:tr>
      <w:tr w:rsidR="00942E9F" w:rsidRPr="00942E9F" w14:paraId="54203799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BE7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14:20:14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168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D6D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C15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E7E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07002070000097501-E0FbQqH0FUks20230816</w:t>
            </w:r>
          </w:p>
        </w:tc>
      </w:tr>
      <w:tr w:rsidR="00942E9F" w:rsidRPr="00942E9F" w14:paraId="2EA0446E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C8A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14:20:33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102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44A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486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BA6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07002070000096802-E0FbQqH0FV7i20230816</w:t>
            </w:r>
          </w:p>
        </w:tc>
      </w:tr>
      <w:tr w:rsidR="00942E9F" w:rsidRPr="00942E9F" w14:paraId="19E00A7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E92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14:22:34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878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3F8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FC4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DD0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05002050000098798-E0FbQqH0FXFS20230816</w:t>
            </w:r>
          </w:p>
        </w:tc>
      </w:tr>
      <w:tr w:rsidR="00942E9F" w:rsidRPr="00942E9F" w14:paraId="100B0C7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9A2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14:23:27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931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C96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56A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FD2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05002050000098968-E0FbQqH0FY5B20230816</w:t>
            </w:r>
          </w:p>
        </w:tc>
      </w:tr>
      <w:tr w:rsidR="00942E9F" w:rsidRPr="00942E9F" w14:paraId="63903549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699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14:24:26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F9E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25A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5DF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9E3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07002070000099032-E0FbQqH0FZ5b20230816</w:t>
            </w:r>
          </w:p>
        </w:tc>
      </w:tr>
      <w:tr w:rsidR="00942E9F" w:rsidRPr="00942E9F" w14:paraId="1ACD5C3E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302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14:24:53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FA9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7C6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27F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AAF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07002070000097003-E0FbQqH0FZhd20230816</w:t>
            </w:r>
          </w:p>
        </w:tc>
      </w:tr>
      <w:tr w:rsidR="00942E9F" w:rsidRPr="00942E9F" w14:paraId="6BDB5EC9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701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14:26:07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293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480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AE0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149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05002050000100293-E0FbQqH0FbTL20230816</w:t>
            </w:r>
          </w:p>
        </w:tc>
      </w:tr>
      <w:tr w:rsidR="00942E9F" w:rsidRPr="00942E9F" w14:paraId="4F3430A9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29D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14:26:07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3CB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C14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977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4FF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05002050000100293-E0FbQqH0FbTN20230816</w:t>
            </w:r>
          </w:p>
        </w:tc>
      </w:tr>
      <w:tr w:rsidR="00942E9F" w:rsidRPr="00942E9F" w14:paraId="71EB43B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A85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14:27:15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455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84C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8BC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534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07002070000100122-E0FbQqH0FcfB20230816</w:t>
            </w:r>
          </w:p>
        </w:tc>
      </w:tr>
      <w:tr w:rsidR="00942E9F" w:rsidRPr="00942E9F" w14:paraId="4D611B59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39F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14:27:55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900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011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5B3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818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07002070000100334-E0FbQqH0Fda420230816</w:t>
            </w:r>
          </w:p>
        </w:tc>
      </w:tr>
      <w:tr w:rsidR="00942E9F" w:rsidRPr="00942E9F" w14:paraId="057C004C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FB5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14:29:38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734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49F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9D4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2D8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05002050000101517-E0FbQqH0FfJ220230816</w:t>
            </w:r>
          </w:p>
        </w:tc>
      </w:tr>
      <w:tr w:rsidR="00942E9F" w:rsidRPr="00942E9F" w14:paraId="3C3E21A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0C1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14:29:38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FA0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7A6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13E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F47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05002050000101517-E0FbQqH0FfJ020230816</w:t>
            </w:r>
          </w:p>
        </w:tc>
      </w:tr>
      <w:tr w:rsidR="00942E9F" w:rsidRPr="00942E9F" w14:paraId="53774F6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3A5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14:29:58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15A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F07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4A5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CE0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07002070000100465-E0FbQqH0FfwX20230816</w:t>
            </w:r>
          </w:p>
        </w:tc>
      </w:tr>
      <w:tr w:rsidR="00942E9F" w:rsidRPr="00942E9F" w14:paraId="4B08F02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496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14:32:09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42A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5C9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59E6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292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05002050000102279-E0FbQqH0FiXg20230816</w:t>
            </w:r>
          </w:p>
        </w:tc>
      </w:tr>
      <w:tr w:rsidR="00942E9F" w:rsidRPr="00942E9F" w14:paraId="20FACF78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796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14:32:57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6CF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0B1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DA9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313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07002070000102077-E0FbQqH0Fjc320230816</w:t>
            </w:r>
          </w:p>
        </w:tc>
      </w:tr>
      <w:tr w:rsidR="00942E9F" w:rsidRPr="00942E9F" w14:paraId="713E14BB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E2D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14:32:57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5CE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79E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D7F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871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07002070000102077-E0FbQqH0Fjby20230816</w:t>
            </w:r>
          </w:p>
        </w:tc>
      </w:tr>
      <w:tr w:rsidR="00942E9F" w:rsidRPr="00942E9F" w14:paraId="1BC38AB3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3D8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14:33:59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083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FBA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ADF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84E6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05002050000102198-E0FbQqH0Fkpr20230816</w:t>
            </w:r>
          </w:p>
        </w:tc>
      </w:tr>
      <w:tr w:rsidR="00942E9F" w:rsidRPr="00942E9F" w14:paraId="52CE257B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B5F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14:33:59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974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D8B7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B2B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154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05002050000102198-E0FbQqH0Fkpt20230816</w:t>
            </w:r>
          </w:p>
        </w:tc>
      </w:tr>
      <w:tr w:rsidR="00942E9F" w:rsidRPr="00942E9F" w14:paraId="0541C3E8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B8D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14:35:25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3C8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6C1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B96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1CC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05002050000103525-E0FbQqH0FmuO20230816</w:t>
            </w:r>
          </w:p>
        </w:tc>
      </w:tr>
      <w:tr w:rsidR="00942E9F" w:rsidRPr="00942E9F" w14:paraId="40A419DD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44F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14:35:32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AB1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6D8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4AD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73B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05002050000103382-E0FbQqH0Fn2c20230816</w:t>
            </w:r>
          </w:p>
        </w:tc>
      </w:tr>
      <w:tr w:rsidR="00942E9F" w:rsidRPr="00942E9F" w14:paraId="5FFA6F07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104F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14:36:10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046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64F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36F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9C7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07002070000103127-E0FbQqH0FnxT20230816</w:t>
            </w:r>
          </w:p>
        </w:tc>
      </w:tr>
      <w:tr w:rsidR="00942E9F" w:rsidRPr="00942E9F" w14:paraId="090E05D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56E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14:38:07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C35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EDB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5A6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0D1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05002050000104320-E0FbQqH0Fq8W20230816</w:t>
            </w:r>
          </w:p>
        </w:tc>
      </w:tr>
      <w:tr w:rsidR="00942E9F" w:rsidRPr="00942E9F" w14:paraId="57B78BEC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FFA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14:39:38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442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378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FC9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AA3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05002050000104798-E0FbQqH0FrWI20230816</w:t>
            </w:r>
          </w:p>
        </w:tc>
      </w:tr>
      <w:tr w:rsidR="00942E9F" w:rsidRPr="00942E9F" w14:paraId="236F1CE6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CB8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14:43:54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D2D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3EA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5D3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110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05002050000105239-E0FbQqH0FwS820230816</w:t>
            </w:r>
          </w:p>
        </w:tc>
      </w:tr>
      <w:tr w:rsidR="00942E9F" w:rsidRPr="00942E9F" w14:paraId="320606A7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77F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14:45:37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66A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CA3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C7B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925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07002070000106064-E0FbQqH0FyfA20230816</w:t>
            </w:r>
          </w:p>
        </w:tc>
      </w:tr>
      <w:tr w:rsidR="00942E9F" w:rsidRPr="00942E9F" w14:paraId="26A9DC0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FAB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14:46:18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850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B7D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5E9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25B6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07002070000106357-E0FbQqH0FzU120230816</w:t>
            </w:r>
          </w:p>
        </w:tc>
      </w:tr>
      <w:tr w:rsidR="00942E9F" w:rsidRPr="00942E9F" w14:paraId="22D2DCAA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EA2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14:47:51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3F6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11D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B91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08C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07002070000106951-E0FbQqH0G1d220230816</w:t>
            </w:r>
          </w:p>
        </w:tc>
      </w:tr>
      <w:tr w:rsidR="00942E9F" w:rsidRPr="00942E9F" w14:paraId="1EDFB515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30D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14:49:28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5BB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F48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49A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0DE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05002050000108237-E0FbQqH0G2zF20230816</w:t>
            </w:r>
          </w:p>
        </w:tc>
      </w:tr>
      <w:tr w:rsidR="00942E9F" w:rsidRPr="00942E9F" w14:paraId="052BFBF7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AFC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14:49:52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8A1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057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E0B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1D6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05002050000106329-E0FbQqH0G3QR20230816</w:t>
            </w:r>
          </w:p>
        </w:tc>
      </w:tr>
      <w:tr w:rsidR="00942E9F" w:rsidRPr="00942E9F" w14:paraId="6080855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F18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14:51:36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5D6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E2F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714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9BA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07002070000108390-E0FbQqH0G5Fs20230816</w:t>
            </w:r>
          </w:p>
        </w:tc>
      </w:tr>
      <w:tr w:rsidR="00942E9F" w:rsidRPr="00942E9F" w14:paraId="0D2A8C9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D1E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14:51:36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D52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F62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573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B38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07002070000108390-E0FbQqH0G5Fq20230816</w:t>
            </w:r>
          </w:p>
        </w:tc>
      </w:tr>
      <w:tr w:rsidR="00942E9F" w:rsidRPr="00942E9F" w14:paraId="59ED297D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BC4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14:52:17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66E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87F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E4B2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D09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05002050000109303-E0FbQqH0G6Xy20230816</w:t>
            </w:r>
          </w:p>
        </w:tc>
      </w:tr>
      <w:tr w:rsidR="00942E9F" w:rsidRPr="00942E9F" w14:paraId="7BBA9D26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8B2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14:52:18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5DB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446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6CB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DE3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05002050000109303-E0FbQqH0G6Z820230816</w:t>
            </w:r>
          </w:p>
        </w:tc>
      </w:tr>
      <w:tr w:rsidR="00942E9F" w:rsidRPr="00942E9F" w14:paraId="5F4E9D26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AB5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14:52:47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489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280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CC0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959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05002050000109492-E0FbQqH0G70m20230816</w:t>
            </w:r>
          </w:p>
        </w:tc>
      </w:tr>
      <w:tr w:rsidR="00942E9F" w:rsidRPr="00942E9F" w14:paraId="3EE4EF58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90F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14:52:47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75F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CEC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B0E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D35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05002050000109492-E0FbQqH0G70o20230816</w:t>
            </w:r>
          </w:p>
        </w:tc>
      </w:tr>
      <w:tr w:rsidR="00942E9F" w:rsidRPr="00942E9F" w14:paraId="5F76BDEE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D4C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14:56:10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30B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7C2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9DD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421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05002050000110361-E0FbQqH0GAD020230816</w:t>
            </w:r>
          </w:p>
        </w:tc>
      </w:tr>
      <w:tr w:rsidR="00942E9F" w:rsidRPr="00942E9F" w14:paraId="32E9F9F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2F2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14:56:10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916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4E9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1B2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4DC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05002050000110361-E0FbQqH0GAD320230816</w:t>
            </w:r>
          </w:p>
        </w:tc>
      </w:tr>
      <w:tr w:rsidR="00942E9F" w:rsidRPr="00942E9F" w14:paraId="65A1BA51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C8B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15:00:36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6AA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14B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735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7EF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07002070000111293-E0FbQqH0GEtS20230816</w:t>
            </w:r>
          </w:p>
        </w:tc>
      </w:tr>
      <w:tr w:rsidR="00942E9F" w:rsidRPr="00942E9F" w14:paraId="6126C06B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9C4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16-Aug-2023 15:01:35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1EE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679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363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AB3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039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07002070000111708-E0FbQqH0GG6z20230816</w:t>
            </w:r>
          </w:p>
        </w:tc>
      </w:tr>
      <w:tr w:rsidR="00942E9F" w:rsidRPr="00942E9F" w14:paraId="0326733C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B48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15:01:53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130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728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1DC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296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991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05002050000112134-E0FbQqH0GGUU20230816</w:t>
            </w:r>
          </w:p>
        </w:tc>
      </w:tr>
      <w:tr w:rsidR="00942E9F" w:rsidRPr="00942E9F" w14:paraId="1D44119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70C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15:03:03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740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63D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48D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EF4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07002070000112080-E0FbQqH0GI2420230816</w:t>
            </w:r>
          </w:p>
        </w:tc>
      </w:tr>
      <w:tr w:rsidR="00942E9F" w:rsidRPr="00942E9F" w14:paraId="2E0705E9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B54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15:03:03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980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E43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CBA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C6D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07002070000112080-E0FbQqH0GI2120230816</w:t>
            </w:r>
          </w:p>
        </w:tc>
      </w:tr>
      <w:tr w:rsidR="00942E9F" w:rsidRPr="00942E9F" w14:paraId="19CCE375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882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15:06:10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DEB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D6B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42E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7D4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07002070000112882-E0FbQqH0GLjM20230816</w:t>
            </w:r>
          </w:p>
        </w:tc>
      </w:tr>
      <w:tr w:rsidR="00942E9F" w:rsidRPr="00942E9F" w14:paraId="5D1BD7CC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C5D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15:06:44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7844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9F65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AC59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6B9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05002050000113837-E0FbQqH0GMUv20230816</w:t>
            </w:r>
          </w:p>
        </w:tc>
      </w:tr>
      <w:tr w:rsidR="00942E9F" w:rsidRPr="00942E9F" w14:paraId="196C95D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99A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15:06:44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899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515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090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A0B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05002050000113837-E0FbQqH0GMUx20230816</w:t>
            </w:r>
          </w:p>
        </w:tc>
      </w:tr>
      <w:tr w:rsidR="00942E9F" w:rsidRPr="00942E9F" w14:paraId="0FD5D863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977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15:06:44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ABE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EBD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157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037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05002050000112730-E0FbQqH0GMUp20230816</w:t>
            </w:r>
          </w:p>
        </w:tc>
      </w:tr>
      <w:tr w:rsidR="00942E9F" w:rsidRPr="00942E9F" w14:paraId="015C31BC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F8C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15:10:00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ACB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204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334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67A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05002050000114942-E0FbQqH0GPrY20230816</w:t>
            </w:r>
          </w:p>
        </w:tc>
      </w:tr>
      <w:tr w:rsidR="00942E9F" w:rsidRPr="00942E9F" w14:paraId="3273C1D5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B86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15:10:01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858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8AD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A71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B5D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05002050000114942-E0FbQqH0GPvL20230816</w:t>
            </w:r>
          </w:p>
        </w:tc>
      </w:tr>
      <w:tr w:rsidR="00942E9F" w:rsidRPr="00942E9F" w14:paraId="7DE64EF4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D6F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15:10:09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236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773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684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551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05002050000114942-E0FbQqH0GQ0k20230816</w:t>
            </w:r>
          </w:p>
        </w:tc>
      </w:tr>
      <w:tr w:rsidR="00942E9F" w:rsidRPr="00942E9F" w14:paraId="793B9BC9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E86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15:10:25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1B6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F42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123B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178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07002070000113766-E0FbQqH0GQWL20230816</w:t>
            </w:r>
          </w:p>
        </w:tc>
      </w:tr>
      <w:tr w:rsidR="00942E9F" w:rsidRPr="00942E9F" w14:paraId="46C47FC6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76F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15:11:48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A340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91E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724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127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07002070000114786-E0FbQqH0GSaF20230816</w:t>
            </w:r>
          </w:p>
        </w:tc>
      </w:tr>
      <w:tr w:rsidR="00942E9F" w:rsidRPr="00942E9F" w14:paraId="5659FD08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990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15:11:50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BA6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A38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A4D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AF0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07002070000114786-E0FbQqH0GSeO20230816</w:t>
            </w:r>
          </w:p>
        </w:tc>
      </w:tr>
      <w:tr w:rsidR="00942E9F" w:rsidRPr="00942E9F" w14:paraId="32845233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F30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15:13:05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F6B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9EC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F90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7F5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07002070000115338-E0FbQqH0GUBz20230816</w:t>
            </w:r>
          </w:p>
        </w:tc>
      </w:tr>
      <w:tr w:rsidR="00942E9F" w:rsidRPr="00942E9F" w14:paraId="25DA61B9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325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15:13:05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1F5D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28D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F9D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EA7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05002050000114460-E0FbQqH0GUE620230816</w:t>
            </w:r>
          </w:p>
        </w:tc>
      </w:tr>
      <w:tr w:rsidR="00942E9F" w:rsidRPr="00942E9F" w14:paraId="3D900F82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BA2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15:15:27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D3C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FA3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30A0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54B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05002050000117175-E0FbQqH0GXIp20230816</w:t>
            </w:r>
          </w:p>
        </w:tc>
      </w:tr>
      <w:tr w:rsidR="00942E9F" w:rsidRPr="00942E9F" w14:paraId="0BF14B82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CC4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15:16:03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BFE9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591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F74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983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05002050000117456-E0FbQqH0GY5c20230816</w:t>
            </w:r>
          </w:p>
        </w:tc>
      </w:tr>
      <w:tr w:rsidR="00942E9F" w:rsidRPr="00942E9F" w14:paraId="6D514063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6AB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15:18:42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693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079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780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A3E3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07002070000117284-E0FbQqH0Garf20230816</w:t>
            </w:r>
          </w:p>
        </w:tc>
      </w:tr>
      <w:tr w:rsidR="00942E9F" w:rsidRPr="00942E9F" w14:paraId="7E9C72DB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F8C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15:20:02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741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6E5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DCD8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3C5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05002050000118541-E0FbQqH0GcTJ20230816</w:t>
            </w:r>
          </w:p>
        </w:tc>
      </w:tr>
      <w:tr w:rsidR="00942E9F" w:rsidRPr="00942E9F" w14:paraId="7677EBC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28C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15:20:02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3A6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896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4EE4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560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05002050000118541-E0FbQqH0GcTX20230816</w:t>
            </w:r>
          </w:p>
        </w:tc>
      </w:tr>
      <w:tr w:rsidR="00942E9F" w:rsidRPr="00942E9F" w14:paraId="65C2A8D8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56E9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15:22:47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2C7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D85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B8EDF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037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07002070000118969-E0FbQqH0GfA820230816</w:t>
            </w:r>
          </w:p>
        </w:tc>
      </w:tr>
      <w:tr w:rsidR="00942E9F" w:rsidRPr="00942E9F" w14:paraId="1DD0940C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64A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15:22:47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09A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FAF3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075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080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07002070000118969-E0FbQqH0GfA620230816</w:t>
            </w:r>
          </w:p>
        </w:tc>
      </w:tr>
      <w:tr w:rsidR="00942E9F" w:rsidRPr="00942E9F" w14:paraId="55F22A2E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422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15:24:56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FD4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B44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DA5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484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05002050000120324-E0FbQqH0Gh8K20230816</w:t>
            </w:r>
          </w:p>
        </w:tc>
      </w:tr>
      <w:tr w:rsidR="00942E9F" w:rsidRPr="00942E9F" w14:paraId="7CD41030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04B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15:24:56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EBA6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3E7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F1C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7958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05002050000120324-E0FbQqH0Gh8I20230816</w:t>
            </w:r>
          </w:p>
        </w:tc>
      </w:tr>
      <w:tr w:rsidR="00942E9F" w:rsidRPr="00942E9F" w14:paraId="7ABCA71F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FEDD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15:24:57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672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5C8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8007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6B1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05002050000120163-E0FbQqH0GhBP20230816</w:t>
            </w:r>
          </w:p>
        </w:tc>
      </w:tr>
      <w:tr w:rsidR="00942E9F" w:rsidRPr="00942E9F" w14:paraId="5B6159D2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590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15:24:57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683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9CB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E6ED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1932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05002050000120163-E0FbQqH0GhBZ20230816</w:t>
            </w:r>
          </w:p>
        </w:tc>
      </w:tr>
      <w:tr w:rsidR="00942E9F" w:rsidRPr="00942E9F" w14:paraId="19AC55CE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B22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15:27:02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FBA7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F0B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550E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B2E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07002070000120277-E0FbQqH0GjQ920230816</w:t>
            </w:r>
          </w:p>
        </w:tc>
      </w:tr>
      <w:tr w:rsidR="00942E9F" w:rsidRPr="00942E9F" w14:paraId="10B612AB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814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15:27:02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3DAE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1659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41E1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1DA5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05002050000120713-E0FbQqH0GjQj20230816</w:t>
            </w:r>
          </w:p>
        </w:tc>
      </w:tr>
      <w:tr w:rsidR="00942E9F" w:rsidRPr="00942E9F" w14:paraId="30F502ED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E7CA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15:28:02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F6A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C022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B32A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31CB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07002070000120584-E0FbQqH0Gkga20230816</w:t>
            </w:r>
          </w:p>
        </w:tc>
      </w:tr>
      <w:tr w:rsidR="00942E9F" w:rsidRPr="00942E9F" w14:paraId="351F42A7" w14:textId="77777777" w:rsidTr="00942E9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1131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16-Aug-2023 15:28:55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6F7F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4E26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011C" w14:textId="77777777" w:rsidR="00942E9F" w:rsidRPr="00942E9F" w:rsidRDefault="00942E9F" w:rsidP="00942E9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42E9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924C" w14:textId="77777777" w:rsidR="00942E9F" w:rsidRPr="00942E9F" w:rsidRDefault="00942E9F" w:rsidP="00942E9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2E9F">
              <w:rPr>
                <w:rFonts w:ascii="Arial" w:hAnsi="Arial" w:cs="Arial"/>
                <w:sz w:val="18"/>
                <w:szCs w:val="18"/>
                <w:lang w:eastAsia="en-GB"/>
              </w:rPr>
              <w:t>05002050000121772-E0FbQqH0Glsu20230816</w:t>
            </w:r>
          </w:p>
        </w:tc>
      </w:tr>
    </w:tbl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8"/>
      <w:footerReference w:type="first" r:id="rId9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47202" w14:textId="77777777" w:rsidR="00747074" w:rsidRDefault="00747074" w:rsidP="00F2487C">
      <w:r>
        <w:separator/>
      </w:r>
    </w:p>
  </w:endnote>
  <w:endnote w:type="continuationSeparator" w:id="0">
    <w:p w14:paraId="02BD1023" w14:textId="77777777" w:rsidR="00747074" w:rsidRDefault="00747074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FF631" w14:textId="77777777" w:rsidR="00747074" w:rsidRDefault="00747074" w:rsidP="00F2487C">
      <w:r>
        <w:separator/>
      </w:r>
    </w:p>
  </w:footnote>
  <w:footnote w:type="continuationSeparator" w:id="0">
    <w:p w14:paraId="1059BFFF" w14:textId="77777777" w:rsidR="00747074" w:rsidRDefault="00747074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56DC4"/>
    <w:rsid w:val="0036549B"/>
    <w:rsid w:val="0038178E"/>
    <w:rsid w:val="00387FE9"/>
    <w:rsid w:val="003937B9"/>
    <w:rsid w:val="003A3488"/>
    <w:rsid w:val="003B68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5753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42E9F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2BB0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/>
    <o:shapelayout v:ext="edit">
      <o:idmap v:ext="edit" data="1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942E9F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94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94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94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94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94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94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94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2">
    <w:name w:val="xl72"/>
    <w:basedOn w:val="Normal"/>
    <w:rsid w:val="0094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3">
    <w:name w:val="xl73"/>
    <w:basedOn w:val="Normal"/>
    <w:rsid w:val="0094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4">
    <w:name w:val="xl74"/>
    <w:basedOn w:val="Normal"/>
    <w:rsid w:val="0094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5">
    <w:name w:val="xl75"/>
    <w:basedOn w:val="Normal"/>
    <w:rsid w:val="00942E9F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942E9F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942E9F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8">
    <w:name w:val="xl78"/>
    <w:basedOn w:val="Normal"/>
    <w:rsid w:val="00942E9F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9">
    <w:name w:val="xl79"/>
    <w:basedOn w:val="Normal"/>
    <w:rsid w:val="00942E9F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80">
    <w:name w:val="xl80"/>
    <w:basedOn w:val="Normal"/>
    <w:rsid w:val="00942E9F"/>
    <w:pPr>
      <w:spacing w:before="100" w:beforeAutospacing="1" w:after="100" w:afterAutospacing="1"/>
    </w:pPr>
    <w:rPr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6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61</TotalTime>
  <Pages>9</Pages>
  <Words>4561</Words>
  <Characters>26004</Characters>
  <Application>Microsoft Office Word</Application>
  <DocSecurity>0</DocSecurity>
  <Lines>216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59</cp:revision>
  <cp:lastPrinted>2016-11-21T15:24:00Z</cp:lastPrinted>
  <dcterms:created xsi:type="dcterms:W3CDTF">2018-05-03T15:58:00Z</dcterms:created>
  <dcterms:modified xsi:type="dcterms:W3CDTF">2023-08-16T16:11:00Z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</Properties>
</file>