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311FD0B9" w:rsidR="00D647F7" w:rsidRPr="00A50F83" w:rsidRDefault="001B38DF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17 August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09E3F85C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1B38DF" w:rsidRPr="001B38DF">
        <w:rPr>
          <w:sz w:val="22"/>
          <w:szCs w:val="22"/>
          <w:lang w:val="en"/>
        </w:rPr>
        <w:t>83,854</w:t>
      </w:r>
      <w:r w:rsidR="001B38D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1B38DF" w:rsidRPr="001B38DF">
        <w:rPr>
          <w:sz w:val="22"/>
          <w:szCs w:val="22"/>
          <w:lang w:val="en"/>
        </w:rPr>
        <w:t>44,879,787</w:t>
      </w:r>
      <w:r w:rsidR="001B38D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1B38DF" w:rsidRPr="001B38DF">
        <w:rPr>
          <w:sz w:val="22"/>
          <w:szCs w:val="22"/>
          <w:lang w:val="en"/>
        </w:rPr>
        <w:t>1,892,297,761</w:t>
      </w:r>
      <w:r w:rsidR="001B38D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1B38DF" w:rsidRPr="001B38DF">
        <w:rPr>
          <w:sz w:val="22"/>
          <w:szCs w:val="22"/>
          <w:lang w:val="en"/>
        </w:rPr>
        <w:t>25,079,720</w:t>
      </w:r>
      <w:r w:rsidR="001B38DF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00770A08" w:rsidR="003E0113" w:rsidRPr="00A50F83" w:rsidRDefault="001B38DF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1B38DF">
              <w:rPr>
                <w:sz w:val="22"/>
                <w:szCs w:val="22"/>
                <w:lang w:val="en"/>
              </w:rPr>
              <w:t>17 August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27A58E18" w:rsidR="003E0113" w:rsidRPr="00A50F83" w:rsidRDefault="001B38D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1B38DF">
              <w:rPr>
                <w:rFonts w:ascii="Arial" w:hAnsi="Arial" w:cs="Arial"/>
                <w:sz w:val="22"/>
                <w:szCs w:val="22"/>
                <w:lang w:val="en"/>
              </w:rPr>
              <w:t>83,854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6B7E370" w:rsidR="003258FF" w:rsidRPr="00A50F83" w:rsidRDefault="001B38D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1B38DF">
              <w:rPr>
                <w:rFonts w:ascii="Arial" w:hAnsi="Arial" w:cs="Arial"/>
                <w:sz w:val="22"/>
                <w:szCs w:val="22"/>
                <w:lang w:val="en"/>
              </w:rPr>
              <w:t>2502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A73124C" w:rsidR="003258FF" w:rsidRPr="003258FF" w:rsidRDefault="001B38D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1B38DF">
              <w:rPr>
                <w:rFonts w:ascii="Arial" w:hAnsi="Arial" w:cs="Arial"/>
                <w:sz w:val="22"/>
                <w:szCs w:val="22"/>
                <w:lang w:val="en"/>
              </w:rPr>
              <w:t>2483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5D094062" w:rsidR="003E0113" w:rsidRPr="00A50F83" w:rsidRDefault="001B38D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1B38DF">
              <w:rPr>
                <w:rFonts w:ascii="Arial" w:hAnsi="Arial" w:cs="Arial"/>
                <w:sz w:val="22"/>
                <w:szCs w:val="22"/>
                <w:lang w:val="en"/>
              </w:rPr>
              <w:t>2492.7838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122"/>
        <w:gridCol w:w="867"/>
        <w:gridCol w:w="992"/>
        <w:gridCol w:w="947"/>
        <w:gridCol w:w="4281"/>
      </w:tblGrid>
      <w:tr w:rsidR="00CB02C0" w:rsidRPr="00CB02C0" w14:paraId="46835D87" w14:textId="77777777" w:rsidTr="00060F69">
        <w:trPr>
          <w:trHeight w:val="2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A96E" w14:textId="77777777" w:rsidR="00CB02C0" w:rsidRPr="00CB02C0" w:rsidRDefault="00CB02C0" w:rsidP="00CB02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B02C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975C" w14:textId="77777777" w:rsidR="00CB02C0" w:rsidRPr="00CB02C0" w:rsidRDefault="00CB02C0" w:rsidP="00CB02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B02C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7950" w14:textId="77777777" w:rsidR="00CB02C0" w:rsidRPr="00CB02C0" w:rsidRDefault="00CB02C0" w:rsidP="00CB02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B02C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EA8D" w14:textId="77777777" w:rsidR="00CB02C0" w:rsidRPr="00CB02C0" w:rsidRDefault="00CB02C0" w:rsidP="00CB02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B02C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D9B1" w14:textId="77777777" w:rsidR="00CB02C0" w:rsidRPr="00CB02C0" w:rsidRDefault="00CB02C0" w:rsidP="00CB02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B02C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CB02C0" w:rsidRPr="00CB02C0" w14:paraId="2B01A8D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D23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8CF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166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41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24A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05002050000003448-E0Fc9nkvegNX20230817</w:t>
            </w:r>
          </w:p>
        </w:tc>
      </w:tr>
      <w:tr w:rsidR="00CB02C0" w:rsidRPr="00CB02C0" w14:paraId="6EEC270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B38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BB5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256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681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1B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07002070000003411-E0Fc9nkvegjm20230817</w:t>
            </w:r>
          </w:p>
        </w:tc>
      </w:tr>
      <w:tr w:rsidR="00CB02C0" w:rsidRPr="00CB02C0" w14:paraId="0EEB32D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45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B4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331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1EE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5A7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07002070000003487-E0Fc9nkvegjo20230817</w:t>
            </w:r>
          </w:p>
        </w:tc>
      </w:tr>
      <w:tr w:rsidR="00CB02C0" w:rsidRPr="00CB02C0" w14:paraId="186A2A0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312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973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B7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19D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4BE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07002070000003850-E0Fc9nkveifV20230817</w:t>
            </w:r>
          </w:p>
        </w:tc>
      </w:tr>
      <w:tr w:rsidR="00CB02C0" w:rsidRPr="00CB02C0" w14:paraId="47EA139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FB3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7F6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647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FF1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423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07002070000003810-E0Fc9nkvekIW20230817</w:t>
            </w:r>
          </w:p>
        </w:tc>
      </w:tr>
      <w:tr w:rsidR="00CB02C0" w:rsidRPr="00CB02C0" w14:paraId="53344CD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73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620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93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99F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9D5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05002050000004755-E0Fc9nkvenCq20230817</w:t>
            </w:r>
          </w:p>
        </w:tc>
      </w:tr>
      <w:tr w:rsidR="00CB02C0" w:rsidRPr="00CB02C0" w14:paraId="3114394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F6A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312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03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960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BB3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05002050000004755-E0Fc9nkvenCo20230817</w:t>
            </w:r>
          </w:p>
        </w:tc>
      </w:tr>
      <w:tr w:rsidR="00CB02C0" w:rsidRPr="00CB02C0" w14:paraId="2C7ED7B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BAB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57A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11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78B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78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07002070000005432-E0Fc9nkveqkQ20230817</w:t>
            </w:r>
          </w:p>
        </w:tc>
      </w:tr>
      <w:tr w:rsidR="00CB02C0" w:rsidRPr="00CB02C0" w14:paraId="06D0E38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AA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73E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A4E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13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DB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05002050000005556-E0Fc9nkver3l20230817</w:t>
            </w:r>
          </w:p>
        </w:tc>
      </w:tr>
      <w:tr w:rsidR="00CB02C0" w:rsidRPr="00CB02C0" w14:paraId="4131BDF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57C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429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5C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45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12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05002050000005754-E0Fc9nkveskR20230817</w:t>
            </w:r>
          </w:p>
        </w:tc>
      </w:tr>
      <w:tr w:rsidR="00CB02C0" w:rsidRPr="00CB02C0" w14:paraId="1091886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D6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D12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4CE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6F2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874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07002070000006034-E0Fc9nkveul720230817</w:t>
            </w:r>
          </w:p>
        </w:tc>
      </w:tr>
      <w:tr w:rsidR="00CB02C0" w:rsidRPr="00CB02C0" w14:paraId="2BF8BF9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E0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306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862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82D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A24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05002050000006000-E0Fc9nkvev4420230817</w:t>
            </w:r>
          </w:p>
        </w:tc>
      </w:tr>
      <w:tr w:rsidR="00CB02C0" w:rsidRPr="00CB02C0" w14:paraId="6EB55AB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59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17-Aug-2023 07:08:03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B0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D65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1B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50C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05002050000006000-E0Fc9nkvevdN20230817</w:t>
            </w:r>
          </w:p>
        </w:tc>
      </w:tr>
      <w:tr w:rsidR="00CB02C0" w:rsidRPr="00CB02C0" w14:paraId="5E86C14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5E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A3D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F0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BC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B64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07002070000006521-E0Fc9nkveyeg20230817</w:t>
            </w:r>
          </w:p>
        </w:tc>
      </w:tr>
      <w:tr w:rsidR="00CB02C0" w:rsidRPr="00CB02C0" w14:paraId="09CDA8E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20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07:09:46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03A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E6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EA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D6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07002070000006521-E0Fc9nkvezF520230817</w:t>
            </w:r>
          </w:p>
        </w:tc>
      </w:tr>
      <w:tr w:rsidR="00CB02C0" w:rsidRPr="00CB02C0" w14:paraId="777F786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40E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79C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705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F51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7F5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05002050000006941-E0Fc9nkvf1eu20230817</w:t>
            </w:r>
          </w:p>
        </w:tc>
      </w:tr>
      <w:tr w:rsidR="00CB02C0" w:rsidRPr="00CB02C0" w14:paraId="0DE81BE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306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EA2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D02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51C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E35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05002050000006941-E0Fc9nkvf1es20230817</w:t>
            </w:r>
          </w:p>
        </w:tc>
      </w:tr>
      <w:tr w:rsidR="00CB02C0" w:rsidRPr="00CB02C0" w14:paraId="318BBC6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651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57A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768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8A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2DA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05002050000006428-E0Fc9nkvf1vT20230817</w:t>
            </w:r>
          </w:p>
        </w:tc>
      </w:tr>
      <w:tr w:rsidR="00CB02C0" w:rsidRPr="00CB02C0" w14:paraId="0BBD0C1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BFF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4CF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3D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497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56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05002050000007419-E0Fc9nkvf5Uv20230817</w:t>
            </w:r>
          </w:p>
        </w:tc>
      </w:tr>
      <w:tr w:rsidR="00CB02C0" w:rsidRPr="00CB02C0" w14:paraId="0ED7E2A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102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FE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42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C90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46B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05002050000007418-E0Fc9nkvf5QS20230817</w:t>
            </w:r>
          </w:p>
        </w:tc>
      </w:tr>
      <w:tr w:rsidR="00CB02C0" w:rsidRPr="00CB02C0" w14:paraId="081823B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EF8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4BB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6E8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6DA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A1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05002050000008004-E0Fc9nkvf9Rh20230817</w:t>
            </w:r>
          </w:p>
        </w:tc>
      </w:tr>
      <w:tr w:rsidR="00CB02C0" w:rsidRPr="00CB02C0" w14:paraId="728308B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B8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1B0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AE8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F4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A74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07002070000008488-E0Fc9nkvfCES20230817</w:t>
            </w:r>
          </w:p>
        </w:tc>
      </w:tr>
      <w:tr w:rsidR="00CB02C0" w:rsidRPr="00CB02C0" w14:paraId="4F47DE4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179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D8A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20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45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34D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05002050000008757-E0Fc9nkvfFJ520230817</w:t>
            </w:r>
          </w:p>
        </w:tc>
      </w:tr>
      <w:tr w:rsidR="00CB02C0" w:rsidRPr="00CB02C0" w14:paraId="5B31BEF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BF8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7C4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83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EED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9E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07002070000008997-E0Fc9nkvfGNf20230817</w:t>
            </w:r>
          </w:p>
        </w:tc>
      </w:tr>
      <w:tr w:rsidR="00CB02C0" w:rsidRPr="00CB02C0" w14:paraId="67E37FF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54B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A66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9B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CFA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2E1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07002070000008992-E0Fc9nkvfHdY20230817</w:t>
            </w:r>
          </w:p>
        </w:tc>
      </w:tr>
      <w:tr w:rsidR="00CB02C0" w:rsidRPr="00CB02C0" w14:paraId="73F952A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2A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4A2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D62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103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79E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05002050000009290-E0Fc9nkvfK3c20230817</w:t>
            </w:r>
          </w:p>
        </w:tc>
      </w:tr>
      <w:tr w:rsidR="00CB02C0" w:rsidRPr="00CB02C0" w14:paraId="7D62C02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CD2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07:19:35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396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A4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367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C9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07002070000009362-E0Fc9nkvfKYR20230817</w:t>
            </w:r>
          </w:p>
        </w:tc>
      </w:tr>
      <w:tr w:rsidR="00CB02C0" w:rsidRPr="00CB02C0" w14:paraId="7865185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6BE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F9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C38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ADC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401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05002050000009635-E0Fc9nkvfNN120230817</w:t>
            </w:r>
          </w:p>
        </w:tc>
      </w:tr>
      <w:tr w:rsidR="00CB02C0" w:rsidRPr="00CB02C0" w14:paraId="2EDCCBC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33C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0F2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AF1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413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29A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05002050000010021-E0Fc9nkvfSNk20230817</w:t>
            </w:r>
          </w:p>
        </w:tc>
      </w:tr>
      <w:tr w:rsidR="00CB02C0" w:rsidRPr="00CB02C0" w14:paraId="10B16D9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513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35C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A66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7D1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5DE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05002050000010152-E0Fc9nkvfUjk20230817</w:t>
            </w:r>
          </w:p>
        </w:tc>
      </w:tr>
      <w:tr w:rsidR="00CB02C0" w:rsidRPr="00CB02C0" w14:paraId="5753A3C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3C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5E3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ED8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14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2E4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05002050000009636-E0Fc9nkvfUiw20230817</w:t>
            </w:r>
          </w:p>
        </w:tc>
      </w:tr>
      <w:tr w:rsidR="00CB02C0" w:rsidRPr="00CB02C0" w14:paraId="6C888A8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97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82F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487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5F7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ED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07002070000010350-E0Fc9nkvfV3G20230817</w:t>
            </w:r>
          </w:p>
        </w:tc>
      </w:tr>
      <w:tr w:rsidR="00CB02C0" w:rsidRPr="00CB02C0" w14:paraId="358B916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7B5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717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29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B27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4E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05002050000010270-E0Fc9nkvfVNE20230817</w:t>
            </w:r>
          </w:p>
        </w:tc>
      </w:tr>
      <w:tr w:rsidR="00CB02C0" w:rsidRPr="00CB02C0" w14:paraId="08E696E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41B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B16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289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171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152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07002070000010985-E0Fc9nkvfYtf20230817</w:t>
            </w:r>
          </w:p>
        </w:tc>
      </w:tr>
      <w:tr w:rsidR="00CB02C0" w:rsidRPr="00CB02C0" w14:paraId="7D3CCF6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90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F4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425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15A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0F1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07002070000010967-E0Fc9nkvfZg620230817</w:t>
            </w:r>
          </w:p>
        </w:tc>
      </w:tr>
      <w:tr w:rsidR="00CB02C0" w:rsidRPr="00CB02C0" w14:paraId="55DB042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96E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EDA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731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100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C2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07002070000010967-E0Fc9nkvfZg420230817</w:t>
            </w:r>
          </w:p>
        </w:tc>
      </w:tr>
      <w:tr w:rsidR="00CB02C0" w:rsidRPr="00CB02C0" w14:paraId="47F3F19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017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51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683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2BB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03D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07002070000011158-E0Fc9nkvfaTV20230817</w:t>
            </w:r>
          </w:p>
        </w:tc>
      </w:tr>
      <w:tr w:rsidR="00CB02C0" w:rsidRPr="00CB02C0" w14:paraId="6FEF15B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834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141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176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F04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E6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05002050000011046-E0Fc9nkvfaq520230817</w:t>
            </w:r>
          </w:p>
        </w:tc>
      </w:tr>
      <w:tr w:rsidR="00CB02C0" w:rsidRPr="00CB02C0" w14:paraId="0EB0B61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FEB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07:30:06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DE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A40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F95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F1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05002050000011510-E0Fc9nkvfejQ20230817</w:t>
            </w:r>
          </w:p>
        </w:tc>
      </w:tr>
      <w:tr w:rsidR="00CB02C0" w:rsidRPr="00CB02C0" w14:paraId="4932AC5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B25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07:30:10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F5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2CD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11D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47D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05002050000011464-E0Fc9nkvfeqi20230817</w:t>
            </w:r>
          </w:p>
        </w:tc>
      </w:tr>
      <w:tr w:rsidR="00CB02C0" w:rsidRPr="00CB02C0" w14:paraId="474DE76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9B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07:33:23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A2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CD9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BBA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A61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05002050000012238-E0Fc9nkvfjrg20230817</w:t>
            </w:r>
          </w:p>
        </w:tc>
      </w:tr>
      <w:tr w:rsidR="00CB02C0" w:rsidRPr="00CB02C0" w14:paraId="4C5BC69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B66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07:34:10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990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CAC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011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D68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05002050000011845-E0Fc9nkvfktd20230817</w:t>
            </w:r>
          </w:p>
        </w:tc>
      </w:tr>
      <w:tr w:rsidR="00CB02C0" w:rsidRPr="00CB02C0" w14:paraId="0D8D773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8EF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244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88D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4E9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B57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05002050000012633-E0Fc9nkvfl8220230817</w:t>
            </w:r>
          </w:p>
        </w:tc>
      </w:tr>
      <w:tr w:rsidR="00CB02C0" w:rsidRPr="00CB02C0" w14:paraId="27BEE8A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47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07:34:30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209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3F3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F77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C1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07002070000012687-E0Fc9nkvflG220230817</w:t>
            </w:r>
          </w:p>
        </w:tc>
      </w:tr>
      <w:tr w:rsidR="00CB02C0" w:rsidRPr="00CB02C0" w14:paraId="7EF3975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18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07:36:34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B68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9EA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5F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090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07002070000013310-E0Fc9nkvfoK820230817</w:t>
            </w:r>
          </w:p>
        </w:tc>
      </w:tr>
      <w:tr w:rsidR="00CB02C0" w:rsidRPr="00CB02C0" w14:paraId="1D2A5AC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45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07:37:14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035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F8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DC5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031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05002050000013252-E0Fc9nkvfpir20230817</w:t>
            </w:r>
          </w:p>
        </w:tc>
      </w:tr>
      <w:tr w:rsidR="00CB02C0" w:rsidRPr="00CB02C0" w14:paraId="10FF1EF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9B8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07:38:20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FFE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599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E3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861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07002070000013620-E0Fc9nkvfr6R20230817</w:t>
            </w:r>
          </w:p>
        </w:tc>
      </w:tr>
      <w:tr w:rsidR="00CB02C0" w:rsidRPr="00CB02C0" w14:paraId="5CE8D32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5C3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07:40:00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9C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7D4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15D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950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05002050000013947-E0Fc9nkvfsnM20230817</w:t>
            </w:r>
          </w:p>
        </w:tc>
      </w:tr>
      <w:tr w:rsidR="00CB02C0" w:rsidRPr="00CB02C0" w14:paraId="722B552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AC8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07:40:28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C96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181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EF3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0E2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05002050000013597-E0Fc9nkvftRX20230817</w:t>
            </w:r>
          </w:p>
        </w:tc>
      </w:tr>
      <w:tr w:rsidR="00CB02C0" w:rsidRPr="00CB02C0" w14:paraId="61063AE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2C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07:41:41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F62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4C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1F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3F9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07002070000014511-E0Fc9nkvfuwH20230817</w:t>
            </w:r>
          </w:p>
        </w:tc>
      </w:tr>
      <w:tr w:rsidR="00CB02C0" w:rsidRPr="00CB02C0" w14:paraId="3990B72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5D4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07:42:40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35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3D2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63F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1A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07002070000014421-E0Fc9nkvfw6F20230817</w:t>
            </w:r>
          </w:p>
        </w:tc>
      </w:tr>
      <w:tr w:rsidR="00CB02C0" w:rsidRPr="00CB02C0" w14:paraId="7FD9DE3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40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07:43:10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1BF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E3A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15D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1F6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05002050000014734-E0Fc9nkvfwjK20230817</w:t>
            </w:r>
          </w:p>
        </w:tc>
      </w:tr>
      <w:tr w:rsidR="00CB02C0" w:rsidRPr="00CB02C0" w14:paraId="5AFE83A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442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07:44:23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EB1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46B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BC4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31C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07002070000015095-E0Fc9nkvfyfn20230817</w:t>
            </w:r>
          </w:p>
        </w:tc>
      </w:tr>
      <w:tr w:rsidR="00CB02C0" w:rsidRPr="00CB02C0" w14:paraId="694F65E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06C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07:46:43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90A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3B0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E4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8B2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07002070000015346-E0Fc9nkvg1WJ20230817</w:t>
            </w:r>
          </w:p>
        </w:tc>
      </w:tr>
      <w:tr w:rsidR="00CB02C0" w:rsidRPr="00CB02C0" w14:paraId="41C48EC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2A0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07:48:03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23D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6AF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65F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447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07002070000015974-E0Fc9nkvg3VI20230817</w:t>
            </w:r>
          </w:p>
        </w:tc>
      </w:tr>
      <w:tr w:rsidR="00CB02C0" w:rsidRPr="00CB02C0" w14:paraId="4CFABED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75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2A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660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926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4E6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05002050000016296-E0Fc9nkvg4tO20230817</w:t>
            </w:r>
          </w:p>
        </w:tc>
      </w:tr>
      <w:tr w:rsidR="00CB02C0" w:rsidRPr="00CB02C0" w14:paraId="7488DA6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C8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07:49:39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DA0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521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BBE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AFC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07002070000016270-E0Fc9nkvg5TT20230817</w:t>
            </w:r>
          </w:p>
        </w:tc>
      </w:tr>
      <w:tr w:rsidR="00CB02C0" w:rsidRPr="00CB02C0" w14:paraId="320D857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7AD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17-Aug-2023 07:50:42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4B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B67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AB7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7D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05002050000016331-E0Fc9nkvg6gr20230817</w:t>
            </w:r>
          </w:p>
        </w:tc>
      </w:tr>
      <w:tr w:rsidR="00CB02C0" w:rsidRPr="00CB02C0" w14:paraId="550524B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26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07:51:06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E7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B8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796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61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05002050000016635-E0Fc9nkvg7ah20230817</w:t>
            </w:r>
          </w:p>
        </w:tc>
      </w:tr>
      <w:tr w:rsidR="00CB02C0" w:rsidRPr="00CB02C0" w14:paraId="359E98C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C97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07:53:01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677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72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774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D56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07002070000016596-E0Fc9nkvgANU20230817</w:t>
            </w:r>
          </w:p>
        </w:tc>
      </w:tr>
      <w:tr w:rsidR="00CB02C0" w:rsidRPr="00CB02C0" w14:paraId="512E94E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8FB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07:54:48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2FC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9AC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2BB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1B9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07002070000017003-E0Fc9nkvgCXB20230817</w:t>
            </w:r>
          </w:p>
        </w:tc>
      </w:tr>
      <w:tr w:rsidR="00CB02C0" w:rsidRPr="00CB02C0" w14:paraId="12EBB50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01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07:58:47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FDB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B1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24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9C8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07002070000018067-E0Fc9nkvgI4b20230817</w:t>
            </w:r>
          </w:p>
        </w:tc>
      </w:tr>
      <w:tr w:rsidR="00CB02C0" w:rsidRPr="00CB02C0" w14:paraId="6D32E23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443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07:58:47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7D9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10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A8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A87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05002050000018119-E0Fc9nkvgI4d20230817</w:t>
            </w:r>
          </w:p>
        </w:tc>
      </w:tr>
      <w:tr w:rsidR="00CB02C0" w:rsidRPr="00CB02C0" w14:paraId="6C50F50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8EA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07:59:50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70B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AEC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54F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77A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07002070000018180-E0Fc9nkvgJRm20230817</w:t>
            </w:r>
          </w:p>
        </w:tc>
      </w:tr>
      <w:tr w:rsidR="00CB02C0" w:rsidRPr="00CB02C0" w14:paraId="24E9445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348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08:01:51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6D5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78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7F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B85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05002050000018998-E0Fc9nkvgMv020230817</w:t>
            </w:r>
          </w:p>
        </w:tc>
      </w:tr>
      <w:tr w:rsidR="00CB02C0" w:rsidRPr="00CB02C0" w14:paraId="7E2B509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89C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08:02:27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99A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574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3BE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B39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07002070000018971-E0Fc9nkvgNhh20230817</w:t>
            </w:r>
          </w:p>
        </w:tc>
      </w:tr>
      <w:tr w:rsidR="00CB02C0" w:rsidRPr="00CB02C0" w14:paraId="3A41947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D64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08:03:36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D7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B3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02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A7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05002050000019516-E0Fc9nkvgP2720230817</w:t>
            </w:r>
          </w:p>
        </w:tc>
      </w:tr>
      <w:tr w:rsidR="00CB02C0" w:rsidRPr="00CB02C0" w14:paraId="06F6AFB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02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08:06:28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AD5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522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561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C7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05002050000020438-E0Fc9nkvgSfY20230817</w:t>
            </w:r>
          </w:p>
        </w:tc>
      </w:tr>
      <w:tr w:rsidR="00CB02C0" w:rsidRPr="00CB02C0" w14:paraId="34AAAC3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F5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08:07:07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0F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BBA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56B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D05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07002070000020392-E0Fc9nkvgTHQ20230817</w:t>
            </w:r>
          </w:p>
        </w:tc>
      </w:tr>
      <w:tr w:rsidR="00CB02C0" w:rsidRPr="00CB02C0" w14:paraId="6526F5B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D25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08:09:27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BEE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A51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432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488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05002050000020865-E0Fc9nkvgVuk20230817</w:t>
            </w:r>
          </w:p>
        </w:tc>
      </w:tr>
      <w:tr w:rsidR="00CB02C0" w:rsidRPr="00CB02C0" w14:paraId="04A7557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DC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08:11:56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645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B40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04E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D22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05002050000021577-E0Fc9nkvgYjy20230817</w:t>
            </w:r>
          </w:p>
        </w:tc>
      </w:tr>
      <w:tr w:rsidR="00CB02C0" w:rsidRPr="00CB02C0" w14:paraId="60B57CD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CF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08:14:41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C5E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C9B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58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C92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05002050000022311-E0Fc9nkvgbiw20230817</w:t>
            </w:r>
          </w:p>
        </w:tc>
      </w:tr>
      <w:tr w:rsidR="00CB02C0" w:rsidRPr="00CB02C0" w14:paraId="57670F9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FDC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BC4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414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AEF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0A7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07002070000023014-E0Fc9nkvgf7C20230817</w:t>
            </w:r>
          </w:p>
        </w:tc>
      </w:tr>
      <w:tr w:rsidR="00CB02C0" w:rsidRPr="00CB02C0" w14:paraId="684A8C0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A2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F9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0FB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73E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CE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07002070000023014-E0Fc9nkvgf7E20230817</w:t>
            </w:r>
          </w:p>
        </w:tc>
      </w:tr>
      <w:tr w:rsidR="00CB02C0" w:rsidRPr="00CB02C0" w14:paraId="103CA5B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031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08:17:45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65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82F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C1D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A1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05002050000022894-E0Fc9nkvgf8N20230817</w:t>
            </w:r>
          </w:p>
        </w:tc>
      </w:tr>
      <w:tr w:rsidR="00CB02C0" w:rsidRPr="00CB02C0" w14:paraId="32D05B4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19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08:19:33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B08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2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0A8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687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07002070000023401-E0Fc9nkvghxV20230817</w:t>
            </w:r>
          </w:p>
        </w:tc>
      </w:tr>
      <w:tr w:rsidR="00CB02C0" w:rsidRPr="00CB02C0" w14:paraId="5ECD702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4F3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08:22:15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DE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63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643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462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05002050000023890-E0Fc9nkvgloB20230817</w:t>
            </w:r>
          </w:p>
        </w:tc>
      </w:tr>
      <w:tr w:rsidR="00CB02C0" w:rsidRPr="00CB02C0" w14:paraId="0A0830B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741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08:23:21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9F5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0E7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BB5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8C1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07002070000023380-E0Fc9nkvgmuz20230817</w:t>
            </w:r>
          </w:p>
        </w:tc>
      </w:tr>
      <w:tr w:rsidR="00CB02C0" w:rsidRPr="00CB02C0" w14:paraId="6096869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CF5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08:25:05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282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006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D9F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E0E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07002070000024531-E0Fc9nkvgou120230817</w:t>
            </w:r>
          </w:p>
        </w:tc>
      </w:tr>
      <w:tr w:rsidR="00CB02C0" w:rsidRPr="00CB02C0" w14:paraId="35A7E28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316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311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EB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39F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E85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05002050000024899-E0Fc9nkvgqGq20230817</w:t>
            </w:r>
          </w:p>
        </w:tc>
      </w:tr>
      <w:tr w:rsidR="00CB02C0" w:rsidRPr="00CB02C0" w14:paraId="28E7901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A3E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5BC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4F8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12B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99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05002050000025241-E0Fc9nkvgruE20230817</w:t>
            </w:r>
          </w:p>
        </w:tc>
      </w:tr>
      <w:tr w:rsidR="00CB02C0" w:rsidRPr="00CB02C0" w14:paraId="6FACE99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AD9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08:29:04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DDD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10C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079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1F2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07002070000025301-E0Fc9nkvgt8X20230817</w:t>
            </w:r>
          </w:p>
        </w:tc>
      </w:tr>
      <w:tr w:rsidR="00CB02C0" w:rsidRPr="00CB02C0" w14:paraId="6744656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0CF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21B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50D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014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CB0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05002050000025690-E0Fc9nkvgurv20230817</w:t>
            </w:r>
          </w:p>
        </w:tc>
      </w:tr>
      <w:tr w:rsidR="00CB02C0" w:rsidRPr="00CB02C0" w14:paraId="7C779AB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C6D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08:33:06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E69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FE3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F87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E1F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05002050000025820-E0Fc9nkvgx8p20230817</w:t>
            </w:r>
          </w:p>
        </w:tc>
      </w:tr>
      <w:tr w:rsidR="00CB02C0" w:rsidRPr="00CB02C0" w14:paraId="1BDC486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3E5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08:33:06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22F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4B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AAA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10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07002070000025820-E0Fc9nkvgx8n20230817</w:t>
            </w:r>
          </w:p>
        </w:tc>
      </w:tr>
      <w:tr w:rsidR="00CB02C0" w:rsidRPr="00CB02C0" w14:paraId="7D2AE22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67E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08:36:23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89D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F7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D4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58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07002070000026759-E0Fc9nkvgztN20230817</w:t>
            </w:r>
          </w:p>
        </w:tc>
      </w:tr>
      <w:tr w:rsidR="00CB02C0" w:rsidRPr="00CB02C0" w14:paraId="65E7903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008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08:37:51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3FB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29D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45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D20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07002070000027049-E0Fc9nkvh1Jj20230817</w:t>
            </w:r>
          </w:p>
        </w:tc>
      </w:tr>
      <w:tr w:rsidR="00CB02C0" w:rsidRPr="00CB02C0" w14:paraId="54FD1E2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775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08:37:51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BA3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BA3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0C9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FE4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07002070000027049-E0Fc9nkvh1Jl20230817</w:t>
            </w:r>
          </w:p>
        </w:tc>
      </w:tr>
      <w:tr w:rsidR="00CB02C0" w:rsidRPr="00CB02C0" w14:paraId="5C8A7DC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534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08:38:50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6CF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12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79B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C0F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05002050000027014-E0Fc9nkvh1rq20230817</w:t>
            </w:r>
          </w:p>
        </w:tc>
      </w:tr>
      <w:tr w:rsidR="00CB02C0" w:rsidRPr="00CB02C0" w14:paraId="2FDECA0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F28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08:41:37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ACD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897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FC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3CD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05002050000027528-E0Fc9nkvh3gP20230817</w:t>
            </w:r>
          </w:p>
        </w:tc>
      </w:tr>
      <w:tr w:rsidR="00CB02C0" w:rsidRPr="00CB02C0" w14:paraId="3015ABC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C0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08:45:04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72F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4B6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171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A0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05002050000028020-E0Fc9nkvh6fE20230817</w:t>
            </w:r>
          </w:p>
        </w:tc>
      </w:tr>
      <w:tr w:rsidR="00CB02C0" w:rsidRPr="00CB02C0" w14:paraId="07F0F61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62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08:45:21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A3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57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DDA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964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05002050000027958-E0Fc9nkvh7Dv20230817</w:t>
            </w:r>
          </w:p>
        </w:tc>
      </w:tr>
      <w:tr w:rsidR="00CB02C0" w:rsidRPr="00CB02C0" w14:paraId="05D97F6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B73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08:46:02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818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0B9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56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963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05002050000027760-E0Fc9nkvh7ve20230817</w:t>
            </w:r>
          </w:p>
        </w:tc>
      </w:tr>
      <w:tr w:rsidR="00CB02C0" w:rsidRPr="00CB02C0" w14:paraId="74AADB9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F1A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08:47:20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8B7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8C1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91D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BB6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07002070000028541-E0Fc9nkvh9Q920230817</w:t>
            </w:r>
          </w:p>
        </w:tc>
      </w:tr>
      <w:tr w:rsidR="00CB02C0" w:rsidRPr="00CB02C0" w14:paraId="4BE77EF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4DA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08:51:26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C80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39F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890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870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07002070000028891-E0Fc9nkvhBns20230817</w:t>
            </w:r>
          </w:p>
        </w:tc>
      </w:tr>
      <w:tr w:rsidR="00CB02C0" w:rsidRPr="00CB02C0" w14:paraId="689CDEB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D9D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08:52:16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322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A1B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D51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59E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07002070000028306-E0Fc9nkvhCda20230817</w:t>
            </w:r>
          </w:p>
        </w:tc>
      </w:tr>
      <w:tr w:rsidR="00CB02C0" w:rsidRPr="00CB02C0" w14:paraId="25BECC6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E11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08:54:14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D0F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FC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6FA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B62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05002050000028699-E0Fc9nkvhFDE20230817</w:t>
            </w:r>
          </w:p>
        </w:tc>
      </w:tr>
      <w:tr w:rsidR="00CB02C0" w:rsidRPr="00CB02C0" w14:paraId="799CF10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B49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7DB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D1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8C9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735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07002070000030210-E0Fc9nkvhH6r20230817</w:t>
            </w:r>
          </w:p>
        </w:tc>
      </w:tr>
      <w:tr w:rsidR="00CB02C0" w:rsidRPr="00CB02C0" w14:paraId="22315EE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6F4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08:57:56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2F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BED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D15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AA6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07002070000030679-E0Fc9nkvhIgK20230817</w:t>
            </w:r>
          </w:p>
        </w:tc>
      </w:tr>
      <w:tr w:rsidR="00CB02C0" w:rsidRPr="00CB02C0" w14:paraId="5B826E1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A45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BBA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A6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ED6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84B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07002070000031436-E0Fc9nkvhLu420230817</w:t>
            </w:r>
          </w:p>
        </w:tc>
      </w:tr>
      <w:tr w:rsidR="00CB02C0" w:rsidRPr="00CB02C0" w14:paraId="1D39E8D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4E0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09:03:02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4F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667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91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77C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07002070000031739-E0Fc9nkvhNWS20230817</w:t>
            </w:r>
          </w:p>
        </w:tc>
      </w:tr>
      <w:tr w:rsidR="00CB02C0" w:rsidRPr="00CB02C0" w14:paraId="5E9A03E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F23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09:04:25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63C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57B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A95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991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05002050000031998-E0Fc9nkvhOZl20230817</w:t>
            </w:r>
          </w:p>
        </w:tc>
      </w:tr>
      <w:tr w:rsidR="00CB02C0" w:rsidRPr="00CB02C0" w14:paraId="54891E0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AAB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17-Aug-2023 09:06:05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D00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8AC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F5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61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05002050000032318-E0Fc9nkvhQjR20230817</w:t>
            </w:r>
          </w:p>
        </w:tc>
      </w:tr>
      <w:tr w:rsidR="00CB02C0" w:rsidRPr="00CB02C0" w14:paraId="710785B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629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09:06:45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D3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523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6B4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938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05002050000032017-E0Fc9nkvhRLc20230817</w:t>
            </w:r>
          </w:p>
        </w:tc>
      </w:tr>
      <w:tr w:rsidR="00CB02C0" w:rsidRPr="00CB02C0" w14:paraId="4F5F941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13E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09:08:47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3F8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862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152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85B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05002050000032722-E0Fc9nkvhTVE20230817</w:t>
            </w:r>
          </w:p>
        </w:tc>
      </w:tr>
      <w:tr w:rsidR="00CB02C0" w:rsidRPr="00CB02C0" w14:paraId="585958F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35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B8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42A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FD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FBA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05002050000032926-E0Fc9nkvhUi120230817</w:t>
            </w:r>
          </w:p>
        </w:tc>
      </w:tr>
      <w:tr w:rsidR="00CB02C0" w:rsidRPr="00CB02C0" w14:paraId="2B9300E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7B0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F62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553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F6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AB4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05002050000033166-E0Fc9nkvhVyA20230817</w:t>
            </w:r>
          </w:p>
        </w:tc>
      </w:tr>
      <w:tr w:rsidR="00CB02C0" w:rsidRPr="00CB02C0" w14:paraId="4F0642B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D77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93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0A1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00A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9FC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05002050000033082-E0Fc9nkvhXCZ20230817</w:t>
            </w:r>
          </w:p>
        </w:tc>
      </w:tr>
      <w:tr w:rsidR="00CB02C0" w:rsidRPr="00CB02C0" w14:paraId="5F3836C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CFC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03C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B3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818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DF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05002050000033082-E0Fc9nkvhXCX20230817</w:t>
            </w:r>
          </w:p>
        </w:tc>
      </w:tr>
      <w:tr w:rsidR="00CB02C0" w:rsidRPr="00CB02C0" w14:paraId="3F191FC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580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4D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66D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FF2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51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05002050000033487-E0Fc9nkvhXjM20230817</w:t>
            </w:r>
          </w:p>
        </w:tc>
      </w:tr>
      <w:tr w:rsidR="00CB02C0" w:rsidRPr="00CB02C0" w14:paraId="5DDCE02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B28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45A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C70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033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9DF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07002070000033498-E0Fc9nkvhYPY20230817</w:t>
            </w:r>
          </w:p>
        </w:tc>
      </w:tr>
      <w:tr w:rsidR="00CB02C0" w:rsidRPr="00CB02C0" w14:paraId="111EDFC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C5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D2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A67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FB8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C9B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07002070000033962-E0Fc9nkvhZo320230817</w:t>
            </w:r>
          </w:p>
        </w:tc>
      </w:tr>
      <w:tr w:rsidR="00CB02C0" w:rsidRPr="00CB02C0" w14:paraId="515CE59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740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A92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313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8C2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DD2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05002050000034165-E0Fc9nkvhadt20230817</w:t>
            </w:r>
          </w:p>
        </w:tc>
      </w:tr>
      <w:tr w:rsidR="00CB02C0" w:rsidRPr="00CB02C0" w14:paraId="30944F0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587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31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9D8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19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19E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07002070000034470-E0Fc9nkvhcG920230817</w:t>
            </w:r>
          </w:p>
        </w:tc>
      </w:tr>
      <w:tr w:rsidR="00CB02C0" w:rsidRPr="00CB02C0" w14:paraId="3291B7C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50C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D9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E92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BAE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6D0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07002070000033818-E0Fc9nkvhdC120230817</w:t>
            </w:r>
          </w:p>
        </w:tc>
      </w:tr>
      <w:tr w:rsidR="00CB02C0" w:rsidRPr="00CB02C0" w14:paraId="6201C03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FC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DDF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16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DCE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735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07002070000033818-E0Fc9nkvhdC320230817</w:t>
            </w:r>
          </w:p>
        </w:tc>
      </w:tr>
      <w:tr w:rsidR="00CB02C0" w:rsidRPr="00CB02C0" w14:paraId="6649BA5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237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09:25:56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E8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CAD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24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865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05002050000035879-E0Fc9nkvhi4N20230817</w:t>
            </w:r>
          </w:p>
        </w:tc>
      </w:tr>
      <w:tr w:rsidR="00CB02C0" w:rsidRPr="00CB02C0" w14:paraId="51CAE0E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E76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09:26:00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5D4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AC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966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FB2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07002070000035043-E0Fc9nkvhiCL20230817</w:t>
            </w:r>
          </w:p>
        </w:tc>
      </w:tr>
      <w:tr w:rsidR="00CB02C0" w:rsidRPr="00CB02C0" w14:paraId="026FA10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FB8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47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E06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F7F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79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05002050000035583-E0Fc9nkvhiPQ20230817</w:t>
            </w:r>
          </w:p>
        </w:tc>
      </w:tr>
      <w:tr w:rsidR="00CB02C0" w:rsidRPr="00CB02C0" w14:paraId="42600DD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676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B14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5BE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1FE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09C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07002070000035953-E0Fc9nkvhiOQ20230817</w:t>
            </w:r>
          </w:p>
        </w:tc>
      </w:tr>
      <w:tr w:rsidR="00CB02C0" w:rsidRPr="00CB02C0" w14:paraId="2C71480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8B9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09:27:52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CB1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03D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B8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CED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07002070000036215-E0Fc9nkvhk8620230817</w:t>
            </w:r>
          </w:p>
        </w:tc>
      </w:tr>
      <w:tr w:rsidR="00CB02C0" w:rsidRPr="00CB02C0" w14:paraId="75F574C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1AC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09:29:56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9BB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77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905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76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05002050000036787-E0Fc9nkvhmpt20230817</w:t>
            </w:r>
          </w:p>
        </w:tc>
      </w:tr>
      <w:tr w:rsidR="00CB02C0" w:rsidRPr="00CB02C0" w14:paraId="2BD9275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43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09:31:17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ECB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F68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89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F86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05002050000037235-E0Fc9nkvhoXt20230817</w:t>
            </w:r>
          </w:p>
        </w:tc>
      </w:tr>
      <w:tr w:rsidR="00CB02C0" w:rsidRPr="00CB02C0" w14:paraId="5CFB030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1C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09:31:39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2A7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73E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EF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53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05002050000036389-E0Fc9nkvhp6s20230817</w:t>
            </w:r>
          </w:p>
        </w:tc>
      </w:tr>
      <w:tr w:rsidR="00CB02C0" w:rsidRPr="00CB02C0" w14:paraId="52E2539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1E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09:38:15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F71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7A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0D3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F60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05002050000038659-E0Fc9nkvhv5U20230817</w:t>
            </w:r>
          </w:p>
        </w:tc>
      </w:tr>
      <w:tr w:rsidR="00CB02C0" w:rsidRPr="00CB02C0" w14:paraId="53D9B52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BB0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09:41:17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8F9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BAA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589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49B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07002070000039122-E0Fc9nkvhxW020230817</w:t>
            </w:r>
          </w:p>
        </w:tc>
      </w:tr>
      <w:tr w:rsidR="00CB02C0" w:rsidRPr="00CB02C0" w14:paraId="710F6F1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26D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09:42:06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AF0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0D0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F15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F6D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07002070000038880-E0Fc9nkvhyIO20230817</w:t>
            </w:r>
          </w:p>
        </w:tc>
      </w:tr>
      <w:tr w:rsidR="00CB02C0" w:rsidRPr="00CB02C0" w14:paraId="0ED78C7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103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09:45:14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89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1DB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EE7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F2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07002070000039828-E0Fc9nkvi0O120230817</w:t>
            </w:r>
          </w:p>
        </w:tc>
      </w:tr>
      <w:tr w:rsidR="00CB02C0" w:rsidRPr="00CB02C0" w14:paraId="109D901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07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09:49:56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46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19F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0EF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0B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07002070000040327-E0Fc9nkvi5Xp20230817</w:t>
            </w:r>
          </w:p>
        </w:tc>
      </w:tr>
      <w:tr w:rsidR="00CB02C0" w:rsidRPr="00CB02C0" w14:paraId="3A20B79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C5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09:53:24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EEB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CBB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D30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233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05002050000041360-E0Fc9nkvi7c620230817</w:t>
            </w:r>
          </w:p>
        </w:tc>
      </w:tr>
      <w:tr w:rsidR="00CB02C0" w:rsidRPr="00CB02C0" w14:paraId="48EAFAA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2E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09:53:24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240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BBB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85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ABB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05002050000041360-E0Fc9nkvi7c820230817</w:t>
            </w:r>
          </w:p>
        </w:tc>
      </w:tr>
      <w:tr w:rsidR="00CB02C0" w:rsidRPr="00CB02C0" w14:paraId="73C8217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AAB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09:54:19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045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AA7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72C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AE3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05002050000041132-E0Fc9nkvi8LA20230817</w:t>
            </w:r>
          </w:p>
        </w:tc>
      </w:tr>
      <w:tr w:rsidR="00CB02C0" w:rsidRPr="00CB02C0" w14:paraId="4AC8613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B5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09:55:52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35F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BD6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609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9B1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05002050000041589-E0Fc9nkvi9XQ20230817</w:t>
            </w:r>
          </w:p>
        </w:tc>
      </w:tr>
      <w:tr w:rsidR="00CB02C0" w:rsidRPr="00CB02C0" w14:paraId="42F4C8F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7CB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09:56:45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2F4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A1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246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48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07002070000041825-E0Fc9nkviAHy20230817</w:t>
            </w:r>
          </w:p>
        </w:tc>
      </w:tr>
      <w:tr w:rsidR="00CB02C0" w:rsidRPr="00CB02C0" w14:paraId="1C822D9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12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09:59:04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69F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1C1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A0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683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05002050000042318-E0Fc9nkviBwv20230817</w:t>
            </w:r>
          </w:p>
        </w:tc>
      </w:tr>
      <w:tr w:rsidR="00CB02C0" w:rsidRPr="00CB02C0" w14:paraId="2899A41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06B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10:00:08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AD4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DD2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C82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AB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05002050000042655-E0Fc9nkviD4520230817</w:t>
            </w:r>
          </w:p>
        </w:tc>
      </w:tr>
      <w:tr w:rsidR="00CB02C0" w:rsidRPr="00CB02C0" w14:paraId="0B27132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7DD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10:01:09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79A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63B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525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DA0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05002050000042879-E0Fc9nkviE2J20230817</w:t>
            </w:r>
          </w:p>
        </w:tc>
      </w:tr>
      <w:tr w:rsidR="00CB02C0" w:rsidRPr="00CB02C0" w14:paraId="6A17C1E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026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10:05:06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F75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C13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111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0B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07002070000043493-E0Fc9nkviHKd20230817</w:t>
            </w:r>
          </w:p>
        </w:tc>
      </w:tr>
      <w:tr w:rsidR="00CB02C0" w:rsidRPr="00CB02C0" w14:paraId="3B46FF0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E2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10:07:12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A12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690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C71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1C5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07002070000043817-E0Fc9nkviIqR20230817</w:t>
            </w:r>
          </w:p>
        </w:tc>
      </w:tr>
      <w:tr w:rsidR="00CB02C0" w:rsidRPr="00CB02C0" w14:paraId="3DE9F8C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B05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10:09:26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DCE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77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DF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B1B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07002070000043179-E0Fc9nkviKBK20230817</w:t>
            </w:r>
          </w:p>
        </w:tc>
      </w:tr>
      <w:tr w:rsidR="00CB02C0" w:rsidRPr="00CB02C0" w14:paraId="5CAF5C6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935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10:16:00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D23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5EB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AC4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6F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05002050000045385-E0Fc9nkviPbN20230817</w:t>
            </w:r>
          </w:p>
        </w:tc>
      </w:tr>
      <w:tr w:rsidR="00CB02C0" w:rsidRPr="00CB02C0" w14:paraId="541408B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2B0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10:16:05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054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6F6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4F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ABC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07002070000045454-E0Fc9nkviPk120230817</w:t>
            </w:r>
          </w:p>
        </w:tc>
      </w:tr>
      <w:tr w:rsidR="00CB02C0" w:rsidRPr="00CB02C0" w14:paraId="1484802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7EC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10:17:02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06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B3D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AC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A81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07002070000045454-E0Fc9nkviQhF20230817</w:t>
            </w:r>
          </w:p>
        </w:tc>
      </w:tr>
      <w:tr w:rsidR="00CB02C0" w:rsidRPr="00CB02C0" w14:paraId="1083019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281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1FB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AB6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9F8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B81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05002050000044811-E0Fc9nkviSQr20230817</w:t>
            </w:r>
          </w:p>
        </w:tc>
      </w:tr>
      <w:tr w:rsidR="00CB02C0" w:rsidRPr="00CB02C0" w14:paraId="6471398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85A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10:19:38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2D0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C7C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F8E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7B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07002070000046278-E0Fc9nkviSlI20230817</w:t>
            </w:r>
          </w:p>
        </w:tc>
      </w:tr>
      <w:tr w:rsidR="00CB02C0" w:rsidRPr="00CB02C0" w14:paraId="243B92A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9F4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10:20:43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447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F1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FE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E8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07002070000045885-E0Fc9nkviTm920230817</w:t>
            </w:r>
          </w:p>
        </w:tc>
      </w:tr>
      <w:tr w:rsidR="00CB02C0" w:rsidRPr="00CB02C0" w14:paraId="6F65774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677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10:23:13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F73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98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F25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545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05002050000046751-E0Fc9nkviVih20230817</w:t>
            </w:r>
          </w:p>
        </w:tc>
      </w:tr>
      <w:tr w:rsidR="00CB02C0" w:rsidRPr="00CB02C0" w14:paraId="72F0EAB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909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17-Aug-2023 10:24:48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3BE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16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B90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1E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05002050000047342-E0Fc9nkviWXh20230817</w:t>
            </w:r>
          </w:p>
        </w:tc>
      </w:tr>
      <w:tr w:rsidR="00CB02C0" w:rsidRPr="00CB02C0" w14:paraId="63A5B62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301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10:26:36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CD3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44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83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9B7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07002070000047618-E0Fc9nkviXpn20230817</w:t>
            </w:r>
          </w:p>
        </w:tc>
      </w:tr>
      <w:tr w:rsidR="00CB02C0" w:rsidRPr="00CB02C0" w14:paraId="10B8AFF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465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10:27:47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3B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7F4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572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88F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07002070000048027-E0Fc9nkviYjr20230817</w:t>
            </w:r>
          </w:p>
        </w:tc>
      </w:tr>
      <w:tr w:rsidR="00CB02C0" w:rsidRPr="00CB02C0" w14:paraId="326C7F0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65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10:28:13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EED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028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CD0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A90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07002070000046695-E0Fc9nkviZMq20230817</w:t>
            </w:r>
          </w:p>
        </w:tc>
      </w:tr>
      <w:tr w:rsidR="00CB02C0" w:rsidRPr="00CB02C0" w14:paraId="0D9E1FB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00F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10:29:51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1A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EB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187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00D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07002070000048477-E0Fc9nkvib1p20230817</w:t>
            </w:r>
          </w:p>
        </w:tc>
      </w:tr>
      <w:tr w:rsidR="00CB02C0" w:rsidRPr="00CB02C0" w14:paraId="1D4694E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710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10:31:21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64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7F4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F3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293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05002050000048867-E0Fc9nkviclH20230817</w:t>
            </w:r>
          </w:p>
        </w:tc>
      </w:tr>
      <w:tr w:rsidR="00CB02C0" w:rsidRPr="00CB02C0" w14:paraId="14BBF24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0F6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10:33:04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C5C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375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033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C7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05002050000049253-E0Fc9nkvieC620230817</w:t>
            </w:r>
          </w:p>
        </w:tc>
      </w:tr>
      <w:tr w:rsidR="00CB02C0" w:rsidRPr="00CB02C0" w14:paraId="599EC2C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3C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10:34:24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E8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0BD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37B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8D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05002050000048484-E0Fc9nkvif7R20230817</w:t>
            </w:r>
          </w:p>
        </w:tc>
      </w:tr>
      <w:tr w:rsidR="00CB02C0" w:rsidRPr="00CB02C0" w14:paraId="1B6C00C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1E0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10:35:55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1F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86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2F8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96B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05002050000049556-E0Fc9nkvigYt20230817</w:t>
            </w:r>
          </w:p>
        </w:tc>
      </w:tr>
      <w:tr w:rsidR="00CB02C0" w:rsidRPr="00CB02C0" w14:paraId="2C68220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BD4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10:39:00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A86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68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E6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2BF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05002050000049974-E0Fc9nkviif020230817</w:t>
            </w:r>
          </w:p>
        </w:tc>
      </w:tr>
      <w:tr w:rsidR="00CB02C0" w:rsidRPr="00CB02C0" w14:paraId="2D2D17E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5AF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10:44:46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799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45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7A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C93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07002070000051769-E0Fc9nkvinyN20230817</w:t>
            </w:r>
          </w:p>
        </w:tc>
      </w:tr>
      <w:tr w:rsidR="00CB02C0" w:rsidRPr="00CB02C0" w14:paraId="459DBEC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784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10:46:12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F07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F9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F9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D3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07002070000052064-E0Fc9nkvip7220230817</w:t>
            </w:r>
          </w:p>
        </w:tc>
      </w:tr>
      <w:tr w:rsidR="00CB02C0" w:rsidRPr="00CB02C0" w14:paraId="330A2A3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BC4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10:46:26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C8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BF3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167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A92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07002070000051154-E0Fc9nkvipEd20230817</w:t>
            </w:r>
          </w:p>
        </w:tc>
      </w:tr>
      <w:tr w:rsidR="00CB02C0" w:rsidRPr="00CB02C0" w14:paraId="6E7FFF5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121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10:49:03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00F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3D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6F4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D98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07002070000052477-E0Fc9nkvirCE20230817</w:t>
            </w:r>
          </w:p>
        </w:tc>
      </w:tr>
      <w:tr w:rsidR="00CB02C0" w:rsidRPr="00CB02C0" w14:paraId="4C6C0F7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40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10:49:33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D3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9E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8D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00A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05002050000052428-E0Fc9nkvirwu20230817</w:t>
            </w:r>
          </w:p>
        </w:tc>
      </w:tr>
      <w:tr w:rsidR="00CB02C0" w:rsidRPr="00CB02C0" w14:paraId="26EF12C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D5C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10:51:08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A1D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825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07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CFA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07002070000053133-E0Fc9nkviteb20230817</w:t>
            </w:r>
          </w:p>
        </w:tc>
      </w:tr>
      <w:tr w:rsidR="00CB02C0" w:rsidRPr="00CB02C0" w14:paraId="7481D28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2EF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10:51:08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BA8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D67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4BC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D6A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07002070000053133-E0Fc9nkvited20230817</w:t>
            </w:r>
          </w:p>
        </w:tc>
      </w:tr>
      <w:tr w:rsidR="00CB02C0" w:rsidRPr="00CB02C0" w14:paraId="6C44FE8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52E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10:54:15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109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1C3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0A6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C40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05002050000053528-E0Fc9nkviwdD20230817</w:t>
            </w:r>
          </w:p>
        </w:tc>
      </w:tr>
      <w:tr w:rsidR="00CB02C0" w:rsidRPr="00CB02C0" w14:paraId="640990F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A36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10:54:28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BEA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83D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253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C10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05002050000053865-E0Fc9nkviwkt20230817</w:t>
            </w:r>
          </w:p>
        </w:tc>
      </w:tr>
      <w:tr w:rsidR="00CB02C0" w:rsidRPr="00CB02C0" w14:paraId="32F73AD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3DC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10:55:02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EFC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76E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DB5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D87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07002070000053126-E0Fc9nkvixDf20230817</w:t>
            </w:r>
          </w:p>
        </w:tc>
      </w:tr>
      <w:tr w:rsidR="00CB02C0" w:rsidRPr="00CB02C0" w14:paraId="0774A1C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8D1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10:59:07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B72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C47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8BC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57F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07002070000054484-E0Fc9nkvj0v120230817</w:t>
            </w:r>
          </w:p>
        </w:tc>
      </w:tr>
      <w:tr w:rsidR="00CB02C0" w:rsidRPr="00CB02C0" w14:paraId="7298437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439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10:59:47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815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F5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30D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8AB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07002070000054270-E0Fc9nkvj1WK20230817</w:t>
            </w:r>
          </w:p>
        </w:tc>
      </w:tr>
      <w:tr w:rsidR="00CB02C0" w:rsidRPr="00CB02C0" w14:paraId="3D723B0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A31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10:59:59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7D3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F12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61E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CB5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05002050000054772-E0Fc9nkvj1j820230817</w:t>
            </w:r>
          </w:p>
        </w:tc>
      </w:tr>
      <w:tr w:rsidR="00CB02C0" w:rsidRPr="00CB02C0" w14:paraId="54D76CA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39D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11:00:26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4BA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BE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F75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E5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07002070000054902-E0Fc9nkvj2Y920230817</w:t>
            </w:r>
          </w:p>
        </w:tc>
      </w:tr>
      <w:tr w:rsidR="00CB02C0" w:rsidRPr="00CB02C0" w14:paraId="7A673DC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06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11:08:59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3EC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B6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8EB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63B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07002070000056617-E0Fc9nkvjA9520230817</w:t>
            </w:r>
          </w:p>
        </w:tc>
      </w:tr>
      <w:tr w:rsidR="00CB02C0" w:rsidRPr="00CB02C0" w14:paraId="17D1262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83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11:10:26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B7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5F6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68D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835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07002070000056965-E0Fc9nkvjBR320230817</w:t>
            </w:r>
          </w:p>
        </w:tc>
      </w:tr>
      <w:tr w:rsidR="00CB02C0" w:rsidRPr="00CB02C0" w14:paraId="4DB0DF4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90A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E7C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C09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5D8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0E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05002050000057154-E0Fc9nkvjBtJ20230817</w:t>
            </w:r>
          </w:p>
        </w:tc>
      </w:tr>
      <w:tr w:rsidR="00CB02C0" w:rsidRPr="00CB02C0" w14:paraId="4B44EC6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1B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11:13:17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27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53C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0CD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ED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05002050000057449-E0Fc9nkvjDVn20230817</w:t>
            </w:r>
          </w:p>
        </w:tc>
      </w:tr>
      <w:tr w:rsidR="00CB02C0" w:rsidRPr="00CB02C0" w14:paraId="57E36D4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276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11:15:02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259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A1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3D7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1B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05002050000055240-E0Fc9nkvjEiP20230817</w:t>
            </w:r>
          </w:p>
        </w:tc>
      </w:tr>
      <w:tr w:rsidR="00CB02C0" w:rsidRPr="00CB02C0" w14:paraId="01810FC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621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11:16:23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B44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73F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B8F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238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05002050000057977-E0Fc9nkvjFzj20230817</w:t>
            </w:r>
          </w:p>
        </w:tc>
      </w:tr>
      <w:tr w:rsidR="00CB02C0" w:rsidRPr="00CB02C0" w14:paraId="53EACF2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B9A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11:16:23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1C2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141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00E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971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07002070000057917-E0Fc9nkvjFzl20230817</w:t>
            </w:r>
          </w:p>
        </w:tc>
      </w:tr>
      <w:tr w:rsidR="00CB02C0" w:rsidRPr="00CB02C0" w14:paraId="06A4995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18F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11:18:09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7BD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E01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E60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C1E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07002070000058227-E0Fc9nkvjGtU20230817</w:t>
            </w:r>
          </w:p>
        </w:tc>
      </w:tr>
      <w:tr w:rsidR="00CB02C0" w:rsidRPr="00CB02C0" w14:paraId="4617990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004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11:19:37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CE8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CF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E05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E9A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07002070000058453-E0Fc9nkvjHuO20230817</w:t>
            </w:r>
          </w:p>
        </w:tc>
      </w:tr>
      <w:tr w:rsidR="00CB02C0" w:rsidRPr="00CB02C0" w14:paraId="70B7E62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39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C23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5D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31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4B9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05002050000058785-E0Fc9nkvjJFJ20230817</w:t>
            </w:r>
          </w:p>
        </w:tc>
      </w:tr>
      <w:tr w:rsidR="00CB02C0" w:rsidRPr="00CB02C0" w14:paraId="690FB60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6CB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11:22:58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71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392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14B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9D9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05002050000058222-E0Fc9nkvjKOE20230817</w:t>
            </w:r>
          </w:p>
        </w:tc>
      </w:tr>
      <w:tr w:rsidR="00CB02C0" w:rsidRPr="00CB02C0" w14:paraId="7014FC0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04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11:27:27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4E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9A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D7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025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07002070000059364-E0Fc9nkvjNXS20230817</w:t>
            </w:r>
          </w:p>
        </w:tc>
      </w:tr>
      <w:tr w:rsidR="00CB02C0" w:rsidRPr="00CB02C0" w14:paraId="38C98BE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46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11:27:45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5C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8A2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5D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E4F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05002050000059864-E0Fc9nkvjNl620230817</w:t>
            </w:r>
          </w:p>
        </w:tc>
      </w:tr>
      <w:tr w:rsidR="00CB02C0" w:rsidRPr="00CB02C0" w14:paraId="4926DBB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20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B38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2D7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DA5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FB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05002050000060125-E0Fc9nkvjPb720230817</w:t>
            </w:r>
          </w:p>
        </w:tc>
      </w:tr>
      <w:tr w:rsidR="00CB02C0" w:rsidRPr="00CB02C0" w14:paraId="315AC74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584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F4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38D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73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C3A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05002050000060125-E0Fc9nkvjPaq20230817</w:t>
            </w:r>
          </w:p>
        </w:tc>
      </w:tr>
      <w:tr w:rsidR="00CB02C0" w:rsidRPr="00CB02C0" w14:paraId="6F75866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92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11:30:21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9D1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845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7C9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650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05002050000059338-E0Fc9nkvjQAz20230817</w:t>
            </w:r>
          </w:p>
        </w:tc>
      </w:tr>
      <w:tr w:rsidR="00CB02C0" w:rsidRPr="00CB02C0" w14:paraId="0ABBD7A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FFC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11:31:05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21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711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C0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F1E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05002050000060373-E0Fc9nkvjQf620230817</w:t>
            </w:r>
          </w:p>
        </w:tc>
      </w:tr>
      <w:tr w:rsidR="00CB02C0" w:rsidRPr="00CB02C0" w14:paraId="25F0D1B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0C1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11:31:25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E56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CE2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76C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8A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07002070000060317-E0Fc9nkvjQrw20230817</w:t>
            </w:r>
          </w:p>
        </w:tc>
      </w:tr>
      <w:tr w:rsidR="00CB02C0" w:rsidRPr="00CB02C0" w14:paraId="37C0253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BDA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11:34:01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F3B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F46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A2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35C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07002070000060795-E0Fc9nkvjT3k20230817</w:t>
            </w:r>
          </w:p>
        </w:tc>
      </w:tr>
      <w:tr w:rsidR="00CB02C0" w:rsidRPr="00CB02C0" w14:paraId="016813E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486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11:34:01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A1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49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895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FEC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07002070000060795-E0Fc9nkvjT3m20230817</w:t>
            </w:r>
          </w:p>
        </w:tc>
      </w:tr>
      <w:tr w:rsidR="00CB02C0" w:rsidRPr="00CB02C0" w14:paraId="43F98A0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7FE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11:37:27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4AC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11D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26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3BD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07002070000061261-E0Fc9nkvjWAQ20230817</w:t>
            </w:r>
          </w:p>
        </w:tc>
      </w:tr>
      <w:tr w:rsidR="00CB02C0" w:rsidRPr="00CB02C0" w14:paraId="125DF96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8C0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17-Aug-2023 11:39:31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E6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3DB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69C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80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05002050000062058-E0Fc9nkvjXfs20230817</w:t>
            </w:r>
          </w:p>
        </w:tc>
      </w:tr>
      <w:tr w:rsidR="00CB02C0" w:rsidRPr="00CB02C0" w14:paraId="46D9FC8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A1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11:42:07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338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CD3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69A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F7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07002070000062388-E0Fc9nkvjZNq20230817</w:t>
            </w:r>
          </w:p>
        </w:tc>
      </w:tr>
      <w:tr w:rsidR="00CB02C0" w:rsidRPr="00CB02C0" w14:paraId="7BA3F30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F0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11:46:21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9F8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172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03B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676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07002070000063274-E0Fc9nkvjc9x20230817</w:t>
            </w:r>
          </w:p>
        </w:tc>
      </w:tr>
      <w:tr w:rsidR="00CB02C0" w:rsidRPr="00CB02C0" w14:paraId="414E6E2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33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11:49:51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498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593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946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41A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05002050000064006-E0Fc9nkvjeBo20230817</w:t>
            </w:r>
          </w:p>
        </w:tc>
      </w:tr>
      <w:tr w:rsidR="00CB02C0" w:rsidRPr="00CB02C0" w14:paraId="1A8F2A4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968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11:50:53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AAC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8A8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28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7FB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07002070000063220-E0Fc9nkvjeuL20230817</w:t>
            </w:r>
          </w:p>
        </w:tc>
      </w:tr>
      <w:tr w:rsidR="00CB02C0" w:rsidRPr="00CB02C0" w14:paraId="76B8E81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137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11:54:23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E4B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145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A3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764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05002050000064862-E0Fc9nkvjh6920230817</w:t>
            </w:r>
          </w:p>
        </w:tc>
      </w:tr>
      <w:tr w:rsidR="00CB02C0" w:rsidRPr="00CB02C0" w14:paraId="4110B3E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D50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11:55:38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AA2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E1D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1EB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1BD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05002050000064615-E0Fc9nkvjho920230817</w:t>
            </w:r>
          </w:p>
        </w:tc>
      </w:tr>
      <w:tr w:rsidR="00CB02C0" w:rsidRPr="00CB02C0" w14:paraId="7F40830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E35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11:59:43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3C9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667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B58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DA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05002050000065454-E0Fc9nkvjjyl20230817</w:t>
            </w:r>
          </w:p>
        </w:tc>
      </w:tr>
      <w:tr w:rsidR="00CB02C0" w:rsidRPr="00CB02C0" w14:paraId="74680A8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587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12:01:59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F03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B0F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B9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54D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05002050000066381-E0Fc9nkvjlia20230817</w:t>
            </w:r>
          </w:p>
        </w:tc>
      </w:tr>
      <w:tr w:rsidR="00CB02C0" w:rsidRPr="00CB02C0" w14:paraId="5BA9376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ED6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12:03:43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6F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FE9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DB8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501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07002070000066003-E0Fc9nkvjnEd20230817</w:t>
            </w:r>
          </w:p>
        </w:tc>
      </w:tr>
      <w:tr w:rsidR="00CB02C0" w:rsidRPr="00CB02C0" w14:paraId="6F52ED1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816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12:05:11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263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C9D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4B3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BF8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07002070000066709-E0Fc9nkvjoWs20230817</w:t>
            </w:r>
          </w:p>
        </w:tc>
      </w:tr>
      <w:tr w:rsidR="00CB02C0" w:rsidRPr="00CB02C0" w14:paraId="6CBCDD7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A0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12:06:06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747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DF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B51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4B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07002070000067035-E0Fc9nkvjp9F20230817</w:t>
            </w:r>
          </w:p>
        </w:tc>
      </w:tr>
      <w:tr w:rsidR="00CB02C0" w:rsidRPr="00CB02C0" w14:paraId="7C3B2E0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246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12:07:56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95F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56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3A8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428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05002050000067687-E0Fc9nkvjqug20230817</w:t>
            </w:r>
          </w:p>
        </w:tc>
      </w:tr>
      <w:tr w:rsidR="00CB02C0" w:rsidRPr="00CB02C0" w14:paraId="2C130B4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8F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12:10:47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28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2A1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307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0DB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07002070000068139-E0Fc9nkvjtTE20230817</w:t>
            </w:r>
          </w:p>
        </w:tc>
      </w:tr>
      <w:tr w:rsidR="00CB02C0" w:rsidRPr="00CB02C0" w14:paraId="10F7FD2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A9D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9CA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D2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69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E7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07002070000068214-E0Fc9nkvjtqT20230817</w:t>
            </w:r>
          </w:p>
        </w:tc>
      </w:tr>
      <w:tr w:rsidR="00CB02C0" w:rsidRPr="00CB02C0" w14:paraId="124CDE9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3FE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30C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24C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611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14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07002070000068214-E0Fc9nkvjtqR20230817</w:t>
            </w:r>
          </w:p>
        </w:tc>
      </w:tr>
      <w:tr w:rsidR="00CB02C0" w:rsidRPr="00CB02C0" w14:paraId="200EEC0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E9D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12:11:09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FD0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DA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9AB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ABD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07002070000067902-E0Fc9nkvjtvF20230817</w:t>
            </w:r>
          </w:p>
        </w:tc>
      </w:tr>
      <w:tr w:rsidR="00CB02C0" w:rsidRPr="00CB02C0" w14:paraId="26B3520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22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12:13:01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7DD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8AC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126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6A3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05002050000068855-E0Fc9nkvjvYN20230817</w:t>
            </w:r>
          </w:p>
        </w:tc>
      </w:tr>
      <w:tr w:rsidR="00CB02C0" w:rsidRPr="00CB02C0" w14:paraId="0ACA99C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1AD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12:15:52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198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2A7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6DA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34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05002050000069597-E0Fc9nkvjxOS20230817</w:t>
            </w:r>
          </w:p>
        </w:tc>
      </w:tr>
      <w:tr w:rsidR="00CB02C0" w:rsidRPr="00CB02C0" w14:paraId="007496B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88C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12:16:15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CD5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365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5CD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917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07002070000069065-E0Fc9nkvjxaz20230817</w:t>
            </w:r>
          </w:p>
        </w:tc>
      </w:tr>
      <w:tr w:rsidR="00CB02C0" w:rsidRPr="00CB02C0" w14:paraId="544B7A9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AB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C12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460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4DF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8A4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05002050000070334-E0Fc9nkvjzWO20230817</w:t>
            </w:r>
          </w:p>
        </w:tc>
      </w:tr>
      <w:tr w:rsidR="00CB02C0" w:rsidRPr="00CB02C0" w14:paraId="5562CA3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B55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D11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881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B69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89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05002050000070369-E0Fc9nkvjznz20230817</w:t>
            </w:r>
          </w:p>
        </w:tc>
      </w:tr>
      <w:tr w:rsidR="00CB02C0" w:rsidRPr="00CB02C0" w14:paraId="3E85BE3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523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12:21:19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C97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D0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764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E2C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07002070000070648-E0Fc9nkvk2S320230817</w:t>
            </w:r>
          </w:p>
        </w:tc>
      </w:tr>
      <w:tr w:rsidR="00CB02C0" w:rsidRPr="00CB02C0" w14:paraId="219DC6C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4B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83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CD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DD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60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07002070000071086-E0Fc9nkvk49K20230817</w:t>
            </w:r>
          </w:p>
        </w:tc>
      </w:tr>
      <w:tr w:rsidR="00CB02C0" w:rsidRPr="00CB02C0" w14:paraId="505033D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F1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460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7CB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398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965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05002050000071880-E0Fc9nkvk67P20230817</w:t>
            </w:r>
          </w:p>
        </w:tc>
      </w:tr>
      <w:tr w:rsidR="00CB02C0" w:rsidRPr="00CB02C0" w14:paraId="084DAA6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B8F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B65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EC3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0EE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D04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05002050000071880-E0Fc9nkvk67N20230817</w:t>
            </w:r>
          </w:p>
        </w:tc>
      </w:tr>
      <w:tr w:rsidR="00CB02C0" w:rsidRPr="00CB02C0" w14:paraId="112C201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42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12:28:01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2E5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77F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95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4C5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05002050000072183-E0Fc9nkvk7h420230817</w:t>
            </w:r>
          </w:p>
        </w:tc>
      </w:tr>
      <w:tr w:rsidR="00CB02C0" w:rsidRPr="00CB02C0" w14:paraId="04C8559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CEB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12:28:01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38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F6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440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F5C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05002050000072183-E0Fc9nkvk7h020230817</w:t>
            </w:r>
          </w:p>
        </w:tc>
      </w:tr>
      <w:tr w:rsidR="00CB02C0" w:rsidRPr="00CB02C0" w14:paraId="01462EC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A0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12:29:26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50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DE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DB2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928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05002050000072450-E0Fc9nkvk9Hp20230817</w:t>
            </w:r>
          </w:p>
        </w:tc>
      </w:tr>
      <w:tr w:rsidR="00CB02C0" w:rsidRPr="00CB02C0" w14:paraId="54971C3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FA5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12:30:11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572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DC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59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09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05002050000071777-E0Fc9nkvk9z720230817</w:t>
            </w:r>
          </w:p>
        </w:tc>
      </w:tr>
      <w:tr w:rsidR="00CB02C0" w:rsidRPr="00CB02C0" w14:paraId="1EE15F6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E19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12:30:11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50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F47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69B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EA4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07002070000071604-E0Fc9nkvk9zX20230817</w:t>
            </w:r>
          </w:p>
        </w:tc>
      </w:tr>
      <w:tr w:rsidR="00CB02C0" w:rsidRPr="00CB02C0" w14:paraId="09FB8CE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0D0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12:32:43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1BB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0DB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436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A8E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05002050000073134-E0Fc9nkvkCIY20230817</w:t>
            </w:r>
          </w:p>
        </w:tc>
      </w:tr>
      <w:tr w:rsidR="00CB02C0" w:rsidRPr="00CB02C0" w14:paraId="18297D3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108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12:33:01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790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1D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E3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70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07002070000073618-E0Fc9nkvkCee20230817</w:t>
            </w:r>
          </w:p>
        </w:tc>
      </w:tr>
      <w:tr w:rsidR="00CB02C0" w:rsidRPr="00CB02C0" w14:paraId="3BC6CB9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BBD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12:33:46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E4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AD9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AF8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C6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07002070000073026-E0Fc9nkvkDn520230817</w:t>
            </w:r>
          </w:p>
        </w:tc>
      </w:tr>
      <w:tr w:rsidR="00CB02C0" w:rsidRPr="00CB02C0" w14:paraId="25035E7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06B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12:33:57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8B4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FDF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62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F4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05002050000073135-E0Fc9nkvkDxP20230817</w:t>
            </w:r>
          </w:p>
        </w:tc>
      </w:tr>
      <w:tr w:rsidR="00CB02C0" w:rsidRPr="00CB02C0" w14:paraId="059000A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C17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12:35:36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ED3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27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E4A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C19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05002050000074360-E0Fc9nkvkFob20230817</w:t>
            </w:r>
          </w:p>
        </w:tc>
      </w:tr>
      <w:tr w:rsidR="00CB02C0" w:rsidRPr="00CB02C0" w14:paraId="357D2F6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5E1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12:36:05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2E0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A94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C8A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759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05002050000074780-E0Fc9nkvkGpd20230817</w:t>
            </w:r>
          </w:p>
        </w:tc>
      </w:tr>
      <w:tr w:rsidR="00CB02C0" w:rsidRPr="00CB02C0" w14:paraId="4AF0273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14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12:37:53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FE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61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E59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06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07002070000075126-E0Fc9nkvkIe320230817</w:t>
            </w:r>
          </w:p>
        </w:tc>
      </w:tr>
      <w:tr w:rsidR="00CB02C0" w:rsidRPr="00CB02C0" w14:paraId="3B239A9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D5F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12:38:11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9FD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0A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42F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60E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05002050000074290-E0Fc9nkvkJ0L20230817</w:t>
            </w:r>
          </w:p>
        </w:tc>
      </w:tr>
      <w:tr w:rsidR="00CB02C0" w:rsidRPr="00CB02C0" w14:paraId="2DCBF43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65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12:40:04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40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726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C35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C0D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07002070000075661-E0Fc9nkvkKno20230817</w:t>
            </w:r>
          </w:p>
        </w:tc>
      </w:tr>
      <w:tr w:rsidR="00CB02C0" w:rsidRPr="00CB02C0" w14:paraId="505A995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A77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12:41:34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15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91F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8A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5A2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07002070000075937-E0Fc9nkvkMYT20230817</w:t>
            </w:r>
          </w:p>
        </w:tc>
      </w:tr>
      <w:tr w:rsidR="00CB02C0" w:rsidRPr="00CB02C0" w14:paraId="54A8DA6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165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12:41:34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0E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D00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C10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183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07002070000075933-E0Fc9nkvkMYN20230817</w:t>
            </w:r>
          </w:p>
        </w:tc>
      </w:tr>
      <w:tr w:rsidR="00CB02C0" w:rsidRPr="00CB02C0" w14:paraId="061FC37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F0E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12:43:36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599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760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12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5D4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07002070000076512-E0Fc9nkvkP1c20230817</w:t>
            </w:r>
          </w:p>
        </w:tc>
      </w:tr>
      <w:tr w:rsidR="00CB02C0" w:rsidRPr="00CB02C0" w14:paraId="75790F6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6F1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12:44:35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B9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1E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BB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BB1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05002050000076981-E0Fc9nkvkQ3E20230817</w:t>
            </w:r>
          </w:p>
        </w:tc>
      </w:tr>
      <w:tr w:rsidR="00CB02C0" w:rsidRPr="00CB02C0" w14:paraId="1072D44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509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12:46:14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5BA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718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19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41B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05002050000077295-E0Fc9nkvkRkY20230817</w:t>
            </w:r>
          </w:p>
        </w:tc>
      </w:tr>
      <w:tr w:rsidR="00CB02C0" w:rsidRPr="00CB02C0" w14:paraId="75ECCBF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F2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17-Aug-2023 12:47:54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D2A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48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755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230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07002070000077284-E0Fc9nkvkSuB20230817</w:t>
            </w:r>
          </w:p>
        </w:tc>
      </w:tr>
      <w:tr w:rsidR="00CB02C0" w:rsidRPr="00CB02C0" w14:paraId="5822E6E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79D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12:47:54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C0C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BCA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813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308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07002070000077284-E0Fc9nkvkSu720230817</w:t>
            </w:r>
          </w:p>
        </w:tc>
      </w:tr>
      <w:tr w:rsidR="00CB02C0" w:rsidRPr="00CB02C0" w14:paraId="529C4C3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7A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12:47:54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C55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2D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1FD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B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07002070000077284-E0Fc9nkvkSu920230817</w:t>
            </w:r>
          </w:p>
        </w:tc>
      </w:tr>
      <w:tr w:rsidR="00CB02C0" w:rsidRPr="00CB02C0" w14:paraId="4E370E6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C36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12:51:43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361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D00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F8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97E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05002050000078158-E0Fc9nkvkWUt20230817</w:t>
            </w:r>
          </w:p>
        </w:tc>
      </w:tr>
      <w:tr w:rsidR="00CB02C0" w:rsidRPr="00CB02C0" w14:paraId="5F55305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241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12:53:17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84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B07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AC8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AF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07002070000078346-E0Fc9nkvkXrB20230817</w:t>
            </w:r>
          </w:p>
        </w:tc>
      </w:tr>
      <w:tr w:rsidR="00CB02C0" w:rsidRPr="00CB02C0" w14:paraId="728AD54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CB8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12:53:17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B8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E5B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9D0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35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07002070000078346-E0Fc9nkvkXr920230817</w:t>
            </w:r>
          </w:p>
        </w:tc>
      </w:tr>
      <w:tr w:rsidR="00CB02C0" w:rsidRPr="00CB02C0" w14:paraId="22BE5AA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36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12:54:02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E15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F9B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46D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59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07002070000078301-E0Fc9nkvkYtF20230817</w:t>
            </w:r>
          </w:p>
        </w:tc>
      </w:tr>
      <w:tr w:rsidR="00CB02C0" w:rsidRPr="00CB02C0" w14:paraId="479D11D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4DD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12:54:26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939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A5C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A2C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43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05002050000078673-E0Fc9nkvkZLI20230817</w:t>
            </w:r>
          </w:p>
        </w:tc>
      </w:tr>
      <w:tr w:rsidR="00CB02C0" w:rsidRPr="00CB02C0" w14:paraId="76D4892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334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12:56:24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55D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80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0B6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E87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07002070000078679-E0Fc9nkvkbjx20230817</w:t>
            </w:r>
          </w:p>
        </w:tc>
      </w:tr>
      <w:tr w:rsidR="00CB02C0" w:rsidRPr="00CB02C0" w14:paraId="13B2916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73E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12:56:24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7ED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41A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1A1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67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07002070000078679-E0Fc9nkvkbjs20230817</w:t>
            </w:r>
          </w:p>
        </w:tc>
      </w:tr>
      <w:tr w:rsidR="00CB02C0" w:rsidRPr="00CB02C0" w14:paraId="461578A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06E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12:58:52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5D0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D8D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ACC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585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05002050000079053-E0Fc9nkvkeDr20230817</w:t>
            </w:r>
          </w:p>
        </w:tc>
      </w:tr>
      <w:tr w:rsidR="00CB02C0" w:rsidRPr="00CB02C0" w14:paraId="5CFEAE3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26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12:59:25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D1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DE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591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E6F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05002050000079366-E0Fc9nkvkery20230817</w:t>
            </w:r>
          </w:p>
        </w:tc>
      </w:tr>
      <w:tr w:rsidR="00CB02C0" w:rsidRPr="00CB02C0" w14:paraId="6E41859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24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C9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D87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C1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FDA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07002070000078669-E0Fc9nkvkgjD20230817</w:t>
            </w:r>
          </w:p>
        </w:tc>
      </w:tr>
      <w:tr w:rsidR="00CB02C0" w:rsidRPr="00CB02C0" w14:paraId="21DE59A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4D4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F7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181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C00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F98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05002050000079832-E0Fc9nkvkgro20230817</w:t>
            </w:r>
          </w:p>
        </w:tc>
      </w:tr>
      <w:tr w:rsidR="00CB02C0" w:rsidRPr="00CB02C0" w14:paraId="64CCBBD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480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47B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BA6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049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437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05002050000079832-E0Fc9nkvkgrq20230817</w:t>
            </w:r>
          </w:p>
        </w:tc>
      </w:tr>
      <w:tr w:rsidR="00CB02C0" w:rsidRPr="00CB02C0" w14:paraId="10ADE92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43F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51D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842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58C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D1B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07002070000078667-E0Fc9nkvkiAf20230817</w:t>
            </w:r>
          </w:p>
        </w:tc>
      </w:tr>
      <w:tr w:rsidR="00CB02C0" w:rsidRPr="00CB02C0" w14:paraId="65C3621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089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46E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A85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FF3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FDD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05002050000080233-E0Fc9nkvkjA720230817</w:t>
            </w:r>
          </w:p>
        </w:tc>
      </w:tr>
      <w:tr w:rsidR="00CB02C0" w:rsidRPr="00CB02C0" w14:paraId="4A19BE9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15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D25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998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FF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E13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05002050000080233-E0Fc9nkvkjA320230817</w:t>
            </w:r>
          </w:p>
        </w:tc>
      </w:tr>
      <w:tr w:rsidR="00CB02C0" w:rsidRPr="00CB02C0" w14:paraId="034A82E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945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D63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677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AF8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943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07002070000080151-E0Fc9nkvkkPJ20230817</w:t>
            </w:r>
          </w:p>
        </w:tc>
      </w:tr>
      <w:tr w:rsidR="00CB02C0" w:rsidRPr="00CB02C0" w14:paraId="202456A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D27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328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CD0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20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70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07002070000080422-E0Fc9nkvklUI20230817</w:t>
            </w:r>
          </w:p>
        </w:tc>
      </w:tr>
      <w:tr w:rsidR="00CB02C0" w:rsidRPr="00CB02C0" w14:paraId="68306AE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7E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EDB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B15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771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D70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07002070000080758-E0Fc9nkvkmHH20230817</w:t>
            </w:r>
          </w:p>
        </w:tc>
      </w:tr>
      <w:tr w:rsidR="00CB02C0" w:rsidRPr="00CB02C0" w14:paraId="6413E73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284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42B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59E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B57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085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05002050000080879-E0Fc9nkvkmVG20230817</w:t>
            </w:r>
          </w:p>
        </w:tc>
      </w:tr>
      <w:tr w:rsidR="00CB02C0" w:rsidRPr="00CB02C0" w14:paraId="7D260F4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5C5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E35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B4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372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C43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05002050000081210-E0Fc9nkvknfa20230817</w:t>
            </w:r>
          </w:p>
        </w:tc>
      </w:tr>
      <w:tr w:rsidR="00CB02C0" w:rsidRPr="00CB02C0" w14:paraId="53473A1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17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4B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079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06B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8D8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05002050000081210-E0Fc9nkvknfY20230817</w:t>
            </w:r>
          </w:p>
        </w:tc>
      </w:tr>
      <w:tr w:rsidR="00CB02C0" w:rsidRPr="00CB02C0" w14:paraId="61616AB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CA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5A3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9B9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98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71D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07002070000081054-E0Fc9nkvknzB20230817</w:t>
            </w:r>
          </w:p>
        </w:tc>
      </w:tr>
      <w:tr w:rsidR="00CB02C0" w:rsidRPr="00CB02C0" w14:paraId="09557A6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D2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13:09:56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B7D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6EA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A5D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C5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07002070000081534-E0Fc9nkvkpcz20230817</w:t>
            </w:r>
          </w:p>
        </w:tc>
      </w:tr>
      <w:tr w:rsidR="00CB02C0" w:rsidRPr="00CB02C0" w14:paraId="673326C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DD3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13:10:40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92D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2D7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865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F2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05002050000081580-E0Fc9nkvkqPc20230817</w:t>
            </w:r>
          </w:p>
        </w:tc>
      </w:tr>
      <w:tr w:rsidR="00CB02C0" w:rsidRPr="00CB02C0" w14:paraId="0D29FAF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59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13:10:40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B4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070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365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74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05002050000081580-E0Fc9nkvkqPY20230817</w:t>
            </w:r>
          </w:p>
        </w:tc>
      </w:tr>
      <w:tr w:rsidR="00CB02C0" w:rsidRPr="00CB02C0" w14:paraId="1110AD5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22D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13:10:40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3EC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5C5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91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48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07002070000081422-E0Fc9nkvkqPW20230817</w:t>
            </w:r>
          </w:p>
        </w:tc>
      </w:tr>
      <w:tr w:rsidR="00CB02C0" w:rsidRPr="00CB02C0" w14:paraId="38BFB39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1A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13:11:16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F00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44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098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E21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07002070000081900-E0Fc9nkvkr5m20230817</w:t>
            </w:r>
          </w:p>
        </w:tc>
      </w:tr>
      <w:tr w:rsidR="00CB02C0" w:rsidRPr="00CB02C0" w14:paraId="486232E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92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13:14:18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98C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672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3BD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385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05002050000082554-E0Fc9nkvktUE20230817</w:t>
            </w:r>
          </w:p>
        </w:tc>
      </w:tr>
      <w:tr w:rsidR="00CB02C0" w:rsidRPr="00CB02C0" w14:paraId="7C0034F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A4D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13:14:38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3BD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BD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AC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54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07002070000082710-E0Fc9nkvktlN20230817</w:t>
            </w:r>
          </w:p>
        </w:tc>
      </w:tr>
      <w:tr w:rsidR="00CB02C0" w:rsidRPr="00CB02C0" w14:paraId="5197643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11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13:15:23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45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9D2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56B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40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07002070000082323-E0Fc9nkvkuWG20230817</w:t>
            </w:r>
          </w:p>
        </w:tc>
      </w:tr>
      <w:tr w:rsidR="00CB02C0" w:rsidRPr="00CB02C0" w14:paraId="0ACF60B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77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13:16:46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FA1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A57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AC6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C8C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07002070000083168-E0Fc9nkvkw8R20230817</w:t>
            </w:r>
          </w:p>
        </w:tc>
      </w:tr>
      <w:tr w:rsidR="00CB02C0" w:rsidRPr="00CB02C0" w14:paraId="41B5F9A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58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13:17:19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333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125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027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B8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05002050000083256-E0Fc9nkvkwY820230817</w:t>
            </w:r>
          </w:p>
        </w:tc>
      </w:tr>
      <w:tr w:rsidR="00CB02C0" w:rsidRPr="00CB02C0" w14:paraId="70DF557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CD1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13:20:12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DF7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D39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3A7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F08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07002070000084156-E0Fc9nkvkyyn20230817</w:t>
            </w:r>
          </w:p>
        </w:tc>
      </w:tr>
      <w:tr w:rsidR="00CB02C0" w:rsidRPr="00CB02C0" w14:paraId="428D1BD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A7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13:21:05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E6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40B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CFA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C4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07002070000084333-E0Fc9nkvkzji20230817</w:t>
            </w:r>
          </w:p>
        </w:tc>
      </w:tr>
      <w:tr w:rsidR="00CB02C0" w:rsidRPr="00CB02C0" w14:paraId="5314F70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1CD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13:22:46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E80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590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CD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AD9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07002070000084718-E0Fc9nkvl1es20230817</w:t>
            </w:r>
          </w:p>
        </w:tc>
      </w:tr>
      <w:tr w:rsidR="00CB02C0" w:rsidRPr="00CB02C0" w14:paraId="3CFE255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0B6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13:24:25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674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E81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416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E8D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05002050000085171-E0Fc9nkvl2vt20230817</w:t>
            </w:r>
          </w:p>
        </w:tc>
      </w:tr>
      <w:tr w:rsidR="00CB02C0" w:rsidRPr="00CB02C0" w14:paraId="4B243EB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855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76A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1F1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662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C37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07002070000085453-E0Fc9nkvl4N320230817</w:t>
            </w:r>
          </w:p>
        </w:tc>
      </w:tr>
      <w:tr w:rsidR="00CB02C0" w:rsidRPr="00CB02C0" w14:paraId="064D3C9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F3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13:27:52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4D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DD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EE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452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07002070000085910-E0Fc9nkvl64w20230817</w:t>
            </w:r>
          </w:p>
        </w:tc>
      </w:tr>
      <w:tr w:rsidR="00CB02C0" w:rsidRPr="00CB02C0" w14:paraId="350BD1F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1D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13:27:52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139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8E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0D8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D78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07002070000085910-E0Fc9nkvl65120230817</w:t>
            </w:r>
          </w:p>
        </w:tc>
      </w:tr>
      <w:tr w:rsidR="00CB02C0" w:rsidRPr="00CB02C0" w14:paraId="5D91599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04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13:29:25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760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00B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34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763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05002050000086431-E0Fc9nkvl7SG20230817</w:t>
            </w:r>
          </w:p>
        </w:tc>
      </w:tr>
      <w:tr w:rsidR="00CB02C0" w:rsidRPr="00CB02C0" w14:paraId="732E119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F8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13:31:05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2AB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E1E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68D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B45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07002070000087247-E0Fc9nkvlBsp20230817</w:t>
            </w:r>
          </w:p>
        </w:tc>
      </w:tr>
      <w:tr w:rsidR="00CB02C0" w:rsidRPr="00CB02C0" w14:paraId="233DDD6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153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13:31:54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AC5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3DA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046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1AB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05002050000083644-E0Fc9nkvlDwv20230817</w:t>
            </w:r>
          </w:p>
        </w:tc>
      </w:tr>
      <w:tr w:rsidR="00CB02C0" w:rsidRPr="00CB02C0" w14:paraId="527664E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AD5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17-Aug-2023 13:32:54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2AB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74B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8B7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24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07002070000088245-E0Fc9nkvlG6L20230817</w:t>
            </w:r>
          </w:p>
        </w:tc>
      </w:tr>
      <w:tr w:rsidR="00CB02C0" w:rsidRPr="00CB02C0" w14:paraId="516094C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D8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13:34:49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F2B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1F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CE8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C42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05002050000088276-E0Fc9nkvlJqX20230817</w:t>
            </w:r>
          </w:p>
        </w:tc>
      </w:tr>
      <w:tr w:rsidR="00CB02C0" w:rsidRPr="00CB02C0" w14:paraId="1AB32A2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B89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13:36:07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3CF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ADD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FB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BA5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07002070000089655-E0Fc9nkvlM6620230817</w:t>
            </w:r>
          </w:p>
        </w:tc>
      </w:tr>
      <w:tr w:rsidR="00CB02C0" w:rsidRPr="00CB02C0" w14:paraId="4A6C74C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B0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13:36:17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9D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3F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3C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C9F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05002050000083106-E0Fc9nkvlMOf20230817</w:t>
            </w:r>
          </w:p>
        </w:tc>
      </w:tr>
      <w:tr w:rsidR="00CB02C0" w:rsidRPr="00CB02C0" w14:paraId="0AEC901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AA2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13:37:56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41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BF6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8A6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EC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05002050000090340-E0Fc9nkvlP5o20230817</w:t>
            </w:r>
          </w:p>
        </w:tc>
      </w:tr>
      <w:tr w:rsidR="00CB02C0" w:rsidRPr="00CB02C0" w14:paraId="0AF2503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8D5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13:37:56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1BA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2E4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851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32F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05002050000090340-E0Fc9nkvlP5m20230817</w:t>
            </w:r>
          </w:p>
        </w:tc>
      </w:tr>
      <w:tr w:rsidR="00CB02C0" w:rsidRPr="00CB02C0" w14:paraId="7F36AB8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5A2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13:39:35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1E0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D14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9AF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A71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07002070000090843-E0Fc9nkvlReX20230817</w:t>
            </w:r>
          </w:p>
        </w:tc>
      </w:tr>
      <w:tr w:rsidR="00CB02C0" w:rsidRPr="00CB02C0" w14:paraId="7FF2A77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F38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2C0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179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7F7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54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07002070000090205-E0Fc9nkvlTOn20230817</w:t>
            </w:r>
          </w:p>
        </w:tc>
      </w:tr>
      <w:tr w:rsidR="00CB02C0" w:rsidRPr="00CB02C0" w14:paraId="149EFF7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DE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116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915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FEB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78B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05002050000091560-E0Fc9nkvlUIm20230817</w:t>
            </w:r>
          </w:p>
        </w:tc>
      </w:tr>
      <w:tr w:rsidR="00CB02C0" w:rsidRPr="00CB02C0" w14:paraId="1E67228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484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78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1C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A6B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83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05002050000092294-E0Fc9nkvlWjR20230817</w:t>
            </w:r>
          </w:p>
        </w:tc>
      </w:tr>
      <w:tr w:rsidR="00CB02C0" w:rsidRPr="00CB02C0" w14:paraId="1467C5E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482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88A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9CE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DD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3B5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07002070000092064-E0Fc9nkvlYHi20230817</w:t>
            </w:r>
          </w:p>
        </w:tc>
      </w:tr>
      <w:tr w:rsidR="00CB02C0" w:rsidRPr="00CB02C0" w14:paraId="2B2DB00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23B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78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2B8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1B6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296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05002050000092220-E0Fc9nkvlYSF20230817</w:t>
            </w:r>
          </w:p>
        </w:tc>
      </w:tr>
      <w:tr w:rsidR="00CB02C0" w:rsidRPr="00CB02C0" w14:paraId="71804F4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0B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035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521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BBA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EA1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05002050000092220-E0Fc9nkvlYXm20230817</w:t>
            </w:r>
          </w:p>
        </w:tc>
      </w:tr>
      <w:tr w:rsidR="00CB02C0" w:rsidRPr="00CB02C0" w14:paraId="2734BDA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9DC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AC1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00C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363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F19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05002050000093234-E0Fc9nkvla2420230817</w:t>
            </w:r>
          </w:p>
        </w:tc>
      </w:tr>
      <w:tr w:rsidR="00CB02C0" w:rsidRPr="00CB02C0" w14:paraId="69A8AFE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091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55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E9B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047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954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07002070000093035-E0Fc9nkvlaCt20230817</w:t>
            </w:r>
          </w:p>
        </w:tc>
      </w:tr>
      <w:tr w:rsidR="00CB02C0" w:rsidRPr="00CB02C0" w14:paraId="1CDC996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C6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3B5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784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29B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F0C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05002050000093947-E0Fc9nkvlcgr20230817</w:t>
            </w:r>
          </w:p>
        </w:tc>
      </w:tr>
      <w:tr w:rsidR="00CB02C0" w:rsidRPr="00CB02C0" w14:paraId="04B15DF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A94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F0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F39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1EA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DAD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05002050000093412-E0Fc9nkvlfvh20230817</w:t>
            </w:r>
          </w:p>
        </w:tc>
      </w:tr>
      <w:tr w:rsidR="00CB02C0" w:rsidRPr="00CB02C0" w14:paraId="2231C07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DFB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13:49:25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17F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55B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124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449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05002050000095400-E0Fc9nkvlhjA20230817</w:t>
            </w:r>
          </w:p>
        </w:tc>
      </w:tr>
      <w:tr w:rsidR="00CB02C0" w:rsidRPr="00CB02C0" w14:paraId="26E8146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D2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13:51:57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2B7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5AC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84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746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07002070000096091-E0Fc9nkvlmJY20230817</w:t>
            </w:r>
          </w:p>
        </w:tc>
      </w:tr>
      <w:tr w:rsidR="00CB02C0" w:rsidRPr="00CB02C0" w14:paraId="7E52EC4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4E2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13:52:52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E1C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E24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F7C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A7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05002050000096820-E0Fc9nkvlnY820230817</w:t>
            </w:r>
          </w:p>
        </w:tc>
      </w:tr>
      <w:tr w:rsidR="00CB02C0" w:rsidRPr="00CB02C0" w14:paraId="4B65AD8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814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13:53:20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D1F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B66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D7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DEB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05002050000096109-E0Fc9nkvloKU20230817</w:t>
            </w:r>
          </w:p>
        </w:tc>
      </w:tr>
      <w:tr w:rsidR="00CB02C0" w:rsidRPr="00CB02C0" w14:paraId="2A23107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2A1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13:54:43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270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B7E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88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AB5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07002070000097254-E0Fc9nkvlqpT20230817</w:t>
            </w:r>
          </w:p>
        </w:tc>
      </w:tr>
      <w:tr w:rsidR="00CB02C0" w:rsidRPr="00CB02C0" w14:paraId="487D120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4EF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605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72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29A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DB5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07002070000098057-E0Fc9nkvltet20230817</w:t>
            </w:r>
          </w:p>
        </w:tc>
      </w:tr>
      <w:tr w:rsidR="00CB02C0" w:rsidRPr="00CB02C0" w14:paraId="24ECE7A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FDA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13:57:47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9D7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D7B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973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1B7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07002070000098927-E0Fc9nkvlxok20230817</w:t>
            </w:r>
          </w:p>
        </w:tc>
      </w:tr>
      <w:tr w:rsidR="00CB02C0" w:rsidRPr="00CB02C0" w14:paraId="31E991A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73F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13:57:47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A2F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2FA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D8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22D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07002070000098927-E0Fc9nkvlxoi20230817</w:t>
            </w:r>
          </w:p>
        </w:tc>
      </w:tr>
      <w:tr w:rsidR="00CB02C0" w:rsidRPr="00CB02C0" w14:paraId="069F467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D3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C6A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D11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984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C0B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05002050000100470-E0Fc9nkvm2VR20230817</w:t>
            </w:r>
          </w:p>
        </w:tc>
      </w:tr>
      <w:tr w:rsidR="00CB02C0" w:rsidRPr="00CB02C0" w14:paraId="3479CA7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DA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14:01:09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1F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98C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998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BE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07002070000100258-E0Fc9nkvm2fo20230817</w:t>
            </w:r>
          </w:p>
        </w:tc>
      </w:tr>
      <w:tr w:rsidR="00CB02C0" w:rsidRPr="00CB02C0" w14:paraId="6E89E1E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366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14:01:10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30C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3B8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A5E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724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07002070000100088-E0Fc9nkvm2gx20230817</w:t>
            </w:r>
          </w:p>
        </w:tc>
      </w:tr>
      <w:tr w:rsidR="00CB02C0" w:rsidRPr="00CB02C0" w14:paraId="20E118E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D3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14:02:45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6F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00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36A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30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07002070000100972-E0Fc9nkvm5TX20230817</w:t>
            </w:r>
          </w:p>
        </w:tc>
      </w:tr>
      <w:tr w:rsidR="00CB02C0" w:rsidRPr="00CB02C0" w14:paraId="1293060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545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14:04:30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71D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267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286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E57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05002050000101945-E0Fc9nkvm8Bj20230817</w:t>
            </w:r>
          </w:p>
        </w:tc>
      </w:tr>
      <w:tr w:rsidR="00CB02C0" w:rsidRPr="00CB02C0" w14:paraId="4DCC488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1C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14:05:30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17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FDE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579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13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05002050000101206-E0Fc9nkvm9un20230817</w:t>
            </w:r>
          </w:p>
        </w:tc>
      </w:tr>
      <w:tr w:rsidR="00CB02C0" w:rsidRPr="00CB02C0" w14:paraId="615CCB1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76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14:06:05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B81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1E0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885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92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05002050000102745-E0Fc9nkvmBEB20230817</w:t>
            </w:r>
          </w:p>
        </w:tc>
      </w:tr>
      <w:tr w:rsidR="00CB02C0" w:rsidRPr="00CB02C0" w14:paraId="3BADEDA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516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B5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D4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11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D94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07002070000103297-E0Fc9nkvmFPX20230817</w:t>
            </w:r>
          </w:p>
        </w:tc>
      </w:tr>
      <w:tr w:rsidR="00CB02C0" w:rsidRPr="00CB02C0" w14:paraId="6285262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27D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14:08:57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EBC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13D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13C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656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07002070000103183-E0Fc9nkvmGZd20230817</w:t>
            </w:r>
          </w:p>
        </w:tc>
      </w:tr>
      <w:tr w:rsidR="00CB02C0" w:rsidRPr="00CB02C0" w14:paraId="280F236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D5C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14:10:00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C4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C0D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7EF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37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07002070000104078-E0Fc9nkvmIjQ20230817</w:t>
            </w:r>
          </w:p>
        </w:tc>
      </w:tr>
      <w:tr w:rsidR="00CB02C0" w:rsidRPr="00CB02C0" w14:paraId="528600F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C98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14:10:03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9A4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810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4D8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DAC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07002070000104054-E0Fc9nkvmIqv20230817</w:t>
            </w:r>
          </w:p>
        </w:tc>
      </w:tr>
      <w:tr w:rsidR="00CB02C0" w:rsidRPr="00CB02C0" w14:paraId="165501D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33E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14:10:03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66B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D0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48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ED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07002070000104054-E0Fc9nkvmIqx20230817</w:t>
            </w:r>
          </w:p>
        </w:tc>
      </w:tr>
      <w:tr w:rsidR="00CB02C0" w:rsidRPr="00CB02C0" w14:paraId="1FCCD60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8C0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14:11:11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7F8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34D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89D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57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05002050000104743-E0Fc9nkvmKuR20230817</w:t>
            </w:r>
          </w:p>
        </w:tc>
      </w:tr>
      <w:tr w:rsidR="00CB02C0" w:rsidRPr="00CB02C0" w14:paraId="6BD8968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899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14:12:50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29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475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5D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6E7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07002070000104989-E0Fc9nkvmO0K20230817</w:t>
            </w:r>
          </w:p>
        </w:tc>
      </w:tr>
      <w:tr w:rsidR="00CB02C0" w:rsidRPr="00CB02C0" w14:paraId="0EC8081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CE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14:13:38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3EC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69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ADD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F3F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07002070000104364-E0Fc9nkvmPGJ20230817</w:t>
            </w:r>
          </w:p>
        </w:tc>
      </w:tr>
      <w:tr w:rsidR="00CB02C0" w:rsidRPr="00CB02C0" w14:paraId="0771401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68C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14:16:07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F2F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6C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BA3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B27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07002070000106158-E0Fc9nkvmTlt20230817</w:t>
            </w:r>
          </w:p>
        </w:tc>
      </w:tr>
      <w:tr w:rsidR="00CB02C0" w:rsidRPr="00CB02C0" w14:paraId="7ABF97C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7E2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14:17:03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A40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309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72A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8F8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05002050000106443-E0Fc9nkvmVC620230817</w:t>
            </w:r>
          </w:p>
        </w:tc>
      </w:tr>
      <w:tr w:rsidR="00CB02C0" w:rsidRPr="00CB02C0" w14:paraId="2B6434F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FC3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14:18:14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CB0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036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EFF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DD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05002050000107152-E0Fc9nkvmXEF20230817</w:t>
            </w:r>
          </w:p>
        </w:tc>
      </w:tr>
      <w:tr w:rsidR="00CB02C0" w:rsidRPr="00CB02C0" w14:paraId="6D9AAE2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91C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14:18:21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085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D0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B6F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035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05002050000106987-E0Fc9nkvmXMP20230817</w:t>
            </w:r>
          </w:p>
        </w:tc>
      </w:tr>
      <w:tr w:rsidR="00CB02C0" w:rsidRPr="00CB02C0" w14:paraId="5028002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7CB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45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416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362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79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07002070000107341-E0Fc9nkvmZw520230817</w:t>
            </w:r>
          </w:p>
        </w:tc>
      </w:tr>
      <w:tr w:rsidR="00CB02C0" w:rsidRPr="00CB02C0" w14:paraId="240F286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430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17-Aug-2023 14:20:43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A7E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32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495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7ED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05002050000108009-E0Fc9nkvmary20230817</w:t>
            </w:r>
          </w:p>
        </w:tc>
      </w:tr>
      <w:tr w:rsidR="00CB02C0" w:rsidRPr="00CB02C0" w14:paraId="6EE927A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65C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E25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66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D3C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20E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07002070000107484-E0Fc9nkvmbLV20230817</w:t>
            </w:r>
          </w:p>
        </w:tc>
      </w:tr>
      <w:tr w:rsidR="00CB02C0" w:rsidRPr="00CB02C0" w14:paraId="47DDA3C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E0D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FBD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EE6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D5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020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05002050000108157-E0Fc9nkvmbSN20230817</w:t>
            </w:r>
          </w:p>
        </w:tc>
      </w:tr>
      <w:tr w:rsidR="00CB02C0" w:rsidRPr="00CB02C0" w14:paraId="505718C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FB7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70E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06A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885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2A8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07002070000107341-E0Fc9nkvmc4W20230817</w:t>
            </w:r>
          </w:p>
        </w:tc>
      </w:tr>
      <w:tr w:rsidR="00CB02C0" w:rsidRPr="00CB02C0" w14:paraId="2429E44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F8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B6F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C5E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BE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B2C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05002050000108720-E0Fc9nkvmeHD20230817</w:t>
            </w:r>
          </w:p>
        </w:tc>
      </w:tr>
      <w:tr w:rsidR="00CB02C0" w:rsidRPr="00CB02C0" w14:paraId="34DE970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12B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F22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CB0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F9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47C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07002070000108796-E0Fc9nkvmgCb20230817</w:t>
            </w:r>
          </w:p>
        </w:tc>
      </w:tr>
      <w:tr w:rsidR="00CB02C0" w:rsidRPr="00CB02C0" w14:paraId="638CEC4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AD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65F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95A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A2A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8DB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05002050000109247-E0Fc9nkvmgVN20230817</w:t>
            </w:r>
          </w:p>
        </w:tc>
      </w:tr>
      <w:tr w:rsidR="00CB02C0" w:rsidRPr="00CB02C0" w14:paraId="0CA8683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7C3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80C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1A5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A4A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457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05002050000109964-E0Fc9nkvmjuO20230817</w:t>
            </w:r>
          </w:p>
        </w:tc>
      </w:tr>
      <w:tr w:rsidR="00CB02C0" w:rsidRPr="00CB02C0" w14:paraId="7FE8078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A21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B78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7CD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839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4F1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07002070000109835-E0Fc9nkvmlnS20230817</w:t>
            </w:r>
          </w:p>
        </w:tc>
      </w:tr>
      <w:tr w:rsidR="00CB02C0" w:rsidRPr="00CB02C0" w14:paraId="7A6DBCA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047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BF1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EDF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905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411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07002070000109835-E0Fc9nkvmlnZ20230817</w:t>
            </w:r>
          </w:p>
        </w:tc>
      </w:tr>
      <w:tr w:rsidR="00CB02C0" w:rsidRPr="00CB02C0" w14:paraId="403375C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C7E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D69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F5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E9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DA0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07002070000109835-E0Fc9nkvmlnV20230817</w:t>
            </w:r>
          </w:p>
        </w:tc>
      </w:tr>
      <w:tr w:rsidR="00CB02C0" w:rsidRPr="00CB02C0" w14:paraId="022A3D4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91F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54F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D76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5E3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344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07002070000109353-E0Fc9nkvmmMc20230817</w:t>
            </w:r>
          </w:p>
        </w:tc>
      </w:tr>
      <w:tr w:rsidR="00CB02C0" w:rsidRPr="00CB02C0" w14:paraId="68A8546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344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321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D86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A44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8AC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05002050000109628-E0Fc9nkvmnKf20230817</w:t>
            </w:r>
          </w:p>
        </w:tc>
      </w:tr>
      <w:tr w:rsidR="00CB02C0" w:rsidRPr="00CB02C0" w14:paraId="7C9CDE5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D84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BBA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3DA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DBB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1A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05002050000110936-E0Fc9nkvmoaH20230817</w:t>
            </w:r>
          </w:p>
        </w:tc>
      </w:tr>
      <w:tr w:rsidR="00CB02C0" w:rsidRPr="00CB02C0" w14:paraId="56A6EC9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18C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14:29:53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0AD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D82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37E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4E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05002050000110936-E0Fc9nkvmoaJ20230817</w:t>
            </w:r>
          </w:p>
        </w:tc>
      </w:tr>
      <w:tr w:rsidR="00CB02C0" w:rsidRPr="00CB02C0" w14:paraId="3D84337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180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14:30:53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B77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B5D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6EC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529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05002050000111290-E0Fc9nkvmpxI20230817</w:t>
            </w:r>
          </w:p>
        </w:tc>
      </w:tr>
      <w:tr w:rsidR="00CB02C0" w:rsidRPr="00CB02C0" w14:paraId="501066E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102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A3A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FE5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D36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E0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05002050000111455-E0Fc9nkvmqJ620230817</w:t>
            </w:r>
          </w:p>
        </w:tc>
      </w:tr>
      <w:tr w:rsidR="00CB02C0" w:rsidRPr="00CB02C0" w14:paraId="4D87853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720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372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02F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031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4E0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07002070000110763-E0Fc9nkvmrfv20230817</w:t>
            </w:r>
          </w:p>
        </w:tc>
      </w:tr>
      <w:tr w:rsidR="00CB02C0" w:rsidRPr="00CB02C0" w14:paraId="68CB241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4F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5D8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7E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C35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DCC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05002050000112078-E0Fc9nkvmtcn20230817</w:t>
            </w:r>
          </w:p>
        </w:tc>
      </w:tr>
      <w:tr w:rsidR="00CB02C0" w:rsidRPr="00CB02C0" w14:paraId="404BA41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B0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C55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FF0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B5B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F9B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05002050000111992-E0Fc9nkvmu0m20230817</w:t>
            </w:r>
          </w:p>
        </w:tc>
      </w:tr>
      <w:tr w:rsidR="00CB02C0" w:rsidRPr="00CB02C0" w14:paraId="6250460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F2A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D00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3F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BE7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6A7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05002050000112510-E0Fc9nkvmxCi20230817</w:t>
            </w:r>
          </w:p>
        </w:tc>
      </w:tr>
      <w:tr w:rsidR="00CB02C0" w:rsidRPr="00CB02C0" w14:paraId="6B7F544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070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8AB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48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204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6BE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07002070000111916-E0Fc9nkvmyg920230817</w:t>
            </w:r>
          </w:p>
        </w:tc>
      </w:tr>
      <w:tr w:rsidR="00CB02C0" w:rsidRPr="00CB02C0" w14:paraId="757E337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466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3E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06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D7C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6E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05002050000113058-E0Fc9nkvn06x20230817</w:t>
            </w:r>
          </w:p>
        </w:tc>
      </w:tr>
      <w:tr w:rsidR="00CB02C0" w:rsidRPr="00CB02C0" w14:paraId="4BA31BA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21C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254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32A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732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743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05002050000113268-E0Fc9nkvn1qq20230817</w:t>
            </w:r>
          </w:p>
        </w:tc>
      </w:tr>
      <w:tr w:rsidR="00CB02C0" w:rsidRPr="00CB02C0" w14:paraId="59B83D3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90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1B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0FB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B9D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6FB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05002050000113268-E0Fc9nkvn1qi20230817</w:t>
            </w:r>
          </w:p>
        </w:tc>
      </w:tr>
      <w:tr w:rsidR="00CB02C0" w:rsidRPr="00CB02C0" w14:paraId="1934A93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EF8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DC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14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28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98A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05002050000113808-E0Fc9nkvn3TV20230817</w:t>
            </w:r>
          </w:p>
        </w:tc>
      </w:tr>
      <w:tr w:rsidR="00CB02C0" w:rsidRPr="00CB02C0" w14:paraId="212A574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65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14:39:37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450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DCD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F05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8FE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05002050000114446-E0Fc9nkvn6E420230817</w:t>
            </w:r>
          </w:p>
        </w:tc>
      </w:tr>
      <w:tr w:rsidR="00CB02C0" w:rsidRPr="00CB02C0" w14:paraId="3C6AD06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07D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ED7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D6B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D91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FA1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07002070000114429-E0Fc9nkvn8PE20230817</w:t>
            </w:r>
          </w:p>
        </w:tc>
      </w:tr>
      <w:tr w:rsidR="00CB02C0" w:rsidRPr="00CB02C0" w14:paraId="14A87AC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7C1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D1A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B01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D28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586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07002070000115185-E0Fc9nkvnBwX20230817</w:t>
            </w:r>
          </w:p>
        </w:tc>
      </w:tr>
      <w:tr w:rsidR="00CB02C0" w:rsidRPr="00CB02C0" w14:paraId="22D45E3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EF5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2FB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AD9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3E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8F5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05002050000115479-E0Fc9nkvnC6z20230817</w:t>
            </w:r>
          </w:p>
        </w:tc>
      </w:tr>
      <w:tr w:rsidR="00CB02C0" w:rsidRPr="00CB02C0" w14:paraId="18F9E17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14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33D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A6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FC8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BBB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07002070000115009-E0Fc9nkvnC7120230817</w:t>
            </w:r>
          </w:p>
        </w:tc>
      </w:tr>
      <w:tr w:rsidR="00CB02C0" w:rsidRPr="00CB02C0" w14:paraId="737AF06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CD2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189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C34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6EB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159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07002070000115778-E0Fc9nkvnFP120230817</w:t>
            </w:r>
          </w:p>
        </w:tc>
      </w:tr>
      <w:tr w:rsidR="00CB02C0" w:rsidRPr="00CB02C0" w14:paraId="5E7A2AA6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FE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054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259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5B7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9C6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05002050000116037-E0Fc9nkvnFPp20230817</w:t>
            </w:r>
          </w:p>
        </w:tc>
      </w:tr>
      <w:tr w:rsidR="00CB02C0" w:rsidRPr="00CB02C0" w14:paraId="4536FA0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145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5F5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719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41D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C81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07002070000115563-E0Fc9nkvnFdf20230817</w:t>
            </w:r>
          </w:p>
        </w:tc>
      </w:tr>
      <w:tr w:rsidR="00CB02C0" w:rsidRPr="00CB02C0" w14:paraId="4AE60D2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29B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75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806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68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220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07002070000116193-E0Fc9nkvnHL220230817</w:t>
            </w:r>
          </w:p>
        </w:tc>
      </w:tr>
      <w:tr w:rsidR="00CB02C0" w:rsidRPr="00CB02C0" w14:paraId="3698C8B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53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8C1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8E3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E7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653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05002050000116659-E0Fc9nkvnHIG20230817</w:t>
            </w:r>
          </w:p>
        </w:tc>
      </w:tr>
      <w:tr w:rsidR="00CB02C0" w:rsidRPr="00CB02C0" w14:paraId="57A7C0C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121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D9D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E78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E8C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00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07002070000116193-E0Fc9nkvnIc720230817</w:t>
            </w:r>
          </w:p>
        </w:tc>
      </w:tr>
      <w:tr w:rsidR="00CB02C0" w:rsidRPr="00CB02C0" w14:paraId="5FD5346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B5D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A6C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91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2FC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178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05002050000117077-E0Fc9nkvnJl120230817</w:t>
            </w:r>
          </w:p>
        </w:tc>
      </w:tr>
      <w:tr w:rsidR="00CB02C0" w:rsidRPr="00CB02C0" w14:paraId="74806A7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CF8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14:49:29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368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BED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451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08D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07002070000117190-E0Fc9nkvnLwu20230817</w:t>
            </w:r>
          </w:p>
        </w:tc>
      </w:tr>
      <w:tr w:rsidR="00CB02C0" w:rsidRPr="00CB02C0" w14:paraId="5FEDD0A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E2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595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18F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F56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4E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07002070000117731-E0Fc9nkvnOFd20230817</w:t>
            </w:r>
          </w:p>
        </w:tc>
      </w:tr>
      <w:tr w:rsidR="00CB02C0" w:rsidRPr="00CB02C0" w14:paraId="1DCC1CA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EAC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14:52:28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29D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EA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490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710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05002050000118165-E0Fc9nkvnQcd20230817</w:t>
            </w:r>
          </w:p>
        </w:tc>
      </w:tr>
      <w:tr w:rsidR="00CB02C0" w:rsidRPr="00CB02C0" w14:paraId="3E1101E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A10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14:52:28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E89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2C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FC0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40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05002050000118165-E0Fc9nkvnQc020230817</w:t>
            </w:r>
          </w:p>
        </w:tc>
      </w:tr>
      <w:tr w:rsidR="00CB02C0" w:rsidRPr="00CB02C0" w14:paraId="48353AF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931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1F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757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B66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EC5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07002070000118255-E0Fc9nkvnR8u20230817</w:t>
            </w:r>
          </w:p>
        </w:tc>
      </w:tr>
      <w:tr w:rsidR="00CB02C0" w:rsidRPr="00CB02C0" w14:paraId="3D23AB40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F78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380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48E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2EF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D00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07002070000118255-E0Fc9nkvnSoh20230817</w:t>
            </w:r>
          </w:p>
        </w:tc>
      </w:tr>
      <w:tr w:rsidR="00CB02C0" w:rsidRPr="00CB02C0" w14:paraId="74BD551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9DE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7C3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C5D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A95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FE5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05002050000118743-E0Fc9nkvnSoj20230817</w:t>
            </w:r>
          </w:p>
        </w:tc>
      </w:tr>
      <w:tr w:rsidR="00CB02C0" w:rsidRPr="00CB02C0" w14:paraId="03E0356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E6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17-Aug-2023 14:54:35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623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D59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B94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82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07002070000118788-E0Fc9nkvnTy220230817</w:t>
            </w:r>
          </w:p>
        </w:tc>
      </w:tr>
      <w:tr w:rsidR="00CB02C0" w:rsidRPr="00CB02C0" w14:paraId="0537D6F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442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76C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0F6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C5F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F71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07002070000119266-E0Fc9nkvnVk220230817</w:t>
            </w:r>
          </w:p>
        </w:tc>
      </w:tr>
      <w:tr w:rsidR="00CB02C0" w:rsidRPr="00CB02C0" w14:paraId="1C22C8E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67E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C10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785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AE6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3E3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05002050000119659-E0Fc9nkvnWSG20230817</w:t>
            </w:r>
          </w:p>
        </w:tc>
      </w:tr>
      <w:tr w:rsidR="00CB02C0" w:rsidRPr="00CB02C0" w14:paraId="6C89D0C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28B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17A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593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C27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122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07002070000119899-E0Fc9nkvnYLR20230817</w:t>
            </w:r>
          </w:p>
        </w:tc>
      </w:tr>
      <w:tr w:rsidR="00CB02C0" w:rsidRPr="00CB02C0" w14:paraId="65C6CB3E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837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3A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856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830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C15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07002070000119764-E0Fc9nkvnYZS20230817</w:t>
            </w:r>
          </w:p>
        </w:tc>
      </w:tr>
      <w:tr w:rsidR="00CB02C0" w:rsidRPr="00CB02C0" w14:paraId="044BC5B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02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14:59:54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620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DDD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39C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86F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05002050000120630-E0Fc9nkvnacu20230817</w:t>
            </w:r>
          </w:p>
        </w:tc>
      </w:tr>
      <w:tr w:rsidR="00CB02C0" w:rsidRPr="00CB02C0" w14:paraId="6A5AC15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CD5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15:00:23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E7A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22C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D53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329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07002070000120307-E0Fc9nkvnbS820230817</w:t>
            </w:r>
          </w:p>
        </w:tc>
      </w:tr>
      <w:tr w:rsidR="00CB02C0" w:rsidRPr="00CB02C0" w14:paraId="15B053C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DAB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4E5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FBE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ECA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F36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07002070000120881-E0Fc9nkvndCn20230817</w:t>
            </w:r>
          </w:p>
        </w:tc>
      </w:tr>
      <w:tr w:rsidR="00CB02C0" w:rsidRPr="00CB02C0" w14:paraId="4E997A5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4E0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15:02:50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BCE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C94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B7C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27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07002070000121486-E0Fc9nkvnetE20230817</w:t>
            </w:r>
          </w:p>
        </w:tc>
      </w:tr>
      <w:tr w:rsidR="00CB02C0" w:rsidRPr="00CB02C0" w14:paraId="482C5D4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40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15:03:27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F55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A7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A41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352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05002050000121181-E0Fc9nkvnfgs20230817</w:t>
            </w:r>
          </w:p>
        </w:tc>
      </w:tr>
      <w:tr w:rsidR="00CB02C0" w:rsidRPr="00CB02C0" w14:paraId="0689BE7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6E0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15:04:26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5C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CA2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729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FF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05002050000122447-E0Fc9nkvnhJ620230817</w:t>
            </w:r>
          </w:p>
        </w:tc>
      </w:tr>
      <w:tr w:rsidR="00CB02C0" w:rsidRPr="00CB02C0" w14:paraId="77E61AE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A68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15:06:50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9E4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C33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0D9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2AD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07002070000122785-E0Fc9nkvnkw820230817</w:t>
            </w:r>
          </w:p>
        </w:tc>
      </w:tr>
      <w:tr w:rsidR="00CB02C0" w:rsidRPr="00CB02C0" w14:paraId="11B0D58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98E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15:06:50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F4B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002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519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74F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07002070000122785-E0Fc9nkvnkvz20230817</w:t>
            </w:r>
          </w:p>
        </w:tc>
      </w:tr>
      <w:tr w:rsidR="00CB02C0" w:rsidRPr="00CB02C0" w14:paraId="1FC8650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958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15:06:55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604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E7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D37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2BC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07002070000122266-E0Fc9nkvnl7q20230817</w:t>
            </w:r>
          </w:p>
        </w:tc>
      </w:tr>
      <w:tr w:rsidR="00CB02C0" w:rsidRPr="00CB02C0" w14:paraId="5AB087C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BC4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15:07:45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C2B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A96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694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A8D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05002050000123648-E0Fc9nkvnmZs20230817</w:t>
            </w:r>
          </w:p>
        </w:tc>
      </w:tr>
      <w:tr w:rsidR="00CB02C0" w:rsidRPr="00CB02C0" w14:paraId="0C0ED639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2D1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15:09:26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D97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807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7E6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AE4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05002050000124156-E0Fc9nkvnoiQ20230817</w:t>
            </w:r>
          </w:p>
        </w:tc>
      </w:tr>
      <w:tr w:rsidR="00CB02C0" w:rsidRPr="00CB02C0" w14:paraId="4DF32AA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FDA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E62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869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249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ED7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05002050000124738-E0Fc9nkvnqWY20230817</w:t>
            </w:r>
          </w:p>
        </w:tc>
      </w:tr>
      <w:tr w:rsidR="00CB02C0" w:rsidRPr="00CB02C0" w14:paraId="0342ED3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DBE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15:12:06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E0B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F9F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592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4B6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05002050000124587-E0Fc9nkvnrYn20230817</w:t>
            </w:r>
          </w:p>
        </w:tc>
      </w:tr>
      <w:tr w:rsidR="00CB02C0" w:rsidRPr="00CB02C0" w14:paraId="0506AB2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C96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15:12:06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32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2C2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94D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7FD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05002050000124587-E0Fc9nkvnrYk20230817</w:t>
            </w:r>
          </w:p>
        </w:tc>
      </w:tr>
      <w:tr w:rsidR="00CB02C0" w:rsidRPr="00CB02C0" w14:paraId="637F754D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ED8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15:14:03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975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D0B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4D8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2BB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05002050000125602-E0Fc9nkvnuWF20230817</w:t>
            </w:r>
          </w:p>
        </w:tc>
      </w:tr>
      <w:tr w:rsidR="00CB02C0" w:rsidRPr="00CB02C0" w14:paraId="030EE658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EDC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15:14:25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C1B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671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CBF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C0C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07002070000125585-E0Fc9nkvnutr20230817</w:t>
            </w:r>
          </w:p>
        </w:tc>
      </w:tr>
      <w:tr w:rsidR="00CB02C0" w:rsidRPr="00CB02C0" w14:paraId="16C5F20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731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15:16:07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313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FA0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BF7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B33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07002070000126569-E0Fc9nkvnxrF20230817</w:t>
            </w:r>
          </w:p>
        </w:tc>
      </w:tr>
      <w:tr w:rsidR="00CB02C0" w:rsidRPr="00CB02C0" w14:paraId="1364A22C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3D4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15:16:07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6F2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8C7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DFA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2B1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07002070000126569-E0Fc9nkvnxrD20230817</w:t>
            </w:r>
          </w:p>
        </w:tc>
      </w:tr>
      <w:tr w:rsidR="00CB02C0" w:rsidRPr="00CB02C0" w14:paraId="5C9B792F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330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15:16:20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3A2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F2B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DB9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A3E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05002050000126799-E0Fc9nkvnyEA20230817</w:t>
            </w:r>
          </w:p>
        </w:tc>
      </w:tr>
      <w:tr w:rsidR="00CB02C0" w:rsidRPr="00CB02C0" w14:paraId="54DA0AC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D69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15:18:02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3D5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346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844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588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05002050000127574-E0Fc9nkvo0sv20230817</w:t>
            </w:r>
          </w:p>
        </w:tc>
      </w:tr>
      <w:tr w:rsidR="00CB02C0" w:rsidRPr="00CB02C0" w14:paraId="6AE0D5F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694D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15:19:35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8AF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C17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870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7DB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05002050000127493-E0Fc9nkvo2p020230817</w:t>
            </w:r>
          </w:p>
        </w:tc>
      </w:tr>
      <w:tr w:rsidR="00CB02C0" w:rsidRPr="00CB02C0" w14:paraId="2C651E8B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C5A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15:21:05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C98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BBD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471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9C8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05002050000128671-E0Fc9nkvo4rQ20230817</w:t>
            </w:r>
          </w:p>
        </w:tc>
      </w:tr>
      <w:tr w:rsidR="00CB02C0" w:rsidRPr="00CB02C0" w14:paraId="271DBF64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8E1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15:21:05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E3A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2D7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507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2F4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05002050000128671-E0Fc9nkvo4rO20230817</w:t>
            </w:r>
          </w:p>
        </w:tc>
      </w:tr>
      <w:tr w:rsidR="00CB02C0" w:rsidRPr="00CB02C0" w14:paraId="149A64B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2ED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15:21:28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4A24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19B9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B57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2EE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07002070000127272-E0Fc9nkvo5ZQ20230817</w:t>
            </w:r>
          </w:p>
        </w:tc>
      </w:tr>
      <w:tr w:rsidR="00CB02C0" w:rsidRPr="00CB02C0" w14:paraId="6DE93E37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F82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15:23:01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EB8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205F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A41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0BEB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05002050000129199-E0Fc9nkvo7X620230817</w:t>
            </w:r>
          </w:p>
        </w:tc>
      </w:tr>
      <w:tr w:rsidR="00CB02C0" w:rsidRPr="00CB02C0" w14:paraId="3B9B76A2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A9F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15:23:01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FE1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62E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8B7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3F20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07002070000128944-E0Fc9nkvo7X820230817</w:t>
            </w:r>
          </w:p>
        </w:tc>
      </w:tr>
      <w:tr w:rsidR="00CB02C0" w:rsidRPr="00CB02C0" w14:paraId="296F46FA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EDA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15:25:37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1B5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DA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5F0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7B8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07002070000129727-E0Fc9nkvoAL020230817</w:t>
            </w:r>
          </w:p>
        </w:tc>
      </w:tr>
      <w:tr w:rsidR="00CB02C0" w:rsidRPr="00CB02C0" w14:paraId="6B2F87D5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BE5C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15:26:25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AB95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5D0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BC1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9831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05002050000129653-E0Fc9nkvoBZ820230817</w:t>
            </w:r>
          </w:p>
        </w:tc>
      </w:tr>
      <w:tr w:rsidR="00CB02C0" w:rsidRPr="00CB02C0" w14:paraId="03CBCED3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F62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15:26:25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44A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8D63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FD2E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D568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05002050000129653-E0Fc9nkvoBZ420230817</w:t>
            </w:r>
          </w:p>
        </w:tc>
      </w:tr>
      <w:tr w:rsidR="00CB02C0" w:rsidRPr="00CB02C0" w14:paraId="30E49411" w14:textId="77777777" w:rsidTr="00060F6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388A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17-Aug-2023 15:27:45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CF5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01D7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68A6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9672" w14:textId="77777777" w:rsidR="00CB02C0" w:rsidRPr="00CB02C0" w:rsidRDefault="00CB02C0" w:rsidP="00CB0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B02C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07002070000130396-E0Fc9nkvoDZC20230817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0F69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38DF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B02C0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CB02C0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CB0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CB0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CB0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CB0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CB0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CB0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CB0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CB0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CB0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CB02C0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CB02C0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CB02C0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CB02C0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39</TotalTime>
  <Pages>10</Pages>
  <Words>2633</Words>
  <Characters>31208</Characters>
  <Application>Microsoft Office Word</Application>
  <DocSecurity>0</DocSecurity>
  <Lines>260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59</cp:revision>
  <cp:lastPrinted>2016-11-21T15:24:00Z</cp:lastPrinted>
  <dcterms:created xsi:type="dcterms:W3CDTF">2018-05-03T15:58:00Z</dcterms:created>
  <dcterms:modified xsi:type="dcterms:W3CDTF">2023-08-17T16:35:00Z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