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6E3523BE" w:rsidR="00D647F7" w:rsidRPr="00A50F83" w:rsidRDefault="003B42D2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7 September 2023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5B9BC4D3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930C20" w:rsidRPr="00930C20">
        <w:rPr>
          <w:sz w:val="22"/>
          <w:szCs w:val="22"/>
          <w:lang w:val="en"/>
        </w:rPr>
        <w:t>82,000</w:t>
      </w:r>
      <w:r w:rsidR="00930C20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930C20" w:rsidRPr="00930C20">
        <w:rPr>
          <w:sz w:val="22"/>
          <w:szCs w:val="22"/>
          <w:lang w:val="en"/>
        </w:rPr>
        <w:t>46,044,927</w:t>
      </w:r>
      <w:r w:rsidR="00930C20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930C20" w:rsidRPr="00930C20">
        <w:rPr>
          <w:sz w:val="22"/>
          <w:szCs w:val="22"/>
          <w:lang w:val="en"/>
        </w:rPr>
        <w:t>1,891,207,400</w:t>
      </w:r>
      <w:r w:rsidR="00930C20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930C20" w:rsidRPr="00930C20">
        <w:rPr>
          <w:sz w:val="22"/>
          <w:szCs w:val="22"/>
          <w:lang w:val="en"/>
        </w:rPr>
        <w:t>26,244,860</w:t>
      </w:r>
      <w:r w:rsidR="00930C20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41778DBA" w:rsidR="003E0113" w:rsidRPr="00A50F83" w:rsidRDefault="003B42D2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3B42D2">
              <w:rPr>
                <w:sz w:val="22"/>
                <w:szCs w:val="22"/>
                <w:lang w:val="en"/>
              </w:rPr>
              <w:t>7 September 2023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00A61858" w:rsidR="003E0113" w:rsidRPr="00A50F83" w:rsidRDefault="00930C20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930C20">
              <w:rPr>
                <w:rFonts w:ascii="Arial" w:hAnsi="Arial" w:cs="Arial"/>
                <w:sz w:val="22"/>
                <w:szCs w:val="22"/>
                <w:lang w:val="en"/>
              </w:rPr>
              <w:t>82,000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0D40C75A" w:rsidR="003258FF" w:rsidRPr="00A50F83" w:rsidRDefault="00930C20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930C20">
              <w:rPr>
                <w:rFonts w:ascii="Arial" w:hAnsi="Arial" w:cs="Arial"/>
                <w:sz w:val="22"/>
                <w:szCs w:val="22"/>
                <w:lang w:val="en"/>
              </w:rPr>
              <w:t>2706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70618C11" w:rsidR="003258FF" w:rsidRPr="003258FF" w:rsidRDefault="00930C20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930C20">
              <w:rPr>
                <w:rFonts w:ascii="Arial" w:hAnsi="Arial" w:cs="Arial"/>
                <w:sz w:val="22"/>
                <w:szCs w:val="22"/>
                <w:lang w:val="en"/>
              </w:rPr>
              <w:t>2632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062BF01E" w:rsidR="003E0113" w:rsidRPr="00A50F83" w:rsidRDefault="00930C20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930C20">
              <w:rPr>
                <w:rFonts w:ascii="Arial" w:hAnsi="Arial" w:cs="Arial"/>
                <w:sz w:val="22"/>
                <w:szCs w:val="22"/>
                <w:lang w:val="en"/>
              </w:rPr>
              <w:t>2684.8489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1980"/>
        <w:gridCol w:w="867"/>
        <w:gridCol w:w="1040"/>
        <w:gridCol w:w="1300"/>
        <w:gridCol w:w="3880"/>
      </w:tblGrid>
      <w:tr w:rsidR="00647692" w:rsidRPr="00647692" w14:paraId="4D884237" w14:textId="77777777" w:rsidTr="00647692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1FF9" w14:textId="77777777" w:rsidR="00647692" w:rsidRPr="00647692" w:rsidRDefault="00647692" w:rsidP="0064769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647692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69ED" w14:textId="77777777" w:rsidR="00647692" w:rsidRPr="00647692" w:rsidRDefault="00647692" w:rsidP="0064769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647692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741A" w14:textId="77777777" w:rsidR="00647692" w:rsidRPr="00647692" w:rsidRDefault="00647692" w:rsidP="0064769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647692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DC77" w14:textId="77777777" w:rsidR="00647692" w:rsidRPr="00647692" w:rsidRDefault="00647692" w:rsidP="0064769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647692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A4F5" w14:textId="77777777" w:rsidR="00647692" w:rsidRPr="00647692" w:rsidRDefault="00647692" w:rsidP="0064769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647692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647692" w:rsidRPr="00647692" w14:paraId="670B413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118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F77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ED5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23A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CF7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07002070000003106-E0FrNwtPdCxt20230907</w:t>
            </w:r>
          </w:p>
        </w:tc>
      </w:tr>
      <w:tr w:rsidR="00647692" w:rsidRPr="00647692" w14:paraId="6FFD307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13E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07:01:17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43C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129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E02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578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05002050000003269-E0FrNwtPdEDL20230907</w:t>
            </w:r>
          </w:p>
        </w:tc>
      </w:tr>
      <w:tr w:rsidR="00647692" w:rsidRPr="00647692" w14:paraId="772B8D1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E4D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07:01:17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4BD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A96B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4D3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DD1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07002070000003214-E0FrNwtPdECU20230907</w:t>
            </w:r>
          </w:p>
        </w:tc>
      </w:tr>
      <w:tr w:rsidR="00647692" w:rsidRPr="00647692" w14:paraId="33C7D83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FEC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07:02:58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EF1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1F6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327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32C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07002070000003781-E0FrNwtPdIBQ20230907</w:t>
            </w:r>
          </w:p>
        </w:tc>
      </w:tr>
      <w:tr w:rsidR="00647692" w:rsidRPr="00647692" w14:paraId="730CA58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6AA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07:04:34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570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F49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314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444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07002070000004199-E0FrNwtPdL5e20230907</w:t>
            </w:r>
          </w:p>
        </w:tc>
      </w:tr>
      <w:tr w:rsidR="00647692" w:rsidRPr="00647692" w14:paraId="3F0DFA8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977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7F7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325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880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4C8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07002070000005190-E0FrNwtPdOjb20230907</w:t>
            </w:r>
          </w:p>
        </w:tc>
      </w:tr>
      <w:tr w:rsidR="00647692" w:rsidRPr="00647692" w14:paraId="0618F65F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1A8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07:08:14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7E7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B27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F51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8BF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05002050000005901-E0FrNwtPdSoM20230907</w:t>
            </w:r>
          </w:p>
        </w:tc>
      </w:tr>
      <w:tr w:rsidR="00647692" w:rsidRPr="00647692" w14:paraId="04CDDFD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4F1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07:10:14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D2A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C5E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1C9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63C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07002070000006338-E0FrNwtPdXC220230907</w:t>
            </w:r>
          </w:p>
        </w:tc>
      </w:tr>
      <w:tr w:rsidR="00647692" w:rsidRPr="00647692" w14:paraId="00C593A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784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07:10:14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C80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FBF8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9C5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A5B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05002050000006303-E0FrNwtPdXJt20230907</w:t>
            </w:r>
          </w:p>
        </w:tc>
      </w:tr>
      <w:tr w:rsidR="00647692" w:rsidRPr="00647692" w14:paraId="514FC3F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30E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07:11:08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250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30D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E4F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E18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05002050000006821-E0FrNwtPdZpD20230907</w:t>
            </w:r>
          </w:p>
        </w:tc>
      </w:tr>
      <w:tr w:rsidR="00647692" w:rsidRPr="00647692" w14:paraId="1E12248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F4D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07:12:46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41A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9F5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FB8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E87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05002050000007276-E0FrNwtPdcjG20230907</w:t>
            </w:r>
          </w:p>
        </w:tc>
      </w:tr>
      <w:tr w:rsidR="00647692" w:rsidRPr="00647692" w14:paraId="3EE066C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10B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07:13:13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E7A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4A0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EB6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8CE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07002070000007180-E0FrNwtPddqa20230907</w:t>
            </w:r>
          </w:p>
        </w:tc>
      </w:tr>
      <w:tr w:rsidR="00647692" w:rsidRPr="00647692" w14:paraId="4649ADA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043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07:14:39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360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7D0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C1F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4E8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07002070000007683-E0FrNwtPdgCv20230907</w:t>
            </w:r>
          </w:p>
        </w:tc>
      </w:tr>
      <w:tr w:rsidR="00647692" w:rsidRPr="00647692" w14:paraId="3078E1F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5E8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07-Sep-2023 07:14:39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DEE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06A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14F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BDD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07002070000007683-E0FrNwtPdgCy20230907</w:t>
            </w:r>
          </w:p>
        </w:tc>
      </w:tr>
      <w:tr w:rsidR="00647692" w:rsidRPr="00647692" w14:paraId="014209F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8A6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07:16:01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7A6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609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700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B1B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05002050000007719-E0FrNwtPdj7b20230907</w:t>
            </w:r>
          </w:p>
        </w:tc>
      </w:tr>
      <w:tr w:rsidR="00647692" w:rsidRPr="00647692" w14:paraId="75A81F2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8F8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07:16:01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90A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F40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4B7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C9A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05002050000008525-E0FrNwtPdj7J20230907</w:t>
            </w:r>
          </w:p>
        </w:tc>
      </w:tr>
      <w:tr w:rsidR="00647692" w:rsidRPr="00647692" w14:paraId="2971188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208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344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B7E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9A7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ECB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07002070000009267-E0FrNwtPdmJU20230907</w:t>
            </w:r>
          </w:p>
        </w:tc>
      </w:tr>
      <w:tr w:rsidR="00647692" w:rsidRPr="00647692" w14:paraId="69A36BA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AF2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58E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134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16B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191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07002070000009267-E0FrNwtPdmKQ20230907</w:t>
            </w:r>
          </w:p>
        </w:tc>
      </w:tr>
      <w:tr w:rsidR="00647692" w:rsidRPr="00647692" w14:paraId="6EDE4B6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40F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07:18:14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AA5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429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62A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079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05002050000009330-E0FrNwtPdnK920230907</w:t>
            </w:r>
          </w:p>
        </w:tc>
      </w:tr>
      <w:tr w:rsidR="00647692" w:rsidRPr="00647692" w14:paraId="5301262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971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07:19:25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1DF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C4A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F82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01D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05002050000010226-E0FrNwtPdq9W20230907</w:t>
            </w:r>
          </w:p>
        </w:tc>
      </w:tr>
      <w:tr w:rsidR="00647692" w:rsidRPr="00647692" w14:paraId="288457EF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2F6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07:19:41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A98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763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F13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391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05002050000010198-E0FrNwtPdqjl20230907</w:t>
            </w:r>
          </w:p>
        </w:tc>
      </w:tr>
      <w:tr w:rsidR="00647692" w:rsidRPr="00647692" w14:paraId="173FC99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30F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07:21:15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002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97A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AFB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366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07002070000010875-E0FrNwtPdtoW20230907</w:t>
            </w:r>
          </w:p>
        </w:tc>
      </w:tr>
      <w:tr w:rsidR="00647692" w:rsidRPr="00647692" w14:paraId="3E06D04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79F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07:22:41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716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C47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2F5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117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07002070000011662-E0FrNwtPdxCO20230907</w:t>
            </w:r>
          </w:p>
        </w:tc>
      </w:tr>
      <w:tr w:rsidR="00647692" w:rsidRPr="00647692" w14:paraId="7EED4DC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248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07:22:41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B02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681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227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E15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07002070000011662-E0FrNwtPdxCQ20230907</w:t>
            </w:r>
          </w:p>
        </w:tc>
      </w:tr>
      <w:tr w:rsidR="00647692" w:rsidRPr="00647692" w14:paraId="0D350A1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BBF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07:23:50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6D8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F2C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581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531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05002050000010961-E0FrNwtPdzVQ20230907</w:t>
            </w:r>
          </w:p>
        </w:tc>
      </w:tr>
      <w:tr w:rsidR="00647692" w:rsidRPr="00647692" w14:paraId="11C49F3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526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07:25:41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F8E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83F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D1A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AFD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05002050000012924-E0FrNwtPe2eZ20230907</w:t>
            </w:r>
          </w:p>
        </w:tc>
      </w:tr>
      <w:tr w:rsidR="00647692" w:rsidRPr="00647692" w14:paraId="3A67C7C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79A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07:26:01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43B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E99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3AB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4C8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07002070000013129-E0FrNwtPe3Mv20230907</w:t>
            </w:r>
          </w:p>
        </w:tc>
      </w:tr>
      <w:tr w:rsidR="00647692" w:rsidRPr="00647692" w14:paraId="48ADAD3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7E6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07:27:42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D55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52B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E89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700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05002050000013777-E0FrNwtPe5xh20230907</w:t>
            </w:r>
          </w:p>
        </w:tc>
      </w:tr>
      <w:tr w:rsidR="00647692" w:rsidRPr="00647692" w14:paraId="23B97726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91B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07:30:00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BE1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C48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6E6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D0E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07002070000014296-E0FrNwtPe9sH20230907</w:t>
            </w:r>
          </w:p>
        </w:tc>
      </w:tr>
      <w:tr w:rsidR="00647692" w:rsidRPr="00647692" w14:paraId="613473B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A8C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8D3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4B0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041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F1F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07002070000014901-E0FrNwtPeBt020230907</w:t>
            </w:r>
          </w:p>
        </w:tc>
      </w:tr>
      <w:tr w:rsidR="00647692" w:rsidRPr="00647692" w14:paraId="146BDD0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0B0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DE9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1E0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5CD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A3E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07002070000014901-E0FrNwtPeBsy20230907</w:t>
            </w:r>
          </w:p>
        </w:tc>
      </w:tr>
      <w:tr w:rsidR="00647692" w:rsidRPr="00647692" w14:paraId="6EAE5511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D08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07:31:20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77F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713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17E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3A6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07002070000013699-E0FrNwtPeCIh20230907</w:t>
            </w:r>
          </w:p>
        </w:tc>
      </w:tr>
      <w:tr w:rsidR="00647692" w:rsidRPr="00647692" w14:paraId="466F14A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557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07:33:34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FD2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17E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35D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432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05002050000015418-E0FrNwtPeFT620230907</w:t>
            </w:r>
          </w:p>
        </w:tc>
      </w:tr>
      <w:tr w:rsidR="00647692" w:rsidRPr="00647692" w14:paraId="1776B12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157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07:34:23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9AE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0CE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896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51A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07002070000015972-E0FrNwtPeGl420230907</w:t>
            </w:r>
          </w:p>
        </w:tc>
      </w:tr>
      <w:tr w:rsidR="00647692" w:rsidRPr="00647692" w14:paraId="63B2875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59E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07:36:42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848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FCD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CC9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C7E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07002070000015410-E0FrNwtPeJp920230907</w:t>
            </w:r>
          </w:p>
        </w:tc>
      </w:tr>
      <w:tr w:rsidR="00647692" w:rsidRPr="00647692" w14:paraId="31E8427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0AC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07:38:58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124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AD7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E55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851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07002070000017127-E0FrNwtPeN9J20230907</w:t>
            </w:r>
          </w:p>
        </w:tc>
      </w:tr>
      <w:tr w:rsidR="00647692" w:rsidRPr="00647692" w14:paraId="235A19C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7B9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07:39:21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3DC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E6C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F2B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974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07002070000017382-E0FrNwtPeNjX20230907</w:t>
            </w:r>
          </w:p>
        </w:tc>
      </w:tr>
      <w:tr w:rsidR="00647692" w:rsidRPr="00647692" w14:paraId="4AD18E7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5D0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07:39:40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B3C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ACA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025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B47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07002070000017410-E0FrNwtPeOCY20230907</w:t>
            </w:r>
          </w:p>
        </w:tc>
      </w:tr>
      <w:tr w:rsidR="00647692" w:rsidRPr="00647692" w14:paraId="62E00D2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B63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07:41:14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11E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A8E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B73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278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05002050000017875-E0FrNwtPeQNM20230907</w:t>
            </w:r>
          </w:p>
        </w:tc>
      </w:tr>
      <w:tr w:rsidR="00647692" w:rsidRPr="00647692" w14:paraId="513DAC7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8A7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07:44:21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471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C58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77E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B02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05002050000018761-E0FrNwtPeUgM20230907</w:t>
            </w:r>
          </w:p>
        </w:tc>
      </w:tr>
      <w:tr w:rsidR="00647692" w:rsidRPr="00647692" w14:paraId="160DE29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AC9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07:44:23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FD8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709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4CA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9F8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05002050000018751-E0FrNwtPeUk120230907</w:t>
            </w:r>
          </w:p>
        </w:tc>
      </w:tr>
      <w:tr w:rsidR="00647692" w:rsidRPr="00647692" w14:paraId="12A9031C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D86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07:47:28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CD6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A3C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6A7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B77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07002070000019067-E0FrNwtPeYrH20230907</w:t>
            </w:r>
          </w:p>
        </w:tc>
      </w:tr>
      <w:tr w:rsidR="00647692" w:rsidRPr="00647692" w14:paraId="2506C3F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097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07:49:21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C7D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349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4D6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A23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07002070000019723-E0FrNwtPeatm20230907</w:t>
            </w:r>
          </w:p>
        </w:tc>
      </w:tr>
      <w:tr w:rsidR="00647692" w:rsidRPr="00647692" w14:paraId="2A79E73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A61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07:51:07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4FA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489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5B5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19A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05002050000020501-E0FrNwtPechI20230907</w:t>
            </w:r>
          </w:p>
        </w:tc>
      </w:tr>
      <w:tr w:rsidR="00647692" w:rsidRPr="00647692" w14:paraId="41241438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6CB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07:51:07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AD3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454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083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D68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05002050000020501-E0FrNwtPechG20230907</w:t>
            </w:r>
          </w:p>
        </w:tc>
      </w:tr>
      <w:tr w:rsidR="00647692" w:rsidRPr="00647692" w14:paraId="09C2C70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890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07:52:41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AAF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1AD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00F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0EA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05002050000020994-E0FrNwtPeeqc20230907</w:t>
            </w:r>
          </w:p>
        </w:tc>
      </w:tr>
      <w:tr w:rsidR="00647692" w:rsidRPr="00647692" w14:paraId="604FB8E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3CE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07:54:21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D44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FB9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7CE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F0B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05002050000021519-E0FrNwtPehH020230907</w:t>
            </w:r>
          </w:p>
        </w:tc>
      </w:tr>
      <w:tr w:rsidR="00647692" w:rsidRPr="00647692" w14:paraId="72C52FA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ACB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07:59:30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B09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544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60E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AAE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07002070000022487-E0FrNwtPenXZ20230907</w:t>
            </w:r>
          </w:p>
        </w:tc>
      </w:tr>
      <w:tr w:rsidR="00647692" w:rsidRPr="00647692" w14:paraId="36489AE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B0B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08:02:39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AD5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25D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9D4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684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07002070000023949-E0FrNwtPeryr20230907</w:t>
            </w:r>
          </w:p>
        </w:tc>
      </w:tr>
      <w:tr w:rsidR="00647692" w:rsidRPr="00647692" w14:paraId="18DDBBD8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565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08:02:39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8AA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AE8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B7E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CF8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07002070000023949-E0FrNwtPeryp20230907</w:t>
            </w:r>
          </w:p>
        </w:tc>
      </w:tr>
      <w:tr w:rsidR="00647692" w:rsidRPr="00647692" w14:paraId="0CEDBC58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0CA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08:05:27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816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A7BD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300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8FB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05002050000025779-E0FrNwtPeuwY20230907</w:t>
            </w:r>
          </w:p>
        </w:tc>
      </w:tr>
      <w:tr w:rsidR="00647692" w:rsidRPr="00647692" w14:paraId="2A0F3F9F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282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08:05:27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26A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D7F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D52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4DF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05002050000025779-E0FrNwtPeuwW20230907</w:t>
            </w:r>
          </w:p>
        </w:tc>
      </w:tr>
      <w:tr w:rsidR="00647692" w:rsidRPr="00647692" w14:paraId="371B0C0C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7B6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08:06:02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BA3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B8B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B53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3D0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07002070000025901-E0FrNwtPevPZ20230907</w:t>
            </w:r>
          </w:p>
        </w:tc>
      </w:tr>
      <w:tr w:rsidR="00647692" w:rsidRPr="00647692" w14:paraId="46CA16E6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F7E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08:06:02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F1F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9E0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D5C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C9F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07002070000025901-E0FrNwtPevPb20230907</w:t>
            </w:r>
          </w:p>
        </w:tc>
      </w:tr>
      <w:tr w:rsidR="00647692" w:rsidRPr="00647692" w14:paraId="5ABB09E8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58A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08:07:17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175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BE9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89B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14E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07002070000025060-E0FrNwtPewps20230907</w:t>
            </w:r>
          </w:p>
        </w:tc>
      </w:tr>
      <w:tr w:rsidR="00647692" w:rsidRPr="00647692" w14:paraId="59F1DF4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EC4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08:09:32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9E2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39E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1BF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D70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05002050000026751-E0FrNwtPezZA20230907</w:t>
            </w:r>
          </w:p>
        </w:tc>
      </w:tr>
      <w:tr w:rsidR="00647692" w:rsidRPr="00647692" w14:paraId="239D448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F91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08:10:03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C89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464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14D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4A4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05002050000026490-E0FrNwtPf0Eh20230907</w:t>
            </w:r>
          </w:p>
        </w:tc>
      </w:tr>
      <w:tr w:rsidR="00647692" w:rsidRPr="00647692" w14:paraId="403E5D8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306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08:10:03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F36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AC6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1B3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0C3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05002050000026490-E0FrNwtPf0Ej20230907</w:t>
            </w:r>
          </w:p>
        </w:tc>
      </w:tr>
      <w:tr w:rsidR="00647692" w:rsidRPr="00647692" w14:paraId="75D91981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9D9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08:11:18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A7B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B72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530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8F9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05002050000027204-E0FrNwtPf1Mj20230907</w:t>
            </w:r>
          </w:p>
        </w:tc>
      </w:tr>
      <w:tr w:rsidR="00647692" w:rsidRPr="00647692" w14:paraId="540E582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4EC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07-Sep-2023 08:12:56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8F0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B0E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F60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D37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05002050000027575-E0FrNwtPf3Ag20230907</w:t>
            </w:r>
          </w:p>
        </w:tc>
      </w:tr>
      <w:tr w:rsidR="00647692" w:rsidRPr="00647692" w14:paraId="0CC7145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3E9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08:12:56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FFF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BFA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5FB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2D0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05002050000027575-E0FrNwtPf3Ae20230907</w:t>
            </w:r>
          </w:p>
        </w:tc>
      </w:tr>
      <w:tr w:rsidR="00647692" w:rsidRPr="00647692" w14:paraId="68F60FC8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B4B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08:13:31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381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68C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6A6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5ED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05002050000027534-E0FrNwtPf3aN20230907</w:t>
            </w:r>
          </w:p>
        </w:tc>
      </w:tr>
      <w:tr w:rsidR="00647692" w:rsidRPr="00647692" w14:paraId="77010EF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55F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08:17:39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4E5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E08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BBB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399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05002050000028694-E0FrNwtPf8vj20230907</w:t>
            </w:r>
          </w:p>
        </w:tc>
      </w:tr>
      <w:tr w:rsidR="00647692" w:rsidRPr="00647692" w14:paraId="43E1651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23A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08:17:57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ACF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FCC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AE0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906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05002050000028808-E0FrNwtPf9Du20230907</w:t>
            </w:r>
          </w:p>
        </w:tc>
      </w:tr>
      <w:tr w:rsidR="00647692" w:rsidRPr="00647692" w14:paraId="2860646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7E9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08:18:33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536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37E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C6E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5CE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07002070000028724-E0FrNwtPfA5120230907</w:t>
            </w:r>
          </w:p>
        </w:tc>
      </w:tr>
      <w:tr w:rsidR="00647692" w:rsidRPr="00647692" w14:paraId="7434AF6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DD1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08:20:23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D07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2A8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CAA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05F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07002070000029281-E0FrNwtPfCEL20230907</w:t>
            </w:r>
          </w:p>
        </w:tc>
      </w:tr>
      <w:tr w:rsidR="00647692" w:rsidRPr="00647692" w14:paraId="2D2DCD9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874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08:22:00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F46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068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3CD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FA5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07002070000029090-E0FrNwtPfDvU20230907</w:t>
            </w:r>
          </w:p>
        </w:tc>
      </w:tr>
      <w:tr w:rsidR="00647692" w:rsidRPr="00647692" w14:paraId="6D70550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3E8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08:25:05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3E0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220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83C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A6C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05002050000030076-E0FrNwtPfGdX20230907</w:t>
            </w:r>
          </w:p>
        </w:tc>
      </w:tr>
      <w:tr w:rsidR="00647692" w:rsidRPr="00647692" w14:paraId="1A9B684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7F2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08:27:56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C90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941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16F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D43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05002050000030323-E0FrNwtPfIxh20230907</w:t>
            </w:r>
          </w:p>
        </w:tc>
      </w:tr>
      <w:tr w:rsidR="00647692" w:rsidRPr="00647692" w14:paraId="718FEDAC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CED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08:29:53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5CB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30E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CB0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BA9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05002050000031346-E0FrNwtPfKqx20230907</w:t>
            </w:r>
          </w:p>
        </w:tc>
      </w:tr>
      <w:tr w:rsidR="00647692" w:rsidRPr="00647692" w14:paraId="0EACF978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CFE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08:29:53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AFE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D72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FF6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FA4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05002050000031346-E0FrNwtPfKqz20230907</w:t>
            </w:r>
          </w:p>
        </w:tc>
      </w:tr>
      <w:tr w:rsidR="00647692" w:rsidRPr="00647692" w14:paraId="7ED8B5BC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204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08:30:13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FED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109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5059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2E9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05002050000031195-E0FrNwtPfLOk20230907</w:t>
            </w:r>
          </w:p>
        </w:tc>
      </w:tr>
      <w:tr w:rsidR="00647692" w:rsidRPr="00647692" w14:paraId="39B0838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E28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08:31:16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6C2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023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8B6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308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05002050000031818-E0FrNwtPfMto20230907</w:t>
            </w:r>
          </w:p>
        </w:tc>
      </w:tr>
      <w:tr w:rsidR="00647692" w:rsidRPr="00647692" w14:paraId="26DE65D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E61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08:33:29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614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38A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90F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6C2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05002050000031759-E0FrNwtPfP4N20230907</w:t>
            </w:r>
          </w:p>
        </w:tc>
      </w:tr>
      <w:tr w:rsidR="00647692" w:rsidRPr="00647692" w14:paraId="5F53A33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E5C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08:35:18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0D5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39A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43C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5AF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05002050000032973-E0FrNwtPfQVY20230907</w:t>
            </w:r>
          </w:p>
        </w:tc>
      </w:tr>
      <w:tr w:rsidR="00647692" w:rsidRPr="00647692" w14:paraId="4D9925C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E9E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08:35:37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D44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B36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596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9BF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07002070000032257-E0FrNwtPfQr220230907</w:t>
            </w:r>
          </w:p>
        </w:tc>
      </w:tr>
      <w:tr w:rsidR="00647692" w:rsidRPr="00647692" w14:paraId="7378B47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1A7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08:40:02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B17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A7F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E15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A7A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05002050000033820-E0FrNwtPfUWR20230907</w:t>
            </w:r>
          </w:p>
        </w:tc>
      </w:tr>
      <w:tr w:rsidR="00647692" w:rsidRPr="00647692" w14:paraId="78D17D8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6B6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08:43:32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4CB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F8A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CEF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EC8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05002050000034362-E0FrNwtPfWoV20230907</w:t>
            </w:r>
          </w:p>
        </w:tc>
      </w:tr>
      <w:tr w:rsidR="00647692" w:rsidRPr="00647692" w14:paraId="075C20E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15C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08:44:24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6C8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72E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EB2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171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07002070000034706-E0FrNwtPfXHn20230907</w:t>
            </w:r>
          </w:p>
        </w:tc>
      </w:tr>
      <w:tr w:rsidR="00647692" w:rsidRPr="00647692" w14:paraId="52BD378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E29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08:48:12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811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244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2669.0000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372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87D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07002070000035224-E0FrNwtPfaFH20230907</w:t>
            </w:r>
          </w:p>
        </w:tc>
      </w:tr>
      <w:tr w:rsidR="00647692" w:rsidRPr="00647692" w14:paraId="7755B27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B3A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08:48:48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C81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144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F64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40F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05002050000035328-E0FrNwtPfb1U20230907</w:t>
            </w:r>
          </w:p>
        </w:tc>
      </w:tr>
      <w:tr w:rsidR="00647692" w:rsidRPr="00647692" w14:paraId="08B6B5A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DAB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08:49:24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735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423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3CF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2C8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05002050000035570-E0FrNwtPfbU220230907</w:t>
            </w:r>
          </w:p>
        </w:tc>
      </w:tr>
      <w:tr w:rsidR="00647692" w:rsidRPr="00647692" w14:paraId="20C767C8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838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08:50:07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FDA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E1A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A20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F43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07002070000035551-E0FrNwtPfcUB20230907</w:t>
            </w:r>
          </w:p>
        </w:tc>
      </w:tr>
      <w:tr w:rsidR="00647692" w:rsidRPr="00647692" w14:paraId="3BC3280C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304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08:51:57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199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CBD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2668.0000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836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8B7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07002070000036107-E0FrNwtPfe1N20230907</w:t>
            </w:r>
          </w:p>
        </w:tc>
      </w:tr>
      <w:tr w:rsidR="00647692" w:rsidRPr="00647692" w14:paraId="4E95B5C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1E7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08:53:02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875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9CE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301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BFB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07002070000036645-E0FrNwtPffIy20230907</w:t>
            </w:r>
          </w:p>
        </w:tc>
      </w:tr>
      <w:tr w:rsidR="00647692" w:rsidRPr="00647692" w14:paraId="6D9E9EAC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AAF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08:53:04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B21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9BD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2669.0000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300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102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05002050000036670-E0FrNwtPffMN20230907</w:t>
            </w:r>
          </w:p>
        </w:tc>
      </w:tr>
      <w:tr w:rsidR="00647692" w:rsidRPr="00647692" w14:paraId="6C71560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20C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08:54:58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222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CE8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2668.0000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AAA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409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07002070000036901-E0FrNwtPfh5920230907</w:t>
            </w:r>
          </w:p>
        </w:tc>
      </w:tr>
      <w:tr w:rsidR="00647692" w:rsidRPr="00647692" w14:paraId="3F386EE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E43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09:02:16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040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454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BDF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5CD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05002050000038595-E0FrNwtPfotH20230907</w:t>
            </w:r>
          </w:p>
        </w:tc>
      </w:tr>
      <w:tr w:rsidR="00647692" w:rsidRPr="00647692" w14:paraId="5B8DB6B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DEA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09:02:49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5A4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4D8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F1E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12E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05002050000038712-E0FrNwtPfpXq20230907</w:t>
            </w:r>
          </w:p>
        </w:tc>
      </w:tr>
      <w:tr w:rsidR="00647692" w:rsidRPr="00647692" w14:paraId="489648F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28D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09:05:12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162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6E1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803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38D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07002070000038946-E0FrNwtPfrXr20230907</w:t>
            </w:r>
          </w:p>
        </w:tc>
      </w:tr>
      <w:tr w:rsidR="00647692" w:rsidRPr="00647692" w14:paraId="360E570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4D6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09:07:49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019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FF4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552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97C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07002070000039505-E0FrNwtPfu3M20230907</w:t>
            </w:r>
          </w:p>
        </w:tc>
      </w:tr>
      <w:tr w:rsidR="00647692" w:rsidRPr="00647692" w14:paraId="1A56A43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882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09:08:08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12A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B6F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84D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F4C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07002070000039557-E0FrNwtPfuI920230907</w:t>
            </w:r>
          </w:p>
        </w:tc>
      </w:tr>
      <w:tr w:rsidR="00647692" w:rsidRPr="00647692" w14:paraId="0BB0751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28E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09:09:27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AAE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DFC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547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64F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05002050000039817-E0FrNwtPfvUS20230907</w:t>
            </w:r>
          </w:p>
        </w:tc>
      </w:tr>
      <w:tr w:rsidR="00647692" w:rsidRPr="00647692" w14:paraId="4130CAA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6B3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09:11:08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F1F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8A2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845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8BE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05002050000040086-E0FrNwtPfxOX20230907</w:t>
            </w:r>
          </w:p>
        </w:tc>
      </w:tr>
      <w:tr w:rsidR="00647692" w:rsidRPr="00647692" w14:paraId="6159969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E81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09:11:08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E91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E15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784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265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07002070000040019-E0FrNwtPfxNV20230907</w:t>
            </w:r>
          </w:p>
        </w:tc>
      </w:tr>
      <w:tr w:rsidR="00647692" w:rsidRPr="00647692" w14:paraId="6F17756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FC4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09:14:00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902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156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30C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57B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07002070000040490-E0FrNwtPfzCh20230907</w:t>
            </w:r>
          </w:p>
        </w:tc>
      </w:tr>
      <w:tr w:rsidR="00647692" w:rsidRPr="00647692" w14:paraId="1C74D96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D8E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09:14:00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585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82A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556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3F5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07002070000040490-E0FrNwtPfzCj20230907</w:t>
            </w:r>
          </w:p>
        </w:tc>
      </w:tr>
      <w:tr w:rsidR="00647692" w:rsidRPr="00647692" w14:paraId="6932F07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145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09:15:13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2CB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6F2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082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83D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05002050000040599-E0FrNwtPg0JJ20230907</w:t>
            </w:r>
          </w:p>
        </w:tc>
      </w:tr>
      <w:tr w:rsidR="00647692" w:rsidRPr="00647692" w14:paraId="6BF80B1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884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09:15:13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DCF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FE9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DC2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751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07002070000040424-E0FrNwtPg0Hs20230907</w:t>
            </w:r>
          </w:p>
        </w:tc>
      </w:tr>
      <w:tr w:rsidR="00647692" w:rsidRPr="00647692" w14:paraId="7E39857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1E0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09:15:13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3CD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151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D97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44C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05002050000040599-E0FrNwtPg0JH20230907</w:t>
            </w:r>
          </w:p>
        </w:tc>
      </w:tr>
      <w:tr w:rsidR="00647692" w:rsidRPr="00647692" w14:paraId="7A5882F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036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09:17:12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249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7CA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79A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954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07002070000040843-E0FrNwtPg1cD20230907</w:t>
            </w:r>
          </w:p>
        </w:tc>
      </w:tr>
      <w:tr w:rsidR="00647692" w:rsidRPr="00647692" w14:paraId="30BF5D4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A82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09:20:48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AE0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C51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E3F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4D3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07002070000041244-E0FrNwtPg4GN20230907</w:t>
            </w:r>
          </w:p>
        </w:tc>
      </w:tr>
      <w:tr w:rsidR="00647692" w:rsidRPr="00647692" w14:paraId="1B22DAA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CFD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09:24:40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B9B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F9E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D00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8B9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05002050000041607-E0FrNwtPg73t20230907</w:t>
            </w:r>
          </w:p>
        </w:tc>
      </w:tr>
      <w:tr w:rsidR="00647692" w:rsidRPr="00647692" w14:paraId="43095626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E8E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09:26:40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C4E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782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7C4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A38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05002050000042246-E0FrNwtPg80g20230907</w:t>
            </w:r>
          </w:p>
        </w:tc>
      </w:tr>
      <w:tr w:rsidR="00647692" w:rsidRPr="00647692" w14:paraId="27E7E67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BD0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09:27:25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A65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32C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71C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FB6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07002070000042239-E0FrNwtPg8Ga20230907</w:t>
            </w:r>
          </w:p>
        </w:tc>
      </w:tr>
      <w:tr w:rsidR="00647692" w:rsidRPr="00647692" w14:paraId="02760FB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AF9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07-Sep-2023 09:28:05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E79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D2F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32C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E43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07002070000042442-E0FrNwtPg96R20230907</w:t>
            </w:r>
          </w:p>
        </w:tc>
      </w:tr>
      <w:tr w:rsidR="00647692" w:rsidRPr="00647692" w14:paraId="12C13B4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8B0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09:29:37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E06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0ED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693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39C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05002050000042635-E0FrNwtPgACL20230907</w:t>
            </w:r>
          </w:p>
        </w:tc>
      </w:tr>
      <w:tr w:rsidR="00647692" w:rsidRPr="00647692" w14:paraId="1CCA34FC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623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09:31:06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AEE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322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427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799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05002050000042775-E0FrNwtPgBSg20230907</w:t>
            </w:r>
          </w:p>
        </w:tc>
      </w:tr>
      <w:tr w:rsidR="00647692" w:rsidRPr="00647692" w14:paraId="6E25E75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5CD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09:34:27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C3C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5FF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379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397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07002070000043391-E0FrNwtPgDhA20230907</w:t>
            </w:r>
          </w:p>
        </w:tc>
      </w:tr>
      <w:tr w:rsidR="00647692" w:rsidRPr="00647692" w14:paraId="78E6843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CF8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09:36:49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B52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7E3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EBE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FAA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05002050000043505-E0FrNwtPgF8D20230907</w:t>
            </w:r>
          </w:p>
        </w:tc>
      </w:tr>
      <w:tr w:rsidR="00647692" w:rsidRPr="00647692" w14:paraId="20D6377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86D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09:36:49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0E8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AAD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6EC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2B2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07002070000043186-E0FrNwtPgF5220230907</w:t>
            </w:r>
          </w:p>
        </w:tc>
      </w:tr>
      <w:tr w:rsidR="00647692" w:rsidRPr="00647692" w14:paraId="45D86C8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7D9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09:36:49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F92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105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0A5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581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07002070000043631-E0FrNwtPgF5f20230907</w:t>
            </w:r>
          </w:p>
        </w:tc>
      </w:tr>
      <w:tr w:rsidR="00647692" w:rsidRPr="00647692" w14:paraId="1825149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380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09:38:14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90C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F90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E18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A28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07002070000043908-E0FrNwtPgGRw20230907</w:t>
            </w:r>
          </w:p>
        </w:tc>
      </w:tr>
      <w:tr w:rsidR="00647692" w:rsidRPr="00647692" w14:paraId="1A9559C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2AD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09:42:58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69B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90D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19A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957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07002070000044385-E0FrNwtPgJkZ20230907</w:t>
            </w:r>
          </w:p>
        </w:tc>
      </w:tr>
      <w:tr w:rsidR="00647692" w:rsidRPr="00647692" w14:paraId="1625D8C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669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09:46:02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57E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9A8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03D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031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07002070000044794-E0FrNwtPgMG220230907</w:t>
            </w:r>
          </w:p>
        </w:tc>
      </w:tr>
      <w:tr w:rsidR="00647692" w:rsidRPr="00647692" w14:paraId="52B564BC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15B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09:46:27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5D1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951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8E1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A9F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05002050000045081-E0FrNwtPgMhp20230907</w:t>
            </w:r>
          </w:p>
        </w:tc>
      </w:tr>
      <w:tr w:rsidR="00647692" w:rsidRPr="00647692" w14:paraId="306D6EF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71B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09:50:40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39A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74E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062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FB8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07002070000045809-E0FrNwtPgPy920230907</w:t>
            </w:r>
          </w:p>
        </w:tc>
      </w:tr>
      <w:tr w:rsidR="00647692" w:rsidRPr="00647692" w14:paraId="7918628C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B65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09:51:49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260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BED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996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6B0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07002070000045927-E0FrNwtPgR5B20230907</w:t>
            </w:r>
          </w:p>
        </w:tc>
      </w:tr>
      <w:tr w:rsidR="00647692" w:rsidRPr="00647692" w14:paraId="223EBA7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9CD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09:52:01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4B1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4AE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A3E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3F5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07002070000045397-E0FrNwtPgRJy20230907</w:t>
            </w:r>
          </w:p>
        </w:tc>
      </w:tr>
      <w:tr w:rsidR="00647692" w:rsidRPr="00647692" w14:paraId="0972F0A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E9C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09:52:48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57D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0B6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94B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938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05002050000046163-E0FrNwtPgSC920230907</w:t>
            </w:r>
          </w:p>
        </w:tc>
      </w:tr>
      <w:tr w:rsidR="00647692" w:rsidRPr="00647692" w14:paraId="164A478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8F1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09:55:46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227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1E4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449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109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05002050000046532-E0FrNwtPgUoO20230907</w:t>
            </w:r>
          </w:p>
        </w:tc>
      </w:tr>
      <w:tr w:rsidR="00647692" w:rsidRPr="00647692" w14:paraId="22F79D7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7FA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09:55:46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D8D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13B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E6A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CE6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05002050000046532-E0FrNwtPgUoQ20230907</w:t>
            </w:r>
          </w:p>
        </w:tc>
      </w:tr>
      <w:tr w:rsidR="00647692" w:rsidRPr="00647692" w14:paraId="5924B9F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9ED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09:56:13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619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FD5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1AF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7B8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07002070000046604-E0FrNwtPgV6r20230907</w:t>
            </w:r>
          </w:p>
        </w:tc>
      </w:tr>
      <w:tr w:rsidR="00647692" w:rsidRPr="00647692" w14:paraId="0112A7F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5E2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09:57:57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742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E2F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FFE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392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05002050000046876-E0FrNwtPgWVP20230907</w:t>
            </w:r>
          </w:p>
        </w:tc>
      </w:tr>
      <w:tr w:rsidR="00647692" w:rsidRPr="00647692" w14:paraId="0CA4067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932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10:01:11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224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F50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BAA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7F9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05002050000047224-E0FrNwtPgYvL20230907</w:t>
            </w:r>
          </w:p>
        </w:tc>
      </w:tr>
      <w:tr w:rsidR="00647692" w:rsidRPr="00647692" w14:paraId="33EE6DF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CC5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10:03:02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104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26E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F46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419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07002070000047511-E0FrNwtPgZnr20230907</w:t>
            </w:r>
          </w:p>
        </w:tc>
      </w:tr>
      <w:tr w:rsidR="00647692" w:rsidRPr="00647692" w14:paraId="3B19EA6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647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10:03:22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A9C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5B7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96B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6E1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07002070000047234-E0FrNwtPgZyV20230907</w:t>
            </w:r>
          </w:p>
        </w:tc>
      </w:tr>
      <w:tr w:rsidR="00647692" w:rsidRPr="00647692" w14:paraId="169EDA4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877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10:05:13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0CA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EDF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E6A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860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05002050000047761-E0FrNwtPgat320230907</w:t>
            </w:r>
          </w:p>
        </w:tc>
      </w:tr>
      <w:tr w:rsidR="00647692" w:rsidRPr="00647692" w14:paraId="7B6975FF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2C9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10:05:36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53C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FEB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CBF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237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05002050000047694-E0FrNwtPgbFl20230907</w:t>
            </w:r>
          </w:p>
        </w:tc>
      </w:tr>
      <w:tr w:rsidR="00647692" w:rsidRPr="00647692" w14:paraId="290C5FD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B09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10:07:04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B17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400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3AE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EBD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05002050000047570-E0FrNwtPgcJA20230907</w:t>
            </w:r>
          </w:p>
        </w:tc>
      </w:tr>
      <w:tr w:rsidR="00647692" w:rsidRPr="00647692" w14:paraId="310D8CA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631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10:15:06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95D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121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122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A66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07002070000049312-E0FrNwtPghlB20230907</w:t>
            </w:r>
          </w:p>
        </w:tc>
      </w:tr>
      <w:tr w:rsidR="00647692" w:rsidRPr="00647692" w14:paraId="5F55185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1CC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10:15:06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52B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0E8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EE9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F9E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05002050000049296-E0FrNwtPghkV20230907</w:t>
            </w:r>
          </w:p>
        </w:tc>
      </w:tr>
      <w:tr w:rsidR="00647692" w:rsidRPr="00647692" w14:paraId="5D92D14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6EC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10:16:41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032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3C8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9BF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ACD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05002050000049490-E0FrNwtPgisk20230907</w:t>
            </w:r>
          </w:p>
        </w:tc>
      </w:tr>
      <w:tr w:rsidR="00647692" w:rsidRPr="00647692" w14:paraId="33104FB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7A5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10:17:16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859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B79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DFF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0AE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05002050000049595-E0FrNwtPgjXq20230907</w:t>
            </w:r>
          </w:p>
        </w:tc>
      </w:tr>
      <w:tr w:rsidR="00647692" w:rsidRPr="00647692" w14:paraId="69596B2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C22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10:25:06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35D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633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C99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7D8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07002070000050757-E0FrNwtPgogs20230907</w:t>
            </w:r>
          </w:p>
        </w:tc>
      </w:tr>
      <w:tr w:rsidR="00647692" w:rsidRPr="00647692" w14:paraId="7EF10C2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9F5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10:26:17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F8C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46F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FC4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BA8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05002050000050774-E0FrNwtPgpM720230907</w:t>
            </w:r>
          </w:p>
        </w:tc>
      </w:tr>
      <w:tr w:rsidR="00647692" w:rsidRPr="00647692" w14:paraId="4D892731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4EE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10:27:46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AAA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5FE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C56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123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05002050000051044-E0FrNwtPgq2z20230907</w:t>
            </w:r>
          </w:p>
        </w:tc>
      </w:tr>
      <w:tr w:rsidR="00647692" w:rsidRPr="00647692" w14:paraId="780788AF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60C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10:27:57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9EA2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1DA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65F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31E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05002050000051044-E0FrNwtPgq8820230907</w:t>
            </w:r>
          </w:p>
        </w:tc>
      </w:tr>
      <w:tr w:rsidR="00647692" w:rsidRPr="00647692" w14:paraId="27D55B81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39CC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10:28:26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189A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C67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DEE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157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05002050000051044-E0FrNwtPgqYl20230907</w:t>
            </w:r>
          </w:p>
        </w:tc>
      </w:tr>
      <w:tr w:rsidR="00647692" w:rsidRPr="00647692" w14:paraId="599781D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3A5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10:29:30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E99E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461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F6F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3F0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05002050000051266-E0FrNwtPgrJl20230907</w:t>
            </w:r>
          </w:p>
        </w:tc>
      </w:tr>
      <w:tr w:rsidR="00647692" w:rsidRPr="00647692" w14:paraId="58A64F1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87E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10:31:28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63A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0DB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642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D06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07002070000050964-E0FrNwtPgtQe20230907</w:t>
            </w:r>
          </w:p>
        </w:tc>
      </w:tr>
      <w:tr w:rsidR="00647692" w:rsidRPr="00647692" w14:paraId="4DC2131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F91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10:32:59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1D5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541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C70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098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07002070000051644-E0FrNwtPgufF20230907</w:t>
            </w:r>
          </w:p>
        </w:tc>
      </w:tr>
      <w:tr w:rsidR="00647692" w:rsidRPr="00647692" w14:paraId="1FA61D5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9EF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10:35:20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16A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7D6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9A8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28A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05002050000052045-E0FrNwtPgw9T20230907</w:t>
            </w:r>
          </w:p>
        </w:tc>
      </w:tr>
      <w:tr w:rsidR="00647692" w:rsidRPr="00647692" w14:paraId="0F806BE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F69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10:36:17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B49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9AC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1FC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EA1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05002050000052246-E0FrNwtPgwVm20230907</w:t>
            </w:r>
          </w:p>
        </w:tc>
      </w:tr>
      <w:tr w:rsidR="00647692" w:rsidRPr="00647692" w14:paraId="3E2B78A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AC6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10:36:18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AE5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AE3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952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C7D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05002050000052246-E0FrNwtPgwVk20230907</w:t>
            </w:r>
          </w:p>
        </w:tc>
      </w:tr>
      <w:tr w:rsidR="00647692" w:rsidRPr="00647692" w14:paraId="47B1B7EF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11D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10:38:38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1C4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713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250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43C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07002070000052723-E0FrNwtPgyKe20230907</w:t>
            </w:r>
          </w:p>
        </w:tc>
      </w:tr>
      <w:tr w:rsidR="00647692" w:rsidRPr="00647692" w14:paraId="59E92B58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28F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10:38:41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36B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D48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90D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78B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07002070000052723-E0FrNwtPgyLi20230907</w:t>
            </w:r>
          </w:p>
        </w:tc>
      </w:tr>
      <w:tr w:rsidR="00647692" w:rsidRPr="00647692" w14:paraId="4020FD2F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BC8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10:41:52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DCD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B3A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A4F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AAB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07002070000053195-E0FrNwtPh04k20230907</w:t>
            </w:r>
          </w:p>
        </w:tc>
      </w:tr>
      <w:tr w:rsidR="00647692" w:rsidRPr="00647692" w14:paraId="553850E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DCD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10:42:17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61F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4BD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698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FB3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05002050000052972-E0FrNwtPh0Jt20230907</w:t>
            </w:r>
          </w:p>
        </w:tc>
      </w:tr>
      <w:tr w:rsidR="00647692" w:rsidRPr="00647692" w14:paraId="6718347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0CD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10:42:51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C33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01A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659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50B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07002070000053374-E0FrNwtPh0cn20230907</w:t>
            </w:r>
          </w:p>
        </w:tc>
      </w:tr>
      <w:tr w:rsidR="00647692" w:rsidRPr="00647692" w14:paraId="2BB3135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13F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10:42:51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C68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C97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D31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CC9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07002070000053374-E0FrNwtPh0cp20230907</w:t>
            </w:r>
          </w:p>
        </w:tc>
      </w:tr>
      <w:tr w:rsidR="00647692" w:rsidRPr="00647692" w14:paraId="2C35509C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FF0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07-Sep-2023 10:44:19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2E4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09A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2E2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08F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07002070000053352-E0FrNwtPh1Ot20230907</w:t>
            </w:r>
          </w:p>
        </w:tc>
      </w:tr>
      <w:tr w:rsidR="00647692" w:rsidRPr="00647692" w14:paraId="28EC4266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2D9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10:53:04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C72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1AE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19E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1C3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05002050000056254-E0FrNwtPh8iD20230907</w:t>
            </w:r>
          </w:p>
        </w:tc>
      </w:tr>
      <w:tr w:rsidR="00647692" w:rsidRPr="00647692" w14:paraId="139004D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036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10:54:25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FAD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AAD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2F2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FF3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05002050000055983-E0FrNwtPh9fA20230907</w:t>
            </w:r>
          </w:p>
        </w:tc>
      </w:tr>
      <w:tr w:rsidR="00647692" w:rsidRPr="00647692" w14:paraId="3FF6AF9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B61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10:57:46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8D5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F52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D6D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4DA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05002050000057373-E0FrNwtPhC8720230907</w:t>
            </w:r>
          </w:p>
        </w:tc>
      </w:tr>
      <w:tr w:rsidR="00647692" w:rsidRPr="00647692" w14:paraId="6545FFA1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906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10:58:57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0F9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1E9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7CC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4DD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07002070000057391-E0FrNwtPhCpI20230907</w:t>
            </w:r>
          </w:p>
        </w:tc>
      </w:tr>
      <w:tr w:rsidR="00647692" w:rsidRPr="00647692" w14:paraId="670B628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AB1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11:02:00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596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33B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938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582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07002070000058272-E0FrNwtPhFJl20230907</w:t>
            </w:r>
          </w:p>
        </w:tc>
      </w:tr>
      <w:tr w:rsidR="00647692" w:rsidRPr="00647692" w14:paraId="6BF468C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C1D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11:03:54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4B2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C10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FE3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674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05002050000058117-E0FrNwtPhGnr20230907</w:t>
            </w:r>
          </w:p>
        </w:tc>
      </w:tr>
      <w:tr w:rsidR="00647692" w:rsidRPr="00647692" w14:paraId="7E95CF5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C36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11:05:38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1F1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117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01F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436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05002050000058791-E0FrNwtPhI9820230907</w:t>
            </w:r>
          </w:p>
        </w:tc>
      </w:tr>
      <w:tr w:rsidR="00647692" w:rsidRPr="00647692" w14:paraId="644D4EC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BE3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11:06:07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E3A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375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059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C35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05002050000058872-E0FrNwtPhIYq20230907</w:t>
            </w:r>
          </w:p>
        </w:tc>
      </w:tr>
      <w:tr w:rsidR="00647692" w:rsidRPr="00647692" w14:paraId="78860F3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F90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11:07:09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19E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414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226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C34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07002070000058781-E0FrNwtPhJ4P20230907</w:t>
            </w:r>
          </w:p>
        </w:tc>
      </w:tr>
      <w:tr w:rsidR="00647692" w:rsidRPr="00647692" w14:paraId="7D9AECA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1A8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11:11:35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8DD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8BA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61C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0C0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07002070000059683-E0FrNwtPhMed20230907</w:t>
            </w:r>
          </w:p>
        </w:tc>
      </w:tr>
      <w:tr w:rsidR="00647692" w:rsidRPr="00647692" w14:paraId="335D21D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0F3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11:15:25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D30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6F4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545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052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05002050000060011-E0FrNwtPhPna20230907</w:t>
            </w:r>
          </w:p>
        </w:tc>
      </w:tr>
      <w:tr w:rsidR="00647692" w:rsidRPr="00647692" w14:paraId="46319AC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A33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11:16:31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CBA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888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979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C79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07002070000060323-E0FrNwtPhQnU20230907</w:t>
            </w:r>
          </w:p>
        </w:tc>
      </w:tr>
      <w:tr w:rsidR="00647692" w:rsidRPr="00647692" w14:paraId="1EBD0458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F99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11:16:37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EC0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77D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A4B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73E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05002050000060151-E0FrNwtPhQw320230907</w:t>
            </w:r>
          </w:p>
        </w:tc>
      </w:tr>
      <w:tr w:rsidR="00647692" w:rsidRPr="00647692" w14:paraId="15028A6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751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11:16:37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CED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2C1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113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96C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07002070000060305-E0FrNwtPhQw520230907</w:t>
            </w:r>
          </w:p>
        </w:tc>
      </w:tr>
      <w:tr w:rsidR="00647692" w:rsidRPr="00647692" w14:paraId="3E377C4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BFC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11:22:22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DCA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ADF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BC3C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B9F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07002070000060676-E0FrNwtPhUcF20230907</w:t>
            </w:r>
          </w:p>
        </w:tc>
      </w:tr>
      <w:tr w:rsidR="00647692" w:rsidRPr="00647692" w14:paraId="200A059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003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11:24:02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0AB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79B9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E7E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EF3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05002050000061428-E0FrNwtPhVh920230907</w:t>
            </w:r>
          </w:p>
        </w:tc>
      </w:tr>
      <w:tr w:rsidR="00647692" w:rsidRPr="00647692" w14:paraId="569F8DF8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7DC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11:24:02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A0B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BA1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D8D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DF0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05002050000061428-E0FrNwtPhVh720230907</w:t>
            </w:r>
          </w:p>
        </w:tc>
      </w:tr>
      <w:tr w:rsidR="00647692" w:rsidRPr="00647692" w14:paraId="5816B661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440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11:30:31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823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232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E78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22D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05002050000062630-E0FrNwtPhZuk20230907</w:t>
            </w:r>
          </w:p>
        </w:tc>
      </w:tr>
      <w:tr w:rsidR="00647692" w:rsidRPr="00647692" w14:paraId="26359EF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7A5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11:31:40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F99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76F6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2EB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04D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05002050000063078-E0FrNwtPhaur20230907</w:t>
            </w:r>
          </w:p>
        </w:tc>
      </w:tr>
      <w:tr w:rsidR="00647692" w:rsidRPr="00647692" w14:paraId="0AC5E6E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60C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11:31:53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611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867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DFB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459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05002050000062945-E0FrNwtPhb6d20230907</w:t>
            </w:r>
          </w:p>
        </w:tc>
      </w:tr>
      <w:tr w:rsidR="00647692" w:rsidRPr="00647692" w14:paraId="36F2B8F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F9B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11:31:53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101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183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FC9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498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07002070000063130-E0FrNwtPhb6f20230907</w:t>
            </w:r>
          </w:p>
        </w:tc>
      </w:tr>
      <w:tr w:rsidR="00647692" w:rsidRPr="00647692" w14:paraId="37992F6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2F1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11:41:46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E1F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D12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005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D96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07002070000064785-E0FrNwtPhh3n20230907</w:t>
            </w:r>
          </w:p>
        </w:tc>
      </w:tr>
      <w:tr w:rsidR="00647692" w:rsidRPr="00647692" w14:paraId="6C36800F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DE0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11:43:08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C1A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215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381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49A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05002050000065173-E0FrNwtPhiF720230907</w:t>
            </w:r>
          </w:p>
        </w:tc>
      </w:tr>
      <w:tr w:rsidR="00647692" w:rsidRPr="00647692" w14:paraId="43CA033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B63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11:46:03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0BB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13A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793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BF0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07002070000065458-E0FrNwtPhkXN20230907</w:t>
            </w:r>
          </w:p>
        </w:tc>
      </w:tr>
      <w:tr w:rsidR="00647692" w:rsidRPr="00647692" w14:paraId="670D31B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C58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11:46:07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55A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315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08D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04C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07002070000065789-E0FrNwtPhkf920230907</w:t>
            </w:r>
          </w:p>
        </w:tc>
      </w:tr>
      <w:tr w:rsidR="00647692" w:rsidRPr="00647692" w14:paraId="60BC9AD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0BA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11:46:32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15E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0BE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FA8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FEA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07002070000064702-E0FrNwtPhl1g20230907</w:t>
            </w:r>
          </w:p>
        </w:tc>
      </w:tr>
      <w:tr w:rsidR="00647692" w:rsidRPr="00647692" w14:paraId="2E2E84B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320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11:49:09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232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170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90F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D4E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07002070000066081-E0FrNwtPhmQb20230907</w:t>
            </w:r>
          </w:p>
        </w:tc>
      </w:tr>
      <w:tr w:rsidR="00647692" w:rsidRPr="00647692" w14:paraId="4BE68D26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C9E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11:50:12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6F7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6D4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7F2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DC0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05002050000066365-E0FrNwtPhn5X20230907</w:t>
            </w:r>
          </w:p>
        </w:tc>
      </w:tr>
      <w:tr w:rsidR="00647692" w:rsidRPr="00647692" w14:paraId="0EB7E80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C2D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11:53:06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C2B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D60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75F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0B8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07002070000067034-E0FrNwtPhpB020230907</w:t>
            </w:r>
          </w:p>
        </w:tc>
      </w:tr>
      <w:tr w:rsidR="00647692" w:rsidRPr="00647692" w14:paraId="62BE8E9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48A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11:54:40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03C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1D0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25D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395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05002050000066887-E0FrNwtPhq5m20230907</w:t>
            </w:r>
          </w:p>
        </w:tc>
      </w:tr>
      <w:tr w:rsidR="00647692" w:rsidRPr="00647692" w14:paraId="48B346C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D64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11:55:11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8333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6FE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40E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5A3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07002070000066449-E0FrNwtPhqeW20230907</w:t>
            </w:r>
          </w:p>
        </w:tc>
      </w:tr>
      <w:tr w:rsidR="00647692" w:rsidRPr="00647692" w14:paraId="14F7F98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D12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11:56:40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99F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4A1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28D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C8E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05002050000067688-E0FrNwtPhrPI20230907</w:t>
            </w:r>
          </w:p>
        </w:tc>
      </w:tr>
      <w:tr w:rsidR="00647692" w:rsidRPr="00647692" w14:paraId="431A030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6F5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11:59:21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BC7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D7A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106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51B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07002070000068282-E0FrNwtPhskz20230907</w:t>
            </w:r>
          </w:p>
        </w:tc>
      </w:tr>
      <w:tr w:rsidR="00647692" w:rsidRPr="00647692" w14:paraId="73472981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98E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11:59:58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DDC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8DD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237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1BB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07002070000068072-E0FrNwtPhtEu20230907</w:t>
            </w:r>
          </w:p>
        </w:tc>
      </w:tr>
      <w:tr w:rsidR="00647692" w:rsidRPr="00647692" w14:paraId="466590DC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1FD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12:00:18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5D2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CB5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68D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6AA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07002070000067753-E0FrNwtPhtda20230907</w:t>
            </w:r>
          </w:p>
        </w:tc>
      </w:tr>
      <w:tr w:rsidR="00647692" w:rsidRPr="00647692" w14:paraId="2129CA6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10C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12:02:27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84D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20C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1E8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1AF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07002070000068925-E0FrNwtPhuxY20230907</w:t>
            </w:r>
          </w:p>
        </w:tc>
      </w:tr>
      <w:tr w:rsidR="00647692" w:rsidRPr="00647692" w14:paraId="1D6B9B0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6B8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12:03:03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C8C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8212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0C3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6A6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07002070000068805-E0FrNwtPhvLi20230907</w:t>
            </w:r>
          </w:p>
        </w:tc>
      </w:tr>
      <w:tr w:rsidR="00647692" w:rsidRPr="00647692" w14:paraId="3975EE0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6E0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12:03:42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E08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862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AFC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54A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07002070000069335-E0FrNwtPhvno20230907</w:t>
            </w:r>
          </w:p>
        </w:tc>
      </w:tr>
      <w:tr w:rsidR="00647692" w:rsidRPr="00647692" w14:paraId="373AD45F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539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12:10:01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765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A63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6CF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0EA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05002050000071068-E0FrNwtPi0DE20230907</w:t>
            </w:r>
          </w:p>
        </w:tc>
      </w:tr>
      <w:tr w:rsidR="00647692" w:rsidRPr="00647692" w14:paraId="5B98AE2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0BF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12:11:11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D93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448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E88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613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07002070000071648-E0FrNwtPi0rd20230907</w:t>
            </w:r>
          </w:p>
        </w:tc>
      </w:tr>
      <w:tr w:rsidR="00647692" w:rsidRPr="00647692" w14:paraId="578B993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ED9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12:13:03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42E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30C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077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737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07002070000072014-E0FrNwtPi1oz20230907</w:t>
            </w:r>
          </w:p>
        </w:tc>
      </w:tr>
      <w:tr w:rsidR="00647692" w:rsidRPr="00647692" w14:paraId="3CA0E818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ABA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12:14:51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EE2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0DE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2D4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1A2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05002050000072159-E0FrNwtPi2n220230907</w:t>
            </w:r>
          </w:p>
        </w:tc>
      </w:tr>
      <w:tr w:rsidR="00647692" w:rsidRPr="00647692" w14:paraId="38E280A8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BFF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12:16:24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C84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624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26F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B90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07002070000072688-E0FrNwtPi3tZ20230907</w:t>
            </w:r>
          </w:p>
        </w:tc>
      </w:tr>
      <w:tr w:rsidR="00647692" w:rsidRPr="00647692" w14:paraId="1AB0499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86D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12:16:24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7AC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4FF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22E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C00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07002070000072688-E0FrNwtPi3tW20230907</w:t>
            </w:r>
          </w:p>
        </w:tc>
      </w:tr>
      <w:tr w:rsidR="00647692" w:rsidRPr="00647692" w14:paraId="30EB086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759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12:17:58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6FA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653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C44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99D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07002070000073123-E0FrNwtPi4rv20230907</w:t>
            </w:r>
          </w:p>
        </w:tc>
      </w:tr>
      <w:tr w:rsidR="00647692" w:rsidRPr="00647692" w14:paraId="2E907ED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1B5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07-Sep-2023 12:20:09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6EA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262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7B5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405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07002070000073442-E0FrNwtPi6mM20230907</w:t>
            </w:r>
          </w:p>
        </w:tc>
      </w:tr>
      <w:tr w:rsidR="00647692" w:rsidRPr="00647692" w14:paraId="1DF10B1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5A3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12:20:09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C99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DAF5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CF1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4C1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05002050000072996-E0FrNwtPi6nq20230907</w:t>
            </w:r>
          </w:p>
        </w:tc>
      </w:tr>
      <w:tr w:rsidR="00647692" w:rsidRPr="00647692" w14:paraId="5AC21D1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1B9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12:20:09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872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D31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077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6DB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07002070000073100-E0FrNwtPi6ns20230907</w:t>
            </w:r>
          </w:p>
        </w:tc>
      </w:tr>
      <w:tr w:rsidR="00647692" w:rsidRPr="00647692" w14:paraId="09CDE6E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6DA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12:21:30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49A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9AA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023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7E6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05002050000073910-E0FrNwtPi7bY20230907</w:t>
            </w:r>
          </w:p>
        </w:tc>
      </w:tr>
      <w:tr w:rsidR="00647692" w:rsidRPr="00647692" w14:paraId="75D44216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F47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12:26:27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1B30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BF7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898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B9E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05002050000074821-E0FrNwtPiAWA20230907</w:t>
            </w:r>
          </w:p>
        </w:tc>
      </w:tr>
      <w:tr w:rsidR="00647692" w:rsidRPr="00647692" w14:paraId="411FA29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3E6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12:29:09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CB5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6F7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5F4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F73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07002070000075415-E0FrNwtPiC9V20230907</w:t>
            </w:r>
          </w:p>
        </w:tc>
      </w:tr>
      <w:tr w:rsidR="00647692" w:rsidRPr="00647692" w14:paraId="30984B8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8D5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12:30:07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209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2C2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8C1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E8C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05002050000076241-E0FrNwtPiDvR20230907</w:t>
            </w:r>
          </w:p>
        </w:tc>
      </w:tr>
      <w:tr w:rsidR="00647692" w:rsidRPr="00647692" w14:paraId="2640033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F11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12:30:07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877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11E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B86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D35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07002070000076255-E0FrNwtPiDva20230907</w:t>
            </w:r>
          </w:p>
        </w:tc>
      </w:tr>
      <w:tr w:rsidR="00647692" w:rsidRPr="00647692" w14:paraId="3C05778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B8B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12:30:07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120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709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B64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393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07002070000076255-E0FrNwtPiDvY20230907</w:t>
            </w:r>
          </w:p>
        </w:tc>
      </w:tr>
      <w:tr w:rsidR="00647692" w:rsidRPr="00647692" w14:paraId="3A374CC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392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12:31:32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B02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C4F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A26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1FA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05002050000077056-E0FrNwtPiFvw20230907</w:t>
            </w:r>
          </w:p>
        </w:tc>
      </w:tr>
      <w:tr w:rsidR="00647692" w:rsidRPr="00647692" w14:paraId="05F59F8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B68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12:33:10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ED4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981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5A3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8C4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05002050000077874-E0FrNwtPiHyd20230907</w:t>
            </w:r>
          </w:p>
        </w:tc>
      </w:tr>
      <w:tr w:rsidR="00647692" w:rsidRPr="00647692" w14:paraId="4D86E96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2EC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12:36:16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0EA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541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E96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B46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05002050000078778-E0FrNwtPiL2V20230907</w:t>
            </w:r>
          </w:p>
        </w:tc>
      </w:tr>
      <w:tr w:rsidR="00647692" w:rsidRPr="00647692" w14:paraId="03A7C66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AC2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12:38:02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DDB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852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202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3D1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07002070000079584-E0FrNwtPiMMg20230907</w:t>
            </w:r>
          </w:p>
        </w:tc>
      </w:tr>
      <w:tr w:rsidR="00647692" w:rsidRPr="00647692" w14:paraId="062A77AC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9EB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12:40:55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37F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804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030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1E4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07002070000080076-E0FrNwtPiOE920230907</w:t>
            </w:r>
          </w:p>
        </w:tc>
      </w:tr>
      <w:tr w:rsidR="00647692" w:rsidRPr="00647692" w14:paraId="789B7BF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B31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12:41:13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364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E8C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1F5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FD6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05002050000078344-E0FrNwtPiOSN20230907</w:t>
            </w:r>
          </w:p>
        </w:tc>
      </w:tr>
      <w:tr w:rsidR="00647692" w:rsidRPr="00647692" w14:paraId="59EA808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3A4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12:43:13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5CC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698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559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CED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07002070000080951-E0FrNwtPiQHU20230907</w:t>
            </w:r>
          </w:p>
        </w:tc>
      </w:tr>
      <w:tr w:rsidR="00647692" w:rsidRPr="00647692" w14:paraId="2D1679E1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330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12:43:16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82C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7B8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100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BD2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05002050000080862-E0FrNwtPiQOl20230907</w:t>
            </w:r>
          </w:p>
        </w:tc>
      </w:tr>
      <w:tr w:rsidR="00647692" w:rsidRPr="00647692" w14:paraId="7AC90DF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783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12:44:46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C64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101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559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32A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07002070000081392-E0FrNwtPiSLC20230907</w:t>
            </w:r>
          </w:p>
        </w:tc>
      </w:tr>
      <w:tr w:rsidR="00647692" w:rsidRPr="00647692" w14:paraId="4C90630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4F3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12:45:00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F22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1A1F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99F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2374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05002050000081315-E0FrNwtPiScY20230907</w:t>
            </w:r>
          </w:p>
        </w:tc>
      </w:tr>
      <w:tr w:rsidR="00647692" w:rsidRPr="00647692" w14:paraId="618F535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1BF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12:46:41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B80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210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832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1E5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05002050000081562-E0FrNwtPiU5T20230907</w:t>
            </w:r>
          </w:p>
        </w:tc>
      </w:tr>
      <w:tr w:rsidR="00647692" w:rsidRPr="00647692" w14:paraId="4F0560F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B7E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12:47:19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FDB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7B4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C53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46F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07002070000077729-E0FrNwtPiUkA20230907</w:t>
            </w:r>
          </w:p>
        </w:tc>
      </w:tr>
      <w:tr w:rsidR="00647692" w:rsidRPr="00647692" w14:paraId="104151F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530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12:47:25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D39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FDF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7F3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622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05002050000081674-E0FrNwtPiUyu20230907</w:t>
            </w:r>
          </w:p>
        </w:tc>
      </w:tr>
      <w:tr w:rsidR="00647692" w:rsidRPr="00647692" w14:paraId="539B510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89F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12:47:47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674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D30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CBF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A81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07002070000082113-E0FrNwtPiVNO20230907</w:t>
            </w:r>
          </w:p>
        </w:tc>
      </w:tr>
      <w:tr w:rsidR="00647692" w:rsidRPr="00647692" w14:paraId="67198ADC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F32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12:48:48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CE5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433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282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99E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05002050000082033-E0FrNwtPiWMt20230907</w:t>
            </w:r>
          </w:p>
        </w:tc>
      </w:tr>
      <w:tr w:rsidR="00647692" w:rsidRPr="00647692" w14:paraId="79D82B2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067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12:49:58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F12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50A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A91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182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05002050000082548-E0FrNwtPiXsr20230907</w:t>
            </w:r>
          </w:p>
        </w:tc>
      </w:tr>
      <w:tr w:rsidR="00647692" w:rsidRPr="00647692" w14:paraId="2A55B23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ECE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12:51:54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384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E37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1B9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E46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07002070000083290-E0FrNwtPiZva20230907</w:t>
            </w:r>
          </w:p>
        </w:tc>
      </w:tr>
      <w:tr w:rsidR="00647692" w:rsidRPr="00647692" w14:paraId="0676E6F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977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12:54:20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29F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AC2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8D4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09C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07002070000083570-E0FrNwtPibob20230907</w:t>
            </w:r>
          </w:p>
        </w:tc>
      </w:tr>
      <w:tr w:rsidR="00647692" w:rsidRPr="00647692" w14:paraId="74DFEF56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AEB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12:54:20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1DD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6A8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1B2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A98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05002050000083501-E0FrNwtPibnM20230907</w:t>
            </w:r>
          </w:p>
        </w:tc>
      </w:tr>
      <w:tr w:rsidR="00647692" w:rsidRPr="00647692" w14:paraId="70F1891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B3E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12:54:49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498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C5F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9ED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D56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05002050000083949-E0FrNwtPicBf20230907</w:t>
            </w:r>
          </w:p>
        </w:tc>
      </w:tr>
      <w:tr w:rsidR="00647692" w:rsidRPr="00647692" w14:paraId="284FE44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370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12:56:40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1B8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D9F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B7D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B9C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05002050000084479-E0FrNwtPie4A20230907</w:t>
            </w:r>
          </w:p>
        </w:tc>
      </w:tr>
      <w:tr w:rsidR="00647692" w:rsidRPr="00647692" w14:paraId="3ABD5B46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3B8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12:56:42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659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D4E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731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1483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07002070000084587-E0FrNwtPie8x20230907</w:t>
            </w:r>
          </w:p>
        </w:tc>
      </w:tr>
      <w:tr w:rsidR="00647692" w:rsidRPr="00647692" w14:paraId="2BCD6C11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63B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13:00:01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7B2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B9C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7C0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F57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05002050000085429-E0FrNwtPih6J20230907</w:t>
            </w:r>
          </w:p>
        </w:tc>
      </w:tr>
      <w:tr w:rsidR="00647692" w:rsidRPr="00647692" w14:paraId="1C091A1F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8FB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13:00:12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E4A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C8B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2B3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623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05002050000085069-E0FrNwtPihVN20230907</w:t>
            </w:r>
          </w:p>
        </w:tc>
      </w:tr>
      <w:tr w:rsidR="00647692" w:rsidRPr="00647692" w14:paraId="7415DCC1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E2F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13:00:12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FC9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DEF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0AC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9A3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07002070000085580-E0FrNwtPihWH20230907</w:t>
            </w:r>
          </w:p>
        </w:tc>
      </w:tr>
      <w:tr w:rsidR="00647692" w:rsidRPr="00647692" w14:paraId="6077B12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D69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13:07:23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501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ADF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888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265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05002050000087300-E0FrNwtPimvb20230907</w:t>
            </w:r>
          </w:p>
        </w:tc>
      </w:tr>
      <w:tr w:rsidR="00647692" w:rsidRPr="00647692" w14:paraId="4295DF1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B4A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13:07:23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41B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EC0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BD3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931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07002070000087696-E0FrNwtPimuR20230907</w:t>
            </w:r>
          </w:p>
        </w:tc>
      </w:tr>
      <w:tr w:rsidR="00647692" w:rsidRPr="00647692" w14:paraId="74A432DC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A4F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13:07:58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28A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DD8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0AE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AE2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07002070000087953-E0FrNwtPinOB20230907</w:t>
            </w:r>
          </w:p>
        </w:tc>
      </w:tr>
      <w:tr w:rsidR="00647692" w:rsidRPr="00647692" w14:paraId="3FB4FCA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1C3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13:10:05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85A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293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084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7C1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07002070000087915-E0FrNwtPioWb20230907</w:t>
            </w:r>
          </w:p>
        </w:tc>
      </w:tr>
      <w:tr w:rsidR="00647692" w:rsidRPr="00647692" w14:paraId="611E0861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A5E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13:12:37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3FB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2CC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609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F3A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05002050000088396-E0FrNwtPipyI20230907</w:t>
            </w:r>
          </w:p>
        </w:tc>
      </w:tr>
      <w:tr w:rsidR="00647692" w:rsidRPr="00647692" w14:paraId="37E5341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677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13:12:37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7EE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082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0FD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97EE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05002050000088559-E0FrNwtPipxM20230907</w:t>
            </w:r>
          </w:p>
        </w:tc>
      </w:tr>
      <w:tr w:rsidR="00647692" w:rsidRPr="00647692" w14:paraId="07255CB1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17B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13:14:01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83E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117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757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414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05002050000089158-E0FrNwtPir4e20230907</w:t>
            </w:r>
          </w:p>
        </w:tc>
      </w:tr>
      <w:tr w:rsidR="00647692" w:rsidRPr="00647692" w14:paraId="77DE7A9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B25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13:14:19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7F3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1EC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928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0D2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05002050000089158-E0FrNwtPirMf20230907</w:t>
            </w:r>
          </w:p>
        </w:tc>
      </w:tr>
      <w:tr w:rsidR="00647692" w:rsidRPr="00647692" w14:paraId="55A4EA4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E28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13:14:19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14D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CC8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49D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7AC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05002050000089158-E0FrNwtPirMd20230907</w:t>
            </w:r>
          </w:p>
        </w:tc>
      </w:tr>
      <w:tr w:rsidR="00647692" w:rsidRPr="00647692" w14:paraId="567A606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986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13:14:55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F6F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416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318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FB9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07002070000089127-E0FrNwtPis2h20230907</w:t>
            </w:r>
          </w:p>
        </w:tc>
      </w:tr>
      <w:tr w:rsidR="00647692" w:rsidRPr="00647692" w14:paraId="13E5037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A1D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13:16:56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AA9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35C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B02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2C5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07002070000089805-E0FrNwtPitf320230907</w:t>
            </w:r>
          </w:p>
        </w:tc>
      </w:tr>
      <w:tr w:rsidR="00647692" w:rsidRPr="00647692" w14:paraId="5D3FD3E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DDA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13:17:42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C36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422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54F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96C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07002070000089779-E0FrNwtPiuLa20230907</w:t>
            </w:r>
          </w:p>
        </w:tc>
      </w:tr>
      <w:tr w:rsidR="00647692" w:rsidRPr="00647692" w14:paraId="0949743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A0E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07-Sep-2023 13:20:00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A36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050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D07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F0F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07002070000090527-E0FrNwtPivmH20230907</w:t>
            </w:r>
          </w:p>
        </w:tc>
      </w:tr>
      <w:tr w:rsidR="00647692" w:rsidRPr="00647692" w14:paraId="7C749BA6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547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13:21:10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485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406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049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D6A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05002050000090821-E0FrNwtPiwwe20230907</w:t>
            </w:r>
          </w:p>
        </w:tc>
      </w:tr>
      <w:tr w:rsidR="00647692" w:rsidRPr="00647692" w14:paraId="73D99A0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2DF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13:22:33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02C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E3F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F8A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5B7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05002050000090275-E0FrNwtPixup20230907</w:t>
            </w:r>
          </w:p>
        </w:tc>
      </w:tr>
      <w:tr w:rsidR="00647692" w:rsidRPr="00647692" w14:paraId="544FFC6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0E8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13:22:33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822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951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706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834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05002050000090275-E0FrNwtPixum20230907</w:t>
            </w:r>
          </w:p>
        </w:tc>
      </w:tr>
      <w:tr w:rsidR="00647692" w:rsidRPr="00647692" w14:paraId="7D643A2C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3E64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13:22:59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BF6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014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98C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9C3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05002050000091287-E0FrNwtPiy3t20230907</w:t>
            </w:r>
          </w:p>
        </w:tc>
      </w:tr>
      <w:tr w:rsidR="00647692" w:rsidRPr="00647692" w14:paraId="3098C38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AE8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13:24:55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7DB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7A1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A42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AB7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07002070000091938-E0FrNwtPizHA20230907</w:t>
            </w:r>
          </w:p>
        </w:tc>
      </w:tr>
      <w:tr w:rsidR="00647692" w:rsidRPr="00647692" w14:paraId="3A46123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328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13:25:06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B4D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AA4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B61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8F0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07002070000092058-E0FrNwtPizPb20230907</w:t>
            </w:r>
          </w:p>
        </w:tc>
      </w:tr>
      <w:tr w:rsidR="00647692" w:rsidRPr="00647692" w14:paraId="0AC6119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5A5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13:25:17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825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091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935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32F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07002070000092058-E0FrNwtPizUW20230907</w:t>
            </w:r>
          </w:p>
        </w:tc>
      </w:tr>
      <w:tr w:rsidR="00647692" w:rsidRPr="00647692" w14:paraId="5164C3E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B29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13:29:14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B05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A15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AAC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46C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05002050000092920-E0FrNwtPj2fH20230907</w:t>
            </w:r>
          </w:p>
        </w:tc>
      </w:tr>
      <w:tr w:rsidR="00647692" w:rsidRPr="00647692" w14:paraId="152EF37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F6F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13:30:17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77C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39B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AC9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588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05002050000093609-E0FrNwtPj5AR20230907</w:t>
            </w:r>
          </w:p>
        </w:tc>
      </w:tr>
      <w:tr w:rsidR="00647692" w:rsidRPr="00647692" w14:paraId="3FE3EF7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DDD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13:30:17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45E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0BE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63A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E93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05002050000093609-E0FrNwtPj5A820230907</w:t>
            </w:r>
          </w:p>
        </w:tc>
      </w:tr>
      <w:tr w:rsidR="00647692" w:rsidRPr="00647692" w14:paraId="6660812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6BE8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13:30:17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75D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C4C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A99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A82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05002050000093609-E0FrNwtPj5AA20230907</w:t>
            </w:r>
          </w:p>
        </w:tc>
      </w:tr>
      <w:tr w:rsidR="00647692" w:rsidRPr="00647692" w14:paraId="1ACAECF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18A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13:30:17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83D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289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1B1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4E2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05002050000093609-E0FrNwtPj5AJ20230907</w:t>
            </w:r>
          </w:p>
        </w:tc>
      </w:tr>
      <w:tr w:rsidR="00647692" w:rsidRPr="00647692" w14:paraId="6A62028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7B2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13:30:17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624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5F5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7DE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D2B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05002050000093609-E0FrNwtPj5AN20230907</w:t>
            </w:r>
          </w:p>
        </w:tc>
      </w:tr>
      <w:tr w:rsidR="00647692" w:rsidRPr="00647692" w14:paraId="51F39C0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E02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13:30:17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CE1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5D9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698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4DF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05002050000093609-E0FrNwtPj5AP20230907</w:t>
            </w:r>
          </w:p>
        </w:tc>
      </w:tr>
      <w:tr w:rsidR="00647692" w:rsidRPr="00647692" w14:paraId="16A59418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4FA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13:30:17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5E8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493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82D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A8E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05002050000093609-E0FrNwtPj5AL20230907</w:t>
            </w:r>
          </w:p>
        </w:tc>
      </w:tr>
      <w:tr w:rsidR="00647692" w:rsidRPr="00647692" w14:paraId="246B5BD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2A3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13:31:00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92F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B63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52F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928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07002070000094543-E0FrNwtPj6qc20230907</w:t>
            </w:r>
          </w:p>
        </w:tc>
      </w:tr>
      <w:tr w:rsidR="00647692" w:rsidRPr="00647692" w14:paraId="4F93998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B2B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13:31:15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53D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9FB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160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0A8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07002070000094753-E0FrNwtPj7UL20230907</w:t>
            </w:r>
          </w:p>
        </w:tc>
      </w:tr>
      <w:tr w:rsidR="00647692" w:rsidRPr="00647692" w14:paraId="27F3B808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268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13:33:17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3D9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138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2E2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A7F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07002070000095556-E0FrNwtPjAhh20230907</w:t>
            </w:r>
          </w:p>
        </w:tc>
      </w:tr>
      <w:tr w:rsidR="00647692" w:rsidRPr="00647692" w14:paraId="1B9AF00F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CEF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13:33:37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CAB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CBA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C05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174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07002070000095545-E0FrNwtPjBBn20230907</w:t>
            </w:r>
          </w:p>
        </w:tc>
      </w:tr>
      <w:tr w:rsidR="00647692" w:rsidRPr="00647692" w14:paraId="469EF0A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21F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13:33:37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517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916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FF9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3D6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07002070000095545-E0FrNwtPjBBl20230907</w:t>
            </w:r>
          </w:p>
        </w:tc>
      </w:tr>
      <w:tr w:rsidR="00647692" w:rsidRPr="00647692" w14:paraId="504A457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3F6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13:35:40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65D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081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B83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0FF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07002070000096780-E0FrNwtPjE6k20230907</w:t>
            </w:r>
          </w:p>
        </w:tc>
      </w:tr>
      <w:tr w:rsidR="00647692" w:rsidRPr="00647692" w14:paraId="27131C71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55E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13:37:50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418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EA5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A18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CD4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07002070000097408-E0FrNwtPjHPB20230907</w:t>
            </w:r>
          </w:p>
        </w:tc>
      </w:tr>
      <w:tr w:rsidR="00647692" w:rsidRPr="00647692" w14:paraId="6349FC6F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EF1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13:37:50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4A7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E5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047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316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07002070000097408-E0FrNwtPjHP620230907</w:t>
            </w:r>
          </w:p>
        </w:tc>
      </w:tr>
      <w:tr w:rsidR="00647692" w:rsidRPr="00647692" w14:paraId="18045BFC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267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13:38:26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50A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13A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C66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9FE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05002050000096261-E0FrNwtPjIdB20230907</w:t>
            </w:r>
          </w:p>
        </w:tc>
      </w:tr>
      <w:tr w:rsidR="00647692" w:rsidRPr="00647692" w14:paraId="091F737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82F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13:38:26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8B2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402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915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EF3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07002070000097587-E0FrNwtPjIdJ20230907</w:t>
            </w:r>
          </w:p>
        </w:tc>
      </w:tr>
      <w:tr w:rsidR="00647692" w:rsidRPr="00647692" w14:paraId="7995B07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601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13:40:26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6E5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538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033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46C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07002070000098273-E0FrNwtPjLCD20230907</w:t>
            </w:r>
          </w:p>
        </w:tc>
      </w:tr>
      <w:tr w:rsidR="00647692" w:rsidRPr="00647692" w14:paraId="4768EBB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525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13:40:26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F1B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907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FC0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067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07002070000098273-E0FrNwtPjLCB20230907</w:t>
            </w:r>
          </w:p>
        </w:tc>
      </w:tr>
      <w:tr w:rsidR="00647692" w:rsidRPr="00647692" w14:paraId="3F124D5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0DC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13:40:26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182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7FD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40D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052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05002050000098431-E0FrNwtPjLBi20230907</w:t>
            </w:r>
          </w:p>
        </w:tc>
      </w:tr>
      <w:tr w:rsidR="00647692" w:rsidRPr="00647692" w14:paraId="55DF147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D83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13:42:26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B43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3E1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899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5D3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07002070000099202-E0FrNwtPjOYr20230907</w:t>
            </w:r>
          </w:p>
        </w:tc>
      </w:tr>
      <w:tr w:rsidR="00647692" w:rsidRPr="00647692" w14:paraId="151496F6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56F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13:44:04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7ED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104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A93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6D4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05002050000099694-E0FrNwtPjQRG20230907</w:t>
            </w:r>
          </w:p>
        </w:tc>
      </w:tr>
      <w:tr w:rsidR="00647692" w:rsidRPr="00647692" w14:paraId="49AADF8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09E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13:44:04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8EA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5FA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986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DA2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05002050000099694-E0FrNwtPjQRI20230907</w:t>
            </w:r>
          </w:p>
        </w:tc>
      </w:tr>
      <w:tr w:rsidR="00647692" w:rsidRPr="00647692" w14:paraId="3358261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7A3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13:44:45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1AE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DD5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186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ABD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07002070000099999-E0FrNwtPjR4S20230907</w:t>
            </w:r>
          </w:p>
        </w:tc>
      </w:tr>
      <w:tr w:rsidR="00647692" w:rsidRPr="00647692" w14:paraId="662D997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B85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13:45:50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AAB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D2E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A5C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179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05002050000099607-E0FrNwtPjSvP20230907</w:t>
            </w:r>
          </w:p>
        </w:tc>
      </w:tr>
      <w:tr w:rsidR="00647692" w:rsidRPr="00647692" w14:paraId="42BA3A7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ED6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13:46:33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93F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1A0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69F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414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07002070000100616-E0FrNwtPjTsp20230907</w:t>
            </w:r>
          </w:p>
        </w:tc>
      </w:tr>
      <w:tr w:rsidR="00647692" w:rsidRPr="00647692" w14:paraId="24ACC42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0D7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13:46:33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773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F22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FAC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06C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07002070000100616-E0FrNwtPjTsr20230907</w:t>
            </w:r>
          </w:p>
        </w:tc>
      </w:tr>
      <w:tr w:rsidR="00647692" w:rsidRPr="00647692" w14:paraId="4BAAD7A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282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13:47:22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B41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778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67D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137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07002070000100493-E0FrNwtPjUzj20230907</w:t>
            </w:r>
          </w:p>
        </w:tc>
      </w:tr>
      <w:tr w:rsidR="00647692" w:rsidRPr="00647692" w14:paraId="1BE60788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EAD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13:49:09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9ED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26B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5CC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026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07002070000101411-E0FrNwtPjXHn20230907</w:t>
            </w:r>
          </w:p>
        </w:tc>
      </w:tr>
      <w:tr w:rsidR="00647692" w:rsidRPr="00647692" w14:paraId="78D7C27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A54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13:49:34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697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B77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799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56C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05002050000101389-E0FrNwtPjXi620230907</w:t>
            </w:r>
          </w:p>
        </w:tc>
      </w:tr>
      <w:tr w:rsidR="00647692" w:rsidRPr="00647692" w14:paraId="538E4B3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507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13:49:34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AB7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82E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822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BD2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05002050000101389-E0FrNwtPjXi420230907</w:t>
            </w:r>
          </w:p>
        </w:tc>
      </w:tr>
      <w:tr w:rsidR="00647692" w:rsidRPr="00647692" w14:paraId="3CE13D8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CED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13:49:47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78C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669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E28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6B4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07002070000101354-E0FrNwtPjXxY20230907</w:t>
            </w:r>
          </w:p>
        </w:tc>
      </w:tr>
      <w:tr w:rsidR="00647692" w:rsidRPr="00647692" w14:paraId="6A9F33F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9A3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13:51:52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397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969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FAD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38C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05002050000102011-E0FrNwtPjaUX20230907</w:t>
            </w:r>
          </w:p>
        </w:tc>
      </w:tr>
      <w:tr w:rsidR="00647692" w:rsidRPr="00647692" w14:paraId="6361A7D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71C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13:52:50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EFF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1A6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25E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0CC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05002050000101950-E0FrNwtPjbn720230907</w:t>
            </w:r>
          </w:p>
        </w:tc>
      </w:tr>
      <w:tr w:rsidR="00647692" w:rsidRPr="00647692" w14:paraId="77C956F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183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13:52:50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841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5FB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935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7D9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05002050000101950-E0FrNwtPjbn920230907</w:t>
            </w:r>
          </w:p>
        </w:tc>
      </w:tr>
      <w:tr w:rsidR="00647692" w:rsidRPr="00647692" w14:paraId="5F3C3EF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A83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13:54:32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EEF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614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F90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1EC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05002050000103283-E0FrNwtPjeNf20230907</w:t>
            </w:r>
          </w:p>
        </w:tc>
      </w:tr>
      <w:tr w:rsidR="00647692" w:rsidRPr="00647692" w14:paraId="0F0F51A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69A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13:54:32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A55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6A0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22B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27C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05002050000103283-E0FrNwtPjeNk20230907</w:t>
            </w:r>
          </w:p>
        </w:tc>
      </w:tr>
      <w:tr w:rsidR="00647692" w:rsidRPr="00647692" w14:paraId="2542E71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D19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07-Sep-2023 13:54:32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DBC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3AC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1FC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678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07002070000103390-E0FrNwtPjeNm20230907</w:t>
            </w:r>
          </w:p>
        </w:tc>
      </w:tr>
      <w:tr w:rsidR="00647692" w:rsidRPr="00647692" w14:paraId="4BBC144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BA7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13:56:08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684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7D9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42E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4AD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07002070000104132-E0FrNwtPjgV020230907</w:t>
            </w:r>
          </w:p>
        </w:tc>
      </w:tr>
      <w:tr w:rsidR="00647692" w:rsidRPr="00647692" w14:paraId="1BEBCD6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6AF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13:56:08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6B2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9B9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192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340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07002070000104132-E0FrNwtPjgV320230907</w:t>
            </w:r>
          </w:p>
        </w:tc>
      </w:tr>
      <w:tr w:rsidR="00647692" w:rsidRPr="00647692" w14:paraId="727188F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DE1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13:56:12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597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47A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9D7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BDF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05002050000104026-E0FrNwtPjgaE20230907</w:t>
            </w:r>
          </w:p>
        </w:tc>
      </w:tr>
      <w:tr w:rsidR="00647692" w:rsidRPr="00647692" w14:paraId="374C7638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492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13:58:36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73B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70A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42E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A2E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07002070000105314-E0FrNwtPjkFF20230907</w:t>
            </w:r>
          </w:p>
        </w:tc>
      </w:tr>
      <w:tr w:rsidR="00647692" w:rsidRPr="00647692" w14:paraId="118259E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1A7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13:59:19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EBB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DD4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4BD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EC0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05002050000104874-E0FrNwtPjlFK20230907</w:t>
            </w:r>
          </w:p>
        </w:tc>
      </w:tr>
      <w:tr w:rsidR="00647692" w:rsidRPr="00647692" w14:paraId="0EBCE43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FE8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13:59:28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7B0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B06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99C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7DE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05002050000105522-E0FrNwtPjlZT20230907</w:t>
            </w:r>
          </w:p>
        </w:tc>
      </w:tr>
      <w:tr w:rsidR="00647692" w:rsidRPr="00647692" w14:paraId="1546F21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A44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14:00:32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AA8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1D9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39E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919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07002070000105863-E0FrNwtPjnSh20230907</w:t>
            </w:r>
          </w:p>
        </w:tc>
      </w:tr>
      <w:tr w:rsidR="00647692" w:rsidRPr="00647692" w14:paraId="5156E9D1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AC0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14:01:19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5C5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45B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A4A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571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07002070000106408-E0FrNwtPjok120230907</w:t>
            </w:r>
          </w:p>
        </w:tc>
      </w:tr>
      <w:tr w:rsidR="00647692" w:rsidRPr="00647692" w14:paraId="01F8818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D65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14:01:19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774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C6A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9E7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DC0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07002070000106408-E0FrNwtPjok320230907</w:t>
            </w:r>
          </w:p>
        </w:tc>
      </w:tr>
      <w:tr w:rsidR="00647692" w:rsidRPr="00647692" w14:paraId="1D077B6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36D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14:02:01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C5C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F3B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37D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AE1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05002050000106248-E0FrNwtPjpvg20230907</w:t>
            </w:r>
          </w:p>
        </w:tc>
      </w:tr>
      <w:tr w:rsidR="00647692" w:rsidRPr="00647692" w14:paraId="5ED3C0B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1BB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14:03:06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707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D8F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D4C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783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07002070000107211-E0FrNwtPjsGo20230907</w:t>
            </w:r>
          </w:p>
        </w:tc>
      </w:tr>
      <w:tr w:rsidR="00647692" w:rsidRPr="00647692" w14:paraId="4484070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59A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14:03:57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B9A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03D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8C6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CBE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07002070000107091-E0FrNwtPjtYU20230907</w:t>
            </w:r>
          </w:p>
        </w:tc>
      </w:tr>
      <w:tr w:rsidR="00647692" w:rsidRPr="00647692" w14:paraId="7FAB288F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748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14:04:04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48D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4C3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2B1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832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07002070000106881-E0FrNwtPjtnm20230907</w:t>
            </w:r>
          </w:p>
        </w:tc>
      </w:tr>
      <w:tr w:rsidR="00647692" w:rsidRPr="00647692" w14:paraId="2D709DE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FB6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14:04:28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3ED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70B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DA7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299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07002070000107825-E0FrNwtPjugC20230907</w:t>
            </w:r>
          </w:p>
        </w:tc>
      </w:tr>
      <w:tr w:rsidR="00647692" w:rsidRPr="00647692" w14:paraId="7982F13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8FC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14:04:28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706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FDB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7CC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68B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07002070000107825-E0FrNwtPjugF20230907</w:t>
            </w:r>
          </w:p>
        </w:tc>
      </w:tr>
      <w:tr w:rsidR="00647692" w:rsidRPr="00647692" w14:paraId="5C78708F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29D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14:05:23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D25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F8E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3AB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701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05002050000107800-E0FrNwtPjvo320230907</w:t>
            </w:r>
          </w:p>
        </w:tc>
      </w:tr>
      <w:tr w:rsidR="00647692" w:rsidRPr="00647692" w14:paraId="374EF90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F2F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14:06:20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DA5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C37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D59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08F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05002050000108419-E0FrNwtPjwzy20230907</w:t>
            </w:r>
          </w:p>
        </w:tc>
      </w:tr>
      <w:tr w:rsidR="00647692" w:rsidRPr="00647692" w14:paraId="695FAD5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511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14:08:04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9BE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976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23E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6A4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05002050000108900-E0FrNwtPjzaK20230907</w:t>
            </w:r>
          </w:p>
        </w:tc>
      </w:tr>
      <w:tr w:rsidR="00647692" w:rsidRPr="00647692" w14:paraId="02DB851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CFC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14:09:02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ABA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2FFC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494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671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07002070000107826-E0FrNwtPk0vU20230907</w:t>
            </w:r>
          </w:p>
        </w:tc>
      </w:tr>
      <w:tr w:rsidR="00647692" w:rsidRPr="00647692" w14:paraId="428AD82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E77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14:09:02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F8A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E3C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4EE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558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05002050000108776-E0FrNwtPk0vY20230907</w:t>
            </w:r>
          </w:p>
        </w:tc>
      </w:tr>
      <w:tr w:rsidR="00647692" w:rsidRPr="00647692" w14:paraId="7D9D9E5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3DE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14:10:46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443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03D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283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04F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05002050000109461-E0FrNwtPk2xn20230907</w:t>
            </w:r>
          </w:p>
        </w:tc>
      </w:tr>
      <w:tr w:rsidR="00647692" w:rsidRPr="00647692" w14:paraId="5009B51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7B2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14:12:18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5C8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E32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600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E48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05002050000110388-E0FrNwtPk4cK20230907</w:t>
            </w:r>
          </w:p>
        </w:tc>
      </w:tr>
      <w:tr w:rsidR="00647692" w:rsidRPr="00647692" w14:paraId="7334E236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F75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14:12:47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686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108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DDB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B64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07002070000110084-E0FrNwtPk5FR20230907</w:t>
            </w:r>
          </w:p>
        </w:tc>
      </w:tr>
      <w:tr w:rsidR="00647692" w:rsidRPr="00647692" w14:paraId="03EEEC9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2DB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14:13:10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FE1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F4C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098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33D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07002070000110594-E0FrNwtPk5lG20230907</w:t>
            </w:r>
          </w:p>
        </w:tc>
      </w:tr>
      <w:tr w:rsidR="00647692" w:rsidRPr="00647692" w14:paraId="15932791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3D5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14:14:16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CAB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54A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7A0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9BC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07002070000110968-E0FrNwtPk71Y20230907</w:t>
            </w:r>
          </w:p>
        </w:tc>
      </w:tr>
      <w:tr w:rsidR="00647692" w:rsidRPr="00647692" w14:paraId="5EF44A28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AC5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14:14:37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1DB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7B8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E54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670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07002070000110996-E0FrNwtPk7Ll20230907</w:t>
            </w:r>
          </w:p>
        </w:tc>
      </w:tr>
      <w:tr w:rsidR="00647692" w:rsidRPr="00647692" w14:paraId="2410BC4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D49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14:16:10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B2E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CA3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BE6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226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05002050000111526-E0FrNwtPk9Kh20230907</w:t>
            </w:r>
          </w:p>
        </w:tc>
      </w:tr>
      <w:tr w:rsidR="00647692" w:rsidRPr="00647692" w14:paraId="34782D2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017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14:16:26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9D2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9F9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22D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DBE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05002050000111346-E0FrNwtPk9md20230907</w:t>
            </w:r>
          </w:p>
        </w:tc>
      </w:tr>
      <w:tr w:rsidR="00647692" w:rsidRPr="00647692" w14:paraId="3C6BEE6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F60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14:18:20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419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DA1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2555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C62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05002050000112083-E0FrNwtPkBtH20230907</w:t>
            </w:r>
          </w:p>
        </w:tc>
      </w:tr>
      <w:tr w:rsidR="00647692" w:rsidRPr="00647692" w14:paraId="242A6A01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F72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14:18:20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521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9FB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BA4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EEF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07002070000112136-E0FrNwtPkBtF20230907</w:t>
            </w:r>
          </w:p>
        </w:tc>
      </w:tr>
      <w:tr w:rsidR="00647692" w:rsidRPr="00647692" w14:paraId="6C38527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793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14:19:18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E61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88D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CE4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92E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07002070000111574-E0FrNwtPkDEg20230907</w:t>
            </w:r>
          </w:p>
        </w:tc>
      </w:tr>
      <w:tr w:rsidR="00647692" w:rsidRPr="00647692" w14:paraId="3A0D009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CCA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14:20:44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59D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77C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2CB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16C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07002070000113157-E0FrNwtPkEjB20230907</w:t>
            </w:r>
          </w:p>
        </w:tc>
      </w:tr>
      <w:tr w:rsidR="00647692" w:rsidRPr="00647692" w14:paraId="4D0C4B9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D6C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14:20:44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916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A84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BA6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C84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07002070000113157-E0FrNwtPkEjD20230907</w:t>
            </w:r>
          </w:p>
        </w:tc>
      </w:tr>
      <w:tr w:rsidR="00647692" w:rsidRPr="00647692" w14:paraId="734563CC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C1D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14:21:47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6053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D9C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F20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A42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07002070000113474-E0FrNwtPkFnQ20230907</w:t>
            </w:r>
          </w:p>
        </w:tc>
      </w:tr>
      <w:tr w:rsidR="00647692" w:rsidRPr="00647692" w14:paraId="0686438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72D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14:22:29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3A9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355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D73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868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07002070000113305-E0FrNwtPkGE620230907</w:t>
            </w:r>
          </w:p>
        </w:tc>
      </w:tr>
      <w:tr w:rsidR="00647692" w:rsidRPr="00647692" w14:paraId="05A1366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85B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14:23:39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1C0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6B3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783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C29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05002050000113750-E0FrNwtPkGvq20230907</w:t>
            </w:r>
          </w:p>
        </w:tc>
      </w:tr>
      <w:tr w:rsidR="00647692" w:rsidRPr="00647692" w14:paraId="1DEBD51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10E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14:25:30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D8B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D4E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80A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6AB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07002070000113596-E0FrNwtPkIt420230907</w:t>
            </w:r>
          </w:p>
        </w:tc>
      </w:tr>
      <w:tr w:rsidR="00647692" w:rsidRPr="00647692" w14:paraId="58DDB94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939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14:26:09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151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FC8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883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1A5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07002070000114797-E0FrNwtPkJgZ20230907</w:t>
            </w:r>
          </w:p>
        </w:tc>
      </w:tr>
      <w:tr w:rsidR="00647692" w:rsidRPr="00647692" w14:paraId="4643BE7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559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14:28:36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C93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104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B1C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1E8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05002050000115573-E0FrNwtPkMUw20230907</w:t>
            </w:r>
          </w:p>
        </w:tc>
      </w:tr>
      <w:tr w:rsidR="00647692" w:rsidRPr="00647692" w14:paraId="30632BD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AA0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14:29:25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FE7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2E9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FBC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89A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05002050000115305-E0FrNwtPkNTS20230907</w:t>
            </w:r>
          </w:p>
        </w:tc>
      </w:tr>
      <w:tr w:rsidR="00647692" w:rsidRPr="00647692" w14:paraId="24EED71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0FE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14:29:30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BB8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3DD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7C9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364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07002070000115873-E0FrNwtPkNeI20230907</w:t>
            </w:r>
          </w:p>
        </w:tc>
      </w:tr>
      <w:tr w:rsidR="00647692" w:rsidRPr="00647692" w14:paraId="20CBADB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E3F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14:30:55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C38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312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D10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D3C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07002070000113763-E0FrNwtPkOlO20230907</w:t>
            </w:r>
          </w:p>
        </w:tc>
      </w:tr>
      <w:tr w:rsidR="00647692" w:rsidRPr="00647692" w14:paraId="20E3414F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54A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14:31:13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026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306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F89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DD5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05002050000115895-E0FrNwtPkPcX20230907</w:t>
            </w:r>
          </w:p>
        </w:tc>
      </w:tr>
      <w:tr w:rsidR="00647692" w:rsidRPr="00647692" w14:paraId="15C17A1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253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14:33:24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FE6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C70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023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85D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05002050000116553-E0FrNwtPkSg420230907</w:t>
            </w:r>
          </w:p>
        </w:tc>
      </w:tr>
      <w:tr w:rsidR="00647692" w:rsidRPr="00647692" w14:paraId="3BE0419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E7A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14:33:39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B71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08F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694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092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07002070000116519-E0FrNwtPkT1v20230907</w:t>
            </w:r>
          </w:p>
        </w:tc>
      </w:tr>
      <w:tr w:rsidR="00647692" w:rsidRPr="00647692" w14:paraId="3E49918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B28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07-Sep-2023 14:34:30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8E2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23B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04F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5D5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05002050000118424-E0FrNwtPkUPQ20230907</w:t>
            </w:r>
          </w:p>
        </w:tc>
      </w:tr>
      <w:tr w:rsidR="00647692" w:rsidRPr="00647692" w14:paraId="7F0D178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B7B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14:34:30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982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65A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C4C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478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05002050000118424-E0FrNwtPkUPO20230907</w:t>
            </w:r>
          </w:p>
        </w:tc>
      </w:tr>
      <w:tr w:rsidR="00647692" w:rsidRPr="00647692" w14:paraId="32410F7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72A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14:34:30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842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D18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814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B0E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05002050000118424-E0FrNwtPkUPS20230907</w:t>
            </w:r>
          </w:p>
        </w:tc>
      </w:tr>
      <w:tr w:rsidR="00647692" w:rsidRPr="00647692" w14:paraId="679CA3D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6DB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14:36:09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F58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F82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DDE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643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05002050000119279-E0FrNwtPkWAI20230907</w:t>
            </w:r>
          </w:p>
        </w:tc>
      </w:tr>
      <w:tr w:rsidR="00647692" w:rsidRPr="00647692" w14:paraId="50025D61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483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14:38:22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A4F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BE7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FB1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C63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07002070000120136-E0FrNwtPkZ8W20230907</w:t>
            </w:r>
          </w:p>
        </w:tc>
      </w:tr>
      <w:tr w:rsidR="00647692" w:rsidRPr="00647692" w14:paraId="00BEBE6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3DB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14:38:22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4E8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20E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57A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0AD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07002070000120136-E0FrNwtPkZ8U20230907</w:t>
            </w:r>
          </w:p>
        </w:tc>
      </w:tr>
      <w:tr w:rsidR="00647692" w:rsidRPr="00647692" w14:paraId="3E3FCCC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646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14:39:43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042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325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ED4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BDC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07002070000120598-E0FrNwtPkayc20230907</w:t>
            </w:r>
          </w:p>
        </w:tc>
      </w:tr>
      <w:tr w:rsidR="00647692" w:rsidRPr="00647692" w14:paraId="584AAF3C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5C7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14:39:43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11F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C91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05B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1F1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05002050000120595-E0FrNwtPkaym20230907</w:t>
            </w:r>
          </w:p>
        </w:tc>
      </w:tr>
      <w:tr w:rsidR="00647692" w:rsidRPr="00647692" w14:paraId="5B44D63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656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14:39:43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89F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A98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BA9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0F1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07002070000120599-E0FrNwtPkaye20230907</w:t>
            </w:r>
          </w:p>
        </w:tc>
      </w:tr>
      <w:tr w:rsidR="00647692" w:rsidRPr="00647692" w14:paraId="37BEC39F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2B2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14:42:12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919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35D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CAC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EA9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07002070000121335-E0FrNwtPkehj20230907</w:t>
            </w:r>
          </w:p>
        </w:tc>
      </w:tr>
      <w:tr w:rsidR="00647692" w:rsidRPr="00647692" w14:paraId="4AD2A45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89C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14:43:18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30B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E63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C09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9E5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05002050000121926-E0FrNwtPkgME20230907</w:t>
            </w:r>
          </w:p>
        </w:tc>
      </w:tr>
      <w:tr w:rsidR="00647692" w:rsidRPr="00647692" w14:paraId="7DB6073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2F3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14:44:17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2A3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8D0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E6A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A01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07002070000121309-E0FrNwtPkhg620230907</w:t>
            </w:r>
          </w:p>
        </w:tc>
      </w:tr>
      <w:tr w:rsidR="00647692" w:rsidRPr="00647692" w14:paraId="6E49833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BA3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14:44:17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B57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610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6E3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B0F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07002070000121309-E0FrNwtPkhg820230907</w:t>
            </w:r>
          </w:p>
        </w:tc>
      </w:tr>
      <w:tr w:rsidR="00647692" w:rsidRPr="00647692" w14:paraId="028E458F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093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14:44:29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DDD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974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BF7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98D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05002050000122291-E0FrNwtPki1y20230907</w:t>
            </w:r>
          </w:p>
        </w:tc>
      </w:tr>
      <w:tr w:rsidR="00647692" w:rsidRPr="00647692" w14:paraId="692295DE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285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14:44:29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42B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DD3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8CA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BE4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05002050000122291-E0FrNwtPki2020230907</w:t>
            </w:r>
          </w:p>
        </w:tc>
      </w:tr>
      <w:tr w:rsidR="00647692" w:rsidRPr="00647692" w14:paraId="562E089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563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14:44:58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68E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03F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EE5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C17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07002070000122433-E0FrNwtPkiaR20230907</w:t>
            </w:r>
          </w:p>
        </w:tc>
      </w:tr>
      <w:tr w:rsidR="00647692" w:rsidRPr="00647692" w14:paraId="2BDFC8D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11C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14:46:16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A40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BAB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DE1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E98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05002050000122838-E0FrNwtPkkbj20230907</w:t>
            </w:r>
          </w:p>
        </w:tc>
      </w:tr>
      <w:tr w:rsidR="00647692" w:rsidRPr="00647692" w14:paraId="1740A451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A4F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14:46:16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6EC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647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348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EBF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05002050000122838-E0FrNwtPkkbf20230907</w:t>
            </w:r>
          </w:p>
        </w:tc>
      </w:tr>
      <w:tr w:rsidR="00647692" w:rsidRPr="00647692" w14:paraId="043A057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859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14:47:49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438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485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525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E58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05002050000123363-E0FrNwtPkmJG20230907</w:t>
            </w:r>
          </w:p>
        </w:tc>
      </w:tr>
      <w:tr w:rsidR="00647692" w:rsidRPr="00647692" w14:paraId="5AFFF67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AFF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14:47:49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8B5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BAA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C8D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DBB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05002050000123363-E0FrNwtPkmJE20230907</w:t>
            </w:r>
          </w:p>
        </w:tc>
      </w:tr>
      <w:tr w:rsidR="00647692" w:rsidRPr="00647692" w14:paraId="0CC431E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BD1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14:49:30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6D6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BB2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794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662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07002070000123912-E0FrNwtPkny320230907</w:t>
            </w:r>
          </w:p>
        </w:tc>
      </w:tr>
      <w:tr w:rsidR="00647692" w:rsidRPr="00647692" w14:paraId="51DE000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19E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14:49:31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621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29B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EF7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27E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07002070000123912-E0FrNwtPknzN20230907</w:t>
            </w:r>
          </w:p>
        </w:tc>
      </w:tr>
      <w:tr w:rsidR="00647692" w:rsidRPr="00647692" w14:paraId="718A3DB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570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14:49:51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26A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80F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F79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71D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07002070000122840-E0FrNwtPkoMU20230907</w:t>
            </w:r>
          </w:p>
        </w:tc>
      </w:tr>
      <w:tr w:rsidR="00647692" w:rsidRPr="00647692" w14:paraId="799F5D9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405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14:49:51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1F8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24C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091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B24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07002070000122840-E0FrNwtPkoMJ20230907</w:t>
            </w:r>
          </w:p>
        </w:tc>
      </w:tr>
      <w:tr w:rsidR="00647692" w:rsidRPr="00647692" w14:paraId="086B60D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E67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14:51:22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F64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6D9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2B9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5C1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05002050000124434-E0FrNwtPkpnn20230907</w:t>
            </w:r>
          </w:p>
        </w:tc>
      </w:tr>
      <w:tr w:rsidR="00647692" w:rsidRPr="00647692" w14:paraId="6EEA041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7EA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14:52:33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D51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D44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5B7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8D8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07002070000124435-E0FrNwtPkqqU20230907</w:t>
            </w:r>
          </w:p>
        </w:tc>
      </w:tr>
      <w:tr w:rsidR="00647692" w:rsidRPr="00647692" w14:paraId="70B069B1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6E4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14:53:05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839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FDE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A76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441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07002070000124822-E0FrNwtPkrBI20230907</w:t>
            </w:r>
          </w:p>
        </w:tc>
      </w:tr>
      <w:tr w:rsidR="00647692" w:rsidRPr="00647692" w14:paraId="1E883558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99B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14:53:05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045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29D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F0D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77F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07002070000124822-E0FrNwtPkrBM20230907</w:t>
            </w:r>
          </w:p>
        </w:tc>
      </w:tr>
      <w:tr w:rsidR="00647692" w:rsidRPr="00647692" w14:paraId="3E748CB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391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14:53:31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576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7E3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79C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1F9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05002050000124621-E0FrNwtPkrvv20230907</w:t>
            </w:r>
          </w:p>
        </w:tc>
      </w:tr>
      <w:tr w:rsidR="00647692" w:rsidRPr="00647692" w14:paraId="2E7D9F48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622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14:53:31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874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741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E3F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180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05002050000124621-E0FrNwtPkrvt20230907</w:t>
            </w:r>
          </w:p>
        </w:tc>
      </w:tr>
      <w:tr w:rsidR="00647692" w:rsidRPr="00647692" w14:paraId="6CAA21A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65B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14:53:31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388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A5F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232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B09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05002050000124832-E0FrNwtPkrvx20230907</w:t>
            </w:r>
          </w:p>
        </w:tc>
      </w:tr>
      <w:tr w:rsidR="00647692" w:rsidRPr="00647692" w14:paraId="497A0CD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848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14:55:06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D5A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703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731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AD5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07002070000125299-E0FrNwtPkti220230907</w:t>
            </w:r>
          </w:p>
        </w:tc>
      </w:tr>
      <w:tr w:rsidR="00647692" w:rsidRPr="00647692" w14:paraId="5B26A55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623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14:56:24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1CA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9E8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0CD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85D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05002050000125765-E0FrNwtPkv2v20230907</w:t>
            </w:r>
          </w:p>
        </w:tc>
      </w:tr>
      <w:tr w:rsidR="00647692" w:rsidRPr="00647692" w14:paraId="6E17F4C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7D0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14:56:24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620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CE0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B52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1FF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05002050000125765-E0FrNwtPkv2x20230907</w:t>
            </w:r>
          </w:p>
        </w:tc>
      </w:tr>
      <w:tr w:rsidR="00647692" w:rsidRPr="00647692" w14:paraId="79C20E71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E47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14:58:55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540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EC6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FCD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DB5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05002050000126444-E0FrNwtPkxPW20230907</w:t>
            </w:r>
          </w:p>
        </w:tc>
      </w:tr>
      <w:tr w:rsidR="00647692" w:rsidRPr="00647692" w14:paraId="57B7B16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03E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14:58:55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A2B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17B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E41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EB5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05002050000126444-E0FrNwtPkxPU20230907</w:t>
            </w:r>
          </w:p>
        </w:tc>
      </w:tr>
      <w:tr w:rsidR="00647692" w:rsidRPr="00647692" w14:paraId="031AFA81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DB7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15:00:00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161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0F4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B16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35A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05002050000126174-E0FrNwtPkz8c20230907</w:t>
            </w:r>
          </w:p>
        </w:tc>
      </w:tr>
      <w:tr w:rsidR="00647692" w:rsidRPr="00647692" w14:paraId="4CCC1E6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D37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15:01:27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992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53F3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1CF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273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05002050000127484-E0FrNwtPl0vJ20230907</w:t>
            </w:r>
          </w:p>
        </w:tc>
      </w:tr>
      <w:tr w:rsidR="00647692" w:rsidRPr="00647692" w14:paraId="502BB20F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42E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15:02:49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E6C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C10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CD0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DC4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07002070000127996-E0FrNwtPl26p20230907</w:t>
            </w:r>
          </w:p>
        </w:tc>
      </w:tr>
      <w:tr w:rsidR="00647692" w:rsidRPr="00647692" w14:paraId="228FFEA6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BA5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15:05:04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AEF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4AF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93E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673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07002070000128477-E0FrNwtPl4hv20230907</w:t>
            </w:r>
          </w:p>
        </w:tc>
      </w:tr>
      <w:tr w:rsidR="00647692" w:rsidRPr="00647692" w14:paraId="2C102A81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E81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15:05:16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A6A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340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933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4DE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07002070000125746-E0FrNwtPl51o20230907</w:t>
            </w:r>
          </w:p>
        </w:tc>
      </w:tr>
      <w:tr w:rsidR="00647692" w:rsidRPr="00647692" w14:paraId="4E1E6686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738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15:06:45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B62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A60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0DD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2DF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05002050000128997-E0FrNwtPl6bK20230907</w:t>
            </w:r>
          </w:p>
        </w:tc>
      </w:tr>
      <w:tr w:rsidR="00647692" w:rsidRPr="00647692" w14:paraId="0DDC027D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FE0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15:06:55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C96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484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15F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A19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07002070000128961-E0FrNwtPl6lJ20230907</w:t>
            </w:r>
          </w:p>
        </w:tc>
      </w:tr>
      <w:tr w:rsidR="00647692" w:rsidRPr="00647692" w14:paraId="39619BA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26C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15:08:27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E1C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A92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9A6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569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05002050000129493-E0FrNwtPl9Fn20230907</w:t>
            </w:r>
          </w:p>
        </w:tc>
      </w:tr>
      <w:tr w:rsidR="00647692" w:rsidRPr="00647692" w14:paraId="523D202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C24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15:08:27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828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23D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564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C37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05002050000129493-E0FrNwtPl9Fk20230907</w:t>
            </w:r>
          </w:p>
        </w:tc>
      </w:tr>
      <w:tr w:rsidR="00647692" w:rsidRPr="00647692" w14:paraId="51E0EDF1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E21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15:09:49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8FB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D63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DB8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DAE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05002050000129837-E0FrNwtPlAs320230907</w:t>
            </w:r>
          </w:p>
        </w:tc>
      </w:tr>
      <w:tr w:rsidR="00647692" w:rsidRPr="00647692" w14:paraId="5ECB1C8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137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07-Sep-2023 15:09:49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78B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34E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860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2A3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05002050000129837-E0FrNwtPlAs720230907</w:t>
            </w:r>
          </w:p>
        </w:tc>
      </w:tr>
      <w:tr w:rsidR="00647692" w:rsidRPr="00647692" w14:paraId="60756F68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48C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15:10:47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C23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C6D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F54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8AF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07002070000129853-E0FrNwtPlC3F20230907</w:t>
            </w:r>
          </w:p>
        </w:tc>
      </w:tr>
      <w:tr w:rsidR="00647692" w:rsidRPr="00647692" w14:paraId="44922120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CE9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15:11:27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0AB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ED3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613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A66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05002050000130276-E0FrNwtPlCyJ20230907</w:t>
            </w:r>
          </w:p>
        </w:tc>
      </w:tr>
      <w:tr w:rsidR="00647692" w:rsidRPr="00647692" w14:paraId="43C5CCCC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A2C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15:11:27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006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9ED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A0B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305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05002050000130276-E0FrNwtPlCyL20230907</w:t>
            </w:r>
          </w:p>
        </w:tc>
      </w:tr>
      <w:tr w:rsidR="00647692" w:rsidRPr="00647692" w14:paraId="278EF8D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967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15:14:20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EDD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F07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82B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46A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07002070000130823-E0FrNwtPlG1620230907</w:t>
            </w:r>
          </w:p>
        </w:tc>
      </w:tr>
      <w:tr w:rsidR="00647692" w:rsidRPr="00647692" w14:paraId="5D4A7205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5CF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15:14:20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5C6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710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F28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29B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07002070000130905-E0FrNwtPlG1820230907</w:t>
            </w:r>
          </w:p>
        </w:tc>
      </w:tr>
      <w:tr w:rsidR="00647692" w:rsidRPr="00647692" w14:paraId="3982A548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1A4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15:15:26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2EA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5EC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02B1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F44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05002050000131920-E0FrNwtPlH7f20230907</w:t>
            </w:r>
          </w:p>
        </w:tc>
      </w:tr>
      <w:tr w:rsidR="00647692" w:rsidRPr="00647692" w14:paraId="5370C072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924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15:15:26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50F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E80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154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429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05002050000131920-E0FrNwtPlH7h20230907</w:t>
            </w:r>
          </w:p>
        </w:tc>
      </w:tr>
      <w:tr w:rsidR="00647692" w:rsidRPr="00647692" w14:paraId="3C0BE9C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BF9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15:15:26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C61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501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BC1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F03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05002050000131920-E0FrNwtPlH7j20230907</w:t>
            </w:r>
          </w:p>
        </w:tc>
      </w:tr>
      <w:tr w:rsidR="00647692" w:rsidRPr="00647692" w14:paraId="48C0A9E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974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15:16:29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DDF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843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09F0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AAD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07002070000132302-E0FrNwtPlIRB20230907</w:t>
            </w:r>
          </w:p>
        </w:tc>
      </w:tr>
      <w:tr w:rsidR="00647692" w:rsidRPr="00647692" w14:paraId="2F1D443B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252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15:17:51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933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AD9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BF4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458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05002050000132743-E0FrNwtPlJfU20230907</w:t>
            </w:r>
          </w:p>
        </w:tc>
      </w:tr>
      <w:tr w:rsidR="00647692" w:rsidRPr="00647692" w14:paraId="60F7C3C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4C66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15:17:51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AB0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6B2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E2B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B83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05002050000132743-E0FrNwtPlJfW20230907</w:t>
            </w:r>
          </w:p>
        </w:tc>
      </w:tr>
      <w:tr w:rsidR="00647692" w:rsidRPr="00647692" w14:paraId="5354B8EF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E90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15:19:32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AB0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C37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EA2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856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07002070000132263-E0FrNwtPlLhL20230907</w:t>
            </w:r>
          </w:p>
        </w:tc>
      </w:tr>
      <w:tr w:rsidR="00647692" w:rsidRPr="00647692" w14:paraId="664F41E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78D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15:21:12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F65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76B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6E4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75E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07002070000133961-E0FrNwtPlNRA20230907</w:t>
            </w:r>
          </w:p>
        </w:tc>
      </w:tr>
      <w:tr w:rsidR="00647692" w:rsidRPr="00647692" w14:paraId="2FF3CCD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7E0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15:21:15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AC5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D72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DB6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A4A9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07002070000133961-E0FrNwtPlNUE20230907</w:t>
            </w:r>
          </w:p>
        </w:tc>
      </w:tr>
      <w:tr w:rsidR="00647692" w:rsidRPr="00647692" w14:paraId="322A84DC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789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15:23:48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C6DC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44F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3B4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1AC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07002070000134588-E0FrNwtPlPPI20230907</w:t>
            </w:r>
          </w:p>
        </w:tc>
      </w:tr>
      <w:tr w:rsidR="00647692" w:rsidRPr="00647692" w14:paraId="3236AD54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BEB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15:23:48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67A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E84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FD5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233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05002050000134466-E0FrNwtPlPPK20230907</w:t>
            </w:r>
          </w:p>
        </w:tc>
      </w:tr>
      <w:tr w:rsidR="00647692" w:rsidRPr="00647692" w14:paraId="03AEF61F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39C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15:23:48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14A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4B3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57F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A60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07002070000134012-E0FrNwtPlPPA20230907</w:t>
            </w:r>
          </w:p>
        </w:tc>
      </w:tr>
      <w:tr w:rsidR="00647692" w:rsidRPr="00647692" w14:paraId="290D057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B0B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15:25:04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4CA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790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651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3C7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05002050000134971-E0FrNwtPlQem20230907</w:t>
            </w:r>
          </w:p>
        </w:tc>
      </w:tr>
      <w:tr w:rsidR="00647692" w:rsidRPr="00647692" w14:paraId="1D1FCA08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645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15:25:33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741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597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E0E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D50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05002050000134971-E0FrNwtPlR3w20230907</w:t>
            </w:r>
          </w:p>
        </w:tc>
      </w:tr>
      <w:tr w:rsidR="00647692" w:rsidRPr="00647692" w14:paraId="114D9E27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44A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15:27:57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EFBE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0D4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8B6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C46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05002050000135431-E0FrNwtPlT3C20230907</w:t>
            </w:r>
          </w:p>
        </w:tc>
      </w:tr>
      <w:tr w:rsidR="00647692" w:rsidRPr="00647692" w14:paraId="7C4FD163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05DF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15:28:04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35B1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C6E8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72A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FEE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05002050000134860-E0FrNwtPlTN420230907</w:t>
            </w:r>
          </w:p>
        </w:tc>
      </w:tr>
      <w:tr w:rsidR="00647692" w:rsidRPr="00647692" w14:paraId="3ED3B888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AB44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15:28:04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238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958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B2C2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932B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05002050000134860-E0FrNwtPlTN620230907</w:t>
            </w:r>
          </w:p>
        </w:tc>
      </w:tr>
      <w:tr w:rsidR="00647692" w:rsidRPr="00647692" w14:paraId="005E2249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001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4AAA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4855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9FE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FFA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07002070000136376-E0FrNwtPlUYJ20230907</w:t>
            </w:r>
          </w:p>
        </w:tc>
      </w:tr>
      <w:tr w:rsidR="00647692" w:rsidRPr="00647692" w14:paraId="5C572E2A" w14:textId="77777777" w:rsidTr="00647692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F1DC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07-Sep-2023 15:28:55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4643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4930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8FE7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661D" w14:textId="77777777" w:rsidR="00647692" w:rsidRPr="00647692" w:rsidRDefault="00647692" w:rsidP="0064769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64769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07002070000136376-E0FrNwtPlUYL20230907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8"/>
      <w:footerReference w:type="first" r:id="rId9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7202" w14:textId="77777777" w:rsidR="00747074" w:rsidRDefault="00747074" w:rsidP="00F2487C">
      <w:r>
        <w:separator/>
      </w:r>
    </w:p>
  </w:endnote>
  <w:endnote w:type="continuationSeparator" w:id="0">
    <w:p w14:paraId="02BD1023" w14:textId="77777777" w:rsidR="00747074" w:rsidRDefault="0074707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F631" w14:textId="77777777" w:rsidR="00747074" w:rsidRDefault="00747074" w:rsidP="00F2487C">
      <w:r>
        <w:separator/>
      </w:r>
    </w:p>
  </w:footnote>
  <w:footnote w:type="continuationSeparator" w:id="0">
    <w:p w14:paraId="1059BFFF" w14:textId="77777777" w:rsidR="00747074" w:rsidRDefault="0074707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56DC4"/>
    <w:rsid w:val="0036549B"/>
    <w:rsid w:val="0038178E"/>
    <w:rsid w:val="00387FE9"/>
    <w:rsid w:val="003937B9"/>
    <w:rsid w:val="003A3488"/>
    <w:rsid w:val="003B42D2"/>
    <w:rsid w:val="003B68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47692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30C20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/>
    <o:shapelayout v:ext="edit">
      <o:idmap v:ext="edit" data="1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3">
    <w:name w:val="xl63"/>
    <w:basedOn w:val="Normal"/>
    <w:rsid w:val="00647692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4">
    <w:name w:val="xl64"/>
    <w:basedOn w:val="Normal"/>
    <w:rsid w:val="006476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5">
    <w:name w:val="xl65"/>
    <w:basedOn w:val="Normal"/>
    <w:rsid w:val="006476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6476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6476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6476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69">
    <w:name w:val="xl69"/>
    <w:basedOn w:val="Normal"/>
    <w:rsid w:val="006476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0">
    <w:name w:val="xl70"/>
    <w:basedOn w:val="Normal"/>
    <w:rsid w:val="006476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1">
    <w:name w:val="xl71"/>
    <w:basedOn w:val="Normal"/>
    <w:rsid w:val="006476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2">
    <w:name w:val="xl72"/>
    <w:basedOn w:val="Normal"/>
    <w:rsid w:val="006476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647692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4">
    <w:name w:val="xl74"/>
    <w:basedOn w:val="Normal"/>
    <w:rsid w:val="00647692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647692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647692"/>
    <w:pPr>
      <w:spacing w:before="100" w:beforeAutospacing="1" w:after="100" w:afterAutospacing="1"/>
    </w:pPr>
    <w:rPr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40</TotalTime>
  <Pages>10</Pages>
  <Words>5037</Words>
  <Characters>28715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59</cp:revision>
  <cp:lastPrinted>2016-11-21T15:24:00Z</cp:lastPrinted>
  <dcterms:created xsi:type="dcterms:W3CDTF">2018-05-03T15:58:00Z</dcterms:created>
  <dcterms:modified xsi:type="dcterms:W3CDTF">2023-09-07T16:03:00Z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</Properties>
</file>