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1A39B72D" w:rsidR="00D647F7" w:rsidRPr="00A50F83" w:rsidRDefault="00772765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12 September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EE3D8E0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E34E1C" w:rsidRPr="00E34E1C">
        <w:rPr>
          <w:sz w:val="22"/>
          <w:szCs w:val="22"/>
          <w:lang w:val="en"/>
        </w:rPr>
        <w:t>79,005</w:t>
      </w:r>
      <w:r w:rsidR="00E34E1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E34E1C" w:rsidRPr="00E34E1C">
        <w:rPr>
          <w:sz w:val="22"/>
          <w:szCs w:val="22"/>
          <w:lang w:val="en"/>
        </w:rPr>
        <w:t>46,283,332</w:t>
      </w:r>
      <w:r w:rsidR="00E34E1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E34E1C" w:rsidRPr="00E34E1C">
        <w:rPr>
          <w:sz w:val="22"/>
          <w:szCs w:val="22"/>
          <w:lang w:val="en"/>
        </w:rPr>
        <w:t>1,891,038,026</w:t>
      </w:r>
      <w:r w:rsidR="00E34E1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E34E1C" w:rsidRPr="00E34E1C">
        <w:rPr>
          <w:sz w:val="22"/>
          <w:szCs w:val="22"/>
          <w:lang w:val="en"/>
        </w:rPr>
        <w:t>26,483,265</w:t>
      </w:r>
      <w:r w:rsidR="00E34E1C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B34CD4A" w:rsidR="003E0113" w:rsidRPr="00A50F83" w:rsidRDefault="00772765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772765">
              <w:rPr>
                <w:sz w:val="22"/>
                <w:szCs w:val="22"/>
                <w:lang w:val="en"/>
              </w:rPr>
              <w:t>12 September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79C3F9C3" w:rsidR="003E0113" w:rsidRPr="00A50F83" w:rsidRDefault="00E34E1C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34E1C">
              <w:rPr>
                <w:rFonts w:ascii="Arial" w:hAnsi="Arial" w:cs="Arial"/>
                <w:sz w:val="22"/>
                <w:szCs w:val="22"/>
                <w:lang w:val="en"/>
              </w:rPr>
              <w:t>79,005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4F24AC2E" w:rsidR="003258FF" w:rsidRPr="00A50F83" w:rsidRDefault="00E34E1C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34E1C">
              <w:rPr>
                <w:rFonts w:ascii="Arial" w:hAnsi="Arial" w:cs="Arial"/>
                <w:sz w:val="22"/>
                <w:szCs w:val="22"/>
                <w:lang w:val="en"/>
              </w:rPr>
              <w:t>2740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1C1708CD" w:rsidR="003258FF" w:rsidRPr="003258FF" w:rsidRDefault="00E34E1C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34E1C">
              <w:rPr>
                <w:rFonts w:ascii="Arial" w:hAnsi="Arial" w:cs="Arial"/>
                <w:sz w:val="22"/>
                <w:szCs w:val="22"/>
                <w:lang w:val="en"/>
              </w:rPr>
              <w:t>2713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5E6E7A6" w:rsidR="003E0113" w:rsidRPr="00A50F83" w:rsidRDefault="00E34E1C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34E1C">
              <w:rPr>
                <w:rFonts w:ascii="Arial" w:hAnsi="Arial" w:cs="Arial"/>
                <w:sz w:val="22"/>
                <w:szCs w:val="22"/>
                <w:lang w:val="en"/>
              </w:rPr>
              <w:t>2725.8923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122"/>
        <w:gridCol w:w="867"/>
        <w:gridCol w:w="992"/>
        <w:gridCol w:w="1117"/>
        <w:gridCol w:w="3969"/>
      </w:tblGrid>
      <w:tr w:rsidR="00E34E1C" w:rsidRPr="00E34E1C" w14:paraId="4BC54191" w14:textId="77777777" w:rsidTr="00897979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BCCE" w14:textId="77777777" w:rsidR="00E34E1C" w:rsidRPr="00E34E1C" w:rsidRDefault="00E34E1C" w:rsidP="00E34E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34E1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07AC" w14:textId="77777777" w:rsidR="00E34E1C" w:rsidRPr="00E34E1C" w:rsidRDefault="00E34E1C" w:rsidP="00E34E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34E1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2D58" w14:textId="77777777" w:rsidR="00E34E1C" w:rsidRPr="00E34E1C" w:rsidRDefault="00E34E1C" w:rsidP="00E34E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34E1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7D56" w14:textId="77777777" w:rsidR="00E34E1C" w:rsidRPr="00E34E1C" w:rsidRDefault="00E34E1C" w:rsidP="00E34E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34E1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032B" w14:textId="77777777" w:rsidR="00E34E1C" w:rsidRPr="00E34E1C" w:rsidRDefault="00E34E1C" w:rsidP="00E34E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34E1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E34E1C" w:rsidRPr="00E34E1C" w14:paraId="10D201F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33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07:02:11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638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EE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D80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085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05002050000004036-E0Fv0kJ3FHXY20230912</w:t>
            </w:r>
          </w:p>
        </w:tc>
      </w:tr>
      <w:tr w:rsidR="00E34E1C" w:rsidRPr="00E34E1C" w14:paraId="4AF9270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21D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07:02:26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2F6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D39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0D8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3E1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07002070000004051-E0Fv0kJ3FIEc20230912</w:t>
            </w:r>
          </w:p>
        </w:tc>
      </w:tr>
      <w:tr w:rsidR="00E34E1C" w:rsidRPr="00E34E1C" w14:paraId="6ACA17A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AD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07:02:36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20C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90F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092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0A9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07002070000003980-E0Fv0kJ3FIoW20230912</w:t>
            </w:r>
          </w:p>
        </w:tc>
      </w:tr>
      <w:tr w:rsidR="00E34E1C" w:rsidRPr="00E34E1C" w14:paraId="604E0A3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ECE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07:03:34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63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186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24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50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07002070000005159-E0Fv0kJ3FL4520230912</w:t>
            </w:r>
          </w:p>
        </w:tc>
      </w:tr>
      <w:tr w:rsidR="00E34E1C" w:rsidRPr="00E34E1C" w14:paraId="1E3A2F7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9B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07:04:37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190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991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800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FAA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07002070000004690-E0Fv0kJ3FNJO20230912</w:t>
            </w:r>
          </w:p>
        </w:tc>
      </w:tr>
      <w:tr w:rsidR="00E34E1C" w:rsidRPr="00E34E1C" w14:paraId="493D18B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9F2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07:04:37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A09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DA5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9C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9F4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07002070000004690-E0Fv0kJ3FNJM20230912</w:t>
            </w:r>
          </w:p>
        </w:tc>
      </w:tr>
      <w:tr w:rsidR="00E34E1C" w:rsidRPr="00E34E1C" w14:paraId="0927B58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63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07:06:00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D2B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978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852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81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07002070000006165-E0Fv0kJ3FQzB20230912</w:t>
            </w:r>
          </w:p>
        </w:tc>
      </w:tr>
      <w:tr w:rsidR="00E34E1C" w:rsidRPr="00E34E1C" w14:paraId="38957A4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8EE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07:06:00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EB3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9ED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48F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27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07002070000006165-E0Fv0kJ3FQzD20230912</w:t>
            </w:r>
          </w:p>
        </w:tc>
      </w:tr>
      <w:tr w:rsidR="00E34E1C" w:rsidRPr="00E34E1C" w14:paraId="1C7CAB3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85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07:09:52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120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D40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454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466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07002070000007159-E0Fv0kJ3FXih20230912</w:t>
            </w:r>
          </w:p>
        </w:tc>
      </w:tr>
      <w:tr w:rsidR="00E34E1C" w:rsidRPr="00E34E1C" w14:paraId="1C6A1EB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657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07:10:57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91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F3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074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E10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05002050000006614-E0Fv0kJ3FaDF20230912</w:t>
            </w:r>
          </w:p>
        </w:tc>
      </w:tr>
      <w:tr w:rsidR="00E34E1C" w:rsidRPr="00E34E1C" w14:paraId="7CC5EED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236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07:11:00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06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AA4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E13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1E7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07002070000007780-E0Fv0kJ3FaId20230912</w:t>
            </w:r>
          </w:p>
        </w:tc>
      </w:tr>
      <w:tr w:rsidR="00E34E1C" w:rsidRPr="00E34E1C" w14:paraId="29B2700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4A4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07:14:40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6B0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87D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1C7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48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07002070000008755-E0Fv0kJ3FgSg20230912</w:t>
            </w:r>
          </w:p>
        </w:tc>
      </w:tr>
      <w:tr w:rsidR="00E34E1C" w:rsidRPr="00E34E1C" w14:paraId="3E27031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2FC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07:16:16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16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B00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0A9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9F1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05002050000009256-E0Fv0kJ3FjlT20230912</w:t>
            </w:r>
          </w:p>
        </w:tc>
      </w:tr>
      <w:tr w:rsidR="00E34E1C" w:rsidRPr="00E34E1C" w14:paraId="5BB45AE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3DE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12-Sep-2023 07:18:13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C73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5B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369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72C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05002050000009876-E0Fv0kJ3FnYS20230912</w:t>
            </w:r>
          </w:p>
        </w:tc>
      </w:tr>
      <w:tr w:rsidR="00E34E1C" w:rsidRPr="00E34E1C" w14:paraId="5E980F9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8B3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07:19:43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5AC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4F8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AF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4B4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07002070000010183-E0Fv0kJ3FpV920230912</w:t>
            </w:r>
          </w:p>
        </w:tc>
      </w:tr>
      <w:tr w:rsidR="00E34E1C" w:rsidRPr="00E34E1C" w14:paraId="04CCFF0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755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07:20:40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270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4B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CA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E06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05002050000009772-E0Fv0kJ3Fqvb20230912</w:t>
            </w:r>
          </w:p>
        </w:tc>
      </w:tr>
      <w:tr w:rsidR="00E34E1C" w:rsidRPr="00E34E1C" w14:paraId="62B50A6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669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07:21:02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C88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D20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51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3ED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05002050000010601-E0Fv0kJ3Fraj20230912</w:t>
            </w:r>
          </w:p>
        </w:tc>
      </w:tr>
      <w:tr w:rsidR="00E34E1C" w:rsidRPr="00E34E1C" w14:paraId="3868110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41F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05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F5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636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D7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05002050000010887-E0Fv0kJ3FtNT20230912</w:t>
            </w:r>
          </w:p>
        </w:tc>
      </w:tr>
      <w:tr w:rsidR="00E34E1C" w:rsidRPr="00E34E1C" w14:paraId="2542C83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346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07:24:19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55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83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8A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25A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07002070000010595-E0Fv0kJ3FvnI20230912</w:t>
            </w:r>
          </w:p>
        </w:tc>
      </w:tr>
      <w:tr w:rsidR="00E34E1C" w:rsidRPr="00E34E1C" w14:paraId="3275929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ED0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07:24:29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B8C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A45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C05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DE2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05002050000011335-E0Fv0kJ3FwLn20230912</w:t>
            </w:r>
          </w:p>
        </w:tc>
      </w:tr>
      <w:tr w:rsidR="00E34E1C" w:rsidRPr="00E34E1C" w14:paraId="039D7C3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F1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76D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EC1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291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1F1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05002050000011770-E0Fv0kJ3Fytf20230912</w:t>
            </w:r>
          </w:p>
        </w:tc>
      </w:tr>
      <w:tr w:rsidR="00E34E1C" w:rsidRPr="00E34E1C" w14:paraId="1C26ED4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DD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DA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4F6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D04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13A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05002050000012047-E0Fv0kJ3G1PK20230912</w:t>
            </w:r>
          </w:p>
        </w:tc>
      </w:tr>
      <w:tr w:rsidR="00E34E1C" w:rsidRPr="00E34E1C" w14:paraId="7D1A71C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56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A4D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97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7FC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D93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05002050000011308-E0Fv0kJ3G1kU20230912</w:t>
            </w:r>
          </w:p>
        </w:tc>
      </w:tr>
      <w:tr w:rsidR="00E34E1C" w:rsidRPr="00E34E1C" w14:paraId="2373053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1A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574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7ED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A03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90C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05002050000012355-E0Fv0kJ3G3ld20230912</w:t>
            </w:r>
          </w:p>
        </w:tc>
      </w:tr>
      <w:tr w:rsidR="00E34E1C" w:rsidRPr="00E34E1C" w14:paraId="5941EA0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6C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0EB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25A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4BF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037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05002050000012697-E0Fv0kJ3G6NJ20230912</w:t>
            </w:r>
          </w:p>
        </w:tc>
      </w:tr>
      <w:tr w:rsidR="00E34E1C" w:rsidRPr="00E34E1C" w14:paraId="22D68D0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343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C66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F52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62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D62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05002050000013295-E0Fv0kJ3GB5h20230912</w:t>
            </w:r>
          </w:p>
        </w:tc>
      </w:tr>
      <w:tr w:rsidR="00E34E1C" w:rsidRPr="00E34E1C" w14:paraId="1A63049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F62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07:34:24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1A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05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4DA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7B3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07002070000013446-E0Fv0kJ3GBmJ20230912</w:t>
            </w:r>
          </w:p>
        </w:tc>
      </w:tr>
      <w:tr w:rsidR="00E34E1C" w:rsidRPr="00E34E1C" w14:paraId="56C761C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F37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07:34:24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EC1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D9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02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A3A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07002070000013446-E0Fv0kJ3GBmH20230912</w:t>
            </w:r>
          </w:p>
        </w:tc>
      </w:tr>
      <w:tr w:rsidR="00E34E1C" w:rsidRPr="00E34E1C" w14:paraId="303D433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01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07:36:47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AAD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593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506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16F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07002070000014012-E0Fv0kJ3GFX320230912</w:t>
            </w:r>
          </w:p>
        </w:tc>
      </w:tr>
      <w:tr w:rsidR="00E34E1C" w:rsidRPr="00E34E1C" w14:paraId="2C24EED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AED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07:36:53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CB4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DDE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CE3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E6E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07002070000014012-E0Fv0kJ3GFht20230912</w:t>
            </w:r>
          </w:p>
        </w:tc>
      </w:tr>
      <w:tr w:rsidR="00E34E1C" w:rsidRPr="00E34E1C" w14:paraId="0EFA58C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42D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1E0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8F3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4D0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D38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07002070000014169-E0Fv0kJ3GGUI20230912</w:t>
            </w:r>
          </w:p>
        </w:tc>
      </w:tr>
      <w:tr w:rsidR="00E34E1C" w:rsidRPr="00E34E1C" w14:paraId="0303C4C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CFF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07:38:45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12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7F9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46E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235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05002050000013856-E0Fv0kJ3GIsD20230912</w:t>
            </w:r>
          </w:p>
        </w:tc>
      </w:tr>
      <w:tr w:rsidR="00E34E1C" w:rsidRPr="00E34E1C" w14:paraId="0B54331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C9E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07:40:08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4A3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E48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63B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43C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07002070000014711-E0Fv0kJ3GKeW20230912</w:t>
            </w:r>
          </w:p>
        </w:tc>
      </w:tr>
      <w:tr w:rsidR="00E34E1C" w:rsidRPr="00E34E1C" w14:paraId="7DFD294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D45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07:40:08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3AF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E1E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A37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22E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07002070000014711-E0Fv0kJ3GKeL20230912</w:t>
            </w:r>
          </w:p>
        </w:tc>
      </w:tr>
      <w:tr w:rsidR="00E34E1C" w:rsidRPr="00E34E1C" w14:paraId="56BB431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3A2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78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1B0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D50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71C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07002070000014856-E0Fv0kJ3GLca20230912</w:t>
            </w:r>
          </w:p>
        </w:tc>
      </w:tr>
      <w:tr w:rsidR="00E34E1C" w:rsidRPr="00E34E1C" w14:paraId="415E98E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10E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834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2E8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EFC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78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07002070000015668-E0Fv0kJ3GRLP20230912</w:t>
            </w:r>
          </w:p>
        </w:tc>
      </w:tr>
      <w:tr w:rsidR="00E34E1C" w:rsidRPr="00E34E1C" w14:paraId="1618F44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6AA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07:48:15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749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61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941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045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05002050000016423-E0Fv0kJ3GWTx20230912</w:t>
            </w:r>
          </w:p>
        </w:tc>
      </w:tr>
      <w:tr w:rsidR="00E34E1C" w:rsidRPr="00E34E1C" w14:paraId="2A2135B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D36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07:49:18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1C8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B9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601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A4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07002070000016153-E0Fv0kJ3GYAb20230912</w:t>
            </w:r>
          </w:p>
        </w:tc>
      </w:tr>
      <w:tr w:rsidR="00E34E1C" w:rsidRPr="00E34E1C" w14:paraId="164EF9A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2FC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07:49:21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03B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307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38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FC2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07002070000016518-E0Fv0kJ3GYIw20230912</w:t>
            </w:r>
          </w:p>
        </w:tc>
      </w:tr>
      <w:tr w:rsidR="00E34E1C" w:rsidRPr="00E34E1C" w14:paraId="145B79C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1A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07:49:21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7A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48C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5BA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E41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07002070000016518-E0Fv0kJ3GYIy20230912</w:t>
            </w:r>
          </w:p>
        </w:tc>
      </w:tr>
      <w:tr w:rsidR="00E34E1C" w:rsidRPr="00E34E1C" w14:paraId="41F375D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AF1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07:49:37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0EF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1A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36F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04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05002050000016238-E0Fv0kJ3GYts20230912</w:t>
            </w:r>
          </w:p>
        </w:tc>
      </w:tr>
      <w:tr w:rsidR="00E34E1C" w:rsidRPr="00E34E1C" w14:paraId="286131F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D51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274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6FF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48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D36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07002070000016881-E0Fv0kJ3Gat320230912</w:t>
            </w:r>
          </w:p>
        </w:tc>
      </w:tr>
      <w:tr w:rsidR="00E34E1C" w:rsidRPr="00E34E1C" w14:paraId="6900965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AE2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486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B9D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25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03B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05002050000017016-E0Fv0kJ3Gbi620230912</w:t>
            </w:r>
          </w:p>
        </w:tc>
      </w:tr>
      <w:tr w:rsidR="00E34E1C" w:rsidRPr="00E34E1C" w14:paraId="74DAAA7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882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877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0D5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604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811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05002050000017016-E0Fv0kJ3Gbi820230912</w:t>
            </w:r>
          </w:p>
        </w:tc>
      </w:tr>
      <w:tr w:rsidR="00E34E1C" w:rsidRPr="00E34E1C" w14:paraId="539423B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B5C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549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673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B01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B5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05002050000017503-E0Fv0kJ3GeCW20230912</w:t>
            </w:r>
          </w:p>
        </w:tc>
      </w:tr>
      <w:tr w:rsidR="00E34E1C" w:rsidRPr="00E34E1C" w14:paraId="2D0EB89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142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BD0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24F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ABE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1E1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05002050000017301-E0Fv0kJ3GeV620230912</w:t>
            </w:r>
          </w:p>
        </w:tc>
      </w:tr>
      <w:tr w:rsidR="00E34E1C" w:rsidRPr="00E34E1C" w14:paraId="0683547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2BB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8B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CD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FFA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F82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05002050000017301-E0Fv0kJ3GeV820230912</w:t>
            </w:r>
          </w:p>
        </w:tc>
      </w:tr>
      <w:tr w:rsidR="00E34E1C" w:rsidRPr="00E34E1C" w14:paraId="13AFB01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6B4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A3F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2F8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0E6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60A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07002070000017513-E0Fv0kJ3Gf7M20230912</w:t>
            </w:r>
          </w:p>
        </w:tc>
      </w:tr>
      <w:tr w:rsidR="00E34E1C" w:rsidRPr="00E34E1C" w14:paraId="3530131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89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16E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F1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890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68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05002050000017876-E0Fv0kJ3GhAK20230912</w:t>
            </w:r>
          </w:p>
        </w:tc>
      </w:tr>
      <w:tr w:rsidR="00E34E1C" w:rsidRPr="00E34E1C" w14:paraId="166D10C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27E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F07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980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81E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BB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05002050000018144-E0Fv0kJ3Gk3j20230912</w:t>
            </w:r>
          </w:p>
        </w:tc>
      </w:tr>
      <w:tr w:rsidR="00E34E1C" w:rsidRPr="00E34E1C" w14:paraId="4147741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308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98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C1F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FB8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E30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07002070000018219-E0Fv0kJ3Gl6520230912</w:t>
            </w:r>
          </w:p>
        </w:tc>
      </w:tr>
      <w:tr w:rsidR="00E34E1C" w:rsidRPr="00E34E1C" w14:paraId="5124359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431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07:59:29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8DB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8BF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E28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916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07002070000018219-E0Fv0kJ3Gl5z20230912</w:t>
            </w:r>
          </w:p>
        </w:tc>
      </w:tr>
      <w:tr w:rsidR="00E34E1C" w:rsidRPr="00E34E1C" w14:paraId="160187F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C02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08:00:01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2BC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21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B6A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4B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05002050000018357-E0Fv0kJ3GljY20230912</w:t>
            </w:r>
          </w:p>
        </w:tc>
      </w:tr>
      <w:tr w:rsidR="00E34E1C" w:rsidRPr="00E34E1C" w14:paraId="0E85C5D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C4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08:03:06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FF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B8E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68F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91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05002050000019075-E0Fv0kJ3Gptk20230912</w:t>
            </w:r>
          </w:p>
        </w:tc>
      </w:tr>
      <w:tr w:rsidR="00E34E1C" w:rsidRPr="00E34E1C" w14:paraId="748B7CA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23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08:06:20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D1E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1F7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75D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AA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07002070000019301-E0Fv0kJ3GtBF20230912</w:t>
            </w:r>
          </w:p>
        </w:tc>
      </w:tr>
      <w:tr w:rsidR="00E34E1C" w:rsidRPr="00E34E1C" w14:paraId="5E48DF5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1A9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08:10:12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FF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DFF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05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12E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05002050000020341-E0Fv0kJ3GyVE20230912</w:t>
            </w:r>
          </w:p>
        </w:tc>
      </w:tr>
      <w:tr w:rsidR="00E34E1C" w:rsidRPr="00E34E1C" w14:paraId="05F74D4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DC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4C6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075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A5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17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07002070000020225-E0Fv0kJ3Gz9X20230912</w:t>
            </w:r>
          </w:p>
        </w:tc>
      </w:tr>
      <w:tr w:rsidR="00E34E1C" w:rsidRPr="00E34E1C" w14:paraId="6CBB9DB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249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08:11:24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8A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C23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93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CDC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07002070000020150-E0Fv0kJ3GzUp20230912</w:t>
            </w:r>
          </w:p>
        </w:tc>
      </w:tr>
      <w:tr w:rsidR="00E34E1C" w:rsidRPr="00E34E1C" w14:paraId="4D7D190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24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08:13:00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5E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46C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637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C3A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07002070000020496-E0Fv0kJ3H17x20230912</w:t>
            </w:r>
          </w:p>
        </w:tc>
      </w:tr>
      <w:tr w:rsidR="00E34E1C" w:rsidRPr="00E34E1C" w14:paraId="744E0D4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396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12-Sep-2023 08:15:00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C5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C44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1C6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8D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07002070000020663-E0Fv0kJ3H3Za20230912</w:t>
            </w:r>
          </w:p>
        </w:tc>
      </w:tr>
      <w:tr w:rsidR="00E34E1C" w:rsidRPr="00E34E1C" w14:paraId="5333E2A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B4B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08:16:05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56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AD9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E70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E71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07002070000020916-E0Fv0kJ3H5PA20230912</w:t>
            </w:r>
          </w:p>
        </w:tc>
      </w:tr>
      <w:tr w:rsidR="00E34E1C" w:rsidRPr="00E34E1C" w14:paraId="6A505DE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DC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08:16:28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38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FAD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84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F7D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05002050000021108-E0Fv0kJ3H5jj20230912</w:t>
            </w:r>
          </w:p>
        </w:tc>
      </w:tr>
      <w:tr w:rsidR="00E34E1C" w:rsidRPr="00E34E1C" w14:paraId="483B89E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315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FE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69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85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ED1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07002070000021108-E0Fv0kJ3H73520230912</w:t>
            </w:r>
          </w:p>
        </w:tc>
      </w:tr>
      <w:tr w:rsidR="00E34E1C" w:rsidRPr="00E34E1C" w14:paraId="74AA860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5B6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35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441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99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612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05002050000021545-E0Fv0kJ3H95u20230912</w:t>
            </w:r>
          </w:p>
        </w:tc>
      </w:tr>
      <w:tr w:rsidR="00E34E1C" w:rsidRPr="00E34E1C" w14:paraId="28D13E6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C69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08:22:02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2EB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A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03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DA2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07002070000021496-E0Fv0kJ3HCqZ20230912</w:t>
            </w:r>
          </w:p>
        </w:tc>
      </w:tr>
      <w:tr w:rsidR="00E34E1C" w:rsidRPr="00E34E1C" w14:paraId="38C7674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503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08:22:24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EA1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DF9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E4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558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07002070000021487-E0Fv0kJ3HDNt20230912</w:t>
            </w:r>
          </w:p>
        </w:tc>
      </w:tr>
      <w:tr w:rsidR="00E34E1C" w:rsidRPr="00E34E1C" w14:paraId="164B456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86E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08:26:47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4F6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672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030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344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07002070000021823-E0Fv0kJ3HIcJ20230912</w:t>
            </w:r>
          </w:p>
        </w:tc>
      </w:tr>
      <w:tr w:rsidR="00E34E1C" w:rsidRPr="00E34E1C" w14:paraId="281E36D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A64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08:29:10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DE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975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07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C84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05002050000022419-E0Fv0kJ3HLPi20230912</w:t>
            </w:r>
          </w:p>
        </w:tc>
      </w:tr>
      <w:tr w:rsidR="00E34E1C" w:rsidRPr="00E34E1C" w14:paraId="47473FD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85B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08:33:00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718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118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08F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D52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05002050000022590-E0Fv0kJ3HP9O20230912</w:t>
            </w:r>
          </w:p>
        </w:tc>
      </w:tr>
      <w:tr w:rsidR="00E34E1C" w:rsidRPr="00E34E1C" w14:paraId="5BB85FC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F81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08:34:44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4E1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83E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B7F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4FE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05002050000023434-E0Fv0kJ3HR4P20230912</w:t>
            </w:r>
          </w:p>
        </w:tc>
      </w:tr>
      <w:tr w:rsidR="00E34E1C" w:rsidRPr="00E34E1C" w14:paraId="77BD226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4A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08:37:20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33C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70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E65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0C7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07002070000023635-E0Fv0kJ3HTg220230912</w:t>
            </w:r>
          </w:p>
        </w:tc>
      </w:tr>
      <w:tr w:rsidR="00E34E1C" w:rsidRPr="00E34E1C" w14:paraId="0EACF4F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34C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08:38:07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319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9D3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CF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3C6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07002070000023635-E0Fv0kJ3HUXL20230912</w:t>
            </w:r>
          </w:p>
        </w:tc>
      </w:tr>
      <w:tr w:rsidR="00E34E1C" w:rsidRPr="00E34E1C" w14:paraId="1F7A697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484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08:38:08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4C6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A9A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F3A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6B1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07002070000023411-E0Fv0kJ3HUh320230912</w:t>
            </w:r>
          </w:p>
        </w:tc>
      </w:tr>
      <w:tr w:rsidR="00E34E1C" w:rsidRPr="00E34E1C" w14:paraId="5B0F704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C9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08:39:20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80A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00E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780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E4D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07002070000023411-E0Fv0kJ3HVhq20230912</w:t>
            </w:r>
          </w:p>
        </w:tc>
      </w:tr>
      <w:tr w:rsidR="00E34E1C" w:rsidRPr="00E34E1C" w14:paraId="49DDFCE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7E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08:40:04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33E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898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BA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DAB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07002070000024138-E0Fv0kJ3HWXC20230912</w:t>
            </w:r>
          </w:p>
        </w:tc>
      </w:tr>
      <w:tr w:rsidR="00E34E1C" w:rsidRPr="00E34E1C" w14:paraId="12AF93C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687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08:40:04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4D5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A73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EEF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FDE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07002070000024138-E0Fv0kJ3HWXE20230912</w:t>
            </w:r>
          </w:p>
        </w:tc>
      </w:tr>
      <w:tr w:rsidR="00E34E1C" w:rsidRPr="00E34E1C" w14:paraId="0BAD57E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26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08:41:18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EA3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EE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A97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9BB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05002050000024220-E0Fv0kJ3HXEx20230912</w:t>
            </w:r>
          </w:p>
        </w:tc>
      </w:tr>
      <w:tr w:rsidR="00E34E1C" w:rsidRPr="00E34E1C" w14:paraId="0E1B8E6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4C9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08:42:01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8A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D4C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05E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25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07002070000023800-E0Fv0kJ3HXq820230912</w:t>
            </w:r>
          </w:p>
        </w:tc>
      </w:tr>
      <w:tr w:rsidR="00E34E1C" w:rsidRPr="00E34E1C" w14:paraId="7F5E085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F4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08:42:41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0DF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3C5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4C6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8B2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05002050000024795-E0Fv0kJ3HYNz20230912</w:t>
            </w:r>
          </w:p>
        </w:tc>
      </w:tr>
      <w:tr w:rsidR="00E34E1C" w:rsidRPr="00E34E1C" w14:paraId="277EB4F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119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08:43:23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E6E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826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7D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31D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07002070000024637-E0Fv0kJ3HYt620230912</w:t>
            </w:r>
          </w:p>
        </w:tc>
      </w:tr>
      <w:tr w:rsidR="00E34E1C" w:rsidRPr="00E34E1C" w14:paraId="177C272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4A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9A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696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661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7FD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07002070000024908-E0Fv0kJ3HZSQ20230912</w:t>
            </w:r>
          </w:p>
        </w:tc>
      </w:tr>
      <w:tr w:rsidR="00E34E1C" w:rsidRPr="00E34E1C" w14:paraId="44CB975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116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ACF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AF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1A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9A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05002050000025084-E0Fv0kJ3HZyI20230912</w:t>
            </w:r>
          </w:p>
        </w:tc>
      </w:tr>
      <w:tr w:rsidR="00E34E1C" w:rsidRPr="00E34E1C" w14:paraId="2B2F406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534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08:54:00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660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BEB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01D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9E1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05002050000026743-E0Fv0kJ3HjRz20230912</w:t>
            </w:r>
          </w:p>
        </w:tc>
      </w:tr>
      <w:tr w:rsidR="00E34E1C" w:rsidRPr="00E34E1C" w14:paraId="47FDB44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C46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749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676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A9D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B1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07002070000026776-E0Fv0kJ3HjsO20230912</w:t>
            </w:r>
          </w:p>
        </w:tc>
      </w:tr>
      <w:tr w:rsidR="00E34E1C" w:rsidRPr="00E34E1C" w14:paraId="2BD99F6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498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08:54:31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C22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057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9CE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F8A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05002050000026693-E0Fv0kJ3Hjyd20230912</w:t>
            </w:r>
          </w:p>
        </w:tc>
      </w:tr>
      <w:tr w:rsidR="00E34E1C" w:rsidRPr="00E34E1C" w14:paraId="0875DF3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9E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08:54:31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D4F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25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352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9D7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07002070000026428-E0Fv0kJ3Hjzl20230912</w:t>
            </w:r>
          </w:p>
        </w:tc>
      </w:tr>
      <w:tr w:rsidR="00E34E1C" w:rsidRPr="00E34E1C" w14:paraId="7317466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D8B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08:56:12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47E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6DC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FA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C29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05002050000027192-E0Fv0kJ3HlWt20230912</w:t>
            </w:r>
          </w:p>
        </w:tc>
      </w:tr>
      <w:tr w:rsidR="00E34E1C" w:rsidRPr="00E34E1C" w14:paraId="58F1C0A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0F3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08:56:12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D8E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A53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97D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74F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05002050000027192-E0Fv0kJ3HlWr20230912</w:t>
            </w:r>
          </w:p>
        </w:tc>
      </w:tr>
      <w:tr w:rsidR="00E34E1C" w:rsidRPr="00E34E1C" w14:paraId="562ED95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05E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08:58:39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57B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388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9BD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149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07002070000027017-E0Fv0kJ3Hn2k20230912</w:t>
            </w:r>
          </w:p>
        </w:tc>
      </w:tr>
      <w:tr w:rsidR="00E34E1C" w:rsidRPr="00E34E1C" w14:paraId="6D0FC18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D6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D19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F72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6B9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19D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05002050000027530-E0Fv0kJ3HpX320230912</w:t>
            </w:r>
          </w:p>
        </w:tc>
      </w:tr>
      <w:tr w:rsidR="00E34E1C" w:rsidRPr="00E34E1C" w14:paraId="295251B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F8F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09:04:25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DF2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144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14C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E5F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05002050000028688-E0Fv0kJ3HskY20230912</w:t>
            </w:r>
          </w:p>
        </w:tc>
      </w:tr>
      <w:tr w:rsidR="00E34E1C" w:rsidRPr="00E34E1C" w14:paraId="13279EE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54D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658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4A2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BC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D6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05002050000028688-E0Fv0kJ3HtDi20230912</w:t>
            </w:r>
          </w:p>
        </w:tc>
      </w:tr>
      <w:tr w:rsidR="00E34E1C" w:rsidRPr="00E34E1C" w14:paraId="20A3376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A87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09:05:18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691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CC0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401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AA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07002070000028298-E0Fv0kJ3HtqR20230912</w:t>
            </w:r>
          </w:p>
        </w:tc>
      </w:tr>
      <w:tr w:rsidR="00E34E1C" w:rsidRPr="00E34E1C" w14:paraId="42AD1A7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599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09:06:27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A4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C18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6AA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5AB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05002050000029002-E0Fv0kJ3HukB20230912</w:t>
            </w:r>
          </w:p>
        </w:tc>
      </w:tr>
      <w:tr w:rsidR="00E34E1C" w:rsidRPr="00E34E1C" w14:paraId="1381EB1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3E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09:08:12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87C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A03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CCA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BDE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05002050000029425-E0Fv0kJ3HwJk20230912</w:t>
            </w:r>
          </w:p>
        </w:tc>
      </w:tr>
      <w:tr w:rsidR="00E34E1C" w:rsidRPr="00E34E1C" w14:paraId="3032BCC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60B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09:09:20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55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1E4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9EC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09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05002050000029342-E0Fv0kJ3HxAm20230912</w:t>
            </w:r>
          </w:p>
        </w:tc>
      </w:tr>
      <w:tr w:rsidR="00E34E1C" w:rsidRPr="00E34E1C" w14:paraId="334FE19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EDE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09:11:53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59D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32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3D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FAC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07002070000029829-E0Fv0kJ3HzJw20230912</w:t>
            </w:r>
          </w:p>
        </w:tc>
      </w:tr>
      <w:tr w:rsidR="00E34E1C" w:rsidRPr="00E34E1C" w14:paraId="46C760C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DE3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09:12:49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99F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CAA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84B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9AC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07002070000029969-E0Fv0kJ3I0It20230912</w:t>
            </w:r>
          </w:p>
        </w:tc>
      </w:tr>
      <w:tr w:rsidR="00E34E1C" w:rsidRPr="00E34E1C" w14:paraId="49F42AD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400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09:15:45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6F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D10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BF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516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05002050000030488-E0Fv0kJ3I2OT20230912</w:t>
            </w:r>
          </w:p>
        </w:tc>
      </w:tr>
      <w:tr w:rsidR="00E34E1C" w:rsidRPr="00E34E1C" w14:paraId="4B1F652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8A6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09:15:59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FE9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D6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B2B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D28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05002050000030343-E0Fv0kJ3I2eJ20230912</w:t>
            </w:r>
          </w:p>
        </w:tc>
      </w:tr>
      <w:tr w:rsidR="00E34E1C" w:rsidRPr="00E34E1C" w14:paraId="0D9A3C3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4AF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09:17:05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850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60F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AE6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8FB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05002050000030293-E0Fv0kJ3I3ND20230912</w:t>
            </w:r>
          </w:p>
        </w:tc>
      </w:tr>
      <w:tr w:rsidR="00E34E1C" w:rsidRPr="00E34E1C" w14:paraId="3B0396E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31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347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D6C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BC8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37A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07002070000030641-E0Fv0kJ3I46B20230912</w:t>
            </w:r>
          </w:p>
        </w:tc>
      </w:tr>
      <w:tr w:rsidR="00E34E1C" w:rsidRPr="00E34E1C" w14:paraId="4400A40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F87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607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A04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DF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29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07002070000030641-E0Fv0kJ3I46920230912</w:t>
            </w:r>
          </w:p>
        </w:tc>
      </w:tr>
      <w:tr w:rsidR="00E34E1C" w:rsidRPr="00E34E1C" w14:paraId="3CB8A08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67D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09:18:05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AD2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6E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489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2E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07002070000030414-E0Fv0kJ3I4YR20230912</w:t>
            </w:r>
          </w:p>
        </w:tc>
      </w:tr>
      <w:tr w:rsidR="00E34E1C" w:rsidRPr="00E34E1C" w14:paraId="5217155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65E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09:25:21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963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E91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B51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CAC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05002050000032013-E0Fv0kJ3IANP20230912</w:t>
            </w:r>
          </w:p>
        </w:tc>
      </w:tr>
      <w:tr w:rsidR="00E34E1C" w:rsidRPr="00E34E1C" w14:paraId="0303F85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F39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12-Sep-2023 09:26:37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751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25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49E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199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07002070000032109-E0Fv0kJ3IBRZ20230912</w:t>
            </w:r>
          </w:p>
        </w:tc>
      </w:tr>
      <w:tr w:rsidR="00E34E1C" w:rsidRPr="00E34E1C" w14:paraId="7047A6D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F69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3E7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577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4F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C23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05002050000032500-E0Fv0kJ3ICYB20230912</w:t>
            </w:r>
          </w:p>
        </w:tc>
      </w:tr>
      <w:tr w:rsidR="00E34E1C" w:rsidRPr="00E34E1C" w14:paraId="03CCA88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B2A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50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0D8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A9B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ED5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05002050000032106-E0Fv0kJ3IEEc20230912</w:t>
            </w:r>
          </w:p>
        </w:tc>
      </w:tr>
      <w:tr w:rsidR="00E34E1C" w:rsidRPr="00E34E1C" w14:paraId="1C65A26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03E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A6D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56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087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AB5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05002050000032106-E0Fv0kJ3IEEX20230912</w:t>
            </w:r>
          </w:p>
        </w:tc>
      </w:tr>
      <w:tr w:rsidR="00E34E1C" w:rsidRPr="00E34E1C" w14:paraId="51869BC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86E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09:31:05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5A8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B3E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BB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5AC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07002070000032945-E0Fv0kJ3IF5R20230912</w:t>
            </w:r>
          </w:p>
        </w:tc>
      </w:tr>
      <w:tr w:rsidR="00E34E1C" w:rsidRPr="00E34E1C" w14:paraId="6C14029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C59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09:32:56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FB9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792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37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0A5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05002050000032981-E0Fv0kJ3IGFI20230912</w:t>
            </w:r>
          </w:p>
        </w:tc>
      </w:tr>
      <w:tr w:rsidR="00E34E1C" w:rsidRPr="00E34E1C" w14:paraId="2BBF325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A0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09:34:27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42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197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10F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AD4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05002050000033776-E0Fv0kJ3IIUJ20230912</w:t>
            </w:r>
          </w:p>
        </w:tc>
      </w:tr>
      <w:tr w:rsidR="00E34E1C" w:rsidRPr="00E34E1C" w14:paraId="5B9FE2E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5B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09:40:07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F37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0F4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DCD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6A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05002050000034512-E0Fv0kJ3INdk20230912</w:t>
            </w:r>
          </w:p>
        </w:tc>
      </w:tr>
      <w:tr w:rsidR="00E34E1C" w:rsidRPr="00E34E1C" w14:paraId="74E5CFA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C93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09:41:06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D78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B3A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FF4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94F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07002070000034564-E0Fv0kJ3IOQL20230912</w:t>
            </w:r>
          </w:p>
        </w:tc>
      </w:tr>
      <w:tr w:rsidR="00E34E1C" w:rsidRPr="00E34E1C" w14:paraId="7820F88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265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09:43:53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D99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EEC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BEC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AF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07002070000034867-E0Fv0kJ3IQck20230912</w:t>
            </w:r>
          </w:p>
        </w:tc>
      </w:tr>
      <w:tr w:rsidR="00E34E1C" w:rsidRPr="00E34E1C" w14:paraId="138352A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09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09:48:14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4F5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B84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848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689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07002070000035482-E0Fv0kJ3IUAV20230912</w:t>
            </w:r>
          </w:p>
        </w:tc>
      </w:tr>
      <w:tr w:rsidR="00E34E1C" w:rsidRPr="00E34E1C" w14:paraId="18B33CC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96B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09:49:42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A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CF6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E5C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0B8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07002070000035664-E0Fv0kJ3IVXP20230912</w:t>
            </w:r>
          </w:p>
        </w:tc>
      </w:tr>
      <w:tr w:rsidR="00E34E1C" w:rsidRPr="00E34E1C" w14:paraId="5954C02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56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09:51:37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B60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DC4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F4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A7E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05002050000035452-E0Fv0kJ3IX5420230912</w:t>
            </w:r>
          </w:p>
        </w:tc>
      </w:tr>
      <w:tr w:rsidR="00E34E1C" w:rsidRPr="00E34E1C" w14:paraId="095F11B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8E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09:53:46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1D7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B36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47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B50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07002070000036114-E0Fv0kJ3IYtC20230912</w:t>
            </w:r>
          </w:p>
        </w:tc>
      </w:tr>
      <w:tr w:rsidR="00E34E1C" w:rsidRPr="00E34E1C" w14:paraId="58CCA1E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14E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09:53:53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056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740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CCB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6D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07002070000035641-E0Fv0kJ3IZ0n20230912</w:t>
            </w:r>
          </w:p>
        </w:tc>
      </w:tr>
      <w:tr w:rsidR="00E34E1C" w:rsidRPr="00E34E1C" w14:paraId="6C6CD87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088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09:56:03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3FE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C1E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C41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9C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05002050000036690-E0Fv0kJ3Ib2G20230912</w:t>
            </w:r>
          </w:p>
        </w:tc>
      </w:tr>
      <w:tr w:rsidR="00E34E1C" w:rsidRPr="00E34E1C" w14:paraId="2B9D345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521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09:56:12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A5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D11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4D3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A8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07002070000036515-E0Fv0kJ3Ib7n20230912</w:t>
            </w:r>
          </w:p>
        </w:tc>
      </w:tr>
      <w:tr w:rsidR="00E34E1C" w:rsidRPr="00E34E1C" w14:paraId="7A35DC1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949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09:59:11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69E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739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772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C53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07002070000036762-E0Fv0kJ3IdNm20230912</w:t>
            </w:r>
          </w:p>
        </w:tc>
      </w:tr>
      <w:tr w:rsidR="00E34E1C" w:rsidRPr="00E34E1C" w14:paraId="7955F23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908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09:59:11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895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BEC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88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3BC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05002050000036869-E0Fv0kJ3IdNo20230912</w:t>
            </w:r>
          </w:p>
        </w:tc>
      </w:tr>
      <w:tr w:rsidR="00E34E1C" w:rsidRPr="00E34E1C" w14:paraId="3B7C719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65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80B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A95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C19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1DF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05002050000037069-E0Fv0kJ3Ie9R20230912</w:t>
            </w:r>
          </w:p>
        </w:tc>
      </w:tr>
      <w:tr w:rsidR="00E34E1C" w:rsidRPr="00E34E1C" w14:paraId="5D19C2F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4DB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AD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5A4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752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8D9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05002050000037069-E0Fv0kJ3Ie9U20230912</w:t>
            </w:r>
          </w:p>
        </w:tc>
      </w:tr>
      <w:tr w:rsidR="00E34E1C" w:rsidRPr="00E34E1C" w14:paraId="6579845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C4D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0AE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329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94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4E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07002070000037279-E0Fv0kJ3If2920230912</w:t>
            </w:r>
          </w:p>
        </w:tc>
      </w:tr>
      <w:tr w:rsidR="00E34E1C" w:rsidRPr="00E34E1C" w14:paraId="5FBABAA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871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10:06:11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D2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6F1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F31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1F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07002070000037884-E0Fv0kJ3IiNu20230912</w:t>
            </w:r>
          </w:p>
        </w:tc>
      </w:tr>
      <w:tr w:rsidR="00E34E1C" w:rsidRPr="00E34E1C" w14:paraId="08E6E8B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4AA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10:06:11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A1C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C58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E11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4B6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07002070000037884-E0Fv0kJ3IiNw20230912</w:t>
            </w:r>
          </w:p>
        </w:tc>
      </w:tr>
      <w:tr w:rsidR="00E34E1C" w:rsidRPr="00E34E1C" w14:paraId="73DCEDD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50F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10:06:12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A17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753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01F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26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05002050000037766-E0Fv0kJ3IiUP20230912</w:t>
            </w:r>
          </w:p>
        </w:tc>
      </w:tr>
      <w:tr w:rsidR="00E34E1C" w:rsidRPr="00E34E1C" w14:paraId="4D5E410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9F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10:08:59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0E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6CB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E79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808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05002050000038338-E0Fv0kJ3IkOL20230912</w:t>
            </w:r>
          </w:p>
        </w:tc>
      </w:tr>
      <w:tr w:rsidR="00E34E1C" w:rsidRPr="00E34E1C" w14:paraId="04BD457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E47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70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211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634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4DE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07002070000038493-E0Fv0kJ3IlvG20230912</w:t>
            </w:r>
          </w:p>
        </w:tc>
      </w:tr>
      <w:tr w:rsidR="00E34E1C" w:rsidRPr="00E34E1C" w14:paraId="5DC0A1C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44F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9E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6F0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D3A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CBF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05002050000038765-E0Fv0kJ3InBB20230912</w:t>
            </w:r>
          </w:p>
        </w:tc>
      </w:tr>
      <w:tr w:rsidR="00E34E1C" w:rsidRPr="00E34E1C" w14:paraId="7F90CFD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DBF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10:17:27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14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E73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E86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0B6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05002050000039304-E0Fv0kJ3Iqml20230912</w:t>
            </w:r>
          </w:p>
        </w:tc>
      </w:tr>
      <w:tr w:rsidR="00E34E1C" w:rsidRPr="00E34E1C" w14:paraId="38ADA60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8D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10:18:27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4C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9EF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325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0D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05002050000039364-E0Fv0kJ3IrB720230912</w:t>
            </w:r>
          </w:p>
        </w:tc>
      </w:tr>
      <w:tr w:rsidR="00E34E1C" w:rsidRPr="00E34E1C" w14:paraId="41D6E16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13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63E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AA2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2D7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5C1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07002070000039340-E0Fv0kJ3Irbz20230912</w:t>
            </w:r>
          </w:p>
        </w:tc>
      </w:tr>
      <w:tr w:rsidR="00E34E1C" w:rsidRPr="00E34E1C" w14:paraId="0B4ECA4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20B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95F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342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62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5B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07002070000039020-E0Fv0kJ3IrrW20230912</w:t>
            </w:r>
          </w:p>
        </w:tc>
      </w:tr>
      <w:tr w:rsidR="00E34E1C" w:rsidRPr="00E34E1C" w14:paraId="18EDAE5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129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10:21:58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C39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02B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33A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22E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07002070000039517-E0Fv0kJ3ItLo20230912</w:t>
            </w:r>
          </w:p>
        </w:tc>
      </w:tr>
      <w:tr w:rsidR="00E34E1C" w:rsidRPr="00E34E1C" w14:paraId="71220B8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E81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10:23:47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D76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7FD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DA0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367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07002070000039767-E0Fv0kJ3IuE320230912</w:t>
            </w:r>
          </w:p>
        </w:tc>
      </w:tr>
      <w:tr w:rsidR="00E34E1C" w:rsidRPr="00E34E1C" w14:paraId="2C68F2F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4E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10:24:50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6BC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8B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C28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E78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05002050000040008-E0Fv0kJ3IurW20230912</w:t>
            </w:r>
          </w:p>
        </w:tc>
      </w:tr>
      <w:tr w:rsidR="00E34E1C" w:rsidRPr="00E34E1C" w14:paraId="353F9A6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2F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10:24:50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24A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1C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453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A5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07002070000039767-E0Fv0kJ3IurO20230912</w:t>
            </w:r>
          </w:p>
        </w:tc>
      </w:tr>
      <w:tr w:rsidR="00E34E1C" w:rsidRPr="00E34E1C" w14:paraId="6AB45B7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2B7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10:27:31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59B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8C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A4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E6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07002070000040021-E0Fv0kJ3IwLA20230912</w:t>
            </w:r>
          </w:p>
        </w:tc>
      </w:tr>
      <w:tr w:rsidR="00E34E1C" w:rsidRPr="00E34E1C" w14:paraId="78AE502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017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10:28:16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6F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F43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739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35A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05002050000039839-E0Fv0kJ3Iwl720230912</w:t>
            </w:r>
          </w:p>
        </w:tc>
      </w:tr>
      <w:tr w:rsidR="00E34E1C" w:rsidRPr="00E34E1C" w14:paraId="7037BE6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F33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10:35:31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23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1C9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AD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39C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05002050000041600-E0Fv0kJ3J1xP20230912</w:t>
            </w:r>
          </w:p>
        </w:tc>
      </w:tr>
      <w:tr w:rsidR="00E34E1C" w:rsidRPr="00E34E1C" w14:paraId="481D83D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BFE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10:36:03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803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F89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D7C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D11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05002050000041681-E0Fv0kJ3J2KE20230912</w:t>
            </w:r>
          </w:p>
        </w:tc>
      </w:tr>
      <w:tr w:rsidR="00E34E1C" w:rsidRPr="00E34E1C" w14:paraId="60DBD81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040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10:38:47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5A3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73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0A0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EF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05002050000041874-E0Fv0kJ3J4Ip20230912</w:t>
            </w:r>
          </w:p>
        </w:tc>
      </w:tr>
      <w:tr w:rsidR="00E34E1C" w:rsidRPr="00E34E1C" w14:paraId="4EE4819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D3A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10:38:53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CF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1C1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0F1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FD4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07002070000041328-E0Fv0kJ3J4Ut20230912</w:t>
            </w:r>
          </w:p>
        </w:tc>
      </w:tr>
      <w:tr w:rsidR="00E34E1C" w:rsidRPr="00E34E1C" w14:paraId="72DCE5A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F7F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10:38:58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A4B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95C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23C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074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05002050000040421-E0Fv0kJ3J4Zd20230912</w:t>
            </w:r>
          </w:p>
        </w:tc>
      </w:tr>
      <w:tr w:rsidR="00E34E1C" w:rsidRPr="00E34E1C" w14:paraId="0F9BC7B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C3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10:42:28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278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2CE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537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E8F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07002070000042060-E0Fv0kJ3J78z20230912</w:t>
            </w:r>
          </w:p>
        </w:tc>
      </w:tr>
      <w:tr w:rsidR="00E34E1C" w:rsidRPr="00E34E1C" w14:paraId="08C2A1E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8B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10:42:31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F1E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FE3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436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86B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07002070000041876-E0Fv0kJ3J7Ha20230912</w:t>
            </w:r>
          </w:p>
        </w:tc>
      </w:tr>
      <w:tr w:rsidR="00E34E1C" w:rsidRPr="00E34E1C" w14:paraId="56CFDA5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CDB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10:50:59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EB8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722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59C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DFD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07002070000043128-E0Fv0kJ3JCey20230912</w:t>
            </w:r>
          </w:p>
        </w:tc>
      </w:tr>
      <w:tr w:rsidR="00E34E1C" w:rsidRPr="00E34E1C" w14:paraId="3FE6FE0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7E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12-Sep-2023 10:50:59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12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1FA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33E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879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05002050000043298-E0Fv0kJ3JCew20230912</w:t>
            </w:r>
          </w:p>
        </w:tc>
      </w:tr>
      <w:tr w:rsidR="00E34E1C" w:rsidRPr="00E34E1C" w14:paraId="1FBE5EE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19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10:53:02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D7A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88D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81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233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07002070000043344-E0Fv0kJ3JE2h20230912</w:t>
            </w:r>
          </w:p>
        </w:tc>
      </w:tr>
      <w:tr w:rsidR="00E34E1C" w:rsidRPr="00E34E1C" w14:paraId="662CC99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C76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10:53:02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253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9F6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112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E9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07002070000043344-E0Fv0kJ3JE2f20230912</w:t>
            </w:r>
          </w:p>
        </w:tc>
      </w:tr>
      <w:tr w:rsidR="00E34E1C" w:rsidRPr="00E34E1C" w14:paraId="3370727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66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10:53:02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4D4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96C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453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03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05002050000043478-E0Fv0kJ3JE2d20230912</w:t>
            </w:r>
          </w:p>
        </w:tc>
      </w:tr>
      <w:tr w:rsidR="00E34E1C" w:rsidRPr="00E34E1C" w14:paraId="7A2A943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C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10:55:42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C28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531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6CF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819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07002070000043840-E0Fv0kJ3JFMU20230912</w:t>
            </w:r>
          </w:p>
        </w:tc>
      </w:tr>
      <w:tr w:rsidR="00E34E1C" w:rsidRPr="00E34E1C" w14:paraId="71BF22B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8AE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10:55:42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4B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54B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A59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FCE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07002070000043840-E0Fv0kJ3JFMS20230912</w:t>
            </w:r>
          </w:p>
        </w:tc>
      </w:tr>
      <w:tr w:rsidR="00E34E1C" w:rsidRPr="00E34E1C" w14:paraId="1D6CDD5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25B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10:57:17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8F1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220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4B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282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05002050000044066-E0Fv0kJ3JGO120230912</w:t>
            </w:r>
          </w:p>
        </w:tc>
      </w:tr>
      <w:tr w:rsidR="00E34E1C" w:rsidRPr="00E34E1C" w14:paraId="0088399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A1F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10:58:12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88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660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DFA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A2E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07002070000044106-E0Fv0kJ3JGnI20230912</w:t>
            </w:r>
          </w:p>
        </w:tc>
      </w:tr>
      <w:tr w:rsidR="00E34E1C" w:rsidRPr="00E34E1C" w14:paraId="29EA359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94B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11:01:48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630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09B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99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E82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05002050000044668-E0Fv0kJ3JJQr20230912</w:t>
            </w:r>
          </w:p>
        </w:tc>
      </w:tr>
      <w:tr w:rsidR="00E34E1C" w:rsidRPr="00E34E1C" w14:paraId="067DBDB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E35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11:02:58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2F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8A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36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DF1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07002070000044733-E0Fv0kJ3JKbp20230912</w:t>
            </w:r>
          </w:p>
        </w:tc>
      </w:tr>
      <w:tr w:rsidR="00E34E1C" w:rsidRPr="00E34E1C" w14:paraId="0477FB1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BE1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11:04:54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3D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D7B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9E2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495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05002050000045251-E0Fv0kJ3JMG020230912</w:t>
            </w:r>
          </w:p>
        </w:tc>
      </w:tr>
      <w:tr w:rsidR="00E34E1C" w:rsidRPr="00E34E1C" w14:paraId="2133C9B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120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346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72A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D6E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D67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05002050000045769-E0Fv0kJ3JOjV20230912</w:t>
            </w:r>
          </w:p>
        </w:tc>
      </w:tr>
      <w:tr w:rsidR="00E34E1C" w:rsidRPr="00E34E1C" w14:paraId="6835FE4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B72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11:10:46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C05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72E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97F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66A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07002070000045222-E0Fv0kJ3JPxO20230912</w:t>
            </w:r>
          </w:p>
        </w:tc>
      </w:tr>
      <w:tr w:rsidR="00E34E1C" w:rsidRPr="00E34E1C" w14:paraId="19F1D3F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218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11:12:21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AD7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0A2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0BB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BF3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07002070000045653-E0Fv0kJ3JRHy20230912</w:t>
            </w:r>
          </w:p>
        </w:tc>
      </w:tr>
      <w:tr w:rsidR="00E34E1C" w:rsidRPr="00E34E1C" w14:paraId="307AAF2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1BF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11:12:53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DB4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FE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472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AC8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05002050000046318-E0Fv0kJ3JRkP20230912</w:t>
            </w:r>
          </w:p>
        </w:tc>
      </w:tr>
      <w:tr w:rsidR="00E34E1C" w:rsidRPr="00E34E1C" w14:paraId="262A3CA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71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11:16:05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A8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B6E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D1E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83A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07002070000046346-E0Fv0kJ3JTmu20230912</w:t>
            </w:r>
          </w:p>
        </w:tc>
      </w:tr>
      <w:tr w:rsidR="00E34E1C" w:rsidRPr="00E34E1C" w14:paraId="260F742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53A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11:18:29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A24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669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99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8F2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05002050000047144-E0Fv0kJ3JVIq20230912</w:t>
            </w:r>
          </w:p>
        </w:tc>
      </w:tr>
      <w:tr w:rsidR="00E34E1C" w:rsidRPr="00E34E1C" w14:paraId="3B02A3B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E3C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11:19:15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C49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2A5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9E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A03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07002070000045889-E0Fv0kJ3JVnk20230912</w:t>
            </w:r>
          </w:p>
        </w:tc>
      </w:tr>
      <w:tr w:rsidR="00E34E1C" w:rsidRPr="00E34E1C" w14:paraId="6C844A5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8A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11:19:15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0D4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86C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B2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9D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07002070000045889-E0Fv0kJ3JVni20230912</w:t>
            </w:r>
          </w:p>
        </w:tc>
      </w:tr>
      <w:tr w:rsidR="00E34E1C" w:rsidRPr="00E34E1C" w14:paraId="6CDD25D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18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11:21:03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EF5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12D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45A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F99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07002070000047609-E0Fv0kJ3JXB220230912</w:t>
            </w:r>
          </w:p>
        </w:tc>
      </w:tr>
      <w:tr w:rsidR="00E34E1C" w:rsidRPr="00E34E1C" w14:paraId="48617CD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6DB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11:23:00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D43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F7E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10D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F43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07002070000048260-E0Fv0kJ3JZLR20230912</w:t>
            </w:r>
          </w:p>
        </w:tc>
      </w:tr>
      <w:tr w:rsidR="00E34E1C" w:rsidRPr="00E34E1C" w14:paraId="5C1ECC4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5BB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11:32:03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5A1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F42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8D4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032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05002050000050015-E0Fv0kJ3Jhz020230912</w:t>
            </w:r>
          </w:p>
        </w:tc>
      </w:tr>
      <w:tr w:rsidR="00E34E1C" w:rsidRPr="00E34E1C" w14:paraId="688C5FD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E3E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11:32:54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072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B63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10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CC2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07002070000050053-E0Fv0kJ3JiT720230912</w:t>
            </w:r>
          </w:p>
        </w:tc>
      </w:tr>
      <w:tr w:rsidR="00E34E1C" w:rsidRPr="00E34E1C" w14:paraId="2A23B39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728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11:36:36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BB2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47A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7BC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5E4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07002070000049720-E0Fv0kJ3Jkfj20230912</w:t>
            </w:r>
          </w:p>
        </w:tc>
      </w:tr>
      <w:tr w:rsidR="00E34E1C" w:rsidRPr="00E34E1C" w14:paraId="41AF83F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93F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11:37:54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BBC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B8F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458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15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07002070000050661-E0Fv0kJ3JlaO20230912</w:t>
            </w:r>
          </w:p>
        </w:tc>
      </w:tr>
      <w:tr w:rsidR="00E34E1C" w:rsidRPr="00E34E1C" w14:paraId="0C06297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785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11:42:09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903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8C0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3C9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485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05002050000051533-E0Fv0kJ3JofA20230912</w:t>
            </w:r>
          </w:p>
        </w:tc>
      </w:tr>
      <w:tr w:rsidR="00E34E1C" w:rsidRPr="00E34E1C" w14:paraId="5771C45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923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11:42:09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918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262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DFB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130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05002050000051533-E0Fv0kJ3JofC20230912</w:t>
            </w:r>
          </w:p>
        </w:tc>
      </w:tr>
      <w:tr w:rsidR="00E34E1C" w:rsidRPr="00E34E1C" w14:paraId="4BEAE42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29E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11:43:47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C0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E5F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9E0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71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07002070000051198-E0Fv0kJ3JpaC20230912</w:t>
            </w:r>
          </w:p>
        </w:tc>
      </w:tr>
      <w:tr w:rsidR="00E34E1C" w:rsidRPr="00E34E1C" w14:paraId="78C51D1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88C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11:45:05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018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280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7C4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F91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05002050000051812-E0Fv0kJ3JqRp20230912</w:t>
            </w:r>
          </w:p>
        </w:tc>
      </w:tr>
      <w:tr w:rsidR="00E34E1C" w:rsidRPr="00E34E1C" w14:paraId="1BA9F07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B48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11:45:35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694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62A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471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FDD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05002050000051284-E0Fv0kJ3JqsY20230912</w:t>
            </w:r>
          </w:p>
        </w:tc>
      </w:tr>
      <w:tr w:rsidR="00E34E1C" w:rsidRPr="00E34E1C" w14:paraId="63B2144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79B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11:46:46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56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55F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C49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682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07002070000051503-E0Fv0kJ3JrZj20230912</w:t>
            </w:r>
          </w:p>
        </w:tc>
      </w:tr>
      <w:tr w:rsidR="00E34E1C" w:rsidRPr="00E34E1C" w14:paraId="31BDA74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EB7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11:47:45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E72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038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30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0D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05002050000052376-E0Fv0kJ3Js1t20230912</w:t>
            </w:r>
          </w:p>
        </w:tc>
      </w:tr>
      <w:tr w:rsidR="00E34E1C" w:rsidRPr="00E34E1C" w14:paraId="480446D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A7D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11:47:45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5ED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040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0A3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7DA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05002050000052376-E0Fv0kJ3Js1p20230912</w:t>
            </w:r>
          </w:p>
        </w:tc>
      </w:tr>
      <w:tr w:rsidR="00E34E1C" w:rsidRPr="00E34E1C" w14:paraId="5CFB36F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62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261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3D1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45A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A90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07002070000052262-E0Fv0kJ3JtI620230912</w:t>
            </w:r>
          </w:p>
        </w:tc>
      </w:tr>
      <w:tr w:rsidR="00E34E1C" w:rsidRPr="00E34E1C" w14:paraId="3EAC2D6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29C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6EF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ABE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980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3FF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07002070000052503-E0Fv0kJ3JtF920230912</w:t>
            </w:r>
          </w:p>
        </w:tc>
      </w:tr>
      <w:tr w:rsidR="00E34E1C" w:rsidRPr="00E34E1C" w14:paraId="4B1C976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F0B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283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C0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DB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91D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05002050000052146-E0Fv0kJ3JtI420230912</w:t>
            </w:r>
          </w:p>
        </w:tc>
      </w:tr>
      <w:tr w:rsidR="00E34E1C" w:rsidRPr="00E34E1C" w14:paraId="00EBCC9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19A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11:54:33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C2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669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88F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AC1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05002050000052886-E0Fv0kJ3JwOZ20230912</w:t>
            </w:r>
          </w:p>
        </w:tc>
      </w:tr>
      <w:tr w:rsidR="00E34E1C" w:rsidRPr="00E34E1C" w14:paraId="15F7CD1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D66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12:00:46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08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F0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00D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EA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05002050000053488-E0Fv0kJ3K0Fr20230912</w:t>
            </w:r>
          </w:p>
        </w:tc>
      </w:tr>
      <w:tr w:rsidR="00E34E1C" w:rsidRPr="00E34E1C" w14:paraId="5E23833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E21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12:02:25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7D4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242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9C5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D44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07002070000054323-E0Fv0kJ3K1js20230912</w:t>
            </w:r>
          </w:p>
        </w:tc>
      </w:tr>
      <w:tr w:rsidR="00E34E1C" w:rsidRPr="00E34E1C" w14:paraId="485BE41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78E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12:03:40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032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6CE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A89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785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05002050000054503-E0Fv0kJ3K2aK20230912</w:t>
            </w:r>
          </w:p>
        </w:tc>
      </w:tr>
      <w:tr w:rsidR="00E34E1C" w:rsidRPr="00E34E1C" w14:paraId="2BA57E8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1B5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183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DB3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8F6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06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07002070000054578-E0Fv0kJ3K36t20230912</w:t>
            </w:r>
          </w:p>
        </w:tc>
      </w:tr>
      <w:tr w:rsidR="00E34E1C" w:rsidRPr="00E34E1C" w14:paraId="413DAB4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C2D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2B4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7B6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80E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E1C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05002050000055017-E0Fv0kJ3K4yW20230912</w:t>
            </w:r>
          </w:p>
        </w:tc>
      </w:tr>
      <w:tr w:rsidR="00E34E1C" w:rsidRPr="00E34E1C" w14:paraId="2AECF51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16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12:09:46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0BA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F78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E0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669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05002050000055427-E0Fv0kJ3K7hq20230912</w:t>
            </w:r>
          </w:p>
        </w:tc>
      </w:tr>
      <w:tr w:rsidR="00E34E1C" w:rsidRPr="00E34E1C" w14:paraId="19D6F0C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4B5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12:12:27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92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20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7D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F61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07002070000055774-E0Fv0kJ3K9ml20230912</w:t>
            </w:r>
          </w:p>
        </w:tc>
      </w:tr>
      <w:tr w:rsidR="00E34E1C" w:rsidRPr="00E34E1C" w14:paraId="466758A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D80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12:12:54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BD2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BD9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DD1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6F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05002050000055798-E0Fv0kJ3KAP020230912</w:t>
            </w:r>
          </w:p>
        </w:tc>
      </w:tr>
      <w:tr w:rsidR="00E34E1C" w:rsidRPr="00E34E1C" w14:paraId="0073D1D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DF1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12:13:21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936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86E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132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BB7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07002070000055131-E0Fv0kJ3KAie20230912</w:t>
            </w:r>
          </w:p>
        </w:tc>
      </w:tr>
      <w:tr w:rsidR="00E34E1C" w:rsidRPr="00E34E1C" w14:paraId="4F3D826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0AC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12-Sep-2023 12:17:20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610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64D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CD7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2D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07002070000056521-E0Fv0kJ3KDpO20230912</w:t>
            </w:r>
          </w:p>
        </w:tc>
      </w:tr>
      <w:tr w:rsidR="00E34E1C" w:rsidRPr="00E34E1C" w14:paraId="17455B1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BCB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12:18:17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E35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33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228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9DB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05002050000056715-E0Fv0kJ3KEYD20230912</w:t>
            </w:r>
          </w:p>
        </w:tc>
      </w:tr>
      <w:tr w:rsidR="00E34E1C" w:rsidRPr="00E34E1C" w14:paraId="5340EF2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404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12:18:57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B3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8CE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CF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AF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07002070000056588-E0Fv0kJ3KEuJ20230912</w:t>
            </w:r>
          </w:p>
        </w:tc>
      </w:tr>
      <w:tr w:rsidR="00E34E1C" w:rsidRPr="00E34E1C" w14:paraId="032E2FC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92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12:21:00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58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425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481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98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05002050000056861-E0Fv0kJ3KGLi20230912</w:t>
            </w:r>
          </w:p>
        </w:tc>
      </w:tr>
      <w:tr w:rsidR="00E34E1C" w:rsidRPr="00E34E1C" w14:paraId="5C1FC1A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6F5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12:21:41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1CD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AE6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DC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B7C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07002070000057146-E0Fv0kJ3KGn820230912</w:t>
            </w:r>
          </w:p>
        </w:tc>
      </w:tr>
      <w:tr w:rsidR="00E34E1C" w:rsidRPr="00E34E1C" w14:paraId="3BAC296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042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12:23:15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509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5C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D5D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482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05002050000057310-E0Fv0kJ3KHkf20230912</w:t>
            </w:r>
          </w:p>
        </w:tc>
      </w:tr>
      <w:tr w:rsidR="00E34E1C" w:rsidRPr="00E34E1C" w14:paraId="1DB2962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47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12:23:34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6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249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DB7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49A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05002050000057127-E0Fv0kJ3KHxc20230912</w:t>
            </w:r>
          </w:p>
        </w:tc>
      </w:tr>
      <w:tr w:rsidR="00E34E1C" w:rsidRPr="00E34E1C" w14:paraId="68BD85F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B00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12:25:51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116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9F9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262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0FF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05002050000057786-E0Fv0kJ3KJsM20230912</w:t>
            </w:r>
          </w:p>
        </w:tc>
      </w:tr>
      <w:tr w:rsidR="00E34E1C" w:rsidRPr="00E34E1C" w14:paraId="308EC4B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206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12:26:50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212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BA2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FE2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11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05002050000057971-E0Fv0kJ3KKZd20230912</w:t>
            </w:r>
          </w:p>
        </w:tc>
      </w:tr>
      <w:tr w:rsidR="00E34E1C" w:rsidRPr="00E34E1C" w14:paraId="4E1F682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C13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12:26:50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B31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6DD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0F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04D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05002050000057971-E0Fv0kJ3KKZb20230912</w:t>
            </w:r>
          </w:p>
        </w:tc>
      </w:tr>
      <w:tr w:rsidR="00E34E1C" w:rsidRPr="00E34E1C" w14:paraId="0612CF3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802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12:27:22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25C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BD7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DE4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B4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05002050000057554-E0Fv0kJ3KKv720230912</w:t>
            </w:r>
          </w:p>
        </w:tc>
      </w:tr>
      <w:tr w:rsidR="00E34E1C" w:rsidRPr="00E34E1C" w14:paraId="0B97516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1F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12:30:09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314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CB1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96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9E1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07002070000058093-E0Fv0kJ3KMcq20230912</w:t>
            </w:r>
          </w:p>
        </w:tc>
      </w:tr>
      <w:tr w:rsidR="00E34E1C" w:rsidRPr="00E34E1C" w14:paraId="43D2813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470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12:31:30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59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57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A2B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E55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05002050000058604-E0Fv0kJ3KOAJ20230912</w:t>
            </w:r>
          </w:p>
        </w:tc>
      </w:tr>
      <w:tr w:rsidR="00E34E1C" w:rsidRPr="00E34E1C" w14:paraId="102BD7D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EF4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12:31:30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5DA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985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496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809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05002050000058604-E0Fv0kJ3KOAH20230912</w:t>
            </w:r>
          </w:p>
        </w:tc>
      </w:tr>
      <w:tr w:rsidR="00E34E1C" w:rsidRPr="00E34E1C" w14:paraId="019DDB8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AC7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12:33:32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75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82C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65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3C7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07002070000058868-E0Fv0kJ3KPUi20230912</w:t>
            </w:r>
          </w:p>
        </w:tc>
      </w:tr>
      <w:tr w:rsidR="00E34E1C" w:rsidRPr="00E34E1C" w14:paraId="0355BB4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66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12:33:59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D6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BE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29F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2F1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05002050000058810-E0Fv0kJ3KPmC20230912</w:t>
            </w:r>
          </w:p>
        </w:tc>
      </w:tr>
      <w:tr w:rsidR="00E34E1C" w:rsidRPr="00E34E1C" w14:paraId="54416D7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DDC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12:36:09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D1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08F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FD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641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07002070000059160-E0Fv0kJ3KRyL20230912</w:t>
            </w:r>
          </w:p>
        </w:tc>
      </w:tr>
      <w:tr w:rsidR="00E34E1C" w:rsidRPr="00E34E1C" w14:paraId="4C7E248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676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12:38:20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362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534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A8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0B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07002070000059525-E0Fv0kJ3KTWV20230912</w:t>
            </w:r>
          </w:p>
        </w:tc>
      </w:tr>
      <w:tr w:rsidR="00E34E1C" w:rsidRPr="00E34E1C" w14:paraId="611DBA9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729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12:43:09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FEB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7F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142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44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05002050000060360-E0Fv0kJ3KXNi20230912</w:t>
            </w:r>
          </w:p>
        </w:tc>
      </w:tr>
      <w:tr w:rsidR="00E34E1C" w:rsidRPr="00E34E1C" w14:paraId="5E4D05F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4DE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639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D10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E6D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608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05002050000059971-E0Fv0kJ3KXbt20230912</w:t>
            </w:r>
          </w:p>
        </w:tc>
      </w:tr>
      <w:tr w:rsidR="00E34E1C" w:rsidRPr="00E34E1C" w14:paraId="6013854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DC6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12:44:39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5F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871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A53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443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07002070000060593-E0Fv0kJ3KYuC20230912</w:t>
            </w:r>
          </w:p>
        </w:tc>
      </w:tr>
      <w:tr w:rsidR="00E34E1C" w:rsidRPr="00E34E1C" w14:paraId="74303E6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22A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12:46:31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63A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77E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8CE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F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05002050000060607-E0Fv0kJ3KaXX20230912</w:t>
            </w:r>
          </w:p>
        </w:tc>
      </w:tr>
      <w:tr w:rsidR="00E34E1C" w:rsidRPr="00E34E1C" w14:paraId="3D5977D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12F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12:46:52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73D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CEC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58F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51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07002070000060842-E0Fv0kJ3Kajd20230912</w:t>
            </w:r>
          </w:p>
        </w:tc>
      </w:tr>
      <w:tr w:rsidR="00E34E1C" w:rsidRPr="00E34E1C" w14:paraId="5770340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5F6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12:47:55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D1C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61F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DE3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730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07002070000061167-E0Fv0kJ3KbP420230912</w:t>
            </w:r>
          </w:p>
        </w:tc>
      </w:tr>
      <w:tr w:rsidR="00E34E1C" w:rsidRPr="00E34E1C" w14:paraId="172D6C6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D1E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12:48:16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6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2AE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13C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179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07002070000061134-E0Fv0kJ3KbdH20230912</w:t>
            </w:r>
          </w:p>
        </w:tc>
      </w:tr>
      <w:tr w:rsidR="00E34E1C" w:rsidRPr="00E34E1C" w14:paraId="164FFD3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7B4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12:51:47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91C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7FD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361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17A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05002050000061778-E0Fv0kJ3Ke1r20230912</w:t>
            </w:r>
          </w:p>
        </w:tc>
      </w:tr>
      <w:tr w:rsidR="00E34E1C" w:rsidRPr="00E34E1C" w14:paraId="0430B7A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07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12:52:25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84C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9C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16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551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07002070000061417-E0Fv0kJ3Kevl20230912</w:t>
            </w:r>
          </w:p>
        </w:tc>
      </w:tr>
      <w:tr w:rsidR="00E34E1C" w:rsidRPr="00E34E1C" w14:paraId="0A080F7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B9D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12:56:21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591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244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046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7F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07002070000062176-E0Fv0kJ3KiDn20230912</w:t>
            </w:r>
          </w:p>
        </w:tc>
      </w:tr>
      <w:tr w:rsidR="00E34E1C" w:rsidRPr="00E34E1C" w14:paraId="4001EA8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044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12:56:43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8B7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FC0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109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B40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05002050000062144-E0Fv0kJ3KiZ520230912</w:t>
            </w:r>
          </w:p>
        </w:tc>
      </w:tr>
      <w:tr w:rsidR="00E34E1C" w:rsidRPr="00E34E1C" w14:paraId="13CB5FC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2EE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3E2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C0D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4A5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2C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05002050000062743-E0Fv0kJ3KjAm20230912</w:t>
            </w:r>
          </w:p>
        </w:tc>
      </w:tr>
      <w:tr w:rsidR="00E34E1C" w:rsidRPr="00E34E1C" w14:paraId="6EA58FC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565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12:57:59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596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FD7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712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DF5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07002070000062450-E0Fv0kJ3KjPP20230912</w:t>
            </w:r>
          </w:p>
        </w:tc>
      </w:tr>
      <w:tr w:rsidR="00E34E1C" w:rsidRPr="00E34E1C" w14:paraId="05AEE7C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AAD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D2B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04E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FC4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607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07002070000063026-E0Fv0kJ3KlO320230912</w:t>
            </w:r>
          </w:p>
        </w:tc>
      </w:tr>
      <w:tr w:rsidR="00E34E1C" w:rsidRPr="00E34E1C" w14:paraId="7A7057E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DE1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EA8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070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6F4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11E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07002070000063026-E0Fv0kJ3KlO120230912</w:t>
            </w:r>
          </w:p>
        </w:tc>
      </w:tr>
      <w:tr w:rsidR="00E34E1C" w:rsidRPr="00E34E1C" w14:paraId="5D57BB2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3CE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9F5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DD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09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F62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05002050000063333-E0Fv0kJ3KmWI20230912</w:t>
            </w:r>
          </w:p>
        </w:tc>
      </w:tr>
      <w:tr w:rsidR="00E34E1C" w:rsidRPr="00E34E1C" w14:paraId="0C81993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470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13:02:20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56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AAC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AD1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2D2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07002070000062712-E0Fv0kJ3Kn1s20230912</w:t>
            </w:r>
          </w:p>
        </w:tc>
      </w:tr>
      <w:tr w:rsidR="00E34E1C" w:rsidRPr="00E34E1C" w14:paraId="1541609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E7F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13:02:20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BFE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A37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DBA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AA4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07002070000062712-E0Fv0kJ3Kn1v20230912</w:t>
            </w:r>
          </w:p>
        </w:tc>
      </w:tr>
      <w:tr w:rsidR="00E34E1C" w:rsidRPr="00E34E1C" w14:paraId="3E2065E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C2B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FCD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4CD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EA8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AC2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07002070000063652-E0Fv0kJ3KoN720230912</w:t>
            </w:r>
          </w:p>
        </w:tc>
      </w:tr>
      <w:tr w:rsidR="00E34E1C" w:rsidRPr="00E34E1C" w14:paraId="13BAE97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5A0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1D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EDC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F1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085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05002050000063614-E0Fv0kJ3KoOi20230912</w:t>
            </w:r>
          </w:p>
        </w:tc>
      </w:tr>
      <w:tr w:rsidR="00E34E1C" w:rsidRPr="00E34E1C" w14:paraId="40E393F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987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4C0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1A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743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9B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07002070000064099-E0Fv0kJ3Kpan20230912</w:t>
            </w:r>
          </w:p>
        </w:tc>
      </w:tr>
      <w:tr w:rsidR="00E34E1C" w:rsidRPr="00E34E1C" w14:paraId="453E8D4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5B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39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1DF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0B0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44F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07002070000064099-E0Fv0kJ3Kpag20230912</w:t>
            </w:r>
          </w:p>
        </w:tc>
      </w:tr>
      <w:tr w:rsidR="00E34E1C" w:rsidRPr="00E34E1C" w14:paraId="633C265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CD4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093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7C8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C55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D3E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07002070000064018-E0Fv0kJ3KqKp20230912</w:t>
            </w:r>
          </w:p>
        </w:tc>
      </w:tr>
      <w:tr w:rsidR="00E34E1C" w:rsidRPr="00E34E1C" w14:paraId="57A978C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1D1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13:09:14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B42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09D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715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4C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05002050000064408-E0Fv0kJ3KrHN20230912</w:t>
            </w:r>
          </w:p>
        </w:tc>
      </w:tr>
      <w:tr w:rsidR="00E34E1C" w:rsidRPr="00E34E1C" w14:paraId="710FDEA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CA8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13:10:26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760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356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2C0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E0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05002050000064897-E0Fv0kJ3Ks6G20230912</w:t>
            </w:r>
          </w:p>
        </w:tc>
      </w:tr>
      <w:tr w:rsidR="00E34E1C" w:rsidRPr="00E34E1C" w14:paraId="576144D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E4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13:10:26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125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8EF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20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900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05002050000064897-E0Fv0kJ3Ks6E20230912</w:t>
            </w:r>
          </w:p>
        </w:tc>
      </w:tr>
      <w:tr w:rsidR="00E34E1C" w:rsidRPr="00E34E1C" w14:paraId="4C3005D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C0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13:12:03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A5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CDC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D51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AB5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07002070000064714-E0Fv0kJ3KtL920230912</w:t>
            </w:r>
          </w:p>
        </w:tc>
      </w:tr>
      <w:tr w:rsidR="00E34E1C" w:rsidRPr="00E34E1C" w14:paraId="2EAB7EC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21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13:13:47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83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5FB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03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962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07002070000065403-E0Fv0kJ3KuFO20230912</w:t>
            </w:r>
          </w:p>
        </w:tc>
      </w:tr>
      <w:tr w:rsidR="00E34E1C" w:rsidRPr="00E34E1C" w14:paraId="170DA4A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A67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12-Sep-2023 13:14:05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738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00B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7F3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6D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07002070000064391-E0Fv0kJ3KuWz20230912</w:t>
            </w:r>
          </w:p>
        </w:tc>
      </w:tr>
      <w:tr w:rsidR="00E34E1C" w:rsidRPr="00E34E1C" w14:paraId="5E64474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10F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13:15:07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62D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ACA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44F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218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07002070000065064-E0Fv0kJ3KvLR20230912</w:t>
            </w:r>
          </w:p>
        </w:tc>
      </w:tr>
      <w:tr w:rsidR="00E34E1C" w:rsidRPr="00E34E1C" w14:paraId="21DC089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3A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13:15:07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D8D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6AA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50A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9F9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07002070000065064-E0Fv0kJ3KvLT20230912</w:t>
            </w:r>
          </w:p>
        </w:tc>
      </w:tr>
      <w:tr w:rsidR="00E34E1C" w:rsidRPr="00E34E1C" w14:paraId="7177811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A30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13:15:07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232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605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D2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7E2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07002070000065689-E0Fv0kJ3KvKO20230912</w:t>
            </w:r>
          </w:p>
        </w:tc>
      </w:tr>
      <w:tr w:rsidR="00E34E1C" w:rsidRPr="00E34E1C" w14:paraId="69ADFAD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40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13:16:29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52C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B76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776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AE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05002050000066032-E0Fv0kJ3Kwua20230912</w:t>
            </w:r>
          </w:p>
        </w:tc>
      </w:tr>
      <w:tr w:rsidR="00E34E1C" w:rsidRPr="00E34E1C" w14:paraId="59AAC54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30D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13:17:48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EDF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F81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B43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99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05002050000066362-E0Fv0kJ3KxrJ20230912</w:t>
            </w:r>
          </w:p>
        </w:tc>
      </w:tr>
      <w:tr w:rsidR="00E34E1C" w:rsidRPr="00E34E1C" w14:paraId="4C05150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22E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13:21:41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71B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B6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305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407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05002050000066675-E0Fv0kJ3L0XM20230912</w:t>
            </w:r>
          </w:p>
        </w:tc>
      </w:tr>
      <w:tr w:rsidR="00E34E1C" w:rsidRPr="00E34E1C" w14:paraId="646C0FB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8F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13:24:47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DE2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48F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76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60D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07002070000067685-E0Fv0kJ3L3PP20230912</w:t>
            </w:r>
          </w:p>
        </w:tc>
      </w:tr>
      <w:tr w:rsidR="00E34E1C" w:rsidRPr="00E34E1C" w14:paraId="0C0F369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890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13:24:47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69F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312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5C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A37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07002070000067685-E0Fv0kJ3L3PN20230912</w:t>
            </w:r>
          </w:p>
        </w:tc>
      </w:tr>
      <w:tr w:rsidR="00E34E1C" w:rsidRPr="00E34E1C" w14:paraId="494A9B7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6D8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13:26:38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DD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9C5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37F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97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07002070000067989-E0Fv0kJ3L5ND20230912</w:t>
            </w:r>
          </w:p>
        </w:tc>
      </w:tr>
      <w:tr w:rsidR="00E34E1C" w:rsidRPr="00E34E1C" w14:paraId="27E5FA8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B0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13:26:38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55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422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C5C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47D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07002070000067989-E0Fv0kJ3L5NG20230912</w:t>
            </w:r>
          </w:p>
        </w:tc>
      </w:tr>
      <w:tr w:rsidR="00E34E1C" w:rsidRPr="00E34E1C" w14:paraId="2014EBC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48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13:29:27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8F2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417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015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414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07002070000068673-E0Fv0kJ3L7Ol20230912</w:t>
            </w:r>
          </w:p>
        </w:tc>
      </w:tr>
      <w:tr w:rsidR="00E34E1C" w:rsidRPr="00E34E1C" w14:paraId="70D2312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419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13:31:13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84E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B6B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41D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04D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07002070000069304-E0Fv0kJ3LAgN20230912</w:t>
            </w:r>
          </w:p>
        </w:tc>
      </w:tr>
      <w:tr w:rsidR="00E34E1C" w:rsidRPr="00E34E1C" w14:paraId="4761E33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AD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13:31:35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71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138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EE4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B64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05002050000069273-E0Fv0kJ3LBMZ20230912</w:t>
            </w:r>
          </w:p>
        </w:tc>
      </w:tr>
      <w:tr w:rsidR="00E34E1C" w:rsidRPr="00E34E1C" w14:paraId="595F7B0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BD9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13:33:32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8F4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D5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943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5C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05002050000070098-E0Fv0kJ3LEjM20230912</w:t>
            </w:r>
          </w:p>
        </w:tc>
      </w:tr>
      <w:tr w:rsidR="00E34E1C" w:rsidRPr="00E34E1C" w14:paraId="49068DB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FB2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13:35:07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32A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E8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29F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08A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07002070000070701-E0Fv0kJ3LHoz20230912</w:t>
            </w:r>
          </w:p>
        </w:tc>
      </w:tr>
      <w:tr w:rsidR="00E34E1C" w:rsidRPr="00E34E1C" w14:paraId="312ED37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A08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13:36:09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A52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4BD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920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F1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07002070000071179-E0Fv0kJ3LJnS20230912</w:t>
            </w:r>
          </w:p>
        </w:tc>
      </w:tr>
      <w:tr w:rsidR="00E34E1C" w:rsidRPr="00E34E1C" w14:paraId="47F8F7F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9BA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13:37:20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2A1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AF8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E6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C91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05002050000070482-E0Fv0kJ3LMeC20230912</w:t>
            </w:r>
          </w:p>
        </w:tc>
      </w:tr>
      <w:tr w:rsidR="00E34E1C" w:rsidRPr="00E34E1C" w14:paraId="1CDDE7E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36D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13:37:47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935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C01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BE1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72A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05002050000071740-E0Fv0kJ3LNP220230912</w:t>
            </w:r>
          </w:p>
        </w:tc>
      </w:tr>
      <w:tr w:rsidR="00E34E1C" w:rsidRPr="00E34E1C" w14:paraId="38CFF37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7F3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13:38:27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13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7A2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FB1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81C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07002070000071789-E0Fv0kJ3LP4a20230912</w:t>
            </w:r>
          </w:p>
        </w:tc>
      </w:tr>
      <w:tr w:rsidR="00E34E1C" w:rsidRPr="00E34E1C" w14:paraId="7AFEAD8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97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05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DCC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5A7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6C7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07002070000072649-E0Fv0kJ3LU1g20230912</w:t>
            </w:r>
          </w:p>
        </w:tc>
      </w:tr>
      <w:tr w:rsidR="00E34E1C" w:rsidRPr="00E34E1C" w14:paraId="1325359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ED6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CF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8C5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2E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8AB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07002070000073456-E0Fv0kJ3LXDg20230912</w:t>
            </w:r>
          </w:p>
        </w:tc>
      </w:tr>
      <w:tr w:rsidR="00E34E1C" w:rsidRPr="00E34E1C" w14:paraId="7416DFE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B4E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92E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B71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3EF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C5F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05002050000072607-E0Fv0kJ3LXSa20230912</w:t>
            </w:r>
          </w:p>
        </w:tc>
      </w:tr>
      <w:tr w:rsidR="00E34E1C" w:rsidRPr="00E34E1C" w14:paraId="5546D0E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9EF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97D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B22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57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4C7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05002050000072320-E0Fv0kJ3LXSg20230912</w:t>
            </w:r>
          </w:p>
        </w:tc>
      </w:tr>
      <w:tr w:rsidR="00E34E1C" w:rsidRPr="00E34E1C" w14:paraId="1705611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56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8E3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187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8AE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AB3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05002050000074659-E0Fv0kJ3Ld5g20230912</w:t>
            </w:r>
          </w:p>
        </w:tc>
      </w:tr>
      <w:tr w:rsidR="00E34E1C" w:rsidRPr="00E34E1C" w14:paraId="2C9129A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451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50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94E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B61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5FF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05002050000073982-E0Fv0kJ3LdwS20230912</w:t>
            </w:r>
          </w:p>
        </w:tc>
      </w:tr>
      <w:tr w:rsidR="00E34E1C" w:rsidRPr="00E34E1C" w14:paraId="3DEBE54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918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F7A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89D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3A6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01B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07002070000075047-E0Fv0kJ3LfOO20230912</w:t>
            </w:r>
          </w:p>
        </w:tc>
      </w:tr>
      <w:tr w:rsidR="00E34E1C" w:rsidRPr="00E34E1C" w14:paraId="7D56F2F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06C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B6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B37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A3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68E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07002070000074055-E0Fv0kJ3LfbF20230912</w:t>
            </w:r>
          </w:p>
        </w:tc>
      </w:tr>
      <w:tr w:rsidR="00E34E1C" w:rsidRPr="00E34E1C" w14:paraId="3D7B5B64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6BB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DC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CA6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82B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E0B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07002070000074055-E0Fv0kJ3Lfgw20230912</w:t>
            </w:r>
          </w:p>
        </w:tc>
      </w:tr>
      <w:tr w:rsidR="00E34E1C" w:rsidRPr="00E34E1C" w14:paraId="1B944BC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EAC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13:49:41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0A9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40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CCA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CC7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07002070000075565-E0Fv0kJ3LhRD20230912</w:t>
            </w:r>
          </w:p>
        </w:tc>
      </w:tr>
      <w:tr w:rsidR="00E34E1C" w:rsidRPr="00E34E1C" w14:paraId="4B4E7EA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A50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13:51:50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E82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7F4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AA5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44E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07002070000076440-E0Fv0kJ3LlCc20230912</w:t>
            </w:r>
          </w:p>
        </w:tc>
      </w:tr>
      <w:tr w:rsidR="00E34E1C" w:rsidRPr="00E34E1C" w14:paraId="2552E8C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DA3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13:52:33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01A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AB8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380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09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05002050000075534-E0Fv0kJ3LmJG20230912</w:t>
            </w:r>
          </w:p>
        </w:tc>
      </w:tr>
      <w:tr w:rsidR="00E34E1C" w:rsidRPr="00E34E1C" w14:paraId="3D25B77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D5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13:55:42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09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8CD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B1E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B62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07002070000077715-E0Fv0kJ3LqXp20230912</w:t>
            </w:r>
          </w:p>
        </w:tc>
      </w:tr>
      <w:tr w:rsidR="00E34E1C" w:rsidRPr="00E34E1C" w14:paraId="627235F6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FEE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13:55:43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10B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9E2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68E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24A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05002050000077068-E0Fv0kJ3Lqc820230912</w:t>
            </w:r>
          </w:p>
        </w:tc>
      </w:tr>
      <w:tr w:rsidR="00E34E1C" w:rsidRPr="00E34E1C" w14:paraId="2C1FC02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19C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13:56:28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A0F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DE8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D7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2A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07002070000078123-E0Fv0kJ3LrGY20230912</w:t>
            </w:r>
          </w:p>
        </w:tc>
      </w:tr>
      <w:tr w:rsidR="00E34E1C" w:rsidRPr="00E34E1C" w14:paraId="5C2825F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9A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13:56:28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420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8EF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73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D91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07002070000078123-E0Fv0kJ3LrGW20230912</w:t>
            </w:r>
          </w:p>
        </w:tc>
      </w:tr>
      <w:tr w:rsidR="00E34E1C" w:rsidRPr="00E34E1C" w14:paraId="1A140FF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1E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13:59:09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5B7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4D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52C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A59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05002050000078741-E0Fv0kJ3LubA20230912</w:t>
            </w:r>
          </w:p>
        </w:tc>
      </w:tr>
      <w:tr w:rsidR="00E34E1C" w:rsidRPr="00E34E1C" w14:paraId="74C6C22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41E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13:59:10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15D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8C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42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1B1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07002070000078863-E0Fv0kJ3Lue520230912</w:t>
            </w:r>
          </w:p>
        </w:tc>
      </w:tr>
      <w:tr w:rsidR="00E34E1C" w:rsidRPr="00E34E1C" w14:paraId="334D475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387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13:59:47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6B2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62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01E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FDD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05002050000078937-E0Fv0kJ3LvaL20230912</w:t>
            </w:r>
          </w:p>
        </w:tc>
      </w:tr>
      <w:tr w:rsidR="00E34E1C" w:rsidRPr="00E34E1C" w14:paraId="210A0A6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E3C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14:00:31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07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2B0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2729.0000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F8D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6AF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05002050000078849-E0Fv0kJ3LwSa20230912</w:t>
            </w:r>
          </w:p>
        </w:tc>
      </w:tr>
      <w:tr w:rsidR="00E34E1C" w:rsidRPr="00E34E1C" w14:paraId="330D5DA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0ED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14:01:07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773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77C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2728.0000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343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89D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07002070000079531-E0Fv0kJ3LxTZ20230912</w:t>
            </w:r>
          </w:p>
        </w:tc>
      </w:tr>
      <w:tr w:rsidR="00E34E1C" w:rsidRPr="00E34E1C" w14:paraId="0FE977B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2B0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14:01:11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B24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CAE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C9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A05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05002050000079219-E0Fv0kJ3Lxht20230912</w:t>
            </w:r>
          </w:p>
        </w:tc>
      </w:tr>
      <w:tr w:rsidR="00E34E1C" w:rsidRPr="00E34E1C" w14:paraId="5AEF497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7F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14:03:46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323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3A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693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22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05002050000080026-E0Fv0kJ3M0TL20230912</w:t>
            </w:r>
          </w:p>
        </w:tc>
      </w:tr>
      <w:tr w:rsidR="00E34E1C" w:rsidRPr="00E34E1C" w14:paraId="5C5848A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8C8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14:04:13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096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D57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CAA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D24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05002050000079770-E0Fv0kJ3M12A20230912</w:t>
            </w:r>
          </w:p>
        </w:tc>
      </w:tr>
      <w:tr w:rsidR="00E34E1C" w:rsidRPr="00E34E1C" w14:paraId="3377E14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1E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14:04:48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86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AA1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7D8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BF9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05002050000079770-E0Fv0kJ3M1Zk20230912</w:t>
            </w:r>
          </w:p>
        </w:tc>
      </w:tr>
      <w:tr w:rsidR="00E34E1C" w:rsidRPr="00E34E1C" w14:paraId="1B0BAC6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9B0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14:04:48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94F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9D4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9D4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995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07002070000080339-E0Fv0kJ3M1Zs20230912</w:t>
            </w:r>
          </w:p>
        </w:tc>
      </w:tr>
      <w:tr w:rsidR="00E34E1C" w:rsidRPr="00E34E1C" w14:paraId="2F6986C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3F3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12-Sep-2023 14:05:27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F41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8DB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AFF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844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05002050000080183-E0Fv0kJ3M2im20230912</w:t>
            </w:r>
          </w:p>
        </w:tc>
      </w:tr>
      <w:tr w:rsidR="00E34E1C" w:rsidRPr="00E34E1C" w14:paraId="396C047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E72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14:06:35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68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E1C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2BD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EC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05002050000080601-E0Fv0kJ3M3vM20230912</w:t>
            </w:r>
          </w:p>
        </w:tc>
      </w:tr>
      <w:tr w:rsidR="00E34E1C" w:rsidRPr="00E34E1C" w14:paraId="6446C91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9E1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14:06:45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26D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90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67E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924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07002070000080761-E0Fv0kJ3M49120230912</w:t>
            </w:r>
          </w:p>
        </w:tc>
      </w:tr>
      <w:tr w:rsidR="00E34E1C" w:rsidRPr="00E34E1C" w14:paraId="3F9B7AC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729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14:10:27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096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ACD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D0B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A18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07002070000081831-E0Fv0kJ3M7vA20230912</w:t>
            </w:r>
          </w:p>
        </w:tc>
      </w:tr>
      <w:tr w:rsidR="00E34E1C" w:rsidRPr="00E34E1C" w14:paraId="1601979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049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14:10:27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8AF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68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388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7C1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07002070000081831-E0Fv0kJ3M7v820230912</w:t>
            </w:r>
          </w:p>
        </w:tc>
      </w:tr>
      <w:tr w:rsidR="00E34E1C" w:rsidRPr="00E34E1C" w14:paraId="591D074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40A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14:11:29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C9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68C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740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080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07002070000081983-E0Fv0kJ3M8uC20230912</w:t>
            </w:r>
          </w:p>
        </w:tc>
      </w:tr>
      <w:tr w:rsidR="00E34E1C" w:rsidRPr="00E34E1C" w14:paraId="0AA254D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3B3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14:11:30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49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224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6FA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670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05002050000081595-E0Fv0kJ3M90B20230912</w:t>
            </w:r>
          </w:p>
        </w:tc>
      </w:tr>
      <w:tr w:rsidR="00E34E1C" w:rsidRPr="00E34E1C" w14:paraId="4C1DCEB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286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14:12:50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3A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35B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30F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01A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05002050000082222-E0Fv0kJ3MB3t20230912</w:t>
            </w:r>
          </w:p>
        </w:tc>
      </w:tr>
      <w:tr w:rsidR="00E34E1C" w:rsidRPr="00E34E1C" w14:paraId="08D808E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3B4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14:14:47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720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281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2727.0000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3D1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9ED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07002070000082793-E0Fv0kJ3MClo20230912</w:t>
            </w:r>
          </w:p>
        </w:tc>
      </w:tr>
      <w:tr w:rsidR="00E34E1C" w:rsidRPr="00E34E1C" w14:paraId="14EA897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76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14:15:11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C65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DBA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7C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702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07002070000082419-E0Fv0kJ3MDR720230912</w:t>
            </w:r>
          </w:p>
        </w:tc>
      </w:tr>
      <w:tr w:rsidR="00E34E1C" w:rsidRPr="00E34E1C" w14:paraId="082CBB8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94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14:16:42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B69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A44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1C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732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05002050000083047-E0Fv0kJ3MFrL20230912</w:t>
            </w:r>
          </w:p>
        </w:tc>
      </w:tr>
      <w:tr w:rsidR="00E34E1C" w:rsidRPr="00E34E1C" w14:paraId="0081199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A08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585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5CB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F70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88C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07002070000082953-E0Fv0kJ3MGeG20230912</w:t>
            </w:r>
          </w:p>
        </w:tc>
      </w:tr>
      <w:tr w:rsidR="00E34E1C" w:rsidRPr="00E34E1C" w14:paraId="194A77B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CB2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14:20:32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CAA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425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872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EB2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05002050000084147-E0Fv0kJ3MJXl20230912</w:t>
            </w:r>
          </w:p>
        </w:tc>
      </w:tr>
      <w:tr w:rsidR="00E34E1C" w:rsidRPr="00E34E1C" w14:paraId="681124F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3A1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798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A6A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663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7CB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07002070000083668-E0Fv0kJ3MJyv20230912</w:t>
            </w:r>
          </w:p>
        </w:tc>
      </w:tr>
      <w:tr w:rsidR="00E34E1C" w:rsidRPr="00E34E1C" w14:paraId="376D348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1A1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14:22:32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33A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65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BC1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6F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05002050000084561-E0Fv0kJ3MLbp20230912</w:t>
            </w:r>
          </w:p>
        </w:tc>
      </w:tr>
      <w:tr w:rsidR="00E34E1C" w:rsidRPr="00E34E1C" w14:paraId="6959B5F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823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14:23:23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BA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01F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CB8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EA7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07002070000084831-E0Fv0kJ3MMNW20230912</w:t>
            </w:r>
          </w:p>
        </w:tc>
      </w:tr>
      <w:tr w:rsidR="00E34E1C" w:rsidRPr="00E34E1C" w14:paraId="6C12BD0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A8C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14:25:20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C0E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1E2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CB6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179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07002070000083668-E0Fv0kJ3MOG420230912</w:t>
            </w:r>
          </w:p>
        </w:tc>
      </w:tr>
      <w:tr w:rsidR="00E34E1C" w:rsidRPr="00E34E1C" w14:paraId="3DBA6B2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29E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14:25:38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A9A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453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04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D6C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07002070000084965-E0Fv0kJ3MPE420230912</w:t>
            </w:r>
          </w:p>
        </w:tc>
      </w:tr>
      <w:tr w:rsidR="00E34E1C" w:rsidRPr="00E34E1C" w14:paraId="2012679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AA3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14:25:38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C60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411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699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D74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05002050000083484-E0Fv0kJ3MPE220230912</w:t>
            </w:r>
          </w:p>
        </w:tc>
      </w:tr>
      <w:tr w:rsidR="00E34E1C" w:rsidRPr="00E34E1C" w14:paraId="5D877BA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3F0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14:25:47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152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5D7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F98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16A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05002050000085031-E0Fv0kJ3MPUQ20230912</w:t>
            </w:r>
          </w:p>
        </w:tc>
      </w:tr>
      <w:tr w:rsidR="00E34E1C" w:rsidRPr="00E34E1C" w14:paraId="2AC7C11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7D7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A52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E8B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9D3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91A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05002050000085726-E0Fv0kJ3MToV20230912</w:t>
            </w:r>
          </w:p>
        </w:tc>
      </w:tr>
      <w:tr w:rsidR="00E34E1C" w:rsidRPr="00E34E1C" w14:paraId="0A79816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E6C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1C1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4FE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6D7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2CD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05002050000086482-E0Fv0kJ3MVIw20230912</w:t>
            </w:r>
          </w:p>
        </w:tc>
      </w:tr>
      <w:tr w:rsidR="00E34E1C" w:rsidRPr="00E34E1C" w14:paraId="4EC1862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41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0ED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3EF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DEF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F4D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05002050000085661-E0Fv0kJ3MVcn20230912</w:t>
            </w:r>
          </w:p>
        </w:tc>
      </w:tr>
      <w:tr w:rsidR="00E34E1C" w:rsidRPr="00E34E1C" w14:paraId="02924C8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0F5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14:31:20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4FC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50B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85D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F90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05002050000086996-E0Fv0kJ3MXPp20230912</w:t>
            </w:r>
          </w:p>
        </w:tc>
      </w:tr>
      <w:tr w:rsidR="00E34E1C" w:rsidRPr="00E34E1C" w14:paraId="2ABF247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69E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14:35:14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C07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A35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3CF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C3B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05002050000087408-E0Fv0kJ3Max220230912</w:t>
            </w:r>
          </w:p>
        </w:tc>
      </w:tr>
      <w:tr w:rsidR="00E34E1C" w:rsidRPr="00E34E1C" w14:paraId="230F468D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721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14:35:50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2D1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409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0B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84A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07002070000087526-E0Fv0kJ3MbdM20230912</w:t>
            </w:r>
          </w:p>
        </w:tc>
      </w:tr>
      <w:tr w:rsidR="00E34E1C" w:rsidRPr="00E34E1C" w14:paraId="65DAB3E5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4C1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14:37:30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EE8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C6B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8A7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F10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05002050000088281-E0Fv0kJ3Md5r20230912</w:t>
            </w:r>
          </w:p>
        </w:tc>
      </w:tr>
      <w:tr w:rsidR="00E34E1C" w:rsidRPr="00E34E1C" w14:paraId="08E29BB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38E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14:38:35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A2A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CB1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48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A50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07002070000088864-E0Fv0kJ3MeGi20230912</w:t>
            </w:r>
          </w:p>
        </w:tc>
      </w:tr>
      <w:tr w:rsidR="00E34E1C" w:rsidRPr="00E34E1C" w14:paraId="327595B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C97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BC5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D3D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9E5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7B8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05002050000089288-E0Fv0kJ3MgdB20230912</w:t>
            </w:r>
          </w:p>
        </w:tc>
      </w:tr>
      <w:tr w:rsidR="00E34E1C" w:rsidRPr="00E34E1C" w14:paraId="615D044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B05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02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1D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411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1B6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05002050000089288-E0Fv0kJ3Mgd920230912</w:t>
            </w:r>
          </w:p>
        </w:tc>
      </w:tr>
      <w:tr w:rsidR="00E34E1C" w:rsidRPr="00E34E1C" w14:paraId="2D256D3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16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464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239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B6E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256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07002070000089427-E0Fv0kJ3Mh2C20230912</w:t>
            </w:r>
          </w:p>
        </w:tc>
      </w:tr>
      <w:tr w:rsidR="00E34E1C" w:rsidRPr="00E34E1C" w14:paraId="58CE39E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4C9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4D1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5E7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154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304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07002070000087546-E0Fv0kJ3MhKm20230912</w:t>
            </w:r>
          </w:p>
        </w:tc>
      </w:tr>
      <w:tr w:rsidR="00E34E1C" w:rsidRPr="00E34E1C" w14:paraId="6F1CFCF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6DF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AF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C81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3BC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D24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07002070000090092-E0Fv0kJ3MlAJ20230912</w:t>
            </w:r>
          </w:p>
        </w:tc>
      </w:tr>
      <w:tr w:rsidR="00E34E1C" w:rsidRPr="00E34E1C" w14:paraId="07779CA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E15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02E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1D2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34B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18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07002070000089876-E0Fv0kJ3MlLJ20230912</w:t>
            </w:r>
          </w:p>
        </w:tc>
      </w:tr>
      <w:tr w:rsidR="00E34E1C" w:rsidRPr="00E34E1C" w14:paraId="0FA1E4D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A1A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7E3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839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AEA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D36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05002050000090631-E0Fv0kJ3MojD20230912</w:t>
            </w:r>
          </w:p>
        </w:tc>
      </w:tr>
      <w:tr w:rsidR="00E34E1C" w:rsidRPr="00E34E1C" w14:paraId="1BD1075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F94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0B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DE1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227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205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05002050000088199-E0Fv0kJ3Molr20230912</w:t>
            </w:r>
          </w:p>
        </w:tc>
      </w:tr>
      <w:tr w:rsidR="00E34E1C" w:rsidRPr="00E34E1C" w14:paraId="12147E9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544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F07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0D0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51B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907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05002050000088199-E0Fv0kJ3MpI520230912</w:t>
            </w:r>
          </w:p>
        </w:tc>
      </w:tr>
      <w:tr w:rsidR="00E34E1C" w:rsidRPr="00E34E1C" w14:paraId="1FBB5AC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8B2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14:49:34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FDC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E9F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F8A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FAC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07002070000091493-E0Fv0kJ3MpIJ20230912</w:t>
            </w:r>
          </w:p>
        </w:tc>
      </w:tr>
      <w:tr w:rsidR="00E34E1C" w:rsidRPr="00E34E1C" w14:paraId="5B7E20D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132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14:51:45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D79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E79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4BE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35B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07002070000092112-E0Fv0kJ3MrZS20230912</w:t>
            </w:r>
          </w:p>
        </w:tc>
      </w:tr>
      <w:tr w:rsidR="00E34E1C" w:rsidRPr="00E34E1C" w14:paraId="5FB7DBB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FD7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14:52:03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E0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DFA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91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F7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07002070000090713-E0Fv0kJ3Mrsn20230912</w:t>
            </w:r>
          </w:p>
        </w:tc>
      </w:tr>
      <w:tr w:rsidR="00E34E1C" w:rsidRPr="00E34E1C" w14:paraId="75D650D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A49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14:52:12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56B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B1D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070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736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07002070000090713-E0Fv0kJ3Ms0a20230912</w:t>
            </w:r>
          </w:p>
        </w:tc>
      </w:tr>
      <w:tr w:rsidR="00E34E1C" w:rsidRPr="00E34E1C" w14:paraId="2399EAF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7C4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14:53:28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FCE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906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686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1EF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07002070000092469-E0Fv0kJ3MtSE20230912</w:t>
            </w:r>
          </w:p>
        </w:tc>
      </w:tr>
      <w:tr w:rsidR="00E34E1C" w:rsidRPr="00E34E1C" w14:paraId="6C3D729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85A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14:55:26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76F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E81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3AF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B40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07002070000093084-E0Fv0kJ3MvEm20230912</w:t>
            </w:r>
          </w:p>
        </w:tc>
      </w:tr>
      <w:tr w:rsidR="00E34E1C" w:rsidRPr="00E34E1C" w14:paraId="7C50D62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FDD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14:55:26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6D2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5C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A5C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72B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07002070000093084-E0Fv0kJ3MvEk20230912</w:t>
            </w:r>
          </w:p>
        </w:tc>
      </w:tr>
      <w:tr w:rsidR="00E34E1C" w:rsidRPr="00E34E1C" w14:paraId="22E1CD3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840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15:00:31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05C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2E7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40E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F9C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05002050000094689-E0Fv0kJ3N13920230912</w:t>
            </w:r>
          </w:p>
        </w:tc>
      </w:tr>
      <w:tr w:rsidR="00E34E1C" w:rsidRPr="00E34E1C" w14:paraId="22B537B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77D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650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8E2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CC2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E24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07002070000095043-E0Fv0kJ3N1qZ20230912</w:t>
            </w:r>
          </w:p>
        </w:tc>
      </w:tr>
      <w:tr w:rsidR="00E34E1C" w:rsidRPr="00E34E1C" w14:paraId="122E913C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991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12-Sep-2023 15:04:18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C10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BE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6FA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C5D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07002070000096025-E0Fv0kJ3N5Rl20230912</w:t>
            </w:r>
          </w:p>
        </w:tc>
      </w:tr>
      <w:tr w:rsidR="00E34E1C" w:rsidRPr="00E34E1C" w14:paraId="5AF3F5D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68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15:04:18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24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05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7D5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E4E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07002070000096025-E0Fv0kJ3N5Rj20230912</w:t>
            </w:r>
          </w:p>
        </w:tc>
      </w:tr>
      <w:tr w:rsidR="00E34E1C" w:rsidRPr="00E34E1C" w14:paraId="090D1D0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17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15:04:35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D19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EDD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41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C9E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07002070000096073-E0Fv0kJ3N5d320230912</w:t>
            </w:r>
          </w:p>
        </w:tc>
      </w:tr>
      <w:tr w:rsidR="00E34E1C" w:rsidRPr="00E34E1C" w14:paraId="31C6518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928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15:06:29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F7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598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E7C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FB9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07002070000096495-E0Fv0kJ3N7Im20230912</w:t>
            </w:r>
          </w:p>
        </w:tc>
      </w:tr>
      <w:tr w:rsidR="00E34E1C" w:rsidRPr="00E34E1C" w14:paraId="112CC4E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9B8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5A5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DD6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2726.0000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45B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29E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05002050000096843-E0Fv0kJ3N91P20230912</w:t>
            </w:r>
          </w:p>
        </w:tc>
      </w:tr>
      <w:tr w:rsidR="00E34E1C" w:rsidRPr="00E34E1C" w14:paraId="7175F49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DC6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15:09:36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A6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8DA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362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969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07002070000095595-E0Fv0kJ3NArx20230912</w:t>
            </w:r>
          </w:p>
        </w:tc>
      </w:tr>
      <w:tr w:rsidR="00E34E1C" w:rsidRPr="00E34E1C" w14:paraId="3C0E8081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7D7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7AB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CBC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1A9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DA2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07002070000098194-E0Fv0kJ3NDgZ20230912</w:t>
            </w:r>
          </w:p>
        </w:tc>
      </w:tr>
      <w:tr w:rsidR="00E34E1C" w:rsidRPr="00E34E1C" w14:paraId="33EE1F7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9E2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BDA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325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084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6F1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07002070000098434-E0Fv0kJ3NEzf20230912</w:t>
            </w:r>
          </w:p>
        </w:tc>
      </w:tr>
      <w:tr w:rsidR="00E34E1C" w:rsidRPr="00E34E1C" w14:paraId="771F3C8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35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99F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C2B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2725.0000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AC3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7E2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07002070000099358-E0Fv0kJ3NHjL20230912</w:t>
            </w:r>
          </w:p>
        </w:tc>
      </w:tr>
      <w:tr w:rsidR="00E34E1C" w:rsidRPr="00E34E1C" w14:paraId="7ECD73D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16D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EFD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862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2724.0000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AD2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B9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07002070000097971-E0Fv0kJ3NIOJ20230912</w:t>
            </w:r>
          </w:p>
        </w:tc>
      </w:tr>
      <w:tr w:rsidR="00E34E1C" w:rsidRPr="00E34E1C" w14:paraId="20011830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5C7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048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403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FB5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0AC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07002070000098907-E0Fv0kJ3NIhm20230912</w:t>
            </w:r>
          </w:p>
        </w:tc>
      </w:tr>
      <w:tr w:rsidR="00E34E1C" w:rsidRPr="00E34E1C" w14:paraId="60BCDA5B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9D2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2E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C04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0CC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15D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07002070000098907-E0Fv0kJ3NIho20230912</w:t>
            </w:r>
          </w:p>
        </w:tc>
      </w:tr>
      <w:tr w:rsidR="00E34E1C" w:rsidRPr="00E34E1C" w14:paraId="008EC6E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BB8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495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94F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48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8F9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07002070000099720-E0Fv0kJ3NJ5J20230912</w:t>
            </w:r>
          </w:p>
        </w:tc>
      </w:tr>
      <w:tr w:rsidR="00E34E1C" w:rsidRPr="00E34E1C" w14:paraId="59D3116F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773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570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183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ECC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7B0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07002070000099720-E0Fv0kJ3NJ5H20230912</w:t>
            </w:r>
          </w:p>
        </w:tc>
      </w:tr>
      <w:tr w:rsidR="00E34E1C" w:rsidRPr="00E34E1C" w14:paraId="650E2E8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A60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C75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017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30E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FAA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05002050000099965-E0Fv0kJ3NKvR20230912</w:t>
            </w:r>
          </w:p>
        </w:tc>
      </w:tr>
      <w:tr w:rsidR="00E34E1C" w:rsidRPr="00E34E1C" w14:paraId="271846F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FAA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15:19:32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457D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931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2723.0000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D80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711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05002050000100423-E0Fv0kJ3NLqy20230912</w:t>
            </w:r>
          </w:p>
        </w:tc>
      </w:tr>
      <w:tr w:rsidR="00E34E1C" w:rsidRPr="00E34E1C" w14:paraId="2CBF0839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6A7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15:20:25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F63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1CF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A45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86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07002070000099637-E0Fv0kJ3NN7o20230912</w:t>
            </w:r>
          </w:p>
        </w:tc>
      </w:tr>
      <w:tr w:rsidR="00E34E1C" w:rsidRPr="00E34E1C" w14:paraId="70E0001E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3984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15:21:19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496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F29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86D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716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07002070000101143-E0Fv0kJ3NNlt20230912</w:t>
            </w:r>
          </w:p>
        </w:tc>
      </w:tr>
      <w:tr w:rsidR="00E34E1C" w:rsidRPr="00E34E1C" w14:paraId="07676A17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6E7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15:22:50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B6E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966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E3FC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154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07002070000101595-E0Fv0kJ3NP6C20230912</w:t>
            </w:r>
          </w:p>
        </w:tc>
      </w:tr>
      <w:tr w:rsidR="00E34E1C" w:rsidRPr="00E34E1C" w14:paraId="5692819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9C4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15:24:30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BBF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E0F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AB8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77C5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05002050000101864-E0Fv0kJ3NQkQ20230912</w:t>
            </w:r>
          </w:p>
        </w:tc>
      </w:tr>
      <w:tr w:rsidR="00E34E1C" w:rsidRPr="00E34E1C" w14:paraId="31CC295A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E442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15:24:30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A6B9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CC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2722.0000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BE7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C54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05002050000101864-E0Fv0kJ3NQkS20230912</w:t>
            </w:r>
          </w:p>
        </w:tc>
      </w:tr>
      <w:tr w:rsidR="00E34E1C" w:rsidRPr="00E34E1C" w14:paraId="2013EB58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3A57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15:24:57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CA83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D231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2721.0000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786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79D0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07002070000101108-E0Fv0kJ3NR7v20230912</w:t>
            </w:r>
          </w:p>
        </w:tc>
      </w:tr>
      <w:tr w:rsidR="00E34E1C" w:rsidRPr="00E34E1C" w14:paraId="11724D43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4D1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15:26:10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0EB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9ED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149E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E22B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05002050000102416-E0Fv0kJ3NSKj20230912</w:t>
            </w:r>
          </w:p>
        </w:tc>
      </w:tr>
      <w:tr w:rsidR="00E34E1C" w:rsidRPr="00E34E1C" w14:paraId="458E5EE2" w14:textId="77777777" w:rsidTr="0089797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BB4F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12-Sep-2023 15:27:51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B9D6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356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2720.0000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E1DA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2078" w14:textId="77777777" w:rsidR="00E34E1C" w:rsidRPr="00E34E1C" w:rsidRDefault="00E34E1C" w:rsidP="00E34E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E34E1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05002050000102860-E0Fv0kJ3NTjb20230912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0A13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3E94"/>
    <w:rsid w:val="006F471D"/>
    <w:rsid w:val="007311C1"/>
    <w:rsid w:val="00731630"/>
    <w:rsid w:val="00735299"/>
    <w:rsid w:val="007378D9"/>
    <w:rsid w:val="00747074"/>
    <w:rsid w:val="00751E21"/>
    <w:rsid w:val="00770307"/>
    <w:rsid w:val="00772765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97979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34E1C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E34E1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E34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E34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E34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E34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E34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E34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E34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E34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E34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E34E1C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E34E1C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E34E1C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E34E1C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40</TotalTime>
  <Pages>9</Pages>
  <Words>4478</Words>
  <Characters>25527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61</cp:revision>
  <cp:lastPrinted>2016-11-21T15:24:00Z</cp:lastPrinted>
  <dcterms:created xsi:type="dcterms:W3CDTF">2018-05-03T15:58:00Z</dcterms:created>
  <dcterms:modified xsi:type="dcterms:W3CDTF">2023-09-12T16:21:00Z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