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D7CC159" w:rsidR="00D647F7" w:rsidRPr="00A50F83" w:rsidRDefault="000F204A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26 September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E68BFAD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0F204A" w:rsidRPr="000F204A">
        <w:rPr>
          <w:sz w:val="22"/>
          <w:szCs w:val="22"/>
          <w:lang w:val="en"/>
        </w:rPr>
        <w:t>75,514</w:t>
      </w:r>
      <w:r w:rsidR="000F204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0F204A" w:rsidRPr="000F204A">
        <w:rPr>
          <w:sz w:val="22"/>
          <w:szCs w:val="22"/>
          <w:lang w:val="en"/>
        </w:rPr>
        <w:t>47,043,264</w:t>
      </w:r>
      <w:r w:rsidR="000F204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0F204A" w:rsidRPr="000F204A">
        <w:rPr>
          <w:sz w:val="22"/>
          <w:szCs w:val="22"/>
          <w:lang w:val="en"/>
        </w:rPr>
        <w:t>1,890,378,919</w:t>
      </w:r>
      <w:r w:rsidR="000F204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0F204A" w:rsidRPr="000F204A">
        <w:rPr>
          <w:sz w:val="22"/>
          <w:szCs w:val="22"/>
          <w:lang w:val="en"/>
        </w:rPr>
        <w:t>27,243,197</w:t>
      </w:r>
      <w:r w:rsidR="000F204A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66BA2E5A" w:rsidR="003E0113" w:rsidRPr="00A50F83" w:rsidRDefault="000F204A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0F204A">
              <w:rPr>
                <w:sz w:val="22"/>
                <w:szCs w:val="22"/>
                <w:lang w:val="en"/>
              </w:rPr>
              <w:t>26 September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6966AB8" w:rsidR="003E0113" w:rsidRPr="00A50F83" w:rsidRDefault="000F204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F204A">
              <w:rPr>
                <w:rFonts w:ascii="Arial" w:hAnsi="Arial" w:cs="Arial"/>
                <w:sz w:val="22"/>
                <w:szCs w:val="22"/>
                <w:lang w:val="en"/>
              </w:rPr>
              <w:t>75,514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748CF627" w:rsidR="003258FF" w:rsidRPr="00A50F83" w:rsidRDefault="000F204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F204A">
              <w:rPr>
                <w:rFonts w:ascii="Arial" w:hAnsi="Arial" w:cs="Arial"/>
                <w:sz w:val="22"/>
                <w:szCs w:val="22"/>
                <w:lang w:val="en"/>
              </w:rPr>
              <w:t>2786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175CF2AB" w:rsidR="003258FF" w:rsidRPr="003258FF" w:rsidRDefault="000F204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F204A">
              <w:rPr>
                <w:rFonts w:ascii="Arial" w:hAnsi="Arial" w:cs="Arial"/>
                <w:sz w:val="22"/>
                <w:szCs w:val="22"/>
                <w:lang w:val="en"/>
              </w:rPr>
              <w:t>2745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590820E" w:rsidR="003E0113" w:rsidRPr="00A50F83" w:rsidRDefault="000F204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F204A">
              <w:rPr>
                <w:rFonts w:ascii="Arial" w:hAnsi="Arial" w:cs="Arial"/>
                <w:sz w:val="22"/>
                <w:szCs w:val="22"/>
                <w:lang w:val="en"/>
              </w:rPr>
              <w:t>2761.6773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263"/>
        <w:gridCol w:w="867"/>
        <w:gridCol w:w="992"/>
        <w:gridCol w:w="1183"/>
        <w:gridCol w:w="4046"/>
      </w:tblGrid>
      <w:tr w:rsidR="000F204A" w:rsidRPr="000F204A" w14:paraId="49A726A6" w14:textId="77777777" w:rsidTr="000F204A">
        <w:trPr>
          <w:trHeight w:val="2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F5E8" w14:textId="77777777" w:rsidR="000F204A" w:rsidRPr="000F204A" w:rsidRDefault="000F204A" w:rsidP="000F2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204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AE7B" w14:textId="77777777" w:rsidR="000F204A" w:rsidRPr="000F204A" w:rsidRDefault="000F204A" w:rsidP="000F2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204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7F6D" w14:textId="77777777" w:rsidR="000F204A" w:rsidRPr="000F204A" w:rsidRDefault="000F204A" w:rsidP="000F2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204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2ACD" w14:textId="77777777" w:rsidR="000F204A" w:rsidRPr="000F204A" w:rsidRDefault="000F204A" w:rsidP="000F2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204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C8C6" w14:textId="77777777" w:rsidR="000F204A" w:rsidRPr="000F204A" w:rsidRDefault="000F204A" w:rsidP="000F2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F204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0F204A" w:rsidRPr="000F204A" w14:paraId="48FC41C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9C8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A1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45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037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2C4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07002070000002829-E0G5AB42YyRE20230926</w:t>
            </w:r>
          </w:p>
        </w:tc>
      </w:tr>
      <w:tr w:rsidR="000F204A" w:rsidRPr="000F204A" w14:paraId="0915560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8D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7E8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C4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08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D2A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05002050000003470-E0G5AB42Z3SE20230926</w:t>
            </w:r>
          </w:p>
        </w:tc>
      </w:tr>
      <w:tr w:rsidR="000F204A" w:rsidRPr="000F204A" w14:paraId="51DAF84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E9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33E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DA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EE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68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05002050000003470-E0G5AB42Z3SG20230926</w:t>
            </w:r>
          </w:p>
        </w:tc>
      </w:tr>
      <w:tr w:rsidR="000F204A" w:rsidRPr="000F204A" w14:paraId="1D89645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ADB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161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CE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D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5F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05002050000003470-E0G5AB42Z4RT20230926</w:t>
            </w:r>
          </w:p>
        </w:tc>
      </w:tr>
      <w:tr w:rsidR="000F204A" w:rsidRPr="000F204A" w14:paraId="0C74A98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E6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CE2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47C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15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13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05002050000003757-E0G5AB42Z7IR20230926</w:t>
            </w:r>
          </w:p>
        </w:tc>
      </w:tr>
      <w:tr w:rsidR="000F204A" w:rsidRPr="000F204A" w14:paraId="2A87E2D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35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5A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094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D3A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E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07002070000004150-E0G5AB42Z9Aj20230926</w:t>
            </w:r>
          </w:p>
        </w:tc>
      </w:tr>
      <w:tr w:rsidR="000F204A" w:rsidRPr="000F204A" w14:paraId="101CE30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62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F1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F8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D4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49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05002050000004144-E0G5AB42Z9nm20230926</w:t>
            </w:r>
          </w:p>
        </w:tc>
      </w:tr>
      <w:tr w:rsidR="000F204A" w:rsidRPr="000F204A" w14:paraId="4DB9AE6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7C8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5AB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45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27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D32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05002050000004144-E0G5AB42Z9nk20230926</w:t>
            </w:r>
          </w:p>
        </w:tc>
      </w:tr>
      <w:tr w:rsidR="000F204A" w:rsidRPr="000F204A" w14:paraId="49B009A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5F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4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AF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D7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C53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07002070000003786-E0G5AB42Z9lh20230926</w:t>
            </w:r>
          </w:p>
        </w:tc>
      </w:tr>
      <w:tr w:rsidR="000F204A" w:rsidRPr="000F204A" w14:paraId="2C4325F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E4A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93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290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C7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26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07002070000004937-E0G5AB42ZD6n20230926</w:t>
            </w:r>
          </w:p>
        </w:tc>
      </w:tr>
      <w:tr w:rsidR="000F204A" w:rsidRPr="000F204A" w14:paraId="55CDEC6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0A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3D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EE2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3D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5B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05002050000004932-E0G5AB42ZF1Y20230926</w:t>
            </w:r>
          </w:p>
        </w:tc>
      </w:tr>
      <w:tr w:rsidR="000F204A" w:rsidRPr="000F204A" w14:paraId="0C5FFA4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FCD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6F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F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4A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42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07002070000004938-E0G5AB42ZF2V20230926</w:t>
            </w:r>
          </w:p>
        </w:tc>
      </w:tr>
      <w:tr w:rsidR="000F204A" w:rsidRPr="000F204A" w14:paraId="5836234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4A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343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F6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5C2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223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07002070000004938-E0G5AB42ZF2T20230926</w:t>
            </w:r>
          </w:p>
        </w:tc>
      </w:tr>
      <w:tr w:rsidR="000F204A" w:rsidRPr="000F204A" w14:paraId="2F94136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24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07:07:52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71D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64D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E2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6E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07002070000005373-E0G5AB42ZHKl20230926</w:t>
            </w:r>
          </w:p>
        </w:tc>
      </w:tr>
      <w:tr w:rsidR="000F204A" w:rsidRPr="000F204A" w14:paraId="4933055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45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7AF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D5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E1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AC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07002070000005725-E0G5AB42ZKbh20230926</w:t>
            </w:r>
          </w:p>
        </w:tc>
      </w:tr>
      <w:tr w:rsidR="000F204A" w:rsidRPr="000F204A" w14:paraId="553A929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FA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07:10:55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8BD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93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DA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1A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05002050000005751-E0G5AB42ZO0X20230926</w:t>
            </w:r>
          </w:p>
        </w:tc>
      </w:tr>
      <w:tr w:rsidR="000F204A" w:rsidRPr="000F204A" w14:paraId="7A3300D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C87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7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19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E5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F31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07002070000007291-E0G5AB42ZWMM20230926</w:t>
            </w:r>
          </w:p>
        </w:tc>
      </w:tr>
      <w:tr w:rsidR="000F204A" w:rsidRPr="000F204A" w14:paraId="6D8D017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19A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F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641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CF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9E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07002070000006437-E0G5AB42ZY7820230926</w:t>
            </w:r>
          </w:p>
        </w:tc>
      </w:tr>
      <w:tr w:rsidR="000F204A" w:rsidRPr="000F204A" w14:paraId="0BEE4CC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2B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89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1C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AE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F3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07002070000006437-E0G5AB42ZY7320230926</w:t>
            </w:r>
          </w:p>
        </w:tc>
      </w:tr>
      <w:tr w:rsidR="000F204A" w:rsidRPr="000F204A" w14:paraId="5C40B4B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41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07:17:39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1D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E3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A26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D7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05002050000007980-E0G5AB42ZdiG20230926</w:t>
            </w:r>
          </w:p>
        </w:tc>
      </w:tr>
      <w:tr w:rsidR="000F204A" w:rsidRPr="000F204A" w14:paraId="52B21C3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A5F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24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D3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73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6E1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07002070000008875-E0G5AB42Zlc820230926</w:t>
            </w:r>
          </w:p>
        </w:tc>
      </w:tr>
      <w:tr w:rsidR="000F204A" w:rsidRPr="000F204A" w14:paraId="1A37D8E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11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D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44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9B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96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05002050000008756-E0G5AB42ZmfT20230926</w:t>
            </w:r>
          </w:p>
        </w:tc>
      </w:tr>
      <w:tr w:rsidR="000F204A" w:rsidRPr="000F204A" w14:paraId="0909EFC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AC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EB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EC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E39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233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05002050000008722-E0G5AB42Zn9r20230926</w:t>
            </w:r>
          </w:p>
        </w:tc>
      </w:tr>
      <w:tr w:rsidR="000F204A" w:rsidRPr="000F204A" w14:paraId="7C62451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CC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D1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28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CBD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872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05002050000009507-E0G5AB42ZrDa20230926</w:t>
            </w:r>
          </w:p>
        </w:tc>
      </w:tr>
      <w:tr w:rsidR="000F204A" w:rsidRPr="000F204A" w14:paraId="20A3D50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96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9C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F7F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30B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DD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07002070000009746-E0G5AB42Ztll20230926</w:t>
            </w:r>
          </w:p>
        </w:tc>
      </w:tr>
      <w:tr w:rsidR="000F204A" w:rsidRPr="000F204A" w14:paraId="04DAC49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0D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967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2F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386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87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05002050000010113-E0G5AB42ZxR720230926</w:t>
            </w:r>
          </w:p>
        </w:tc>
      </w:tr>
      <w:tr w:rsidR="000F204A" w:rsidRPr="000F204A" w14:paraId="671C145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38C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65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752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1A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091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05002050000009698-E0G5AB42Zzu220230926</w:t>
            </w:r>
          </w:p>
        </w:tc>
      </w:tr>
      <w:tr w:rsidR="000F204A" w:rsidRPr="000F204A" w14:paraId="3D8554C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14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59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2F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61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AE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05002050000010470-E0G5AB42a2gt20230926</w:t>
            </w:r>
          </w:p>
        </w:tc>
      </w:tr>
      <w:tr w:rsidR="000F204A" w:rsidRPr="000F204A" w14:paraId="650B30B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2A9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C9B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3A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12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B3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05002050000010743-E0G5AB42a44f20230926</w:t>
            </w:r>
          </w:p>
        </w:tc>
      </w:tr>
      <w:tr w:rsidR="000F204A" w:rsidRPr="000F204A" w14:paraId="0BFEE1D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9F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07:29:47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C0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900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E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04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07002070000010455-E0G5AB42a4nt20230926</w:t>
            </w:r>
          </w:p>
        </w:tc>
      </w:tr>
      <w:tr w:rsidR="000F204A" w:rsidRPr="000F204A" w14:paraId="47AC4F6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B33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5B7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A75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6B4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59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07002070000011087-E0G5AB42a7io20230926</w:t>
            </w:r>
          </w:p>
        </w:tc>
      </w:tr>
      <w:tr w:rsidR="000F204A" w:rsidRPr="000F204A" w14:paraId="410B6A9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F8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47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7B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AF2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6CD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05002050000011370-E0G5AB42aCo720230926</w:t>
            </w:r>
          </w:p>
        </w:tc>
      </w:tr>
      <w:tr w:rsidR="000F204A" w:rsidRPr="000F204A" w14:paraId="5437F5E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43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90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D7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BA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3A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07002070000011579-E0G5AB42aEkl20230926</w:t>
            </w:r>
          </w:p>
        </w:tc>
      </w:tr>
      <w:tr w:rsidR="000F204A" w:rsidRPr="000F204A" w14:paraId="0C1DDFF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96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03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C1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D93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F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05002050000011667-E0G5AB42aEkA20230926</w:t>
            </w:r>
          </w:p>
        </w:tc>
      </w:tr>
      <w:tr w:rsidR="000F204A" w:rsidRPr="000F204A" w14:paraId="6DCEE22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CE5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922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26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6D0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5F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07002070000012027-E0G5AB42aHsu20230926</w:t>
            </w:r>
          </w:p>
        </w:tc>
      </w:tr>
      <w:tr w:rsidR="000F204A" w:rsidRPr="000F204A" w14:paraId="64C0B54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8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0FC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69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D2D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D0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05002050000012730-E0G5AB42aMRY20230926</w:t>
            </w:r>
          </w:p>
        </w:tc>
      </w:tr>
      <w:tr w:rsidR="000F204A" w:rsidRPr="000F204A" w14:paraId="0CE5545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A1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0D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1B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6B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C36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07002070000012829-E0G5AB42aNnd20230926</w:t>
            </w:r>
          </w:p>
        </w:tc>
      </w:tr>
      <w:tr w:rsidR="000F204A" w:rsidRPr="000F204A" w14:paraId="1FEB29B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1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07:39:34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791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AE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8FE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F9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07002070000012474-E0G5AB42aO8r20230926</w:t>
            </w:r>
          </w:p>
        </w:tc>
      </w:tr>
      <w:tr w:rsidR="000F204A" w:rsidRPr="000F204A" w14:paraId="0C52FF7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2E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EE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52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B87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DA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07002070000013303-E0G5AB42aRvu20230926</w:t>
            </w:r>
          </w:p>
        </w:tc>
      </w:tr>
      <w:tr w:rsidR="000F204A" w:rsidRPr="000F204A" w14:paraId="5BE7F56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BA5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9A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0E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00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9F0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05002050000013542-E0G5AB42aT7O20230926</w:t>
            </w:r>
          </w:p>
        </w:tc>
      </w:tr>
      <w:tr w:rsidR="000F204A" w:rsidRPr="000F204A" w14:paraId="0DA735D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83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7B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EC4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4D6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85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05002050000013840-E0G5AB42aVS020230926</w:t>
            </w:r>
          </w:p>
        </w:tc>
      </w:tr>
      <w:tr w:rsidR="000F204A" w:rsidRPr="000F204A" w14:paraId="05C86AC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1C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F78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3B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A2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1B2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07002070000014120-E0G5AB42aZCA20230926</w:t>
            </w:r>
          </w:p>
        </w:tc>
      </w:tr>
      <w:tr w:rsidR="000F204A" w:rsidRPr="000F204A" w14:paraId="1C4E310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41C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8EE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60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8DD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E3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05002050000014113-E0G5AB42aZV520230926</w:t>
            </w:r>
          </w:p>
        </w:tc>
      </w:tr>
      <w:tr w:rsidR="000F204A" w:rsidRPr="000F204A" w14:paraId="25BFDB9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BC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BD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AB7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5A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87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07002070000014525-E0G5AB42acnN20230926</w:t>
            </w:r>
          </w:p>
        </w:tc>
      </w:tr>
      <w:tr w:rsidR="000F204A" w:rsidRPr="000F204A" w14:paraId="2CE53BD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FEF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8F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08D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2A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DD6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05002050000014505-E0G5AB42aeQL20230926</w:t>
            </w:r>
          </w:p>
        </w:tc>
      </w:tr>
      <w:tr w:rsidR="000F204A" w:rsidRPr="000F204A" w14:paraId="684DA4E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74E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F0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10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A44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F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05002050000014920-E0G5AB42ah6E20230926</w:t>
            </w:r>
          </w:p>
        </w:tc>
      </w:tr>
      <w:tr w:rsidR="000F204A" w:rsidRPr="000F204A" w14:paraId="75D9E67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C5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07:51:21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BC9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9A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D7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FE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05002050000015237-E0G5AB42ajzO20230926</w:t>
            </w:r>
          </w:p>
        </w:tc>
      </w:tr>
      <w:tr w:rsidR="000F204A" w:rsidRPr="000F204A" w14:paraId="49CD29F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FD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BB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B5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13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2A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07002070000015615-E0G5AB42anvu20230926</w:t>
            </w:r>
          </w:p>
        </w:tc>
      </w:tr>
      <w:tr w:rsidR="000F204A" w:rsidRPr="000F204A" w14:paraId="7935940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CB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779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B2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EB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D0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05002050000015840-E0G5AB42arKy20230926</w:t>
            </w:r>
          </w:p>
        </w:tc>
      </w:tr>
      <w:tr w:rsidR="000F204A" w:rsidRPr="000F204A" w14:paraId="7254D64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EA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4E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79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22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25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07002070000016168-E0G5AB42arrU20230926</w:t>
            </w:r>
          </w:p>
        </w:tc>
      </w:tr>
      <w:tr w:rsidR="000F204A" w:rsidRPr="000F204A" w14:paraId="7A60F30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D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07:59:51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54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A5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C1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60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07002070000016752-E0G5AB42axK620230926</w:t>
            </w:r>
          </w:p>
        </w:tc>
      </w:tr>
      <w:tr w:rsidR="000F204A" w:rsidRPr="000F204A" w14:paraId="4A09698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2C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C1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31B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05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73A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05002050000017076-E0G5AB42azi020230926</w:t>
            </w:r>
          </w:p>
        </w:tc>
      </w:tr>
      <w:tr w:rsidR="000F204A" w:rsidRPr="000F204A" w14:paraId="415F444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C2D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F8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9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9F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5C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07002070000016685-E0G5AB42azj420230926</w:t>
            </w:r>
          </w:p>
        </w:tc>
      </w:tr>
      <w:tr w:rsidR="000F204A" w:rsidRPr="000F204A" w14:paraId="5C79E23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499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BC2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7C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C46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0B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05002050000017382-E0G5AB42b2fi20230926</w:t>
            </w:r>
          </w:p>
        </w:tc>
      </w:tr>
      <w:tr w:rsidR="000F204A" w:rsidRPr="000F204A" w14:paraId="35E43DD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35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8B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19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38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FA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07002070000017964-E0G5AB42b6GQ20230926</w:t>
            </w:r>
          </w:p>
        </w:tc>
      </w:tr>
      <w:tr w:rsidR="000F204A" w:rsidRPr="000F204A" w14:paraId="6FD803F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D0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9F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4E5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F21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5D6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05002050000018123-E0G5AB42b8ok20230926</w:t>
            </w:r>
          </w:p>
        </w:tc>
      </w:tr>
      <w:tr w:rsidR="000F204A" w:rsidRPr="000F204A" w14:paraId="3D77FD3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5E8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DF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1E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7B0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9BD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07002070000017879-E0G5AB42bAKn20230926</w:t>
            </w:r>
          </w:p>
        </w:tc>
      </w:tr>
      <w:tr w:rsidR="000F204A" w:rsidRPr="000F204A" w14:paraId="4C12C1F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27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08:09:58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2CC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B7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BD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9BF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05002050000018488-E0G5AB42bEjX20230926</w:t>
            </w:r>
          </w:p>
        </w:tc>
      </w:tr>
      <w:tr w:rsidR="000F204A" w:rsidRPr="000F204A" w14:paraId="056AE6B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46B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08:14:49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BB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59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49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88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07002070000019906-E0G5AB42bLOy20230926</w:t>
            </w:r>
          </w:p>
        </w:tc>
      </w:tr>
      <w:tr w:rsidR="000F204A" w:rsidRPr="000F204A" w14:paraId="3603670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DC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08:15:56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A1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2F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68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37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05002050000019039-E0G5AB42bMz620230926</w:t>
            </w:r>
          </w:p>
        </w:tc>
      </w:tr>
      <w:tr w:rsidR="000F204A" w:rsidRPr="000F204A" w14:paraId="1701B42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94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B3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17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24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81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05002050000020247-E0G5AB42bOMP20230926</w:t>
            </w:r>
          </w:p>
        </w:tc>
      </w:tr>
      <w:tr w:rsidR="000F204A" w:rsidRPr="000F204A" w14:paraId="496A8A4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16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08:18:18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95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27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A5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EE9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05002050000020411-E0G5AB42bQWr20230926</w:t>
            </w:r>
          </w:p>
        </w:tc>
      </w:tr>
      <w:tr w:rsidR="000F204A" w:rsidRPr="000F204A" w14:paraId="6381167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3F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21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B9E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649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3C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05002050000020736-E0G5AB42bSCA20230926</w:t>
            </w:r>
          </w:p>
        </w:tc>
      </w:tr>
      <w:tr w:rsidR="000F204A" w:rsidRPr="000F204A" w14:paraId="71DB150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78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08:19:58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3E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ADB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B28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9A3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07002070000020154-E0G5AB42bSkI20230926</w:t>
            </w:r>
          </w:p>
        </w:tc>
      </w:tr>
      <w:tr w:rsidR="000F204A" w:rsidRPr="000F204A" w14:paraId="628B94D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01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08:22:03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52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AF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B6D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AAA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05002050000021086-E0G5AB42bVr920230926</w:t>
            </w:r>
          </w:p>
        </w:tc>
      </w:tr>
      <w:tr w:rsidR="000F204A" w:rsidRPr="000F204A" w14:paraId="2DA0CE3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44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D15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7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00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D68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07002070000021455-E0G5AB42bX3G20230926</w:t>
            </w:r>
          </w:p>
        </w:tc>
      </w:tr>
      <w:tr w:rsidR="000F204A" w:rsidRPr="000F204A" w14:paraId="5AEF63A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C1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08:24:46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34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E75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8E9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AB4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07002070000021661-E0G5AB42baNM20230926</w:t>
            </w:r>
          </w:p>
        </w:tc>
      </w:tr>
      <w:tr w:rsidR="000F204A" w:rsidRPr="000F204A" w14:paraId="1772C19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26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08:26:58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A5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2A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4CB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25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07002070000022062-E0G5AB42bcp620230926</w:t>
            </w:r>
          </w:p>
        </w:tc>
      </w:tr>
      <w:tr w:rsidR="000F204A" w:rsidRPr="000F204A" w14:paraId="3C43473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67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08:26:58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6C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DC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DF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4CA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07002070000022062-E0G5AB42bcp820230926</w:t>
            </w:r>
          </w:p>
        </w:tc>
      </w:tr>
      <w:tr w:rsidR="000F204A" w:rsidRPr="000F204A" w14:paraId="5B14C38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94D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30A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7A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DB3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B2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05002050000022210-E0G5AB42bgDH20230926</w:t>
            </w:r>
          </w:p>
        </w:tc>
      </w:tr>
      <w:tr w:rsidR="000F204A" w:rsidRPr="000F204A" w14:paraId="2F97647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EC7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08:31:33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0DB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EA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E8A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8B2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07002070000022892-E0G5AB42bioM20230926</w:t>
            </w:r>
          </w:p>
        </w:tc>
      </w:tr>
      <w:tr w:rsidR="000F204A" w:rsidRPr="000F204A" w14:paraId="04221B8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B2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AC5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FB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15D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58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07002070000023181-E0G5AB42bl6720230926</w:t>
            </w:r>
          </w:p>
        </w:tc>
      </w:tr>
      <w:tr w:rsidR="000F204A" w:rsidRPr="000F204A" w14:paraId="5795E7F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DEB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08:38:31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F5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2D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25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E79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05002050000023855-E0G5AB42brbI20230926</w:t>
            </w:r>
          </w:p>
        </w:tc>
      </w:tr>
      <w:tr w:rsidR="000F204A" w:rsidRPr="000F204A" w14:paraId="5F79E33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EE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1F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18B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F1B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511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07002070000024321-E0G5AB42btno20230926</w:t>
            </w:r>
          </w:p>
        </w:tc>
      </w:tr>
      <w:tr w:rsidR="000F204A" w:rsidRPr="000F204A" w14:paraId="7F44113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33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64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A7C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C2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05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05002050000024535-E0G5AB42bvPs20230926</w:t>
            </w:r>
          </w:p>
        </w:tc>
      </w:tr>
      <w:tr w:rsidR="000F204A" w:rsidRPr="000F204A" w14:paraId="17C2685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ED8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34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7CF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5B2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ED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07002070000024313-E0G5AB42bvls20230926</w:t>
            </w:r>
          </w:p>
        </w:tc>
      </w:tr>
      <w:tr w:rsidR="000F204A" w:rsidRPr="000F204A" w14:paraId="3C946B9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49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746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94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91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4D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07002070000024729-E0G5AB42bxct20230926</w:t>
            </w:r>
          </w:p>
        </w:tc>
      </w:tr>
      <w:tr w:rsidR="000F204A" w:rsidRPr="000F204A" w14:paraId="332C143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AD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BD0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335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D9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83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05002050000024936-E0G5AB42bzeg20230926</w:t>
            </w:r>
          </w:p>
        </w:tc>
      </w:tr>
      <w:tr w:rsidR="000F204A" w:rsidRPr="000F204A" w14:paraId="5BBCE7E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66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EB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4AF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F9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F1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05002050000025174-E0G5AB42c1zx20230926</w:t>
            </w:r>
          </w:p>
        </w:tc>
      </w:tr>
      <w:tr w:rsidR="000F204A" w:rsidRPr="000F204A" w14:paraId="106F1A1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86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7A5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3A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650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70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07002070000025661-E0G5AB42c2uq20230926</w:t>
            </w:r>
          </w:p>
        </w:tc>
      </w:tr>
      <w:tr w:rsidR="000F204A" w:rsidRPr="000F204A" w14:paraId="0A59231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35D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C1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FB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D1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8F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07002070000025661-E0G5AB42c2uo20230926</w:t>
            </w:r>
          </w:p>
        </w:tc>
      </w:tr>
      <w:tr w:rsidR="000F204A" w:rsidRPr="000F204A" w14:paraId="3DEC225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5E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08:49:28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C3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25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7D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85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07002070000025827-E0G5AB42c4D720230926</w:t>
            </w:r>
          </w:p>
        </w:tc>
      </w:tr>
      <w:tr w:rsidR="000F204A" w:rsidRPr="000F204A" w14:paraId="447234B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240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75D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580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C5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58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07002070000026733-E0G5AB42c9gi20230926</w:t>
            </w:r>
          </w:p>
        </w:tc>
      </w:tr>
      <w:tr w:rsidR="000F204A" w:rsidRPr="000F204A" w14:paraId="7720EA0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1E5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08:56:33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22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22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BE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12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07002070000027091-E0G5AB42cC5S20230926</w:t>
            </w:r>
          </w:p>
        </w:tc>
      </w:tr>
      <w:tr w:rsidR="000F204A" w:rsidRPr="000F204A" w14:paraId="20CE182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34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08:59:55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C67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D5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CCC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E6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05002050000027490-E0G5AB42cFoG20230926</w:t>
            </w:r>
          </w:p>
        </w:tc>
      </w:tr>
      <w:tr w:rsidR="000F204A" w:rsidRPr="000F204A" w14:paraId="05E3964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23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3A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5F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CE0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A4A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07002070000027430-E0G5AB42cGur20230926</w:t>
            </w:r>
          </w:p>
        </w:tc>
      </w:tr>
      <w:tr w:rsidR="000F204A" w:rsidRPr="000F204A" w14:paraId="5778929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B0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293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D8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A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DC9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07002070000027413-E0G5AB42cHCV20230926</w:t>
            </w:r>
          </w:p>
        </w:tc>
      </w:tr>
      <w:tr w:rsidR="000F204A" w:rsidRPr="000F204A" w14:paraId="30AC36F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0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DC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4D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12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9E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05002050000028121-E0G5AB42cHfR20230926</w:t>
            </w:r>
          </w:p>
        </w:tc>
      </w:tr>
      <w:tr w:rsidR="000F204A" w:rsidRPr="000F204A" w14:paraId="693425E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6D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B3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D9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A6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99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05002050000028121-E0G5AB42cHfU20230926</w:t>
            </w:r>
          </w:p>
        </w:tc>
      </w:tr>
      <w:tr w:rsidR="000F204A" w:rsidRPr="000F204A" w14:paraId="6DB5A2F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88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58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39D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E81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B08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05002050000028473-E0G5AB42cJFs20230926</w:t>
            </w:r>
          </w:p>
        </w:tc>
      </w:tr>
      <w:tr w:rsidR="000F204A" w:rsidRPr="000F204A" w14:paraId="0EFCFFC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2C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9D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4A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F3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95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05002050000028112-E0G5AB42cJnE20230926</w:t>
            </w:r>
          </w:p>
        </w:tc>
      </w:tr>
      <w:tr w:rsidR="000F204A" w:rsidRPr="000F204A" w14:paraId="1D0AB31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658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F04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117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7F1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56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05002050000028801-E0G5AB42cM4F20230926</w:t>
            </w:r>
          </w:p>
        </w:tc>
      </w:tr>
      <w:tr w:rsidR="000F204A" w:rsidRPr="000F204A" w14:paraId="7E2CEF0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51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09:08:57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E5D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DA4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644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ED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05002050000029325-E0G5AB42cOnp20230926</w:t>
            </w:r>
          </w:p>
        </w:tc>
      </w:tr>
      <w:tr w:rsidR="000F204A" w:rsidRPr="000F204A" w14:paraId="72988F6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0DC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09:11:59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8A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59D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87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AB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05002050000029557-E0G5AB42cSJ820230926</w:t>
            </w:r>
          </w:p>
        </w:tc>
      </w:tr>
      <w:tr w:rsidR="000F204A" w:rsidRPr="000F204A" w14:paraId="0905F59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46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09:16:28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D6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28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4C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16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07002070000030281-E0G5AB42cXpi20230926</w:t>
            </w:r>
          </w:p>
        </w:tc>
      </w:tr>
      <w:tr w:rsidR="000F204A" w:rsidRPr="000F204A" w14:paraId="0CEFB68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74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9F1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3FD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08A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DD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07002070000030617-E0G5AB42cZiO20230926</w:t>
            </w:r>
          </w:p>
        </w:tc>
      </w:tr>
      <w:tr w:rsidR="000F204A" w:rsidRPr="000F204A" w14:paraId="4001388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FE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09:19:44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94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38B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CC4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B8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05002050000030222-E0G5AB42caXs20230926</w:t>
            </w:r>
          </w:p>
        </w:tc>
      </w:tr>
      <w:tr w:rsidR="000F204A" w:rsidRPr="000F204A" w14:paraId="2CB4C68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5E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3E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D7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4F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68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07002070000030599-E0G5AB42cb2e20230926</w:t>
            </w:r>
          </w:p>
        </w:tc>
      </w:tr>
      <w:tr w:rsidR="000F204A" w:rsidRPr="000F204A" w14:paraId="5F00FDB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03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6E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C7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30B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D5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07002070000031056-E0G5AB42ccm120230926</w:t>
            </w:r>
          </w:p>
        </w:tc>
      </w:tr>
      <w:tr w:rsidR="000F204A" w:rsidRPr="000F204A" w14:paraId="08360ED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81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5A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9B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61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06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07002070000031056-E0G5AB42ccm320230926</w:t>
            </w:r>
          </w:p>
        </w:tc>
      </w:tr>
      <w:tr w:rsidR="000F204A" w:rsidRPr="000F204A" w14:paraId="201875D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31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16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6E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D0E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983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07002070000031149-E0G5AB42ceLm20230926</w:t>
            </w:r>
          </w:p>
        </w:tc>
      </w:tr>
      <w:tr w:rsidR="000F204A" w:rsidRPr="000F204A" w14:paraId="73E23E5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72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71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D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AD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DA4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05002050000031429-E0G5AB42cgM620230926</w:t>
            </w:r>
          </w:p>
        </w:tc>
      </w:tr>
      <w:tr w:rsidR="000F204A" w:rsidRPr="000F204A" w14:paraId="1D86944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6F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A2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46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ADD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FBD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05002050000031429-E0G5AB42cgM420230926</w:t>
            </w:r>
          </w:p>
        </w:tc>
      </w:tr>
      <w:tr w:rsidR="000F204A" w:rsidRPr="000F204A" w14:paraId="5A938B8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C5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2B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F1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349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6D1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05002050000031548-E0G5AB42chSs20230926</w:t>
            </w:r>
          </w:p>
        </w:tc>
      </w:tr>
      <w:tr w:rsidR="000F204A" w:rsidRPr="000F204A" w14:paraId="07B9DB0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BBA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09:26:46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4C0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C2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85E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E5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05002050000031384-E0G5AB42chVv20230926</w:t>
            </w:r>
          </w:p>
        </w:tc>
      </w:tr>
      <w:tr w:rsidR="000F204A" w:rsidRPr="000F204A" w14:paraId="29F45CB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95A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09:32:49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C4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F34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A6B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5E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05002050000032376-E0G5AB42coHc20230926</w:t>
            </w:r>
          </w:p>
        </w:tc>
      </w:tr>
      <w:tr w:rsidR="000F204A" w:rsidRPr="000F204A" w14:paraId="5EF1A09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50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4F0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D2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0D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F4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05002050000032690-E0G5AB42cpYt20230926</w:t>
            </w:r>
          </w:p>
        </w:tc>
      </w:tr>
      <w:tr w:rsidR="000F204A" w:rsidRPr="000F204A" w14:paraId="34201A5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07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09:35:03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8D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49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D3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BF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05002050000032690-E0G5AB42cptZ20230926</w:t>
            </w:r>
          </w:p>
        </w:tc>
      </w:tr>
      <w:tr w:rsidR="000F204A" w:rsidRPr="000F204A" w14:paraId="00B4B01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FC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48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F7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AA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79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05002050000033031-E0G5AB42cqnR20230926</w:t>
            </w:r>
          </w:p>
        </w:tc>
      </w:tr>
      <w:tr w:rsidR="000F204A" w:rsidRPr="000F204A" w14:paraId="15F90B4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02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09:38:06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F9B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A3C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03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63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07002070000033157-E0G5AB42csNW20230926</w:t>
            </w:r>
          </w:p>
        </w:tc>
      </w:tr>
      <w:tr w:rsidR="000F204A" w:rsidRPr="000F204A" w14:paraId="7A0620E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1D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A8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47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09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F6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07002070000033296-E0G5AB42ct9p20230926</w:t>
            </w:r>
          </w:p>
        </w:tc>
      </w:tr>
      <w:tr w:rsidR="000F204A" w:rsidRPr="000F204A" w14:paraId="22C81F4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DE2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09:39:41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C2C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180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2A3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6F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07002070000033110-E0G5AB42ctMl20230926</w:t>
            </w:r>
          </w:p>
        </w:tc>
      </w:tr>
      <w:tr w:rsidR="000F204A" w:rsidRPr="000F204A" w14:paraId="65B805A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493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0CC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74D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904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48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07002070000033751-E0G5AB42cwFh20230926</w:t>
            </w:r>
          </w:p>
        </w:tc>
      </w:tr>
      <w:tr w:rsidR="000F204A" w:rsidRPr="000F204A" w14:paraId="249FEE5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A9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A2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C3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57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CB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07002070000033751-E0G5AB42cwFf20230926</w:t>
            </w:r>
          </w:p>
        </w:tc>
      </w:tr>
      <w:tr w:rsidR="000F204A" w:rsidRPr="000F204A" w14:paraId="5647910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30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08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13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30C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AF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05002050000033443-E0G5AB42cwXw20230926</w:t>
            </w:r>
          </w:p>
        </w:tc>
      </w:tr>
      <w:tr w:rsidR="000F204A" w:rsidRPr="000F204A" w14:paraId="60563B6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9F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53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74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0D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083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05002050000033594-E0G5AB42cwdI20230926</w:t>
            </w:r>
          </w:p>
        </w:tc>
      </w:tr>
      <w:tr w:rsidR="000F204A" w:rsidRPr="000F204A" w14:paraId="6D9E5E8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262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49D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5B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79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C9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07002070000033886-E0G5AB42cxkr20230926</w:t>
            </w:r>
          </w:p>
        </w:tc>
      </w:tr>
      <w:tr w:rsidR="000F204A" w:rsidRPr="000F204A" w14:paraId="12EB79C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F9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78D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CC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F9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440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07002070000034364-E0G5AB42d0F420230926</w:t>
            </w:r>
          </w:p>
        </w:tc>
      </w:tr>
      <w:tr w:rsidR="000F204A" w:rsidRPr="000F204A" w14:paraId="2184E48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0B8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2F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87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90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FD3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07002070000034025-E0G5AB42d1yL20230926</w:t>
            </w:r>
          </w:p>
        </w:tc>
      </w:tr>
      <w:tr w:rsidR="000F204A" w:rsidRPr="000F204A" w14:paraId="4961FEE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BAD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09:51:25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E1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E3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8D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9D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05002050000034749-E0G5AB42d4Uu20230926</w:t>
            </w:r>
          </w:p>
        </w:tc>
      </w:tr>
      <w:tr w:rsidR="000F204A" w:rsidRPr="000F204A" w14:paraId="793F483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C5D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09:56:32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D9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0B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D17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78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05002050000035195-E0G5AB42d9fr20230926</w:t>
            </w:r>
          </w:p>
        </w:tc>
      </w:tr>
      <w:tr w:rsidR="000F204A" w:rsidRPr="000F204A" w14:paraId="53B02F8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711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71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7A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2B4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C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05002050000036395-E0G5AB42dEMP20230926</w:t>
            </w:r>
          </w:p>
        </w:tc>
      </w:tr>
      <w:tr w:rsidR="000F204A" w:rsidRPr="000F204A" w14:paraId="2D68605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F9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90C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7B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A8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8E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05002050000036598-E0G5AB42dGTk20230926</w:t>
            </w:r>
          </w:p>
        </w:tc>
      </w:tr>
      <w:tr w:rsidR="000F204A" w:rsidRPr="000F204A" w14:paraId="66B0140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7DA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DCB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0DA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A4B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54B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07002070000036725-E0G5AB42dIHY20230926</w:t>
            </w:r>
          </w:p>
        </w:tc>
      </w:tr>
      <w:tr w:rsidR="000F204A" w:rsidRPr="000F204A" w14:paraId="13BFE21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FE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F5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86B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4C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A6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07002070000036827-E0G5AB42dJcp20230926</w:t>
            </w:r>
          </w:p>
        </w:tc>
      </w:tr>
      <w:tr w:rsidR="000F204A" w:rsidRPr="000F204A" w14:paraId="0488825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2A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CB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99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D6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57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07002070000037015-E0G5AB42dLB220230926</w:t>
            </w:r>
          </w:p>
        </w:tc>
      </w:tr>
      <w:tr w:rsidR="000F204A" w:rsidRPr="000F204A" w14:paraId="5B15472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B7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663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44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FFB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E5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05002050000037391-E0G5AB42dMRD20230926</w:t>
            </w:r>
          </w:p>
        </w:tc>
      </w:tr>
      <w:tr w:rsidR="000F204A" w:rsidRPr="000F204A" w14:paraId="43237F2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C5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10:09:50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F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09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96C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693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05002050000036745-E0G5AB42dMql20230926</w:t>
            </w:r>
          </w:p>
        </w:tc>
      </w:tr>
      <w:tr w:rsidR="000F204A" w:rsidRPr="000F204A" w14:paraId="4B84E17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38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68F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BF2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FD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C79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05002050000037197-E0G5AB42dOBz20230926</w:t>
            </w:r>
          </w:p>
        </w:tc>
      </w:tr>
      <w:tr w:rsidR="000F204A" w:rsidRPr="000F204A" w14:paraId="65C27F8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C59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10:12:59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9F9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97F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45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71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07002070000037404-E0G5AB42dQHH20230926</w:t>
            </w:r>
          </w:p>
        </w:tc>
      </w:tr>
      <w:tr w:rsidR="000F204A" w:rsidRPr="000F204A" w14:paraId="76F9F97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5E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10:25:15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ADB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59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0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FC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05002050000039305-E0G5AB42dcZ220230926</w:t>
            </w:r>
          </w:p>
        </w:tc>
      </w:tr>
      <w:tr w:rsidR="000F204A" w:rsidRPr="000F204A" w14:paraId="2097915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0B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10:25:15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01E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D8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68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D4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07002070000039125-E0G5AB42dcY420230926</w:t>
            </w:r>
          </w:p>
        </w:tc>
      </w:tr>
      <w:tr w:rsidR="000F204A" w:rsidRPr="000F204A" w14:paraId="6FC29D4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96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10:25:33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32B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05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31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EA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07002070000038882-E0G5AB42dcmk20230926</w:t>
            </w:r>
          </w:p>
        </w:tc>
      </w:tr>
      <w:tr w:rsidR="000F204A" w:rsidRPr="000F204A" w14:paraId="268434A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5F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10:26:18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09D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A4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ED5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FF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05002050000039552-E0G5AB42de9w20230926</w:t>
            </w:r>
          </w:p>
        </w:tc>
      </w:tr>
      <w:tr w:rsidR="000F204A" w:rsidRPr="000F204A" w14:paraId="6E2BD34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CAF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B5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63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939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64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07002070000039298-E0G5AB42di1T20230926</w:t>
            </w:r>
          </w:p>
        </w:tc>
      </w:tr>
      <w:tr w:rsidR="000F204A" w:rsidRPr="000F204A" w14:paraId="0E4F48A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663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10:31:16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81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1C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92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80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05002050000039553-E0G5AB42di7720230926</w:t>
            </w:r>
          </w:p>
        </w:tc>
      </w:tr>
      <w:tr w:rsidR="000F204A" w:rsidRPr="000F204A" w14:paraId="5ED6606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7F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67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6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B8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E24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07002070000040676-E0G5AB42dmcK20230926</w:t>
            </w:r>
          </w:p>
        </w:tc>
      </w:tr>
      <w:tr w:rsidR="000F204A" w:rsidRPr="000F204A" w14:paraId="5268453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72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10:40:38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5BA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DC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41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AF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05002050000041279-E0G5AB42dp1m20230926</w:t>
            </w:r>
          </w:p>
        </w:tc>
      </w:tr>
      <w:tr w:rsidR="000F204A" w:rsidRPr="000F204A" w14:paraId="7A9CFD8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C7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10:41:23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40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E4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04C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48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07002070000040940-E0G5AB42dpYJ20230926</w:t>
            </w:r>
          </w:p>
        </w:tc>
      </w:tr>
      <w:tr w:rsidR="000F204A" w:rsidRPr="000F204A" w14:paraId="0D8B122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CB7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10:46:26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F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1C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9C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5D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05002050000041203-E0G5AB42duEY20230926</w:t>
            </w:r>
          </w:p>
        </w:tc>
      </w:tr>
      <w:tr w:rsidR="000F204A" w:rsidRPr="000F204A" w14:paraId="40D2A2F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A8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10:46:26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E8E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1B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68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74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05002050000041203-E0G5AB42duEQ20230926</w:t>
            </w:r>
          </w:p>
        </w:tc>
      </w:tr>
      <w:tr w:rsidR="000F204A" w:rsidRPr="000F204A" w14:paraId="2B22654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47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10:56:36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5E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9F8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EA0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919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07002070000042813-E0G5AB42e0iY20230926</w:t>
            </w:r>
          </w:p>
        </w:tc>
      </w:tr>
      <w:tr w:rsidR="000F204A" w:rsidRPr="000F204A" w14:paraId="34EB21B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58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10:59:59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BF5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13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32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16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05002050000043402-E0G5AB42e3RM20230926</w:t>
            </w:r>
          </w:p>
        </w:tc>
      </w:tr>
      <w:tr w:rsidR="000F204A" w:rsidRPr="000F204A" w14:paraId="530B6FB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CD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11:03:18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5D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F3C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0E0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48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05002050000044046-E0G5AB42e5aL20230926</w:t>
            </w:r>
          </w:p>
        </w:tc>
      </w:tr>
      <w:tr w:rsidR="000F204A" w:rsidRPr="000F204A" w14:paraId="5824319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88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11:03:18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2C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E2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8D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A4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05002050000044046-E0G5AB42e5aJ20230926</w:t>
            </w:r>
          </w:p>
        </w:tc>
      </w:tr>
      <w:tr w:rsidR="000F204A" w:rsidRPr="000F204A" w14:paraId="51570E9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16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11:04:25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63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8B9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624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98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05002050000043311-E0G5AB42e6cu20230926</w:t>
            </w:r>
          </w:p>
        </w:tc>
      </w:tr>
      <w:tr w:rsidR="000F204A" w:rsidRPr="000F204A" w14:paraId="52BFD7F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02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8A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A4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127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716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05002050000044191-E0G5AB42e7Er20230926</w:t>
            </w:r>
          </w:p>
        </w:tc>
      </w:tr>
      <w:tr w:rsidR="000F204A" w:rsidRPr="000F204A" w14:paraId="6CFDE5D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B3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C1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9D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2C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5DE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07002070000044271-E0G5AB42e8gm20230926</w:t>
            </w:r>
          </w:p>
        </w:tc>
      </w:tr>
      <w:tr w:rsidR="000F204A" w:rsidRPr="000F204A" w14:paraId="0829DD0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61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11:08:42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A1A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BD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CAC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5A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07002070000044119-E0G5AB42e95Q20230926</w:t>
            </w:r>
          </w:p>
        </w:tc>
      </w:tr>
      <w:tr w:rsidR="000F204A" w:rsidRPr="000F204A" w14:paraId="6CDEF72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C2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F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F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C2B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66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07002070000044967-E0G5AB42eBd820230926</w:t>
            </w:r>
          </w:p>
        </w:tc>
      </w:tr>
      <w:tr w:rsidR="000F204A" w:rsidRPr="000F204A" w14:paraId="010A57E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130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98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1B0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97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B53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07002070000045293-E0G5AB42eDJt20230926</w:t>
            </w:r>
          </w:p>
        </w:tc>
      </w:tr>
      <w:tr w:rsidR="000F204A" w:rsidRPr="000F204A" w14:paraId="697070D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E6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11:17:11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3A3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54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005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FD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07002070000045177-E0G5AB42eE4U20230926</w:t>
            </w:r>
          </w:p>
        </w:tc>
      </w:tr>
      <w:tr w:rsidR="000F204A" w:rsidRPr="000F204A" w14:paraId="1A47D8B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11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11:18:33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3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4F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6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74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05002050000046022-E0G5AB42eFJW20230926</w:t>
            </w:r>
          </w:p>
        </w:tc>
      </w:tr>
      <w:tr w:rsidR="000F204A" w:rsidRPr="000F204A" w14:paraId="69C2F25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7C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79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BDA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76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B38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05002050000046511-E0G5AB42eJTM20230926</w:t>
            </w:r>
          </w:p>
        </w:tc>
      </w:tr>
      <w:tr w:rsidR="000F204A" w:rsidRPr="000F204A" w14:paraId="319D45D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06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23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C6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CD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3CD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07002070000046356-E0G5AB42eJSB20230926</w:t>
            </w:r>
          </w:p>
        </w:tc>
      </w:tr>
      <w:tr w:rsidR="000F204A" w:rsidRPr="000F204A" w14:paraId="740CEB9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25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CB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A5C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F0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03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05002050000046511-E0G5AB42eJaL20230926</w:t>
            </w:r>
          </w:p>
        </w:tc>
      </w:tr>
      <w:tr w:rsidR="000F204A" w:rsidRPr="000F204A" w14:paraId="1497B92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8D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CD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07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C2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93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07002070000046610-E0G5AB42eKWP20230926</w:t>
            </w:r>
          </w:p>
        </w:tc>
      </w:tr>
      <w:tr w:rsidR="000F204A" w:rsidRPr="000F204A" w14:paraId="28494AD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1D7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CB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1DF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12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29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05002050000045927-E0G5AB42eKvh20230926</w:t>
            </w:r>
          </w:p>
        </w:tc>
      </w:tr>
      <w:tr w:rsidR="000F204A" w:rsidRPr="000F204A" w14:paraId="17EAEA4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E7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D1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53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FE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B42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05002050000045927-E0G5AB42eKvd20230926</w:t>
            </w:r>
          </w:p>
        </w:tc>
      </w:tr>
      <w:tr w:rsidR="000F204A" w:rsidRPr="000F204A" w14:paraId="3695447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21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11:28:39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C3C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0E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F0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63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07002070000046881-E0G5AB42eNI720230926</w:t>
            </w:r>
          </w:p>
        </w:tc>
      </w:tr>
      <w:tr w:rsidR="000F204A" w:rsidRPr="000F204A" w14:paraId="50E4A9F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17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11:35:48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04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2D6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C20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32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07002070000048229-E0G5AB42eUXz20230926</w:t>
            </w:r>
          </w:p>
        </w:tc>
      </w:tr>
      <w:tr w:rsidR="000F204A" w:rsidRPr="000F204A" w14:paraId="1FEC777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48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11:36:43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5D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694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B22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F7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05002050000048575-E0G5AB42eVQK20230926</w:t>
            </w:r>
          </w:p>
        </w:tc>
      </w:tr>
      <w:tr w:rsidR="000F204A" w:rsidRPr="000F204A" w14:paraId="522A8C7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D2B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11:36:52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685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969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EA0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55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05002050000048554-E0G5AB42eVam20230926</w:t>
            </w:r>
          </w:p>
        </w:tc>
      </w:tr>
      <w:tr w:rsidR="000F204A" w:rsidRPr="000F204A" w14:paraId="5B9B6EF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44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11:37:55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BD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BB7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A32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3B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05002050000048554-E0G5AB42eWFF20230926</w:t>
            </w:r>
          </w:p>
        </w:tc>
      </w:tr>
      <w:tr w:rsidR="000F204A" w:rsidRPr="000F204A" w14:paraId="60988F0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DE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11:38:21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2CE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3D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8F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B08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05002050000048834-E0G5AB42eWir20230926</w:t>
            </w:r>
          </w:p>
        </w:tc>
      </w:tr>
      <w:tr w:rsidR="000F204A" w:rsidRPr="000F204A" w14:paraId="5A71F52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8F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11:41:06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56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E8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822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052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07002070000048922-E0G5AB42eY2p20230926</w:t>
            </w:r>
          </w:p>
        </w:tc>
      </w:tr>
      <w:tr w:rsidR="000F204A" w:rsidRPr="000F204A" w14:paraId="130C8F0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4A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11:41:06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E0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4A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83D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F7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07002070000048922-E0G5AB42eY2r20230926</w:t>
            </w:r>
          </w:p>
        </w:tc>
      </w:tr>
      <w:tr w:rsidR="000F204A" w:rsidRPr="000F204A" w14:paraId="509351E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DB2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11:42:46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99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7C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C4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3B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07002070000049215-E0G5AB42eZ5820230926</w:t>
            </w:r>
          </w:p>
        </w:tc>
      </w:tr>
      <w:tr w:rsidR="000F204A" w:rsidRPr="000F204A" w14:paraId="27BCB73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34F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6F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1D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CE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55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07002070000048671-E0G5AB42eZA620230926</w:t>
            </w:r>
          </w:p>
        </w:tc>
      </w:tr>
      <w:tr w:rsidR="000F204A" w:rsidRPr="000F204A" w14:paraId="6D712BE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759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11:45:11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46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8C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FA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90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05002050000049798-E0G5AB42eaCP20230926</w:t>
            </w:r>
          </w:p>
        </w:tc>
      </w:tr>
      <w:tr w:rsidR="000F204A" w:rsidRPr="000F204A" w14:paraId="3605D74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42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96B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15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9D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90D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07002070000050016-E0G5AB42edxb20230926</w:t>
            </w:r>
          </w:p>
        </w:tc>
      </w:tr>
      <w:tr w:rsidR="000F204A" w:rsidRPr="000F204A" w14:paraId="7597AAC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C8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DE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D2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17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1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07002070000050591-E0G5AB42eg4420230926</w:t>
            </w:r>
          </w:p>
        </w:tc>
      </w:tr>
      <w:tr w:rsidR="000F204A" w:rsidRPr="000F204A" w14:paraId="5CBCC95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1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45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68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78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60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07002070000050591-E0G5AB42eg4220230926</w:t>
            </w:r>
          </w:p>
        </w:tc>
      </w:tr>
      <w:tr w:rsidR="000F204A" w:rsidRPr="000F204A" w14:paraId="19A19AE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AB4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989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B19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30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74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07002070000050840-E0G5AB42ehPV20230926</w:t>
            </w:r>
          </w:p>
        </w:tc>
      </w:tr>
      <w:tr w:rsidR="000F204A" w:rsidRPr="000F204A" w14:paraId="703B14B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DD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FB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7C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60C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D1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07002070000050840-E0G5AB42ehrG20230926</w:t>
            </w:r>
          </w:p>
        </w:tc>
      </w:tr>
      <w:tr w:rsidR="000F204A" w:rsidRPr="000F204A" w14:paraId="06D597D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DB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385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71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58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461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05002050000051375-E0G5AB42ei7G20230926</w:t>
            </w:r>
          </w:p>
        </w:tc>
      </w:tr>
      <w:tr w:rsidR="000F204A" w:rsidRPr="000F204A" w14:paraId="6BA0200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A3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30B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A6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F50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228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05002050000051375-E0G5AB42ei7E20230926</w:t>
            </w:r>
          </w:p>
        </w:tc>
      </w:tr>
      <w:tr w:rsidR="000F204A" w:rsidRPr="000F204A" w14:paraId="1388409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F40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4C0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55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3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8C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07002070000050708-E0G5AB42eiHU20230926</w:t>
            </w:r>
          </w:p>
        </w:tc>
      </w:tr>
      <w:tr w:rsidR="000F204A" w:rsidRPr="000F204A" w14:paraId="35A7F41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9D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11:58:29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7C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14B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ED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EC2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05002050000051541-E0G5AB42ej8A20230926</w:t>
            </w:r>
          </w:p>
        </w:tc>
      </w:tr>
      <w:tr w:rsidR="000F204A" w:rsidRPr="000F204A" w14:paraId="44D02B2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46D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6A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37B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26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0C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05002050000051466-E0G5AB42ekFJ20230926</w:t>
            </w:r>
          </w:p>
        </w:tc>
      </w:tr>
      <w:tr w:rsidR="000F204A" w:rsidRPr="000F204A" w14:paraId="7D2F706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CFA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2A9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B22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AE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BC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07002070000051163-E0G5AB42ekPY20230926</w:t>
            </w:r>
          </w:p>
        </w:tc>
      </w:tr>
      <w:tr w:rsidR="000F204A" w:rsidRPr="000F204A" w14:paraId="0FF5723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6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F5A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51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A1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65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07002070000051163-E0G5AB42ekPa20230926</w:t>
            </w:r>
          </w:p>
        </w:tc>
      </w:tr>
      <w:tr w:rsidR="000F204A" w:rsidRPr="000F204A" w14:paraId="6DEF416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99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DD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4B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5C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D6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07002070000051606-E0G5AB42elqH20230926</w:t>
            </w:r>
          </w:p>
        </w:tc>
      </w:tr>
      <w:tr w:rsidR="000F204A" w:rsidRPr="000F204A" w14:paraId="68D56A9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475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76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7E5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A0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325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05002050000051971-E0G5AB42emLn20230926</w:t>
            </w:r>
          </w:p>
        </w:tc>
      </w:tr>
      <w:tr w:rsidR="000F204A" w:rsidRPr="000F204A" w14:paraId="7588F85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9F5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6B7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FAD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DE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FC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05002050000051971-E0G5AB42emLp20230926</w:t>
            </w:r>
          </w:p>
        </w:tc>
      </w:tr>
      <w:tr w:rsidR="000F204A" w:rsidRPr="000F204A" w14:paraId="014EFD2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152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2F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48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99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00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05002050000053144-E0G5AB42ers720230926</w:t>
            </w:r>
          </w:p>
        </w:tc>
      </w:tr>
      <w:tr w:rsidR="000F204A" w:rsidRPr="000F204A" w14:paraId="5DA221C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BE0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8A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F75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B8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FF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05002050000053119-E0G5AB42esMN20230926</w:t>
            </w:r>
          </w:p>
        </w:tc>
      </w:tr>
      <w:tr w:rsidR="000F204A" w:rsidRPr="000F204A" w14:paraId="176EFE9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FB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40C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72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B8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7B5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05002050000053119-E0G5AB42esMP20230926</w:t>
            </w:r>
          </w:p>
        </w:tc>
      </w:tr>
      <w:tr w:rsidR="000F204A" w:rsidRPr="000F204A" w14:paraId="6E137E2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D6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12:09:33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929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3C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B5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42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05002050000053232-E0G5AB42esXr20230926</w:t>
            </w:r>
          </w:p>
        </w:tc>
      </w:tr>
      <w:tr w:rsidR="000F204A" w:rsidRPr="000F204A" w14:paraId="04A6834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66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12:11:18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33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5B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E57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877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07002070000052983-E0G5AB42etv920230926</w:t>
            </w:r>
          </w:p>
        </w:tc>
      </w:tr>
      <w:tr w:rsidR="000F204A" w:rsidRPr="000F204A" w14:paraId="64D6FF6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D4C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12:11:41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90E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E9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91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DB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07002070000052825-E0G5AB42euGD20230926</w:t>
            </w:r>
          </w:p>
        </w:tc>
      </w:tr>
      <w:tr w:rsidR="000F204A" w:rsidRPr="000F204A" w14:paraId="17C9ECE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D0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21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E75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DD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C9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07002070000053182-E0G5AB42evBc20230926</w:t>
            </w:r>
          </w:p>
        </w:tc>
      </w:tr>
      <w:tr w:rsidR="000F204A" w:rsidRPr="000F204A" w14:paraId="779EA05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813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12:14:28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A56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1D2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C0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81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05002050000053758-E0G5AB42ew9a20230926</w:t>
            </w:r>
          </w:p>
        </w:tc>
      </w:tr>
      <w:tr w:rsidR="000F204A" w:rsidRPr="000F204A" w14:paraId="2176785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A23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12:15:24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E6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65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1F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50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07002070000052808-E0G5AB42ewkc20230926</w:t>
            </w:r>
          </w:p>
        </w:tc>
      </w:tr>
      <w:tr w:rsidR="000F204A" w:rsidRPr="000F204A" w14:paraId="033713F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F8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12:16:48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9D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A6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D8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6D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07002070000053587-E0G5AB42exrW20230926</w:t>
            </w:r>
          </w:p>
        </w:tc>
      </w:tr>
      <w:tr w:rsidR="000F204A" w:rsidRPr="000F204A" w14:paraId="150547F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C2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4A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997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25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CD5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05002050000054326-E0G5AB42f0uz20230926</w:t>
            </w:r>
          </w:p>
        </w:tc>
      </w:tr>
      <w:tr w:rsidR="000F204A" w:rsidRPr="000F204A" w14:paraId="50265AA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C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A7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9A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6E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603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05002050000054349-E0G5AB42f0v320230926</w:t>
            </w:r>
          </w:p>
        </w:tc>
      </w:tr>
      <w:tr w:rsidR="000F204A" w:rsidRPr="000F204A" w14:paraId="072D516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7A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12:21:55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C0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5E2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C6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3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05002050000054541-E0G5AB42f2BA20230926</w:t>
            </w:r>
          </w:p>
        </w:tc>
      </w:tr>
      <w:tr w:rsidR="000F204A" w:rsidRPr="000F204A" w14:paraId="2E466C4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95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A6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D04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7D1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01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05002050000054232-E0G5AB42f33820230926</w:t>
            </w:r>
          </w:p>
        </w:tc>
      </w:tr>
      <w:tr w:rsidR="000F204A" w:rsidRPr="000F204A" w14:paraId="50BCEDB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B50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F56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ABB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4F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B8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05002050000054736-E0G5AB42f3UB20230926</w:t>
            </w:r>
          </w:p>
        </w:tc>
      </w:tr>
      <w:tr w:rsidR="000F204A" w:rsidRPr="000F204A" w14:paraId="6F8C758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77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2DD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A0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75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25F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07002070000054585-E0G5AB42f57k20230926</w:t>
            </w:r>
          </w:p>
        </w:tc>
      </w:tr>
      <w:tr w:rsidR="000F204A" w:rsidRPr="000F204A" w14:paraId="3B34ED8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C5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1E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7D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5D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BBC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07002070000054820-E0G5AB42f6DA20230926</w:t>
            </w:r>
          </w:p>
        </w:tc>
      </w:tr>
      <w:tr w:rsidR="000F204A" w:rsidRPr="000F204A" w14:paraId="37FB686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04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0F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ED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61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FD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07002070000054820-E0G5AB42f6yC20230926</w:t>
            </w:r>
          </w:p>
        </w:tc>
      </w:tr>
      <w:tr w:rsidR="000F204A" w:rsidRPr="000F204A" w14:paraId="7A5BC14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222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CBA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49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4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C9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07002070000055010-E0G5AB42f7gh20230926</w:t>
            </w:r>
          </w:p>
        </w:tc>
      </w:tr>
      <w:tr w:rsidR="000F204A" w:rsidRPr="000F204A" w14:paraId="7A1FA1F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D2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E3A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DBA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5D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7EA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07002070000055207-E0G5AB42f8Wh20230926</w:t>
            </w:r>
          </w:p>
        </w:tc>
      </w:tr>
      <w:tr w:rsidR="000F204A" w:rsidRPr="000F204A" w14:paraId="2AEDA00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68E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6C2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34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BA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4D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07002070000055207-E0G5AB42f8Wf20230926</w:t>
            </w:r>
          </w:p>
        </w:tc>
      </w:tr>
      <w:tr w:rsidR="000F204A" w:rsidRPr="000F204A" w14:paraId="27A70E5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63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12:31:08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2E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B7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78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1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05002050000055836-E0G5AB42fAM920230926</w:t>
            </w:r>
          </w:p>
        </w:tc>
      </w:tr>
      <w:tr w:rsidR="000F204A" w:rsidRPr="000F204A" w14:paraId="5AAF4CC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FF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12:32:49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F1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E6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2B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A6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05002050000056085-E0G5AB42fBci20230926</w:t>
            </w:r>
          </w:p>
        </w:tc>
      </w:tr>
      <w:tr w:rsidR="000F204A" w:rsidRPr="000F204A" w14:paraId="7896542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51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12:35:51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E2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56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1C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AC1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07002070000055912-E0G5AB42fDvA20230926</w:t>
            </w:r>
          </w:p>
        </w:tc>
      </w:tr>
      <w:tr w:rsidR="000F204A" w:rsidRPr="000F204A" w14:paraId="27C2046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864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12:37:09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520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2F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369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D8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05002050000056587-E0G5AB42fEoC20230926</w:t>
            </w:r>
          </w:p>
        </w:tc>
      </w:tr>
      <w:tr w:rsidR="000F204A" w:rsidRPr="000F204A" w14:paraId="07854C7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59A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2A8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270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206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4E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07002070000056129-E0G5AB42fF1420230926</w:t>
            </w:r>
          </w:p>
        </w:tc>
      </w:tr>
      <w:tr w:rsidR="000F204A" w:rsidRPr="000F204A" w14:paraId="18CA610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96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12:40:28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5B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81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6A3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3F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07002070000056428-E0G5AB42fHZ820230926</w:t>
            </w:r>
          </w:p>
        </w:tc>
      </w:tr>
      <w:tr w:rsidR="000F204A" w:rsidRPr="000F204A" w14:paraId="076C169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E90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12:43:51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FD0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75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6E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434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05002050000057312-E0G5AB42fJVd20230926</w:t>
            </w:r>
          </w:p>
        </w:tc>
      </w:tr>
      <w:tr w:rsidR="000F204A" w:rsidRPr="000F204A" w14:paraId="1CD1E45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64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12:44:58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1F5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70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95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FC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05002050000057226-E0G5AB42fKAK20230926</w:t>
            </w:r>
          </w:p>
        </w:tc>
      </w:tr>
      <w:tr w:rsidR="000F204A" w:rsidRPr="000F204A" w14:paraId="422ABC8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97B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12:48:12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BF0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C22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8F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E8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05002050000057880-E0G5AB42fN5420230926</w:t>
            </w:r>
          </w:p>
        </w:tc>
      </w:tr>
      <w:tr w:rsidR="000F204A" w:rsidRPr="000F204A" w14:paraId="59D0F39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20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12:50:21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E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FC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12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C3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05002050000057611-E0G5AB42fOiJ20230926</w:t>
            </w:r>
          </w:p>
        </w:tc>
      </w:tr>
      <w:tr w:rsidR="000F204A" w:rsidRPr="000F204A" w14:paraId="58ADBD4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B1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FD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AD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9D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0BA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05002050000058438-E0G5AB42fPVL20230926</w:t>
            </w:r>
          </w:p>
        </w:tc>
      </w:tr>
      <w:tr w:rsidR="000F204A" w:rsidRPr="000F204A" w14:paraId="20C6452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D11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604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815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A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F3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05002050000058438-E0G5AB42fPVJ20230926</w:t>
            </w:r>
          </w:p>
        </w:tc>
      </w:tr>
      <w:tr w:rsidR="000F204A" w:rsidRPr="000F204A" w14:paraId="54AFF67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0D8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12:55:07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EE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504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CF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B9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05002050000058582-E0G5AB42fSWu20230926</w:t>
            </w:r>
          </w:p>
        </w:tc>
      </w:tr>
      <w:tr w:rsidR="000F204A" w:rsidRPr="000F204A" w14:paraId="3A32D2B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BD5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C6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FE7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F4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EB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05002050000059121-E0G5AB42fTVa20230926</w:t>
            </w:r>
          </w:p>
        </w:tc>
      </w:tr>
      <w:tr w:rsidR="000F204A" w:rsidRPr="000F204A" w14:paraId="5EBB4C7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D94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12:58:26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07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E4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D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DD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07002070000059006-E0G5AB42fVXR20230926</w:t>
            </w:r>
          </w:p>
        </w:tc>
      </w:tr>
      <w:tr w:rsidR="000F204A" w:rsidRPr="000F204A" w14:paraId="7D0FC30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06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1E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C3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2F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F0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05002050000059890-E0G5AB42fXJX20230926</w:t>
            </w:r>
          </w:p>
        </w:tc>
      </w:tr>
      <w:tr w:rsidR="000F204A" w:rsidRPr="000F204A" w14:paraId="60E68D7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09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C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793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66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88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05002050000059681-E0G5AB42fXNq20230926</w:t>
            </w:r>
          </w:p>
        </w:tc>
      </w:tr>
      <w:tr w:rsidR="000F204A" w:rsidRPr="000F204A" w14:paraId="681B9B5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96B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18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D7B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97D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40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05002050000060399-E0G5AB42fZq020230926</w:t>
            </w:r>
          </w:p>
        </w:tc>
      </w:tr>
      <w:tr w:rsidR="000F204A" w:rsidRPr="000F204A" w14:paraId="7577C66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3A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BD6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5C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A84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05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07002070000059982-E0G5AB42fbaS20230926</w:t>
            </w:r>
          </w:p>
        </w:tc>
      </w:tr>
      <w:tr w:rsidR="000F204A" w:rsidRPr="000F204A" w14:paraId="5F85408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95D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4D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8B9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A9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FD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05002050000060963-E0G5AB42fbcL20230926</w:t>
            </w:r>
          </w:p>
        </w:tc>
      </w:tr>
      <w:tr w:rsidR="000F204A" w:rsidRPr="000F204A" w14:paraId="561ACD9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534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1CB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57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14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B2F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07002070000060848-E0G5AB42fcqv20230926</w:t>
            </w:r>
          </w:p>
        </w:tc>
      </w:tr>
      <w:tr w:rsidR="000F204A" w:rsidRPr="000F204A" w14:paraId="6A54E62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3EB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23E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5A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A90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01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07002070000060848-E0G5AB42fcqt20230926</w:t>
            </w:r>
          </w:p>
        </w:tc>
      </w:tr>
      <w:tr w:rsidR="000F204A" w:rsidRPr="000F204A" w14:paraId="61BE388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F3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410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C2F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8A7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3C1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05002050000060266-E0G5AB42fdEL20230926</w:t>
            </w:r>
          </w:p>
        </w:tc>
      </w:tr>
      <w:tr w:rsidR="000F204A" w:rsidRPr="000F204A" w14:paraId="402A781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A9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13:11:57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C2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97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F11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F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07002070000061595-E0G5AB42fhC020230926</w:t>
            </w:r>
          </w:p>
        </w:tc>
      </w:tr>
      <w:tr w:rsidR="000F204A" w:rsidRPr="000F204A" w14:paraId="1C90464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480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13:12:51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B1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9DF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DA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7C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05002050000062088-E0G5AB42fiF220230926</w:t>
            </w:r>
          </w:p>
        </w:tc>
      </w:tr>
      <w:tr w:rsidR="000F204A" w:rsidRPr="000F204A" w14:paraId="277A6B6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AF3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13:12:51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9FC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C5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25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C8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05002050000062088-E0G5AB42fiF420230926</w:t>
            </w:r>
          </w:p>
        </w:tc>
      </w:tr>
      <w:tr w:rsidR="000F204A" w:rsidRPr="000F204A" w14:paraId="5C429F5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AE9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26A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9C8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C80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A9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05002050000062829-E0G5AB42fm2Z20230926</w:t>
            </w:r>
          </w:p>
        </w:tc>
      </w:tr>
      <w:tr w:rsidR="000F204A" w:rsidRPr="000F204A" w14:paraId="5365B86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50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13:18:01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498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8B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FA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BC7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07002070000062786-E0G5AB42fn0Y20230926</w:t>
            </w:r>
          </w:p>
        </w:tc>
      </w:tr>
      <w:tr w:rsidR="000F204A" w:rsidRPr="000F204A" w14:paraId="43CF6E6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66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13:18:01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D5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5E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D6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E92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07002070000062786-E0G5AB42fn0a20230926</w:t>
            </w:r>
          </w:p>
        </w:tc>
      </w:tr>
      <w:tr w:rsidR="000F204A" w:rsidRPr="000F204A" w14:paraId="16F8276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B72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C9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C2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4C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8FF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07002070000061122-E0G5AB42fpLW20230926</w:t>
            </w:r>
          </w:p>
        </w:tc>
      </w:tr>
      <w:tr w:rsidR="000F204A" w:rsidRPr="000F204A" w14:paraId="3248F98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CCD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80C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797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60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2C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05002050000064517-E0G5AB42fsft20230926</w:t>
            </w:r>
          </w:p>
        </w:tc>
      </w:tr>
      <w:tr w:rsidR="000F204A" w:rsidRPr="000F204A" w14:paraId="0AD3C5C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39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7F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96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62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75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05002050000064751-E0G5AB42fuJt20230926</w:t>
            </w:r>
          </w:p>
        </w:tc>
      </w:tr>
      <w:tr w:rsidR="000F204A" w:rsidRPr="000F204A" w14:paraId="19CFD3B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C95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90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088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5AB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05002050000064751-E0G5AB42fuJr20230926</w:t>
            </w:r>
          </w:p>
        </w:tc>
      </w:tr>
      <w:tr w:rsidR="000F204A" w:rsidRPr="000F204A" w14:paraId="72BBAC8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B8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2F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76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50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4E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07002070000064711-E0G5AB42fw9920230926</w:t>
            </w:r>
          </w:p>
        </w:tc>
      </w:tr>
      <w:tr w:rsidR="000F204A" w:rsidRPr="000F204A" w14:paraId="68B6451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A9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4F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3E7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B68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E5B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07002070000064711-E0G5AB42fw9D20230926</w:t>
            </w:r>
          </w:p>
        </w:tc>
      </w:tr>
      <w:tr w:rsidR="000F204A" w:rsidRPr="000F204A" w14:paraId="68AD776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B35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9E0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ED0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E1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51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07002070000064711-E0G5AB42fw9B20230926</w:t>
            </w:r>
          </w:p>
        </w:tc>
      </w:tr>
      <w:tr w:rsidR="000F204A" w:rsidRPr="000F204A" w14:paraId="5C87075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23F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EF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9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CC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C9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07002070000065441-E0G5AB42fzMc20230926</w:t>
            </w:r>
          </w:p>
        </w:tc>
      </w:tr>
      <w:tr w:rsidR="000F204A" w:rsidRPr="000F204A" w14:paraId="261F6D5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23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13:29:32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82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42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F6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F84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07002070000065516-E0G5AB42fzaw20230926</w:t>
            </w:r>
          </w:p>
        </w:tc>
      </w:tr>
      <w:tr w:rsidR="000F204A" w:rsidRPr="000F204A" w14:paraId="41F0017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E5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7E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AF8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B5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E3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07002070000065108-E0G5AB42fzsp20230926</w:t>
            </w:r>
          </w:p>
        </w:tc>
      </w:tr>
      <w:tr w:rsidR="000F204A" w:rsidRPr="000F204A" w14:paraId="321CD0F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FB1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13:29:44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83A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D03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EE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1AA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07002070000064796-E0G5AB42fzsh20230926</w:t>
            </w:r>
          </w:p>
        </w:tc>
      </w:tr>
      <w:tr w:rsidR="000F204A" w:rsidRPr="000F204A" w14:paraId="121DEBE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16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13:31:14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21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B98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63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EE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07002070000066000-E0G5AB42g3wX20230926</w:t>
            </w:r>
          </w:p>
        </w:tc>
      </w:tr>
      <w:tr w:rsidR="000F204A" w:rsidRPr="000F204A" w14:paraId="336EC4C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8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4FB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CC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64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D0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05002050000066405-E0G5AB42g42U20230926</w:t>
            </w:r>
          </w:p>
        </w:tc>
      </w:tr>
      <w:tr w:rsidR="000F204A" w:rsidRPr="000F204A" w14:paraId="3E35638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38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13:32:57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70A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33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BCC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BC1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07002070000066720-E0G5AB42g7Ez20230926</w:t>
            </w:r>
          </w:p>
        </w:tc>
      </w:tr>
      <w:tr w:rsidR="000F204A" w:rsidRPr="000F204A" w14:paraId="095814D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D9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13:34:45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A5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02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6F5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1E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07002070000068169-E0G5AB42gAx720230926</w:t>
            </w:r>
          </w:p>
        </w:tc>
      </w:tr>
      <w:tr w:rsidR="000F204A" w:rsidRPr="000F204A" w14:paraId="14DA4FA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A9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13:37:01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FF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66C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F7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17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07002070000068895-E0G5AB42gGFz20230926</w:t>
            </w:r>
          </w:p>
        </w:tc>
      </w:tr>
      <w:tr w:rsidR="000F204A" w:rsidRPr="000F204A" w14:paraId="12084CF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4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13:39:00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FD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BE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27C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F41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07002070000069629-E0G5AB42gJjr20230926</w:t>
            </w:r>
          </w:p>
        </w:tc>
      </w:tr>
      <w:tr w:rsidR="000F204A" w:rsidRPr="000F204A" w14:paraId="3A155C5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1F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22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D79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085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997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05002050000070217-E0G5AB42gM5s20230926</w:t>
            </w:r>
          </w:p>
        </w:tc>
      </w:tr>
      <w:tr w:rsidR="000F204A" w:rsidRPr="000F204A" w14:paraId="6338C2F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8E6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2D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8B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032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B6B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07002070000069805-E0G5AB42gMmA20230926</w:t>
            </w:r>
          </w:p>
        </w:tc>
      </w:tr>
      <w:tr w:rsidR="000F204A" w:rsidRPr="000F204A" w14:paraId="5FD1775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EC2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472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F1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EA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23C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05002050000070520-E0G5AB42gO2920230926</w:t>
            </w:r>
          </w:p>
        </w:tc>
      </w:tr>
      <w:tr w:rsidR="000F204A" w:rsidRPr="000F204A" w14:paraId="46EF2CE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D80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C6A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CD2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7C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1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05002050000071140-E0G5AB42gQVI20230926</w:t>
            </w:r>
          </w:p>
        </w:tc>
      </w:tr>
      <w:tr w:rsidR="000F204A" w:rsidRPr="000F204A" w14:paraId="29C08D8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3E7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2D5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8C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82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8B3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05002050000071800-E0G5AB42gTkw20230926</w:t>
            </w:r>
          </w:p>
        </w:tc>
      </w:tr>
      <w:tr w:rsidR="000F204A" w:rsidRPr="000F204A" w14:paraId="4F394FC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57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B75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48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9C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650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07002070000071284-E0G5AB42gUFy20230926</w:t>
            </w:r>
          </w:p>
        </w:tc>
      </w:tr>
      <w:tr w:rsidR="000F204A" w:rsidRPr="000F204A" w14:paraId="4FE1BD0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57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535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3E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0EF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383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05002050000072232-E0G5AB42gVkc20230926</w:t>
            </w:r>
          </w:p>
        </w:tc>
      </w:tr>
      <w:tr w:rsidR="000F204A" w:rsidRPr="000F204A" w14:paraId="512882A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7DD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13:47:05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D28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B0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491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F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07002070000071892-E0G5AB42gX9E20230926</w:t>
            </w:r>
          </w:p>
        </w:tc>
      </w:tr>
      <w:tr w:rsidR="000F204A" w:rsidRPr="000F204A" w14:paraId="220BDE4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04A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1E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94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A04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C4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07002070000072414-E0G5AB42gcEx20230926</w:t>
            </w:r>
          </w:p>
        </w:tc>
      </w:tr>
      <w:tr w:rsidR="000F204A" w:rsidRPr="000F204A" w14:paraId="63DA59C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023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C9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A5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C35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5D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05002050000072766-E0G5AB42gczO20230926</w:t>
            </w:r>
          </w:p>
        </w:tc>
      </w:tr>
      <w:tr w:rsidR="000F204A" w:rsidRPr="000F204A" w14:paraId="162DB75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3E2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1DC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3D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D6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B7D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07002070000073730-E0G5AB42gg5U20230926</w:t>
            </w:r>
          </w:p>
        </w:tc>
      </w:tr>
      <w:tr w:rsidR="000F204A" w:rsidRPr="000F204A" w14:paraId="0923D3B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C24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9A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DA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D0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DEB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07002070000073315-E0G5AB42ghup20230926</w:t>
            </w:r>
          </w:p>
        </w:tc>
      </w:tr>
      <w:tr w:rsidR="000F204A" w:rsidRPr="000F204A" w14:paraId="2C5E698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01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F7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26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A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3BA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07002070000073315-E0G5AB42ghum20230926</w:t>
            </w:r>
          </w:p>
        </w:tc>
      </w:tr>
      <w:tr w:rsidR="000F204A" w:rsidRPr="000F204A" w14:paraId="652CB15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99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E0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94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1E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43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07002070000072415-E0G5AB42ghwb20230926</w:t>
            </w:r>
          </w:p>
        </w:tc>
      </w:tr>
      <w:tr w:rsidR="000F204A" w:rsidRPr="000F204A" w14:paraId="2F50F7B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53A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4B3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3D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B4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778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07002070000074262-E0G5AB42gjfU20230926</w:t>
            </w:r>
          </w:p>
        </w:tc>
      </w:tr>
      <w:tr w:rsidR="000F204A" w:rsidRPr="000F204A" w14:paraId="11ADFF8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1A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46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9C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42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44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05002050000074653-E0G5AB42gjfW20230926</w:t>
            </w:r>
          </w:p>
        </w:tc>
      </w:tr>
      <w:tr w:rsidR="000F204A" w:rsidRPr="000F204A" w14:paraId="34EA72D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6E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298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6A7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5C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C6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07002070000074263-E0G5AB42gkFd20230926</w:t>
            </w:r>
          </w:p>
        </w:tc>
      </w:tr>
      <w:tr w:rsidR="000F204A" w:rsidRPr="000F204A" w14:paraId="3EFDA80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562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DFA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AA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4C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2F6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07002070000074717-E0G5AB42gkxI20230926</w:t>
            </w:r>
          </w:p>
        </w:tc>
      </w:tr>
      <w:tr w:rsidR="000F204A" w:rsidRPr="000F204A" w14:paraId="1709998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51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2A6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44A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B4B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F3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07002070000074709-E0G5AB42gmqC20230926</w:t>
            </w:r>
          </w:p>
        </w:tc>
      </w:tr>
      <w:tr w:rsidR="000F204A" w:rsidRPr="000F204A" w14:paraId="0B9453D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E4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13:59:15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EFA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3FD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1B9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D0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07002070000075494-E0G5AB42goYf20230926</w:t>
            </w:r>
          </w:p>
        </w:tc>
      </w:tr>
      <w:tr w:rsidR="000F204A" w:rsidRPr="000F204A" w14:paraId="4371CCD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0C0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74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3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3A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90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07002070000076336-E0G5AB42grLN20230926</w:t>
            </w:r>
          </w:p>
        </w:tc>
      </w:tr>
      <w:tr w:rsidR="000F204A" w:rsidRPr="000F204A" w14:paraId="4FB2DDA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AB8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15D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8A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04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01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07002070000076336-E0G5AB42grLL20230926</w:t>
            </w:r>
          </w:p>
        </w:tc>
      </w:tr>
      <w:tr w:rsidR="000F204A" w:rsidRPr="000F204A" w14:paraId="7D16461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D6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41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CF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A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A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05002050000076667-E0G5AB42gsXs20230926</w:t>
            </w:r>
          </w:p>
        </w:tc>
      </w:tr>
      <w:tr w:rsidR="000F204A" w:rsidRPr="000F204A" w14:paraId="1524D48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EAA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AE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072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758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5F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05002050000077589-E0G5AB42gvA620230926</w:t>
            </w:r>
          </w:p>
        </w:tc>
      </w:tr>
      <w:tr w:rsidR="000F204A" w:rsidRPr="000F204A" w14:paraId="1E00490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00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6B1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EE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824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AB4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05002050000078028-E0G5AB42gxCg20230926</w:t>
            </w:r>
          </w:p>
        </w:tc>
      </w:tr>
      <w:tr w:rsidR="000F204A" w:rsidRPr="000F204A" w14:paraId="02DA47B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D4D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841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387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7D2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436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05002050000076965-E0G5AB42gyP320230926</w:t>
            </w:r>
          </w:p>
        </w:tc>
      </w:tr>
      <w:tr w:rsidR="000F204A" w:rsidRPr="000F204A" w14:paraId="57C0899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2E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2F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B43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68C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69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05002050000076965-E0G5AB42gyOy20230926</w:t>
            </w:r>
          </w:p>
        </w:tc>
      </w:tr>
      <w:tr w:rsidR="000F204A" w:rsidRPr="000F204A" w14:paraId="51AA5E2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FB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C7B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DA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839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72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05002050000076965-E0G5AB42gyP020230926</w:t>
            </w:r>
          </w:p>
        </w:tc>
      </w:tr>
      <w:tr w:rsidR="000F204A" w:rsidRPr="000F204A" w14:paraId="00E4296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E1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E53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A3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AE9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5A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05002050000078679-E0G5AB42h0Y920230926</w:t>
            </w:r>
          </w:p>
        </w:tc>
      </w:tr>
      <w:tr w:rsidR="000F204A" w:rsidRPr="000F204A" w14:paraId="3056E9C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4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5A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BC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05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309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07002070000078971-E0G5AB42h3QC20230926</w:t>
            </w:r>
          </w:p>
        </w:tc>
      </w:tr>
      <w:tr w:rsidR="000F204A" w:rsidRPr="000F204A" w14:paraId="114CA16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48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407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534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441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995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05002050000079665-E0G5AB42h6wZ20230926</w:t>
            </w:r>
          </w:p>
        </w:tc>
      </w:tr>
      <w:tr w:rsidR="000F204A" w:rsidRPr="000F204A" w14:paraId="3B6503D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B24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262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7F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4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D8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07002070000078436-E0G5AB42h82w20230926</w:t>
            </w:r>
          </w:p>
        </w:tc>
      </w:tr>
      <w:tr w:rsidR="000F204A" w:rsidRPr="000F204A" w14:paraId="1C0FD6A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3BE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02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67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E0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9E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07002070000078436-E0G5AB42h82u20230926</w:t>
            </w:r>
          </w:p>
        </w:tc>
      </w:tr>
      <w:tr w:rsidR="000F204A" w:rsidRPr="000F204A" w14:paraId="2303BF6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A06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B5C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B6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3E0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B8E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05002050000080600-E0G5AB42h8Vf20230926</w:t>
            </w:r>
          </w:p>
        </w:tc>
      </w:tr>
      <w:tr w:rsidR="000F204A" w:rsidRPr="000F204A" w14:paraId="2E83D85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967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B74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288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FD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AE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07002070000080329-E0G5AB42h9Mc20230926</w:t>
            </w:r>
          </w:p>
        </w:tc>
      </w:tr>
      <w:tr w:rsidR="000F204A" w:rsidRPr="000F204A" w14:paraId="1CFA4F9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0DB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1C3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92C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32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B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05002050000081328-E0G5AB42hCYi20230926</w:t>
            </w:r>
          </w:p>
        </w:tc>
      </w:tr>
      <w:tr w:rsidR="000F204A" w:rsidRPr="000F204A" w14:paraId="4283BAD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36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62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9A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625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773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07002070000081062-E0G5AB42hE9d20230926</w:t>
            </w:r>
          </w:p>
        </w:tc>
      </w:tr>
      <w:tr w:rsidR="000F204A" w:rsidRPr="000F204A" w14:paraId="118C952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E0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14:16:17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BD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C32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1E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B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05002050000080941-E0G5AB42hFx720230926</w:t>
            </w:r>
          </w:p>
        </w:tc>
      </w:tr>
      <w:tr w:rsidR="000F204A" w:rsidRPr="000F204A" w14:paraId="583E3E7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57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9E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191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2D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262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07002070000081644-E0G5AB42hH8120230926</w:t>
            </w:r>
          </w:p>
        </w:tc>
      </w:tr>
      <w:tr w:rsidR="000F204A" w:rsidRPr="000F204A" w14:paraId="7B0C614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6F8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9A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2A3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E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3FB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05002050000082802-E0G5AB42hJCx20230926</w:t>
            </w:r>
          </w:p>
        </w:tc>
      </w:tr>
      <w:tr w:rsidR="000F204A" w:rsidRPr="000F204A" w14:paraId="799EAAE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3F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9B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99F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5B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D7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05002050000083391-E0G5AB42hMLX20230926</w:t>
            </w:r>
          </w:p>
        </w:tc>
      </w:tr>
      <w:tr w:rsidR="000F204A" w:rsidRPr="000F204A" w14:paraId="2986647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B0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14:19:50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EB8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F7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32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A08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05002050000083391-E0G5AB42hMLZ20230926</w:t>
            </w:r>
          </w:p>
        </w:tc>
      </w:tr>
      <w:tr w:rsidR="000F204A" w:rsidRPr="000F204A" w14:paraId="2AA8442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07B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F9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49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4C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E3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05002050000083293-E0G5AB42hNTF20230926</w:t>
            </w:r>
          </w:p>
        </w:tc>
      </w:tr>
      <w:tr w:rsidR="000F204A" w:rsidRPr="000F204A" w14:paraId="5C2751B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4E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FB5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CD6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4E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37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07002070000083563-E0G5AB42hP9G20230926</w:t>
            </w:r>
          </w:p>
        </w:tc>
      </w:tr>
      <w:tr w:rsidR="000F204A" w:rsidRPr="000F204A" w14:paraId="752C2CB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3D6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D41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36D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11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999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05002050000084412-E0G5AB42hSK020230926</w:t>
            </w:r>
          </w:p>
        </w:tc>
      </w:tr>
      <w:tr w:rsidR="000F204A" w:rsidRPr="000F204A" w14:paraId="005A83E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5F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5D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B86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BAB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A9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05002050000084412-E0G5AB42hSJy20230926</w:t>
            </w:r>
          </w:p>
        </w:tc>
      </w:tr>
      <w:tr w:rsidR="000F204A" w:rsidRPr="000F204A" w14:paraId="6A9E681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D0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CB1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264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B9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992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05002050000084412-E0G5AB42hSJw20230926</w:t>
            </w:r>
          </w:p>
        </w:tc>
      </w:tr>
      <w:tr w:rsidR="000F204A" w:rsidRPr="000F204A" w14:paraId="2CD75BB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703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9B1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A84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EE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AE8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05002050000084412-E0G5AB42hSJu20230926</w:t>
            </w:r>
          </w:p>
        </w:tc>
      </w:tr>
      <w:tr w:rsidR="000F204A" w:rsidRPr="000F204A" w14:paraId="1E780B4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2E9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DF5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3A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FD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02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05002050000084886-E0G5AB42hV5220230926</w:t>
            </w:r>
          </w:p>
        </w:tc>
      </w:tr>
      <w:tr w:rsidR="000F204A" w:rsidRPr="000F204A" w14:paraId="169EF56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D6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41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87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9B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C93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07002070000084128-E0G5AB42hVjy20230926</w:t>
            </w:r>
          </w:p>
        </w:tc>
      </w:tr>
      <w:tr w:rsidR="000F204A" w:rsidRPr="000F204A" w14:paraId="023DE20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53E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40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8C5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E40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0A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07002070000085090-E0G5AB42hXQe20230926</w:t>
            </w:r>
          </w:p>
        </w:tc>
      </w:tr>
      <w:tr w:rsidR="000F204A" w:rsidRPr="000F204A" w14:paraId="2F5B96B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B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04D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8AE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1E0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AEA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07002070000085876-E0G5AB42ha3l20230926</w:t>
            </w:r>
          </w:p>
        </w:tc>
      </w:tr>
      <w:tr w:rsidR="000F204A" w:rsidRPr="000F204A" w14:paraId="373C234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8D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14:29:35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ED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7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6D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70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05002050000086681-E0G5AB42hc3u20230926</w:t>
            </w:r>
          </w:p>
        </w:tc>
      </w:tr>
      <w:tr w:rsidR="000F204A" w:rsidRPr="000F204A" w14:paraId="69C187C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C3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E6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73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A5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1AE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07002070000086532-E0G5AB42hcaP20230926</w:t>
            </w:r>
          </w:p>
        </w:tc>
      </w:tr>
      <w:tr w:rsidR="000F204A" w:rsidRPr="000F204A" w14:paraId="3974B22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B2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473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93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2753.0000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CD6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B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07002070000086978-E0G5AB42hesx20230926</w:t>
            </w:r>
          </w:p>
        </w:tc>
      </w:tr>
      <w:tr w:rsidR="000F204A" w:rsidRPr="000F204A" w14:paraId="7B5BB7D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B0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57D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EA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8D5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67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07002070000086388-E0G5AB42hfza20230926</w:t>
            </w:r>
          </w:p>
        </w:tc>
      </w:tr>
      <w:tr w:rsidR="000F204A" w:rsidRPr="000F204A" w14:paraId="19ACF8D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37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A99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1A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3C1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7A0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05002050000087950-E0G5AB42hi2S20230926</w:t>
            </w:r>
          </w:p>
        </w:tc>
      </w:tr>
      <w:tr w:rsidR="000F204A" w:rsidRPr="000F204A" w14:paraId="19BAA6D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46F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688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39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5B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7F1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05002050000087591-E0G5AB42higr20230926</w:t>
            </w:r>
          </w:p>
        </w:tc>
      </w:tr>
      <w:tr w:rsidR="000F204A" w:rsidRPr="000F204A" w14:paraId="54413B0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3CA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B5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B9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9B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823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05002050000088613-E0G5AB42hmFO20230926</w:t>
            </w:r>
          </w:p>
        </w:tc>
      </w:tr>
      <w:tr w:rsidR="000F204A" w:rsidRPr="000F204A" w14:paraId="2A2476C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DE4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15F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A70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D8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78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05002050000088884-E0G5AB42hmrp20230926</w:t>
            </w:r>
          </w:p>
        </w:tc>
      </w:tr>
      <w:tr w:rsidR="000F204A" w:rsidRPr="000F204A" w14:paraId="3A463AF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590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14:38:25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86F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7B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7E4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4B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05002050000089396-E0G5AB42hq4V20230926</w:t>
            </w:r>
          </w:p>
        </w:tc>
      </w:tr>
      <w:tr w:rsidR="000F204A" w:rsidRPr="000F204A" w14:paraId="437040D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306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14:43:25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AF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41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C43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849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07002070000091008-E0G5AB42hwSs20230926</w:t>
            </w:r>
          </w:p>
        </w:tc>
      </w:tr>
      <w:tr w:rsidR="000F204A" w:rsidRPr="000F204A" w14:paraId="0B45151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5A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14:45:15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33D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B56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9C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7B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05002050000091833-E0G5AB42hyfN20230926</w:t>
            </w:r>
          </w:p>
        </w:tc>
      </w:tr>
      <w:tr w:rsidR="000F204A" w:rsidRPr="000F204A" w14:paraId="184E915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0E4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14:46:13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35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81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2762.0000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9BD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C01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07002070000091900-E0G5AB42i09820230926</w:t>
            </w:r>
          </w:p>
        </w:tc>
      </w:tr>
      <w:tr w:rsidR="000F204A" w:rsidRPr="000F204A" w14:paraId="7E5EAB98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A6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14:47:59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11D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40E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583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640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07002070000092381-E0G5AB42i2PO20230926</w:t>
            </w:r>
          </w:p>
        </w:tc>
      </w:tr>
      <w:tr w:rsidR="000F204A" w:rsidRPr="000F204A" w14:paraId="7D7B5CB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EFD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14:47:59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BEA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31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2761.0000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FF2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319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07002070000092381-E0G5AB42i2PL20230926</w:t>
            </w:r>
          </w:p>
        </w:tc>
      </w:tr>
      <w:tr w:rsidR="000F204A" w:rsidRPr="000F204A" w14:paraId="779B27C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DE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F87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7FF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F5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65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05002050000091678-E0G5AB42i6Is20230926</w:t>
            </w:r>
          </w:p>
        </w:tc>
      </w:tr>
      <w:tr w:rsidR="000F204A" w:rsidRPr="000F204A" w14:paraId="6F8C3B8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A03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29F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A2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49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B1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05002050000091678-E0G5AB42i6ME20230926</w:t>
            </w:r>
          </w:p>
        </w:tc>
      </w:tr>
      <w:tr w:rsidR="000F204A" w:rsidRPr="000F204A" w14:paraId="0BFED9CA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2C8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9DA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86C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C6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91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07002070000093978-E0G5AB42i87U20230926</w:t>
            </w:r>
          </w:p>
        </w:tc>
      </w:tr>
      <w:tr w:rsidR="000F204A" w:rsidRPr="000F204A" w14:paraId="6287F74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BF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DA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D7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3AC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B9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07002070000093325-E0G5AB42i8CH20230926</w:t>
            </w:r>
          </w:p>
        </w:tc>
      </w:tr>
      <w:tr w:rsidR="000F204A" w:rsidRPr="000F204A" w14:paraId="4EAC708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C5B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F6E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19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4FB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30E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07002070000093325-E0G5AB42i8CJ20230926</w:t>
            </w:r>
          </w:p>
        </w:tc>
      </w:tr>
      <w:tr w:rsidR="000F204A" w:rsidRPr="000F204A" w14:paraId="75A2241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C3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A0A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147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EA7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F3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07002070000094384-E0G5AB42iA3y20230926</w:t>
            </w:r>
          </w:p>
        </w:tc>
      </w:tr>
      <w:tr w:rsidR="000F204A" w:rsidRPr="000F204A" w14:paraId="3DF3122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CEF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A8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3DE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6D8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DC9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07002070000094897-E0G5AB42iCAx20230926</w:t>
            </w:r>
          </w:p>
        </w:tc>
      </w:tr>
      <w:tr w:rsidR="000F204A" w:rsidRPr="000F204A" w14:paraId="67DF1106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64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FE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1D0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A04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B9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05002050000095450-E0G5AB42iDKD20230926</w:t>
            </w:r>
          </w:p>
        </w:tc>
      </w:tr>
      <w:tr w:rsidR="000F204A" w:rsidRPr="000F204A" w14:paraId="1D99B82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081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5BC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A96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BDC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F0E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05002050000093133-E0G5AB42iDl320230926</w:t>
            </w:r>
          </w:p>
        </w:tc>
      </w:tr>
      <w:tr w:rsidR="000F204A" w:rsidRPr="000F204A" w14:paraId="6ACC9C3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ECB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AFD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29F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E40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ECC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05002050000095805-E0G5AB42iEtr20230926</w:t>
            </w:r>
          </w:p>
        </w:tc>
      </w:tr>
      <w:tr w:rsidR="000F204A" w:rsidRPr="000F204A" w14:paraId="1DF875BB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9E3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14:59:33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48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D5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318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BB2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05002050000096493-E0G5AB42iHZP20230926</w:t>
            </w:r>
          </w:p>
        </w:tc>
      </w:tr>
      <w:tr w:rsidR="000F204A" w:rsidRPr="000F204A" w14:paraId="0DC8DDC3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4C6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80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341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2760.0000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985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25F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07002070000096905-E0G5AB42iKVl20230926</w:t>
            </w:r>
          </w:p>
        </w:tc>
      </w:tr>
      <w:tr w:rsidR="000F204A" w:rsidRPr="000F204A" w14:paraId="35F9BBAC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31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7C9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87F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E40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5C6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07002070000096230-E0G5AB42iL2s20230926</w:t>
            </w:r>
          </w:p>
        </w:tc>
      </w:tr>
      <w:tr w:rsidR="000F204A" w:rsidRPr="000F204A" w14:paraId="5724831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856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C5E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C27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85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899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05002050000098034-E0G5AB42iNXU20230926</w:t>
            </w:r>
          </w:p>
        </w:tc>
      </w:tr>
      <w:tr w:rsidR="000F204A" w:rsidRPr="000F204A" w14:paraId="53567B4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B32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39B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B53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2759.0000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E99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A4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07002070000097982-E0G5AB42iOuD20230926</w:t>
            </w:r>
          </w:p>
        </w:tc>
      </w:tr>
      <w:tr w:rsidR="000F204A" w:rsidRPr="000F204A" w14:paraId="71B9633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B51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42C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727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2758.0000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F75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13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05002050000097717-E0G5AB42iP8V20230926</w:t>
            </w:r>
          </w:p>
        </w:tc>
      </w:tr>
      <w:tr w:rsidR="000F204A" w:rsidRPr="000F204A" w14:paraId="6814C6A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CD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708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86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2757.0000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09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DCC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07002070000096801-E0G5AB42iPc620230926</w:t>
            </w:r>
          </w:p>
        </w:tc>
      </w:tr>
      <w:tr w:rsidR="000F204A" w:rsidRPr="000F204A" w14:paraId="18CA355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31B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26-Sep-2023 15:06:21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F7A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522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AE5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19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07002070000098656-E0G5AB42iQmK20230926</w:t>
            </w:r>
          </w:p>
        </w:tc>
      </w:tr>
      <w:tr w:rsidR="000F204A" w:rsidRPr="000F204A" w14:paraId="25D4B421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5E7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D6F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7BC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7EC5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156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07002070000098656-E0G5AB42iQmI20230926</w:t>
            </w:r>
          </w:p>
        </w:tc>
      </w:tr>
      <w:tr w:rsidR="000F204A" w:rsidRPr="000F204A" w14:paraId="067069CD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2EE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2B3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A7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C80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6221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05002050000098941-E0G5AB42iSK420230926</w:t>
            </w:r>
          </w:p>
        </w:tc>
      </w:tr>
      <w:tr w:rsidR="000F204A" w:rsidRPr="000F204A" w14:paraId="71F90235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A0D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F08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737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535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C44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07002070000099177-E0G5AB42iTG420230926</w:t>
            </w:r>
          </w:p>
        </w:tc>
      </w:tr>
      <w:tr w:rsidR="000F204A" w:rsidRPr="000F204A" w14:paraId="2F307592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A09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AC1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526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432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6A2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05002050000099993-E0G5AB42iVOg20230926</w:t>
            </w:r>
          </w:p>
        </w:tc>
      </w:tr>
      <w:tr w:rsidR="000F204A" w:rsidRPr="000F204A" w14:paraId="5625C0D0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3163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15:09:34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8A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C4F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2755.0000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25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C48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05002050000099993-E0G5AB42iVOi20230926</w:t>
            </w:r>
          </w:p>
        </w:tc>
      </w:tr>
      <w:tr w:rsidR="000F204A" w:rsidRPr="000F204A" w14:paraId="7313F71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C2A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15:10:05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76E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47C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2754.0000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029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945A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05002050000099919-E0G5AB42iW9h20230926</w:t>
            </w:r>
          </w:p>
        </w:tc>
      </w:tr>
      <w:tr w:rsidR="000F204A" w:rsidRPr="000F204A" w14:paraId="50D29DCE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289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15:11:14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E13B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783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93E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D35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07002070000100188-E0G5AB42iYXY20230926</w:t>
            </w:r>
          </w:p>
        </w:tc>
      </w:tr>
      <w:tr w:rsidR="000F204A" w:rsidRPr="000F204A" w14:paraId="78E864BF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DD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15:11:14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8692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58FE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ECD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51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07002070000100188-E0G5AB42iYXa20230926</w:t>
            </w:r>
          </w:p>
        </w:tc>
      </w:tr>
      <w:tr w:rsidR="000F204A" w:rsidRPr="000F204A" w14:paraId="065484C9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EF1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415D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57D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934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C409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05002050000101064-E0G5AB42iasH20230926</w:t>
            </w:r>
          </w:p>
        </w:tc>
      </w:tr>
      <w:tr w:rsidR="000F204A" w:rsidRPr="000F204A" w14:paraId="727BFA74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BBB4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15:14:34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DA6F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997C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F6A0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240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05002050000101434-E0G5AB42ic2R20230926</w:t>
            </w:r>
          </w:p>
        </w:tc>
      </w:tr>
      <w:tr w:rsidR="000F204A" w:rsidRPr="000F204A" w14:paraId="43FDB357" w14:textId="77777777" w:rsidTr="000F204A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332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26-Sep-2023 15:14:55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E7C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DF96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2756.0000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67F8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4CD7" w14:textId="77777777" w:rsidR="000F204A" w:rsidRPr="000F204A" w:rsidRDefault="000F204A" w:rsidP="000F20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F204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07002070000101310-E0G5AB42icJw20230926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0F204A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0F204A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0F2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0F204A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0F204A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0F204A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0F204A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9</Pages>
  <Words>4502</Words>
  <Characters>24539</Characters>
  <Application>Microsoft Office Word</Application>
  <DocSecurity>0</DocSecurity>
  <Lines>1363</Lines>
  <Paragraphs>645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57</cp:revision>
  <cp:lastPrinted>2016-11-21T15:24:00Z</cp:lastPrinted>
  <dcterms:created xsi:type="dcterms:W3CDTF">2018-05-03T15:58:00Z</dcterms:created>
  <dcterms:modified xsi:type="dcterms:W3CDTF">2023-09-26T16:03:00Z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