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2CC3965E" w:rsidR="00D647F7" w:rsidRPr="00A50F83" w:rsidRDefault="00A52909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11 October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258FF">
        <w:rPr>
          <w:sz w:val="22"/>
          <w:szCs w:val="22"/>
          <w:lang w:val="en"/>
        </w:rPr>
        <w:t>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3E0A9AFC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8F4E21" w:rsidRPr="008F4E21">
        <w:rPr>
          <w:sz w:val="22"/>
          <w:szCs w:val="22"/>
          <w:lang w:val="en"/>
        </w:rPr>
        <w:t>75,000</w:t>
      </w:r>
      <w:r w:rsidR="008F4E2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3D21E1" w:rsidRPr="003D21E1">
        <w:rPr>
          <w:sz w:val="22"/>
          <w:szCs w:val="22"/>
          <w:lang w:val="en"/>
        </w:rPr>
        <w:t>47,896,301</w:t>
      </w:r>
      <w:r w:rsidR="003D21E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3D21E1" w:rsidRPr="003D21E1">
        <w:rPr>
          <w:sz w:val="22"/>
          <w:szCs w:val="22"/>
          <w:lang w:val="en"/>
        </w:rPr>
        <w:t>1,889,572,602</w:t>
      </w:r>
      <w:r w:rsidR="003D21E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3D21E1" w:rsidRPr="003D21E1">
        <w:rPr>
          <w:sz w:val="22"/>
          <w:szCs w:val="22"/>
          <w:lang w:val="en"/>
        </w:rPr>
        <w:t>28,096,234</w:t>
      </w:r>
      <w:r w:rsidR="003D21E1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228A8212" w:rsidR="003E0113" w:rsidRPr="00A50F83" w:rsidRDefault="00A52909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A52909">
              <w:rPr>
                <w:sz w:val="22"/>
                <w:szCs w:val="22"/>
                <w:lang w:val="en"/>
              </w:rPr>
              <w:t>11 October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20644A92" w:rsidR="003E0113" w:rsidRPr="00A50F83" w:rsidRDefault="008F4E21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8F4E21">
              <w:rPr>
                <w:rFonts w:ascii="Arial" w:hAnsi="Arial" w:cs="Arial"/>
                <w:sz w:val="22"/>
                <w:szCs w:val="22"/>
                <w:lang w:val="en"/>
              </w:rPr>
              <w:t>75,000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1018BFD5" w:rsidR="003258FF" w:rsidRPr="00A50F83" w:rsidRDefault="008F4E21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8F4E21">
              <w:rPr>
                <w:rFonts w:ascii="Arial" w:hAnsi="Arial" w:cs="Arial"/>
                <w:sz w:val="22"/>
                <w:szCs w:val="22"/>
                <w:lang w:val="en"/>
              </w:rPr>
              <w:t>2909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73717F7D" w:rsidR="003258FF" w:rsidRPr="003258FF" w:rsidRDefault="008F4E21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8F4E21">
              <w:rPr>
                <w:rFonts w:ascii="Arial" w:hAnsi="Arial" w:cs="Arial"/>
                <w:sz w:val="22"/>
                <w:szCs w:val="22"/>
                <w:lang w:val="en"/>
              </w:rPr>
              <w:t>2891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6EB893E" w:rsidR="003E0113" w:rsidRPr="00A50F83" w:rsidRDefault="008F4E21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8F4E21">
              <w:rPr>
                <w:rFonts w:ascii="Arial" w:hAnsi="Arial" w:cs="Arial"/>
                <w:sz w:val="22"/>
                <w:szCs w:val="22"/>
                <w:lang w:val="en"/>
              </w:rPr>
              <w:t>2901.6403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8926" w:type="dxa"/>
        <w:tblLook w:val="04A0" w:firstRow="1" w:lastRow="0" w:firstColumn="1" w:lastColumn="0" w:noHBand="0" w:noVBand="1"/>
      </w:tblPr>
      <w:tblGrid>
        <w:gridCol w:w="2122"/>
        <w:gridCol w:w="867"/>
        <w:gridCol w:w="992"/>
        <w:gridCol w:w="976"/>
        <w:gridCol w:w="3969"/>
      </w:tblGrid>
      <w:tr w:rsidR="008F4E21" w:rsidRPr="008F4E21" w14:paraId="34C2958A" w14:textId="77777777" w:rsidTr="000B77A1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2206" w14:textId="77777777" w:rsidR="008F4E21" w:rsidRPr="008F4E21" w:rsidRDefault="008F4E21" w:rsidP="008F4E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F4E21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ECAF" w14:textId="77777777" w:rsidR="008F4E21" w:rsidRPr="008F4E21" w:rsidRDefault="008F4E21" w:rsidP="008F4E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F4E21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F1BB" w14:textId="77777777" w:rsidR="008F4E21" w:rsidRPr="008F4E21" w:rsidRDefault="008F4E21" w:rsidP="008F4E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F4E21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6BF3" w14:textId="77777777" w:rsidR="008F4E21" w:rsidRPr="008F4E21" w:rsidRDefault="008F4E21" w:rsidP="008F4E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F4E21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1B07" w14:textId="77777777" w:rsidR="008F4E21" w:rsidRPr="008F4E21" w:rsidRDefault="008F4E21" w:rsidP="008F4E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F4E21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8F4E21" w:rsidRPr="008F4E21" w14:paraId="04AD5D2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993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854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305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45E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C57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07002070000002857-E0GG2ZIxP5xv20231011</w:t>
            </w:r>
          </w:p>
        </w:tc>
      </w:tr>
      <w:tr w:rsidR="008F4E21" w:rsidRPr="008F4E21" w14:paraId="1979F5C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382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07:01:47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06F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9F7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F26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F0A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07002070000003086-E0GG2ZIxP8gs20231011</w:t>
            </w:r>
          </w:p>
        </w:tc>
      </w:tr>
      <w:tr w:rsidR="008F4E21" w:rsidRPr="008F4E21" w14:paraId="68EE6DC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112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07:03:23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36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CAA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4BD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DCF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05002050000003312-E0GG2ZIxPE6K20231011</w:t>
            </w:r>
          </w:p>
        </w:tc>
      </w:tr>
      <w:tr w:rsidR="008F4E21" w:rsidRPr="008F4E21" w14:paraId="0979DA4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762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07:03:23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E67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731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09D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A0C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07002070000003410-E0GG2ZIxPE4l20231011</w:t>
            </w:r>
          </w:p>
        </w:tc>
      </w:tr>
      <w:tr w:rsidR="008F4E21" w:rsidRPr="008F4E21" w14:paraId="7ACABA8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4D9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07:03:31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294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89C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9EF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B80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05002050000002893-E0GG2ZIxPEiu20231011</w:t>
            </w:r>
          </w:p>
        </w:tc>
      </w:tr>
      <w:tr w:rsidR="008F4E21" w:rsidRPr="008F4E21" w14:paraId="7382DEE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341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07:03:31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43F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9DB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814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F21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05002050000002893-E0GG2ZIxPEin20231011</w:t>
            </w:r>
          </w:p>
        </w:tc>
      </w:tr>
      <w:tr w:rsidR="008F4E21" w:rsidRPr="008F4E21" w14:paraId="0AA54DE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4A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07:04:29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860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A3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F22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74E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07002070000003583-E0GG2ZIxPGyp20231011</w:t>
            </w:r>
          </w:p>
        </w:tc>
      </w:tr>
      <w:tr w:rsidR="008F4E21" w:rsidRPr="008F4E21" w14:paraId="7D90112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998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07:06:03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4DC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53B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84B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8C1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05002050000003993-E0GG2ZIxPMao20231011</w:t>
            </w:r>
          </w:p>
        </w:tc>
      </w:tr>
      <w:tr w:rsidR="008F4E21" w:rsidRPr="008F4E21" w14:paraId="43130CB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A5C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07:09:28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044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FAD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359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BFA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05002050000004437-E0GG2ZIxPVnd20231011</w:t>
            </w:r>
          </w:p>
        </w:tc>
      </w:tr>
      <w:tr w:rsidR="008F4E21" w:rsidRPr="008F4E21" w14:paraId="0DF7BF4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3C5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07:12:19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C57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941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133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D47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05002050000005055-E0GG2ZIxPdIE20231011</w:t>
            </w:r>
          </w:p>
        </w:tc>
      </w:tr>
      <w:tr w:rsidR="008F4E21" w:rsidRPr="008F4E21" w14:paraId="0484BE6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F00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07:12:36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77C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573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138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ED2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07002070000005069-E0GG2ZIxPdv120231011</w:t>
            </w:r>
          </w:p>
        </w:tc>
      </w:tr>
      <w:tr w:rsidR="008F4E21" w:rsidRPr="008F4E21" w14:paraId="4F74B1C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F31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07:12:41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EDD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20A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633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DF7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07002070000005148-E0GG2ZIxPe8P20231011</w:t>
            </w:r>
          </w:p>
        </w:tc>
      </w:tr>
      <w:tr w:rsidR="008F4E21" w:rsidRPr="008F4E21" w14:paraId="76544E4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AE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07:13:27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DF5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EF0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E01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D36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05002050000004960-E0GG2ZIxPfXe20231011</w:t>
            </w:r>
          </w:p>
        </w:tc>
      </w:tr>
      <w:tr w:rsidR="008F4E21" w:rsidRPr="008F4E21" w14:paraId="40E00EE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635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11-Oct-2023 07:14:21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078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8B3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3C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29E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07002070000005358-E0GG2ZIxPhaB20231011</w:t>
            </w:r>
          </w:p>
        </w:tc>
      </w:tr>
      <w:tr w:rsidR="008F4E21" w:rsidRPr="008F4E21" w14:paraId="1344771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B68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07:14:32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D6C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18D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BE7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949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05002050000005338-E0GG2ZIxPi3M20231011</w:t>
            </w:r>
          </w:p>
        </w:tc>
      </w:tr>
      <w:tr w:rsidR="008F4E21" w:rsidRPr="008F4E21" w14:paraId="613765D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82F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07:16:19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A84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6DC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98F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643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07002070000005662-E0GG2ZIxPmJI20231011</w:t>
            </w:r>
          </w:p>
        </w:tc>
      </w:tr>
      <w:tr w:rsidR="008F4E21" w:rsidRPr="008F4E21" w14:paraId="1775236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334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07:16:19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278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567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85A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15E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07002070000005662-E0GG2ZIxPmJG20231011</w:t>
            </w:r>
          </w:p>
        </w:tc>
      </w:tr>
      <w:tr w:rsidR="008F4E21" w:rsidRPr="008F4E21" w14:paraId="54ACA91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C9C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07:18:15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F3A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C4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097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755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07002070000005930-E0GG2ZIxPqK020231011</w:t>
            </w:r>
          </w:p>
        </w:tc>
      </w:tr>
      <w:tr w:rsidR="008F4E21" w:rsidRPr="008F4E21" w14:paraId="6640457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FE6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7DB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06F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D72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B25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07002070000006105-E0GG2ZIxPsvN20231011</w:t>
            </w:r>
          </w:p>
        </w:tc>
      </w:tr>
      <w:tr w:rsidR="008F4E21" w:rsidRPr="008F4E21" w14:paraId="666223F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BC5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447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FBF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2D2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767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07002070000006105-E0GG2ZIxPsvL20231011</w:t>
            </w:r>
          </w:p>
        </w:tc>
      </w:tr>
      <w:tr w:rsidR="008F4E21" w:rsidRPr="008F4E21" w14:paraId="55B2564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D2A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07:21:18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456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807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65B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18E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05002050000006105-E0GG2ZIxPwFF20231011</w:t>
            </w:r>
          </w:p>
        </w:tc>
      </w:tr>
      <w:tr w:rsidR="008F4E21" w:rsidRPr="008F4E21" w14:paraId="605AF15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9AC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07:21:18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466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477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719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04D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07002070000006336-E0GG2ZIxPwDb20231011</w:t>
            </w:r>
          </w:p>
        </w:tc>
      </w:tr>
      <w:tr w:rsidR="008F4E21" w:rsidRPr="008F4E21" w14:paraId="7A954A9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470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07:24:09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24B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A73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C28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6A9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07002070000006609-E0GG2ZIxQ0hi20231011</w:t>
            </w:r>
          </w:p>
        </w:tc>
      </w:tr>
      <w:tr w:rsidR="008F4E21" w:rsidRPr="008F4E21" w14:paraId="660483A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5DE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07:24:09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E85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3CC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883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602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05002050000006609-E0GG2ZIxQ0hk20231011</w:t>
            </w:r>
          </w:p>
        </w:tc>
      </w:tr>
      <w:tr w:rsidR="008F4E21" w:rsidRPr="008F4E21" w14:paraId="6F95BD2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FB0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07:24:09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44E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4A0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F4F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A26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05002050000006609-E0GG2ZIxQ0hm20231011</w:t>
            </w:r>
          </w:p>
        </w:tc>
      </w:tr>
      <w:tr w:rsidR="008F4E21" w:rsidRPr="008F4E21" w14:paraId="0C5DAAB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A30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07:24:21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911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FC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A5A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A2A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07002070000006722-E0GG2ZIxQ0yJ20231011</w:t>
            </w:r>
          </w:p>
        </w:tc>
      </w:tr>
      <w:tr w:rsidR="008F4E21" w:rsidRPr="008F4E21" w14:paraId="03E8976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804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07:27:13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146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DA3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154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C99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05002050000007103-E0GG2ZIxQ5G120231011</w:t>
            </w:r>
          </w:p>
        </w:tc>
      </w:tr>
      <w:tr w:rsidR="008F4E21" w:rsidRPr="008F4E21" w14:paraId="1A3F213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1E9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07:27:13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537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4F0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B17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868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07002070000006952-E0GG2ZIxQ5J220231011</w:t>
            </w:r>
          </w:p>
        </w:tc>
      </w:tr>
      <w:tr w:rsidR="008F4E21" w:rsidRPr="008F4E21" w14:paraId="1F33AF3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26F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2E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094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9BC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DBB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05002050000007224-E0GG2ZIxQ68c20231011</w:t>
            </w:r>
          </w:p>
        </w:tc>
      </w:tr>
      <w:tr w:rsidR="008F4E21" w:rsidRPr="008F4E21" w14:paraId="506D3E6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84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6E4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83D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E9A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ADD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05002050000007224-E0GG2ZIxQ68a20231011</w:t>
            </w:r>
          </w:p>
        </w:tc>
      </w:tr>
      <w:tr w:rsidR="008F4E21" w:rsidRPr="008F4E21" w14:paraId="0560C5F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478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791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E43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AD5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54D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07002070000007680-E0GG2ZIxQBeR20231011</w:t>
            </w:r>
          </w:p>
        </w:tc>
      </w:tr>
      <w:tr w:rsidR="008F4E21" w:rsidRPr="008F4E21" w14:paraId="60E4836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9DA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914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F07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BEE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A4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07002070000007680-E0GG2ZIxQBeP20231011</w:t>
            </w:r>
          </w:p>
        </w:tc>
      </w:tr>
      <w:tr w:rsidR="008F4E21" w:rsidRPr="008F4E21" w14:paraId="6FE284D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749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07:31:04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959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5A3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7E5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B1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05002050000007473-E0GG2ZIxQBpB20231011</w:t>
            </w:r>
          </w:p>
        </w:tc>
      </w:tr>
      <w:tr w:rsidR="008F4E21" w:rsidRPr="008F4E21" w14:paraId="1A35302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C0A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07:34:17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246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894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8C8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531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07002070000007962-E0GG2ZIxQHMH20231011</w:t>
            </w:r>
          </w:p>
        </w:tc>
      </w:tr>
      <w:tr w:rsidR="008F4E21" w:rsidRPr="008F4E21" w14:paraId="0C121DE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6A9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07:34:17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B4F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261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854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690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07002070000007962-E0GG2ZIxQHMF20231011</w:t>
            </w:r>
          </w:p>
        </w:tc>
      </w:tr>
      <w:tr w:rsidR="008F4E21" w:rsidRPr="008F4E21" w14:paraId="340B950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805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07:35:06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01C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669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D3E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E47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07002070000008082-E0GG2ZIxQIZs20231011</w:t>
            </w:r>
          </w:p>
        </w:tc>
      </w:tr>
      <w:tr w:rsidR="008F4E21" w:rsidRPr="008F4E21" w14:paraId="7C0AA9B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42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07:36:17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004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404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4B7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069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07002070000008174-E0GG2ZIxQKP620231011</w:t>
            </w:r>
          </w:p>
        </w:tc>
      </w:tr>
      <w:tr w:rsidR="008F4E21" w:rsidRPr="008F4E21" w14:paraId="3655B36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0AC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07:36:21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2F9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2E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41A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4AE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07002070000008174-E0GG2ZIxQKYr20231011</w:t>
            </w:r>
          </w:p>
        </w:tc>
      </w:tr>
      <w:tr w:rsidR="008F4E21" w:rsidRPr="008F4E21" w14:paraId="0507154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D84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07:36:23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FAE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0A3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FC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515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07002070000008152-E0GG2ZIxQKcj20231011</w:t>
            </w:r>
          </w:p>
        </w:tc>
      </w:tr>
      <w:tr w:rsidR="008F4E21" w:rsidRPr="008F4E21" w14:paraId="06B6A76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D70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07:38:45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373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456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42C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F65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05002050000008450-E0GG2ZIxQNkr20231011</w:t>
            </w:r>
          </w:p>
        </w:tc>
      </w:tr>
      <w:tr w:rsidR="008F4E21" w:rsidRPr="008F4E21" w14:paraId="089E087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B41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07:40:27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0E9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F6C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980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D71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07002070000008542-E0GG2ZIxQQCb20231011</w:t>
            </w:r>
          </w:p>
        </w:tc>
      </w:tr>
      <w:tr w:rsidR="008F4E21" w:rsidRPr="008F4E21" w14:paraId="75A8F8E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5E4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07:40:27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A75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4F4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4A1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DC8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07002070000008542-E0GG2ZIxQQCd20231011</w:t>
            </w:r>
          </w:p>
        </w:tc>
      </w:tr>
      <w:tr w:rsidR="008F4E21" w:rsidRPr="008F4E21" w14:paraId="20F58DC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43B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3A6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CF3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7C7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3C7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07002070000008608-E0GG2ZIxQR6620231011</w:t>
            </w:r>
          </w:p>
        </w:tc>
      </w:tr>
      <w:tr w:rsidR="008F4E21" w:rsidRPr="008F4E21" w14:paraId="4A8883D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ACC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07:42:13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7C4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80C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ACC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67F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07002070000008471-E0GG2ZIxQTe420231011</w:t>
            </w:r>
          </w:p>
        </w:tc>
      </w:tr>
      <w:tr w:rsidR="008F4E21" w:rsidRPr="008F4E21" w14:paraId="1E7B5EA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94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07:42:13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40C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5AC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20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99D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05002050000008506-E0GG2ZIxQTfG20231011</w:t>
            </w:r>
          </w:p>
        </w:tc>
      </w:tr>
      <w:tr w:rsidR="008F4E21" w:rsidRPr="008F4E21" w14:paraId="5371C70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808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07:45:11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E22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0E9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815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88D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05002050000009016-E0GG2ZIxQYEM20231011</w:t>
            </w:r>
          </w:p>
        </w:tc>
      </w:tr>
      <w:tr w:rsidR="008F4E21" w:rsidRPr="008F4E21" w14:paraId="721EEFE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E58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07:45:18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97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0DF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E9F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80C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07002070000008995-E0GG2ZIxQYO420231011</w:t>
            </w:r>
          </w:p>
        </w:tc>
      </w:tr>
      <w:tr w:rsidR="008F4E21" w:rsidRPr="008F4E21" w14:paraId="2A7A2A1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CE0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07:46:28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BDA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84F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739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481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07002070000009192-E0GG2ZIxQaTj20231011</w:t>
            </w:r>
          </w:p>
        </w:tc>
      </w:tr>
      <w:tr w:rsidR="008F4E21" w:rsidRPr="008F4E21" w14:paraId="0EE3580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B9D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07:49:05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00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3CE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ED7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D03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07002070000009456-E0GG2ZIxQe0420231011</w:t>
            </w:r>
          </w:p>
        </w:tc>
      </w:tr>
      <w:tr w:rsidR="008F4E21" w:rsidRPr="008F4E21" w14:paraId="1735670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9EB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07:49:07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D53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EAC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D72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333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07002070000009362-E0GG2ZIxQeB220231011</w:t>
            </w:r>
          </w:p>
        </w:tc>
      </w:tr>
      <w:tr w:rsidR="008F4E21" w:rsidRPr="008F4E21" w14:paraId="2CD0F7A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304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07:49:39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3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FEA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B43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801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05002050000009602-E0GG2ZIxQfLU20231011</w:t>
            </w:r>
          </w:p>
        </w:tc>
      </w:tr>
      <w:tr w:rsidR="008F4E21" w:rsidRPr="008F4E21" w14:paraId="02FCC27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C6E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07:49:39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171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830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BF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585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05002050000009602-E0GG2ZIxQfLS20231011</w:t>
            </w:r>
          </w:p>
        </w:tc>
      </w:tr>
      <w:tr w:rsidR="008F4E21" w:rsidRPr="008F4E21" w14:paraId="1D91513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412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07:52:30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45C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584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A7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CA2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05002050000009720-E0GG2ZIxQjpg20231011</w:t>
            </w:r>
          </w:p>
        </w:tc>
      </w:tr>
      <w:tr w:rsidR="008F4E21" w:rsidRPr="008F4E21" w14:paraId="00A1EE3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B2B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07:53:16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28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0A7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2AE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194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05002050000009562-E0GG2ZIxQlDz20231011</w:t>
            </w:r>
          </w:p>
        </w:tc>
      </w:tr>
      <w:tr w:rsidR="008F4E21" w:rsidRPr="008F4E21" w14:paraId="39C6163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7E4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C3F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575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379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8D8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05002050000010141-E0GG2ZIxQo7U20231011</w:t>
            </w:r>
          </w:p>
        </w:tc>
      </w:tr>
      <w:tr w:rsidR="008F4E21" w:rsidRPr="008F4E21" w14:paraId="4B4130F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E8D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07:55:28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388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8A8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7EC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AB8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07002070000009863-E0GG2ZIxQpjH20231011</w:t>
            </w:r>
          </w:p>
        </w:tc>
      </w:tr>
      <w:tr w:rsidR="008F4E21" w:rsidRPr="008F4E21" w14:paraId="4B99734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1BD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07:56:56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019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971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C8D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C3E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05002050000010366-E0GG2ZIxQruK20231011</w:t>
            </w:r>
          </w:p>
        </w:tc>
      </w:tr>
      <w:tr w:rsidR="008F4E21" w:rsidRPr="008F4E21" w14:paraId="26883EA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D4F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07:59:00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137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B37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895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B58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05002050000010646-E0GG2ZIxQv6I20231011</w:t>
            </w:r>
          </w:p>
        </w:tc>
      </w:tr>
      <w:tr w:rsidR="008F4E21" w:rsidRPr="008F4E21" w14:paraId="6C710FE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6CC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07:59:24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164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BC4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51D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CC5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05002050000010646-E0GG2ZIxQvxE20231011</w:t>
            </w:r>
          </w:p>
        </w:tc>
      </w:tr>
      <w:tr w:rsidR="008F4E21" w:rsidRPr="008F4E21" w14:paraId="6538C3F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C78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11-Oct-2023 07:59:29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E30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907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8BF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EDD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07002070000010852-E0GG2ZIxQw2S20231011</w:t>
            </w:r>
          </w:p>
        </w:tc>
      </w:tr>
      <w:tr w:rsidR="008F4E21" w:rsidRPr="008F4E21" w14:paraId="1C72954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0F8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08:01:15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939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E0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A3C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1DF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05002050000011202-E0GG2ZIxQzET20231011</w:t>
            </w:r>
          </w:p>
        </w:tc>
      </w:tr>
      <w:tr w:rsidR="008F4E21" w:rsidRPr="008F4E21" w14:paraId="668DFFD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B64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08:01:45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D5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69A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A49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AB5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07002070000011138-E0GG2ZIxR0IN20231011</w:t>
            </w:r>
          </w:p>
        </w:tc>
      </w:tr>
      <w:tr w:rsidR="008F4E21" w:rsidRPr="008F4E21" w14:paraId="61AA406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059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283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60E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799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9E9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05002050000011454-E0GG2ZIxR1b920231011</w:t>
            </w:r>
          </w:p>
        </w:tc>
      </w:tr>
      <w:tr w:rsidR="008F4E21" w:rsidRPr="008F4E21" w14:paraId="46F71ED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99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08:04:29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990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C20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B03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715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05002050000011687-E0GG2ZIxR4W620231011</w:t>
            </w:r>
          </w:p>
        </w:tc>
      </w:tr>
      <w:tr w:rsidR="008F4E21" w:rsidRPr="008F4E21" w14:paraId="0EE8B35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20D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08:06:08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03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B6B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66B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453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07002070000011892-E0GG2ZIxR74p20231011</w:t>
            </w:r>
          </w:p>
        </w:tc>
      </w:tr>
      <w:tr w:rsidR="008F4E21" w:rsidRPr="008F4E21" w14:paraId="35E9EC3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C2D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08:09:13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73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5E9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A97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154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05002050000012440-E0GG2ZIxRCJT20231011</w:t>
            </w:r>
          </w:p>
        </w:tc>
      </w:tr>
      <w:tr w:rsidR="008F4E21" w:rsidRPr="008F4E21" w14:paraId="21104DE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9BA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08:12:26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380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112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FB7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704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07002070000012839-E0GG2ZIxRH4y20231011</w:t>
            </w:r>
          </w:p>
        </w:tc>
      </w:tr>
      <w:tr w:rsidR="008F4E21" w:rsidRPr="008F4E21" w14:paraId="3F617CC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33C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08:14:14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BD6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9C3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FA6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7C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05002050000012906-E0GG2ZIxRJQ720231011</w:t>
            </w:r>
          </w:p>
        </w:tc>
      </w:tr>
      <w:tr w:rsidR="008F4E21" w:rsidRPr="008F4E21" w14:paraId="75939B1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BD6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08:15:26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1F1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924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D75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E03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07002070000013103-E0GG2ZIxRLYN20231011</w:t>
            </w:r>
          </w:p>
        </w:tc>
      </w:tr>
      <w:tr w:rsidR="008F4E21" w:rsidRPr="008F4E21" w14:paraId="0A7CD2E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680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08:15:26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7D5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121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47D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838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07002070000012803-E0GG2ZIxRLV620231011</w:t>
            </w:r>
          </w:p>
        </w:tc>
      </w:tr>
      <w:tr w:rsidR="008F4E21" w:rsidRPr="008F4E21" w14:paraId="60F69BD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B19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08:15:26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D6D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957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73C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B38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07002070000012803-E0GG2ZIxRLV420231011</w:t>
            </w:r>
          </w:p>
        </w:tc>
      </w:tr>
      <w:tr w:rsidR="008F4E21" w:rsidRPr="008F4E21" w14:paraId="60ABB95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21E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08:16:21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C89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716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CA5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8B5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05002050000013300-E0GG2ZIxRN8T20231011</w:t>
            </w:r>
          </w:p>
        </w:tc>
      </w:tr>
      <w:tr w:rsidR="008F4E21" w:rsidRPr="008F4E21" w14:paraId="763392A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C4F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08:18:56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6F2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1E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C40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D09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05002050000013630-E0GG2ZIxRQkD20231011</w:t>
            </w:r>
          </w:p>
        </w:tc>
      </w:tr>
      <w:tr w:rsidR="008F4E21" w:rsidRPr="008F4E21" w14:paraId="04482DA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2F8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CED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F46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515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21D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05002050000013900-E0GG2ZIxRTx420231011</w:t>
            </w:r>
          </w:p>
        </w:tc>
      </w:tr>
      <w:tr w:rsidR="008F4E21" w:rsidRPr="008F4E21" w14:paraId="6AC1ECD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FCC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84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3E1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A20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731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05002050000013900-E0GG2ZIxRTx220231011</w:t>
            </w:r>
          </w:p>
        </w:tc>
      </w:tr>
      <w:tr w:rsidR="008F4E21" w:rsidRPr="008F4E21" w14:paraId="6FD9390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790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08:21:13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C11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43C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5B9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A23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05002050000013828-E0GG2ZIxRUFZ20231011</w:t>
            </w:r>
          </w:p>
        </w:tc>
      </w:tr>
      <w:tr w:rsidR="008F4E21" w:rsidRPr="008F4E21" w14:paraId="0C19991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55E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08:23:34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6E6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70C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7D1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F70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05002050000014071-E0GG2ZIxRX0I20231011</w:t>
            </w:r>
          </w:p>
        </w:tc>
      </w:tr>
      <w:tr w:rsidR="008F4E21" w:rsidRPr="008F4E21" w14:paraId="3F5E19B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EC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08:24:15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B2F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2C0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1BB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521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07002070000014094-E0GG2ZIxRXxX20231011</w:t>
            </w:r>
          </w:p>
        </w:tc>
      </w:tr>
      <w:tr w:rsidR="008F4E21" w:rsidRPr="008F4E21" w14:paraId="506E265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8DD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08:24:56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B9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F8F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C1B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98B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05002050000014261-E0GG2ZIxRYyI20231011</w:t>
            </w:r>
          </w:p>
        </w:tc>
      </w:tr>
      <w:tr w:rsidR="008F4E21" w:rsidRPr="008F4E21" w14:paraId="3B598A4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C9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08:29:41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E49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020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7ED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94F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07002070000014498-E0GG2ZIxRfZH20231011</w:t>
            </w:r>
          </w:p>
        </w:tc>
      </w:tr>
      <w:tr w:rsidR="008F4E21" w:rsidRPr="008F4E21" w14:paraId="114CA64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5E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08:35:02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014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707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47E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156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05002050000015581-E0GG2ZIxRmEb20231011</w:t>
            </w:r>
          </w:p>
        </w:tc>
      </w:tr>
      <w:tr w:rsidR="008F4E21" w:rsidRPr="008F4E21" w14:paraId="1470BC9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8CF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08:36:27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09D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36F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10E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3FF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07002070000015841-E0GG2ZIxRndm20231011</w:t>
            </w:r>
          </w:p>
        </w:tc>
      </w:tr>
      <w:tr w:rsidR="008F4E21" w:rsidRPr="008F4E21" w14:paraId="2FDAAE5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199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08:36:27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9D4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73B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AD5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9A2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07002070000015841-E0GG2ZIxRndk20231011</w:t>
            </w:r>
          </w:p>
        </w:tc>
      </w:tr>
      <w:tr w:rsidR="008F4E21" w:rsidRPr="008F4E21" w14:paraId="2418DE9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3A7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08:37:58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7CF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B6E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2F2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27E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05002050000015729-E0GG2ZIxRpG620231011</w:t>
            </w:r>
          </w:p>
        </w:tc>
      </w:tr>
      <w:tr w:rsidR="008F4E21" w:rsidRPr="008F4E21" w14:paraId="438CBBB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50C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08:37:58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8B5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307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114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B8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05002050000015729-E0GG2ZIxRpG820231011</w:t>
            </w:r>
          </w:p>
        </w:tc>
      </w:tr>
      <w:tr w:rsidR="008F4E21" w:rsidRPr="008F4E21" w14:paraId="0B327AA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BCC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08:37:58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72A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CE9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C4E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BFA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05002050000015729-E0GG2ZIxRpG420231011</w:t>
            </w:r>
          </w:p>
        </w:tc>
      </w:tr>
      <w:tr w:rsidR="008F4E21" w:rsidRPr="008F4E21" w14:paraId="692DF49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44C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08:37:58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D75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1C4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399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1ED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05002050000015729-E0GG2ZIxRpGA20231011</w:t>
            </w:r>
          </w:p>
        </w:tc>
      </w:tr>
      <w:tr w:rsidR="008F4E21" w:rsidRPr="008F4E21" w14:paraId="58B8E7B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9C8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08:43:17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AB3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8F0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E98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808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07002070000016382-E0GG2ZIxRvDI20231011</w:t>
            </w:r>
          </w:p>
        </w:tc>
      </w:tr>
      <w:tr w:rsidR="008F4E21" w:rsidRPr="008F4E21" w14:paraId="6939408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EAF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08:45:22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C1E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68E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13F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58E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05002050000016786-E0GG2ZIxRxnD20231011</w:t>
            </w:r>
          </w:p>
        </w:tc>
      </w:tr>
      <w:tr w:rsidR="008F4E21" w:rsidRPr="008F4E21" w14:paraId="5FF5B0E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489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08:45:22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EF1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9AA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979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3C8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05002050000016786-E0GG2ZIxRxnF20231011</w:t>
            </w:r>
          </w:p>
        </w:tc>
      </w:tr>
      <w:tr w:rsidR="008F4E21" w:rsidRPr="008F4E21" w14:paraId="790AFB4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A8C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08:45:22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4FC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5B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3A0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B0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05002050000016786-E0GG2ZIxRxnB20231011</w:t>
            </w:r>
          </w:p>
        </w:tc>
      </w:tr>
      <w:tr w:rsidR="008F4E21" w:rsidRPr="008F4E21" w14:paraId="323DCD5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0CF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08:45:22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081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3D1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8AA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A59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05002050000016786-E0GG2ZIxRxnH20231011</w:t>
            </w:r>
          </w:p>
        </w:tc>
      </w:tr>
      <w:tr w:rsidR="008F4E21" w:rsidRPr="008F4E21" w14:paraId="0DB1489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FAF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08:52:50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C16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8D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06E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CE9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05002050000017698-E0GG2ZIxS5zV20231011</w:t>
            </w:r>
          </w:p>
        </w:tc>
      </w:tr>
      <w:tr w:rsidR="008F4E21" w:rsidRPr="008F4E21" w14:paraId="51D4130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F63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08:52:50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420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45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46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FC7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05002050000017698-E0GG2ZIxS5zT20231011</w:t>
            </w:r>
          </w:p>
        </w:tc>
      </w:tr>
      <w:tr w:rsidR="008F4E21" w:rsidRPr="008F4E21" w14:paraId="649C9A8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F84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08:53:05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56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26A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875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4C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05002050000017604-E0GG2ZIxS6UI20231011</w:t>
            </w:r>
          </w:p>
        </w:tc>
      </w:tr>
      <w:tr w:rsidR="008F4E21" w:rsidRPr="008F4E21" w14:paraId="2F6FFF1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DEF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08:53:05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C2B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569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F1F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738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05002050000017604-E0GG2ZIxS6UG20231011</w:t>
            </w:r>
          </w:p>
        </w:tc>
      </w:tr>
      <w:tr w:rsidR="008F4E21" w:rsidRPr="008F4E21" w14:paraId="00363A1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41F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08:57:02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73E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56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078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BD2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05002050000017901-E0GG2ZIxSAU020231011</w:t>
            </w:r>
          </w:p>
        </w:tc>
      </w:tr>
      <w:tr w:rsidR="008F4E21" w:rsidRPr="008F4E21" w14:paraId="120A987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462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08:58:00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E57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180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FD9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3C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07002070000018424-E0GG2ZIxSBqT20231011</w:t>
            </w:r>
          </w:p>
        </w:tc>
      </w:tr>
      <w:tr w:rsidR="008F4E21" w:rsidRPr="008F4E21" w14:paraId="31EDB5E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906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08:58:11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A4D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B08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545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D47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07002070000018000-E0GG2ZIxSCJ220231011</w:t>
            </w:r>
          </w:p>
        </w:tc>
      </w:tr>
      <w:tr w:rsidR="008F4E21" w:rsidRPr="008F4E21" w14:paraId="52F98AB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C64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08:58:30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7D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B2A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B66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E3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07002070000018000-E0GG2ZIxSCeN20231011</w:t>
            </w:r>
          </w:p>
        </w:tc>
      </w:tr>
      <w:tr w:rsidR="008F4E21" w:rsidRPr="008F4E21" w14:paraId="055CAC8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80D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09:00:30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FF4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A5E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4C6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1D0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05002050000018598-E0GG2ZIxSF7h20231011</w:t>
            </w:r>
          </w:p>
        </w:tc>
      </w:tr>
      <w:tr w:rsidR="008F4E21" w:rsidRPr="008F4E21" w14:paraId="5CCE49C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6AD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09:00:51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C17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07D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790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25C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05002050000017902-E0GG2ZIxSFbW20231011</w:t>
            </w:r>
          </w:p>
        </w:tc>
      </w:tr>
      <w:tr w:rsidR="008F4E21" w:rsidRPr="008F4E21" w14:paraId="72B90CD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7FD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09:04:01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A90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914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818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9E6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07002070000019185-E0GG2ZIxSJRo20231011</w:t>
            </w:r>
          </w:p>
        </w:tc>
      </w:tr>
      <w:tr w:rsidR="008F4E21" w:rsidRPr="008F4E21" w14:paraId="06ABA3E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872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09:04:26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9A2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FD7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B1E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498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07002070000019088-E0GG2ZIxSJxx20231011</w:t>
            </w:r>
          </w:p>
        </w:tc>
      </w:tr>
      <w:tr w:rsidR="008F4E21" w:rsidRPr="008F4E21" w14:paraId="5FAD6F5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4D5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09:05:15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424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435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04C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79B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05002050000019361-E0GG2ZIxSKiv20231011</w:t>
            </w:r>
          </w:p>
        </w:tc>
      </w:tr>
      <w:tr w:rsidR="008F4E21" w:rsidRPr="008F4E21" w14:paraId="1FB0EDF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96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11-Oct-2023 09:08:33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1EC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65C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409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847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05002050000019729-E0GG2ZIxSOzF20231011</w:t>
            </w:r>
          </w:p>
        </w:tc>
      </w:tr>
      <w:tr w:rsidR="008F4E21" w:rsidRPr="008F4E21" w14:paraId="1A1A5FC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13C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09:08:52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1E4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40D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4B8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73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07002070000019756-E0GG2ZIxSPH520231011</w:t>
            </w:r>
          </w:p>
        </w:tc>
      </w:tr>
      <w:tr w:rsidR="008F4E21" w:rsidRPr="008F4E21" w14:paraId="3298A2E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589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09:08:52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664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E3E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CAA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48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07002070000019756-E0GG2ZIxSPH320231011</w:t>
            </w:r>
          </w:p>
        </w:tc>
      </w:tr>
      <w:tr w:rsidR="008F4E21" w:rsidRPr="008F4E21" w14:paraId="22E38E5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66D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09:15:28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0CC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337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6D5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82C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05002050000019823-E0GG2ZIxSXZg20231011</w:t>
            </w:r>
          </w:p>
        </w:tc>
      </w:tr>
      <w:tr w:rsidR="008F4E21" w:rsidRPr="008F4E21" w14:paraId="6BBA6CB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8F9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09:16:29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8FB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1C9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E1F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AC2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07002070000020749-E0GG2ZIxSYey20231011</w:t>
            </w:r>
          </w:p>
        </w:tc>
      </w:tr>
      <w:tr w:rsidR="008F4E21" w:rsidRPr="008F4E21" w14:paraId="65AA268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A20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F8B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263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FC1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5AB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05002050000020759-E0GG2ZIxSZqE20231011</w:t>
            </w:r>
          </w:p>
        </w:tc>
      </w:tr>
      <w:tr w:rsidR="008F4E21" w:rsidRPr="008F4E21" w14:paraId="32CC078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C3A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45C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725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1A5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52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05002050000020917-E0GG2ZIxSbef20231011</w:t>
            </w:r>
          </w:p>
        </w:tc>
      </w:tr>
      <w:tr w:rsidR="008F4E21" w:rsidRPr="008F4E21" w14:paraId="3C4B33E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9FB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09:21:58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F94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160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7F4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E9F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07002070000020931-E0GG2ZIxSeVr20231011</w:t>
            </w:r>
          </w:p>
        </w:tc>
      </w:tr>
      <w:tr w:rsidR="008F4E21" w:rsidRPr="008F4E21" w14:paraId="440A263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B48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09:21:58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8A4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E38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4C7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A27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07002070000020931-E0GG2ZIxSeVu20231011</w:t>
            </w:r>
          </w:p>
        </w:tc>
      </w:tr>
      <w:tr w:rsidR="008F4E21" w:rsidRPr="008F4E21" w14:paraId="4997A63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1A0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09:24:22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E6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BE5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EA7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109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07002070000019936-E0GG2ZIxSgfb20231011</w:t>
            </w:r>
          </w:p>
        </w:tc>
      </w:tr>
      <w:tr w:rsidR="008F4E21" w:rsidRPr="008F4E21" w14:paraId="6BF1609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DC3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09:24:22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AEA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140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491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282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07002070000019936-E0GG2ZIxSgfQ20231011</w:t>
            </w:r>
          </w:p>
        </w:tc>
      </w:tr>
      <w:tr w:rsidR="008F4E21" w:rsidRPr="008F4E21" w14:paraId="11EF993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8DC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09:24:32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983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25E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254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09F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07002070000021673-E0GG2ZIxSgrt20231011</w:t>
            </w:r>
          </w:p>
        </w:tc>
      </w:tr>
      <w:tr w:rsidR="008F4E21" w:rsidRPr="008F4E21" w14:paraId="0EA32D6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19C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09:24:32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49E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B4C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328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1E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07002070000021673-E0GG2ZIxSgrr20231011</w:t>
            </w:r>
          </w:p>
        </w:tc>
      </w:tr>
      <w:tr w:rsidR="008F4E21" w:rsidRPr="008F4E21" w14:paraId="32D69F0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E95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09:27:37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4ED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D28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C27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09E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07002070000021998-E0GG2ZIxSjzA20231011</w:t>
            </w:r>
          </w:p>
        </w:tc>
      </w:tr>
      <w:tr w:rsidR="008F4E21" w:rsidRPr="008F4E21" w14:paraId="65C519D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037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09:29:40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C49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1AE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799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6AB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05002050000022096-E0GG2ZIxSmcW20231011</w:t>
            </w:r>
          </w:p>
        </w:tc>
      </w:tr>
      <w:tr w:rsidR="008F4E21" w:rsidRPr="008F4E21" w14:paraId="77BE19F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5CD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CCB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96A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D50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E64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07002070000022469-E0GG2ZIxSo5C20231011</w:t>
            </w:r>
          </w:p>
        </w:tc>
      </w:tr>
      <w:tr w:rsidR="008F4E21" w:rsidRPr="008F4E21" w14:paraId="1F9E0BF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5BE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09:33:20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26F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3DA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EF6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3EE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07002070000022736-E0GG2ZIxSptS20231011</w:t>
            </w:r>
          </w:p>
        </w:tc>
      </w:tr>
      <w:tr w:rsidR="008F4E21" w:rsidRPr="008F4E21" w14:paraId="3005677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F4A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09:33:20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7B4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B0C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B0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D93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07002070000022736-E0GG2ZIxSpt020231011</w:t>
            </w:r>
          </w:p>
        </w:tc>
      </w:tr>
      <w:tr w:rsidR="008F4E21" w:rsidRPr="008F4E21" w14:paraId="41A3CCD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6C2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09:33:21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42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42C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A75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35F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07002070000022675-E0GG2ZIxSpv820231011</w:t>
            </w:r>
          </w:p>
        </w:tc>
      </w:tr>
      <w:tr w:rsidR="008F4E21" w:rsidRPr="008F4E21" w14:paraId="1E1BBBF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85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09:35:20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10C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173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2A5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573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05002050000022690-E0GG2ZIxSrWy20231011</w:t>
            </w:r>
          </w:p>
        </w:tc>
      </w:tr>
      <w:tr w:rsidR="008F4E21" w:rsidRPr="008F4E21" w14:paraId="1D7C073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CA6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988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5B1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B96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560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05002050000023590-E0GG2ZIxSy3q20231011</w:t>
            </w:r>
          </w:p>
        </w:tc>
      </w:tr>
      <w:tr w:rsidR="008F4E21" w:rsidRPr="008F4E21" w14:paraId="6FAF495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AD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8AD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D74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02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B98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05002050000023590-E0GG2ZIxSy3s20231011</w:t>
            </w:r>
          </w:p>
        </w:tc>
      </w:tr>
      <w:tr w:rsidR="008F4E21" w:rsidRPr="008F4E21" w14:paraId="7FFF498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15A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09:48:04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842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EB7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14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8ED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07002070000023545-E0GG2ZIxT2GR20231011</w:t>
            </w:r>
          </w:p>
        </w:tc>
      </w:tr>
      <w:tr w:rsidR="008F4E21" w:rsidRPr="008F4E21" w14:paraId="43654B3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E38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09:48:05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E5C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93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77F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E43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07002070000023462-E0GG2ZIxT2Hq20231011</w:t>
            </w:r>
          </w:p>
        </w:tc>
      </w:tr>
      <w:tr w:rsidR="008F4E21" w:rsidRPr="008F4E21" w14:paraId="2692346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E45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09:48:05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4D9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B8D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47E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325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07002070000023462-E0GG2ZIxT2Hm20231011</w:t>
            </w:r>
          </w:p>
        </w:tc>
      </w:tr>
      <w:tr w:rsidR="008F4E21" w:rsidRPr="008F4E21" w14:paraId="7A4FFEB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36E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09:48:05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B7E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C7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93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AA5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07002070000023462-E0GG2ZIxT2Hk20231011</w:t>
            </w:r>
          </w:p>
        </w:tc>
      </w:tr>
      <w:tr w:rsidR="008F4E21" w:rsidRPr="008F4E21" w14:paraId="37A0901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17D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09:48:20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46B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538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CCA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A4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07002070000023462-E0GG2ZIxT2Vx20231011</w:t>
            </w:r>
          </w:p>
        </w:tc>
      </w:tr>
      <w:tr w:rsidR="008F4E21" w:rsidRPr="008F4E21" w14:paraId="1FA0EBA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3ED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09:49:43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5CF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B65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FC0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93B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05002050000024235-E0GG2ZIxT3Oz20231011</w:t>
            </w:r>
          </w:p>
        </w:tc>
      </w:tr>
      <w:tr w:rsidR="008F4E21" w:rsidRPr="008F4E21" w14:paraId="1CC7AFE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62C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09:53:32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ECE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D20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13D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E8A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07002070000024336-E0GG2ZIxT6nB20231011</w:t>
            </w:r>
          </w:p>
        </w:tc>
      </w:tr>
      <w:tr w:rsidR="008F4E21" w:rsidRPr="008F4E21" w14:paraId="6601B10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E53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09:53:32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40D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999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87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DD4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07002070000024362-E0GG2ZIxT6j420231011</w:t>
            </w:r>
          </w:p>
        </w:tc>
      </w:tr>
      <w:tr w:rsidR="008F4E21" w:rsidRPr="008F4E21" w14:paraId="72FFF13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71F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09:55:00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F61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A70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312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545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07002070000024818-E0GG2ZIxT82u20231011</w:t>
            </w:r>
          </w:p>
        </w:tc>
      </w:tr>
      <w:tr w:rsidR="008F4E21" w:rsidRPr="008F4E21" w14:paraId="233B4EA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5E2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09:55:24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37E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F0D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147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07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05002050000024503-E0GG2ZIxT8Ux20231011</w:t>
            </w:r>
          </w:p>
        </w:tc>
      </w:tr>
      <w:tr w:rsidR="008F4E21" w:rsidRPr="008F4E21" w14:paraId="0C26B16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EF1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09:58:51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862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212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4AE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5E4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05002050000024857-E0GG2ZIxTCTT20231011</w:t>
            </w:r>
          </w:p>
        </w:tc>
      </w:tr>
      <w:tr w:rsidR="008F4E21" w:rsidRPr="008F4E21" w14:paraId="4AC0EFB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11A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10:06:28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588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1E3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33F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757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05002050000026093-E0GG2ZIxTLCp20231011</w:t>
            </w:r>
          </w:p>
        </w:tc>
      </w:tr>
      <w:tr w:rsidR="008F4E21" w:rsidRPr="008F4E21" w14:paraId="4278955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C34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10:07:15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44E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1DC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216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2D0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07002070000026576-E0GG2ZIxTMGH20231011</w:t>
            </w:r>
          </w:p>
        </w:tc>
      </w:tr>
      <w:tr w:rsidR="008F4E21" w:rsidRPr="008F4E21" w14:paraId="58F3C9F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6FF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10:07:38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1B6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611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6FF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606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07002070000026278-E0GG2ZIxTMcd20231011</w:t>
            </w:r>
          </w:p>
        </w:tc>
      </w:tr>
      <w:tr w:rsidR="008F4E21" w:rsidRPr="008F4E21" w14:paraId="3D3FBB0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653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10:07:38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EB2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9CD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1A1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396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07002070000026100-E0GG2ZIxTMcb20231011</w:t>
            </w:r>
          </w:p>
        </w:tc>
      </w:tr>
      <w:tr w:rsidR="008F4E21" w:rsidRPr="008F4E21" w14:paraId="227ABA1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D5E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10:08:24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DB4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F1A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A31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406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05002050000026573-E0GG2ZIxTNHC20231011</w:t>
            </w:r>
          </w:p>
        </w:tc>
      </w:tr>
      <w:tr w:rsidR="008F4E21" w:rsidRPr="008F4E21" w14:paraId="063E842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EC8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10:08:31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B6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F2B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44A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AE8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05002050000026573-E0GG2ZIxTNPC20231011</w:t>
            </w:r>
          </w:p>
        </w:tc>
      </w:tr>
      <w:tr w:rsidR="008F4E21" w:rsidRPr="008F4E21" w14:paraId="294C5EB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68B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10:09:38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3C4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684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48A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245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07002070000026682-E0GG2ZIxTP7H20231011</w:t>
            </w:r>
          </w:p>
        </w:tc>
      </w:tr>
      <w:tr w:rsidR="008F4E21" w:rsidRPr="008F4E21" w14:paraId="5C83777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AFD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10:12:35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FCB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D85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5B1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508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05002050000026791-E0GG2ZIxTS6220231011</w:t>
            </w:r>
          </w:p>
        </w:tc>
      </w:tr>
      <w:tr w:rsidR="008F4E21" w:rsidRPr="008F4E21" w14:paraId="4A8B5CE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2F0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10:13:25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355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8ED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9D5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4CB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05002050000026642-E0GG2ZIxTSxB20231011</w:t>
            </w:r>
          </w:p>
        </w:tc>
      </w:tr>
      <w:tr w:rsidR="008F4E21" w:rsidRPr="008F4E21" w14:paraId="487BBEF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E1E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10:19:17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7E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42E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695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45D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07002070000027193-E0GG2ZIxTYru20231011</w:t>
            </w:r>
          </w:p>
        </w:tc>
      </w:tr>
      <w:tr w:rsidR="008F4E21" w:rsidRPr="008F4E21" w14:paraId="4ABDB35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225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10:24:38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D73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407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C28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2A5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07002070000028137-E0GG2ZIxTcqn20231011</w:t>
            </w:r>
          </w:p>
        </w:tc>
      </w:tr>
      <w:tr w:rsidR="008F4E21" w:rsidRPr="008F4E21" w14:paraId="0698252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7D0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10:24:40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25E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E20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77C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4D0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07002070000028084-E0GG2ZIxTcv920231011</w:t>
            </w:r>
          </w:p>
        </w:tc>
      </w:tr>
      <w:tr w:rsidR="008F4E21" w:rsidRPr="008F4E21" w14:paraId="7888489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ABE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10:27:07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630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D54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583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0CA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05002050000028112-E0GG2ZIxTeKp20231011</w:t>
            </w:r>
          </w:p>
        </w:tc>
      </w:tr>
      <w:tr w:rsidR="008F4E21" w:rsidRPr="008F4E21" w14:paraId="77FB805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9DD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10:27:08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BDD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AE6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9D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EB3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07002070000028249-E0GG2ZIxTeMG20231011</w:t>
            </w:r>
          </w:p>
        </w:tc>
      </w:tr>
      <w:tr w:rsidR="008F4E21" w:rsidRPr="008F4E21" w14:paraId="5CF26DE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378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10:27:08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69F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475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0FE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AEB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07002070000028249-E0GG2ZIxTeMD20231011</w:t>
            </w:r>
          </w:p>
        </w:tc>
      </w:tr>
      <w:tr w:rsidR="008F4E21" w:rsidRPr="008F4E21" w14:paraId="7058BE3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868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10:27:08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42C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C6E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194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DF4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07002070000028249-E0GG2ZIxTeM720231011</w:t>
            </w:r>
          </w:p>
        </w:tc>
      </w:tr>
      <w:tr w:rsidR="008F4E21" w:rsidRPr="008F4E21" w14:paraId="2DC6370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6E3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10:27:08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283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D57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0A4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81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07002070000028249-E0GG2ZIxTeMA20231011</w:t>
            </w:r>
          </w:p>
        </w:tc>
      </w:tr>
      <w:tr w:rsidR="008F4E21" w:rsidRPr="008F4E21" w14:paraId="1CE8AE2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F77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10:27:08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381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E2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9E5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EB8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07002070000028249-E0GG2ZIxTeM220231011</w:t>
            </w:r>
          </w:p>
        </w:tc>
      </w:tr>
      <w:tr w:rsidR="008F4E21" w:rsidRPr="008F4E21" w14:paraId="040CD4F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261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10:33:40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351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B36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86E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475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07002070000028240-E0GG2ZIxTjnW20231011</w:t>
            </w:r>
          </w:p>
        </w:tc>
      </w:tr>
      <w:tr w:rsidR="008F4E21" w:rsidRPr="008F4E21" w14:paraId="7F90508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C0B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10:40:57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AE9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40E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AF4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8DC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05002050000029290-E0GG2ZIxTpx620231011</w:t>
            </w:r>
          </w:p>
        </w:tc>
      </w:tr>
      <w:tr w:rsidR="008F4E21" w:rsidRPr="008F4E21" w14:paraId="1EB64D8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FB7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10:40:57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517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E30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32A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1A4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05002050000029290-E0GG2ZIxTpx420231011</w:t>
            </w:r>
          </w:p>
        </w:tc>
      </w:tr>
      <w:tr w:rsidR="008F4E21" w:rsidRPr="008F4E21" w14:paraId="704BFA7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A97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10:40:57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61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07D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41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1F9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05002050000029290-E0GG2ZIxTpx220231011</w:t>
            </w:r>
          </w:p>
        </w:tc>
      </w:tr>
      <w:tr w:rsidR="008F4E21" w:rsidRPr="008F4E21" w14:paraId="6F3E3E5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848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10:43:23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C18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591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930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AB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05002050000029524-E0GG2ZIxTrnp20231011</w:t>
            </w:r>
          </w:p>
        </w:tc>
      </w:tr>
      <w:tr w:rsidR="008F4E21" w:rsidRPr="008F4E21" w14:paraId="42FD1F4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7FD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10:50:27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859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EE6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DB3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6E8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07002070000030160-E0GG2ZIxTxMR20231011</w:t>
            </w:r>
          </w:p>
        </w:tc>
      </w:tr>
      <w:tr w:rsidR="008F4E21" w:rsidRPr="008F4E21" w14:paraId="480BD2B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E86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10:51:32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7A1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048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1F1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4E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05002050000029688-E0GG2ZIxTyTm20231011</w:t>
            </w:r>
          </w:p>
        </w:tc>
      </w:tr>
      <w:tr w:rsidR="008F4E21" w:rsidRPr="008F4E21" w14:paraId="4075100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19B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10:52:05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18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9E5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2C3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5E8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07002070000029366-E0GG2ZIxTyy420231011</w:t>
            </w:r>
          </w:p>
        </w:tc>
      </w:tr>
      <w:tr w:rsidR="008F4E21" w:rsidRPr="008F4E21" w14:paraId="642CEFD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8BB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11:00:01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08D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BE0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182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F1D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07002070000031151-E0GG2ZIxU5cN20231011</w:t>
            </w:r>
          </w:p>
        </w:tc>
      </w:tr>
      <w:tr w:rsidR="008F4E21" w:rsidRPr="008F4E21" w14:paraId="58B804E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C9D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11:00:01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586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3C7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5AE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0AB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07002070000030671-E0GG2ZIxU5aW20231011</w:t>
            </w:r>
          </w:p>
        </w:tc>
      </w:tr>
      <w:tr w:rsidR="008F4E21" w:rsidRPr="008F4E21" w14:paraId="6E3C437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4BF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11:00:01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1D1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FD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AAB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0BD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07002070000030814-E0GG2ZIxU5aY20231011</w:t>
            </w:r>
          </w:p>
        </w:tc>
      </w:tr>
      <w:tr w:rsidR="008F4E21" w:rsidRPr="008F4E21" w14:paraId="7E51DF2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748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11:00:01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B3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2DB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9EB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DF7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07002070000030531-E0GG2ZIxU5b620231011</w:t>
            </w:r>
          </w:p>
        </w:tc>
      </w:tr>
      <w:tr w:rsidR="008F4E21" w:rsidRPr="008F4E21" w14:paraId="396CF89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E69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11:06:00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A3B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94A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360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25C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07002070000031845-E0GG2ZIxUB3s20231011</w:t>
            </w:r>
          </w:p>
        </w:tc>
      </w:tr>
      <w:tr w:rsidR="008F4E21" w:rsidRPr="008F4E21" w14:paraId="105D168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6B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11:06:00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BF0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6E2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AD2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57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07002070000031845-E0GG2ZIxUB3o20231011</w:t>
            </w:r>
          </w:p>
        </w:tc>
      </w:tr>
      <w:tr w:rsidR="008F4E21" w:rsidRPr="008F4E21" w14:paraId="0028CA8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2CC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11:06:00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A6E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F41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0B5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110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07002070000031845-E0GG2ZIxUB3q20231011</w:t>
            </w:r>
          </w:p>
        </w:tc>
      </w:tr>
      <w:tr w:rsidR="008F4E21" w:rsidRPr="008F4E21" w14:paraId="5FF4FD8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65F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11:06:02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111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B5C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BC3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40C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05002050000031298-E0GG2ZIxUB8d20231011</w:t>
            </w:r>
          </w:p>
        </w:tc>
      </w:tr>
      <w:tr w:rsidR="008F4E21" w:rsidRPr="008F4E21" w14:paraId="4E46CBC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41C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11:09:09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09B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E2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1D9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625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07002070000032156-E0GG2ZIxUDmU20231011</w:t>
            </w:r>
          </w:p>
        </w:tc>
      </w:tr>
      <w:tr w:rsidR="008F4E21" w:rsidRPr="008F4E21" w14:paraId="451CC65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4F1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11:09:09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B96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117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B78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AF5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07002070000032156-E0GG2ZIxUDmW20231011</w:t>
            </w:r>
          </w:p>
        </w:tc>
      </w:tr>
      <w:tr w:rsidR="008F4E21" w:rsidRPr="008F4E21" w14:paraId="2D14915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B51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11:10:32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8B3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C93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2AD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FDC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05002050000031994-E0GG2ZIxUEae20231011</w:t>
            </w:r>
          </w:p>
        </w:tc>
      </w:tr>
      <w:tr w:rsidR="008F4E21" w:rsidRPr="008F4E21" w14:paraId="5988F0B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719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11:10:32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A62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BAE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D5A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A94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05002050000031994-E0GG2ZIxUEak20231011</w:t>
            </w:r>
          </w:p>
        </w:tc>
      </w:tr>
      <w:tr w:rsidR="008F4E21" w:rsidRPr="008F4E21" w14:paraId="53DC176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741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11:11:04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771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9A0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007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D41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05002050000032081-E0GG2ZIxUEwo20231011</w:t>
            </w:r>
          </w:p>
        </w:tc>
      </w:tr>
      <w:tr w:rsidR="008F4E21" w:rsidRPr="008F4E21" w14:paraId="386ECB0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81F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11:15:51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C4E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CCC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840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A79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07002070000032785-E0GG2ZIxUIdp20231011</w:t>
            </w:r>
          </w:p>
        </w:tc>
      </w:tr>
      <w:tr w:rsidR="008F4E21" w:rsidRPr="008F4E21" w14:paraId="2AB41BB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CBD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11:17:24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0FE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F2B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BE8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560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05002050000031791-E0GG2ZIxUJVO20231011</w:t>
            </w:r>
          </w:p>
        </w:tc>
      </w:tr>
      <w:tr w:rsidR="008F4E21" w:rsidRPr="008F4E21" w14:paraId="61B2144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DE0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11:17:24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81F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F55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056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82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05002050000032539-E0GG2ZIxUJVU20231011</w:t>
            </w:r>
          </w:p>
        </w:tc>
      </w:tr>
      <w:tr w:rsidR="008F4E21" w:rsidRPr="008F4E21" w14:paraId="34D7B37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9B0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11:17:24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D82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29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3B5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65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05002050000032539-E0GG2ZIxUJVS20231011</w:t>
            </w:r>
          </w:p>
        </w:tc>
      </w:tr>
      <w:tr w:rsidR="008F4E21" w:rsidRPr="008F4E21" w14:paraId="1814364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8CB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11:20:02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0FB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DBC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6F0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396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05002050000032856-E0GG2ZIxUM9820231011</w:t>
            </w:r>
          </w:p>
        </w:tc>
      </w:tr>
      <w:tr w:rsidR="008F4E21" w:rsidRPr="008F4E21" w14:paraId="0D6DE03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F4D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11:20:02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EA8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95B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0CB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42F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05002050000032856-E0GG2ZIxUM9620231011</w:t>
            </w:r>
          </w:p>
        </w:tc>
      </w:tr>
      <w:tr w:rsidR="008F4E21" w:rsidRPr="008F4E21" w14:paraId="5BE0074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5ED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11:21:38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29E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88C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CA5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CD6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05002050000033053-E0GG2ZIxUN6f20231011</w:t>
            </w:r>
          </w:p>
        </w:tc>
      </w:tr>
      <w:tr w:rsidR="008F4E21" w:rsidRPr="008F4E21" w14:paraId="447405F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988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C1F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21A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476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F8F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07002070000034007-E0GG2ZIxURUU20231011</w:t>
            </w:r>
          </w:p>
        </w:tc>
      </w:tr>
      <w:tr w:rsidR="008F4E21" w:rsidRPr="008F4E21" w14:paraId="26CE56E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114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11:29:03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63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FB3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64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854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07002070000033921-E0GG2ZIxUSYv20231011</w:t>
            </w:r>
          </w:p>
        </w:tc>
      </w:tr>
      <w:tr w:rsidR="008F4E21" w:rsidRPr="008F4E21" w14:paraId="011B12F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7D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11:29:22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66C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30B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CF7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544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07002070000033921-E0GG2ZIxUSjj20231011</w:t>
            </w:r>
          </w:p>
        </w:tc>
      </w:tr>
      <w:tr w:rsidR="008F4E21" w:rsidRPr="008F4E21" w14:paraId="7BCF1BA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9DB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11:31:27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603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C2F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103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58E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05002050000033053-E0GG2ZIxUUMW20231011</w:t>
            </w:r>
          </w:p>
        </w:tc>
      </w:tr>
      <w:tr w:rsidR="008F4E21" w:rsidRPr="008F4E21" w14:paraId="4A80707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985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11:33:38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37F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BEB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775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AD3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07002070000034607-E0GG2ZIxUWZv20231011</w:t>
            </w:r>
          </w:p>
        </w:tc>
      </w:tr>
      <w:tr w:rsidR="008F4E21" w:rsidRPr="008F4E21" w14:paraId="1D3533F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9D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11:34:01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817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D93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F4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77F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05002050000034445-E0GG2ZIxUWxA20231011</w:t>
            </w:r>
          </w:p>
        </w:tc>
      </w:tr>
      <w:tr w:rsidR="008F4E21" w:rsidRPr="008F4E21" w14:paraId="4A4BB68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C19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11:34:01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000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A55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D96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5C6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07002070000034573-E0GG2ZIxUWx820231011</w:t>
            </w:r>
          </w:p>
        </w:tc>
      </w:tr>
      <w:tr w:rsidR="008F4E21" w:rsidRPr="008F4E21" w14:paraId="60281E5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547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11:35:02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9FD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A95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24D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AC8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05002050000034571-E0GG2ZIxUXzf20231011</w:t>
            </w:r>
          </w:p>
        </w:tc>
      </w:tr>
      <w:tr w:rsidR="008F4E21" w:rsidRPr="008F4E21" w14:paraId="3A29B8A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E58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11:36:36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CC8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25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0E5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0A6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05002050000034549-E0GG2ZIxUZ9M20231011</w:t>
            </w:r>
          </w:p>
        </w:tc>
      </w:tr>
      <w:tr w:rsidR="008F4E21" w:rsidRPr="008F4E21" w14:paraId="38DC10B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122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11:36:45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CF7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EBF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0D2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F09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07002070000034803-E0GG2ZIxUZKY20231011</w:t>
            </w:r>
          </w:p>
        </w:tc>
      </w:tr>
      <w:tr w:rsidR="008F4E21" w:rsidRPr="008F4E21" w14:paraId="03D7562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2A1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11:43:32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02C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9CA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99E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0EF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05002050000034921-E0GG2ZIxUdxs20231011</w:t>
            </w:r>
          </w:p>
        </w:tc>
      </w:tr>
      <w:tr w:rsidR="008F4E21" w:rsidRPr="008F4E21" w14:paraId="1BF3EC4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CF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11:45:38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CC7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C25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187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52A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05002050000035491-E0GG2ZIxUfm720231011</w:t>
            </w:r>
          </w:p>
        </w:tc>
      </w:tr>
      <w:tr w:rsidR="008F4E21" w:rsidRPr="008F4E21" w14:paraId="7843998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DD6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11:46:31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72D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9C1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C70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969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07002070000035920-E0GG2ZIxUgFi20231011</w:t>
            </w:r>
          </w:p>
        </w:tc>
      </w:tr>
      <w:tr w:rsidR="008F4E21" w:rsidRPr="008F4E21" w14:paraId="6716C7B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FAA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11:50:20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C96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8F5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417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263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05002050000035861-E0GG2ZIxUjTL20231011</w:t>
            </w:r>
          </w:p>
        </w:tc>
      </w:tr>
      <w:tr w:rsidR="008F4E21" w:rsidRPr="008F4E21" w14:paraId="45CF9C3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A8B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C63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A29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463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818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07002070000036443-E0GG2ZIxUlR020231011</w:t>
            </w:r>
          </w:p>
        </w:tc>
      </w:tr>
      <w:tr w:rsidR="008F4E21" w:rsidRPr="008F4E21" w14:paraId="2A6D56C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B09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884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6D4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1F7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212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07002070000036458-E0GG2ZIxUlTO20231011</w:t>
            </w:r>
          </w:p>
        </w:tc>
      </w:tr>
      <w:tr w:rsidR="008F4E21" w:rsidRPr="008F4E21" w14:paraId="0B6EC32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AFD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11:55:12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90A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ACA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A0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7D4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05002050000036335-E0GG2ZIxUn3V20231011</w:t>
            </w:r>
          </w:p>
        </w:tc>
      </w:tr>
      <w:tr w:rsidR="008F4E21" w:rsidRPr="008F4E21" w14:paraId="5FB7916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DD9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11:55:12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31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980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2D9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D26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05002050000036335-E0GG2ZIxUn3T20231011</w:t>
            </w:r>
          </w:p>
        </w:tc>
      </w:tr>
      <w:tr w:rsidR="008F4E21" w:rsidRPr="008F4E21" w14:paraId="2F34B6D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F61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12:00:39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2DD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688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75A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8E1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05002050000036829-E0GG2ZIxUqdT20231011</w:t>
            </w:r>
          </w:p>
        </w:tc>
      </w:tr>
      <w:tr w:rsidR="008F4E21" w:rsidRPr="008F4E21" w14:paraId="2F06162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CE7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12:00:39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96F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1C8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286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FA1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05002050000036829-E0GG2ZIxUqdV20231011</w:t>
            </w:r>
          </w:p>
        </w:tc>
      </w:tr>
      <w:tr w:rsidR="008F4E21" w:rsidRPr="008F4E21" w14:paraId="4A627AD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7D9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12:02:50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857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D80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632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9EF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07002070000037364-E0GG2ZIxUsfl20231011</w:t>
            </w:r>
          </w:p>
        </w:tc>
      </w:tr>
      <w:tr w:rsidR="008F4E21" w:rsidRPr="008F4E21" w14:paraId="17C9431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B07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12:04:31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A25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07B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E9B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648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07002070000037608-E0GG2ZIxUu0E20231011</w:t>
            </w:r>
          </w:p>
        </w:tc>
      </w:tr>
      <w:tr w:rsidR="008F4E21" w:rsidRPr="008F4E21" w14:paraId="30ABDB6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B90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12:06:07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274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5BB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2B6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24C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07002070000037028-E0GG2ZIxUv1S20231011</w:t>
            </w:r>
          </w:p>
        </w:tc>
      </w:tr>
      <w:tr w:rsidR="008F4E21" w:rsidRPr="008F4E21" w14:paraId="5B12C3B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D50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6D1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E50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07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71B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05002050000038301-E0GG2ZIxUzmc20231011</w:t>
            </w:r>
          </w:p>
        </w:tc>
      </w:tr>
      <w:tr w:rsidR="008F4E21" w:rsidRPr="008F4E21" w14:paraId="46CC033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007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F64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DC6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200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C17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05002050000038125-E0GG2ZIxV07D20231011</w:t>
            </w:r>
          </w:p>
        </w:tc>
      </w:tr>
      <w:tr w:rsidR="008F4E21" w:rsidRPr="008F4E21" w14:paraId="648DE78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410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808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DD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56F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74E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05002050000038125-E0GG2ZIxV07B20231011</w:t>
            </w:r>
          </w:p>
        </w:tc>
      </w:tr>
      <w:tr w:rsidR="008F4E21" w:rsidRPr="008F4E21" w14:paraId="26F3308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0A5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06E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328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DC0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C05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05002050000038125-E0GG2ZIxV07F20231011</w:t>
            </w:r>
          </w:p>
        </w:tc>
      </w:tr>
      <w:tr w:rsidR="008F4E21" w:rsidRPr="008F4E21" w14:paraId="3232C0F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CA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EB8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6AA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C0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1E8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07002070000038740-E0GG2ZIxV2mm20231011</w:t>
            </w:r>
          </w:p>
        </w:tc>
      </w:tr>
      <w:tr w:rsidR="008F4E21" w:rsidRPr="008F4E21" w14:paraId="4A202D1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85B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A4D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854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BEF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350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07002070000038740-E0GG2ZIxV2mo20231011</w:t>
            </w:r>
          </w:p>
        </w:tc>
      </w:tr>
      <w:tr w:rsidR="008F4E21" w:rsidRPr="008F4E21" w14:paraId="6EAF67F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D89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71F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2C9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48D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519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05002050000038848-E0GG2ZIxV3x020231011</w:t>
            </w:r>
          </w:p>
        </w:tc>
      </w:tr>
      <w:tr w:rsidR="008F4E21" w:rsidRPr="008F4E21" w14:paraId="7AAE1A9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65F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61D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5C0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BB2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9BC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05002050000038848-E0GG2ZIxV3x220231011</w:t>
            </w:r>
          </w:p>
        </w:tc>
      </w:tr>
      <w:tr w:rsidR="008F4E21" w:rsidRPr="008F4E21" w14:paraId="3A8C6B9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AC8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5F3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5B9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4F3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6E7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05002050000038848-E0GG2ZIxV3x720231011</w:t>
            </w:r>
          </w:p>
        </w:tc>
      </w:tr>
      <w:tr w:rsidR="008F4E21" w:rsidRPr="008F4E21" w14:paraId="78FC40E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925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CB7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B49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608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7E2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05002050000038848-E0GG2ZIxV3xA20231011</w:t>
            </w:r>
          </w:p>
        </w:tc>
      </w:tr>
      <w:tr w:rsidR="008F4E21" w:rsidRPr="008F4E21" w14:paraId="53F8070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CF5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D69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197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F46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60F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05002050000038848-E0GG2ZIxV3x420231011</w:t>
            </w:r>
          </w:p>
        </w:tc>
      </w:tr>
      <w:tr w:rsidR="008F4E21" w:rsidRPr="008F4E21" w14:paraId="1FD61A7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16B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90D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D1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51E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6EF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05002050000038848-E0GG2ZIxV4DT20231011</w:t>
            </w:r>
          </w:p>
        </w:tc>
      </w:tr>
      <w:tr w:rsidR="008F4E21" w:rsidRPr="008F4E21" w14:paraId="1C75739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9F5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12:18:33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C11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CD5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81D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B2B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07002070000038282-E0GG2ZIxV4z420231011</w:t>
            </w:r>
          </w:p>
        </w:tc>
      </w:tr>
      <w:tr w:rsidR="008F4E21" w:rsidRPr="008F4E21" w14:paraId="6584D47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42C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12:20:04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134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5B9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C25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619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05002050000039170-E0GG2ZIxV6CI20231011</w:t>
            </w:r>
          </w:p>
        </w:tc>
      </w:tr>
      <w:tr w:rsidR="008F4E21" w:rsidRPr="008F4E21" w14:paraId="077070D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118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12:24:59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D82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634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7D9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1D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05002050000039619-E0GG2ZIxVB2E20231011</w:t>
            </w:r>
          </w:p>
        </w:tc>
      </w:tr>
      <w:tr w:rsidR="008F4E21" w:rsidRPr="008F4E21" w14:paraId="27B9F27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22A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12:24:59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2B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7EC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6AF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868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05002050000039619-E0GG2ZIxVB2G20231011</w:t>
            </w:r>
          </w:p>
        </w:tc>
      </w:tr>
      <w:tr w:rsidR="008F4E21" w:rsidRPr="008F4E21" w14:paraId="1F31526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77A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12:25:00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12E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8AC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8E8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4DD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07002070000039778-E0GG2ZIxVB8Y20231011</w:t>
            </w:r>
          </w:p>
        </w:tc>
      </w:tr>
      <w:tr w:rsidR="008F4E21" w:rsidRPr="008F4E21" w14:paraId="3BAFFD8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D61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12:25:03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062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DE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866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187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05002050000039517-E0GG2ZIxVBJl20231011</w:t>
            </w:r>
          </w:p>
        </w:tc>
      </w:tr>
      <w:tr w:rsidR="008F4E21" w:rsidRPr="008F4E21" w14:paraId="52CFEF2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EB8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12:26:08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587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661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FF5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64C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07002070000040263-E0GG2ZIxVCL720231011</w:t>
            </w:r>
          </w:p>
        </w:tc>
      </w:tr>
      <w:tr w:rsidR="008F4E21" w:rsidRPr="008F4E21" w14:paraId="18C85B3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8D8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12:28:19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20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9CF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1BC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9B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07002070000040552-E0GG2ZIxVEDO20231011</w:t>
            </w:r>
          </w:p>
        </w:tc>
      </w:tr>
      <w:tr w:rsidR="008F4E21" w:rsidRPr="008F4E21" w14:paraId="6E59C8C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370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B5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6FA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84D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615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05002050000040081-E0GG2ZIxVGdt20231011</w:t>
            </w:r>
          </w:p>
        </w:tc>
      </w:tr>
      <w:tr w:rsidR="008F4E21" w:rsidRPr="008F4E21" w14:paraId="69E145C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847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12:34:02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A0C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C55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71C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498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05002050000041772-E0GG2ZIxVO1t20231011</w:t>
            </w:r>
          </w:p>
        </w:tc>
      </w:tr>
      <w:tr w:rsidR="008F4E21" w:rsidRPr="008F4E21" w14:paraId="7031C15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15F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12:34:50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FFD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B36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596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75D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07002070000041762-E0GG2ZIxVP6m20231011</w:t>
            </w:r>
          </w:p>
        </w:tc>
      </w:tr>
      <w:tr w:rsidR="008F4E21" w:rsidRPr="008F4E21" w14:paraId="4819FFE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95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12:36:22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05C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5C6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E55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29E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05002050000042243-E0GG2ZIxVRRs20231011</w:t>
            </w:r>
          </w:p>
        </w:tc>
      </w:tr>
      <w:tr w:rsidR="008F4E21" w:rsidRPr="008F4E21" w14:paraId="3431315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169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12:36:22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172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A4D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917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23C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05002050000042243-E0GG2ZIxVRRq20231011</w:t>
            </w:r>
          </w:p>
        </w:tc>
      </w:tr>
      <w:tr w:rsidR="008F4E21" w:rsidRPr="008F4E21" w14:paraId="4CD3FFA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7D1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12:36:22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CFA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E94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22E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F20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05002050000042243-E0GG2ZIxVRRo20231011</w:t>
            </w:r>
          </w:p>
        </w:tc>
      </w:tr>
      <w:tr w:rsidR="008F4E21" w:rsidRPr="008F4E21" w14:paraId="7C4E23B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B99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12:36:50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206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08A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EA8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204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07002070000041762-E0GG2ZIxVS6920231011</w:t>
            </w:r>
          </w:p>
        </w:tc>
      </w:tr>
      <w:tr w:rsidR="008F4E21" w:rsidRPr="008F4E21" w14:paraId="3CE330F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770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12:38:57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EC4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A00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3CB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D79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05002050000042561-E0GG2ZIxVVhE20231011</w:t>
            </w:r>
          </w:p>
        </w:tc>
      </w:tr>
      <w:tr w:rsidR="008F4E21" w:rsidRPr="008F4E21" w14:paraId="01C09E4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935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12:39:57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988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289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50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8BE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07002070000042884-E0GG2ZIxVWla20231011</w:t>
            </w:r>
          </w:p>
        </w:tc>
      </w:tr>
      <w:tr w:rsidR="008F4E21" w:rsidRPr="008F4E21" w14:paraId="10BC790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7AE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12:41:11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045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B4E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BA9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328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05002050000042534-E0GG2ZIxVYRp20231011</w:t>
            </w:r>
          </w:p>
        </w:tc>
      </w:tr>
      <w:tr w:rsidR="008F4E21" w:rsidRPr="008F4E21" w14:paraId="1B9D442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D16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12:43:37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C17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235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698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F3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07002070000042674-E0GG2ZIxVbM720231011</w:t>
            </w:r>
          </w:p>
        </w:tc>
      </w:tr>
      <w:tr w:rsidR="008F4E21" w:rsidRPr="008F4E21" w14:paraId="4C478B0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404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12:45:25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93A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0A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482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781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07002070000043726-E0GG2ZIxVdIJ20231011</w:t>
            </w:r>
          </w:p>
        </w:tc>
      </w:tr>
      <w:tr w:rsidR="008F4E21" w:rsidRPr="008F4E21" w14:paraId="753457C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33D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12:47:00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27C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172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905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D4B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07002070000043878-E0GG2ZIxVftF20231011</w:t>
            </w:r>
          </w:p>
        </w:tc>
      </w:tr>
      <w:tr w:rsidR="008F4E21" w:rsidRPr="008F4E21" w14:paraId="2C5BE3A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403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12:47:00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40F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529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A6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639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07002070000043878-E0GG2ZIxVftK20231011</w:t>
            </w:r>
          </w:p>
        </w:tc>
      </w:tr>
      <w:tr w:rsidR="008F4E21" w:rsidRPr="008F4E21" w14:paraId="7CE56D8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A6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12:49:43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5F5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087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574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737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05002050000044239-E0GG2ZIxVitr20231011</w:t>
            </w:r>
          </w:p>
        </w:tc>
      </w:tr>
      <w:tr w:rsidR="008F4E21" w:rsidRPr="008F4E21" w14:paraId="3CCA257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D70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12:52:40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C7F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478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1F1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0BE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07002070000044869-E0GG2ZIxVm8j20231011</w:t>
            </w:r>
          </w:p>
        </w:tc>
      </w:tr>
      <w:tr w:rsidR="008F4E21" w:rsidRPr="008F4E21" w14:paraId="47D0894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14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12:54:07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9E3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B63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319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D88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05002050000044896-E0GG2ZIxVnbU20231011</w:t>
            </w:r>
          </w:p>
        </w:tc>
      </w:tr>
      <w:tr w:rsidR="008F4E21" w:rsidRPr="008F4E21" w14:paraId="4F4E931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6BE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12:54:52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C52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FD6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33A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C36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05002050000044763-E0GG2ZIxVoNu20231011</w:t>
            </w:r>
          </w:p>
        </w:tc>
      </w:tr>
      <w:tr w:rsidR="008F4E21" w:rsidRPr="008F4E21" w14:paraId="387CE55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EF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12:54:52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B51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B3B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E35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D18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05002050000044763-E0GG2ZIxVoNw20231011</w:t>
            </w:r>
          </w:p>
        </w:tc>
      </w:tr>
      <w:tr w:rsidR="008F4E21" w:rsidRPr="008F4E21" w14:paraId="2DF7AC4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042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12:59:22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AD5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FC9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EA7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23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05002050000045515-E0GG2ZIxVspW20231011</w:t>
            </w:r>
          </w:p>
        </w:tc>
      </w:tr>
      <w:tr w:rsidR="008F4E21" w:rsidRPr="008F4E21" w14:paraId="685346A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D59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C5A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CD4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756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F59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07002070000045848-E0GG2ZIxVuuN20231011</w:t>
            </w:r>
          </w:p>
        </w:tc>
      </w:tr>
      <w:tr w:rsidR="008F4E21" w:rsidRPr="008F4E21" w14:paraId="6E71360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2EF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13:02:46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9F7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6B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F3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325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05002050000045928-E0GG2ZIxVx2S20231011</w:t>
            </w:r>
          </w:p>
        </w:tc>
      </w:tr>
      <w:tr w:rsidR="008F4E21" w:rsidRPr="008F4E21" w14:paraId="08F9E66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9A1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13:02:46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561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A67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DAD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EE6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05002050000045928-E0GG2ZIxVx2Q20231011</w:t>
            </w:r>
          </w:p>
        </w:tc>
      </w:tr>
      <w:tr w:rsidR="008F4E21" w:rsidRPr="008F4E21" w14:paraId="6882768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952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13:06:03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5C9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11D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081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542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07002070000046588-E0GG2ZIxW1Th20231011</w:t>
            </w:r>
          </w:p>
        </w:tc>
      </w:tr>
      <w:tr w:rsidR="008F4E21" w:rsidRPr="008F4E21" w14:paraId="4ED8D3D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AD0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13:07:43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924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985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4CC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471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05002050000046637-E0GG2ZIxW2fU20231011</w:t>
            </w:r>
          </w:p>
        </w:tc>
      </w:tr>
      <w:tr w:rsidR="008F4E21" w:rsidRPr="008F4E21" w14:paraId="7392C1A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7F1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13:08:45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D16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197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CB8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05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07002070000046523-E0GG2ZIxW3eL20231011</w:t>
            </w:r>
          </w:p>
        </w:tc>
      </w:tr>
      <w:tr w:rsidR="008F4E21" w:rsidRPr="008F4E21" w14:paraId="25E19BB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EF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13:10:42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148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A8E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77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8F2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05002050000046875-E0GG2ZIxW5Pi20231011</w:t>
            </w:r>
          </w:p>
        </w:tc>
      </w:tr>
      <w:tr w:rsidR="008F4E21" w:rsidRPr="008F4E21" w14:paraId="68EAB27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9F6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13:11:20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4B0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2B7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819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C77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07002070000047273-E0GG2ZIxW5rr20231011</w:t>
            </w:r>
          </w:p>
        </w:tc>
      </w:tr>
      <w:tr w:rsidR="008F4E21" w:rsidRPr="008F4E21" w14:paraId="77D0805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51D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13:12:01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BF8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AC1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70A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D51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07002070000047025-E0GG2ZIxW6j120231011</w:t>
            </w:r>
          </w:p>
        </w:tc>
      </w:tr>
      <w:tr w:rsidR="008F4E21" w:rsidRPr="008F4E21" w14:paraId="4938C56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7C6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13:13:02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130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88F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905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82A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05002050000047445-E0GG2ZIxW7on20231011</w:t>
            </w:r>
          </w:p>
        </w:tc>
      </w:tr>
      <w:tr w:rsidR="008F4E21" w:rsidRPr="008F4E21" w14:paraId="69658F7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51D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13:14:15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732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69C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8DA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11A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05002050000047381-E0GG2ZIxW9G620231011</w:t>
            </w:r>
          </w:p>
        </w:tc>
      </w:tr>
      <w:tr w:rsidR="008F4E21" w:rsidRPr="008F4E21" w14:paraId="56B63EA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1F6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13:15:22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65D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1A2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790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D69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07002070000047893-E0GG2ZIxWAWK20231011</w:t>
            </w:r>
          </w:p>
        </w:tc>
      </w:tr>
      <w:tr w:rsidR="008F4E21" w:rsidRPr="008F4E21" w14:paraId="01704DC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123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13:15:23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8C6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ABF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58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DAB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07002070000047774-E0GG2ZIxWAZ620231011</w:t>
            </w:r>
          </w:p>
        </w:tc>
      </w:tr>
      <w:tr w:rsidR="008F4E21" w:rsidRPr="008F4E21" w14:paraId="6EBCFF8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FCE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13:15:23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9D5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BD7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7A4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675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07002070000047774-E0GG2ZIxWAZA20231011</w:t>
            </w:r>
          </w:p>
        </w:tc>
      </w:tr>
      <w:tr w:rsidR="008F4E21" w:rsidRPr="008F4E21" w14:paraId="278CC61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654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13:16:43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BF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CE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C21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684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05002050000047906-E0GG2ZIxWCHG20231011</w:t>
            </w:r>
          </w:p>
        </w:tc>
      </w:tr>
      <w:tr w:rsidR="008F4E21" w:rsidRPr="008F4E21" w14:paraId="4A66EE2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C5A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13:18:01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D12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EE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77E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913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07002070000048001-E0GG2ZIxWDl020231011</w:t>
            </w:r>
          </w:p>
        </w:tc>
      </w:tr>
      <w:tr w:rsidR="008F4E21" w:rsidRPr="008F4E21" w14:paraId="6D9F360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369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13:19:47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736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13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DFD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A7C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05002050000048439-E0GG2ZIxWFSy20231011</w:t>
            </w:r>
          </w:p>
        </w:tc>
      </w:tr>
      <w:tr w:rsidR="008F4E21" w:rsidRPr="008F4E21" w14:paraId="010B809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FE4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13:20:00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1CD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4F6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007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3A6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05002050000047907-E0GG2ZIxWFnw20231011</w:t>
            </w:r>
          </w:p>
        </w:tc>
      </w:tr>
      <w:tr w:rsidR="008F4E21" w:rsidRPr="008F4E21" w14:paraId="61248A8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443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13:21:50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EB3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A45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8F8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FEB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07002070000048796-E0GG2ZIxWHGk20231011</w:t>
            </w:r>
          </w:p>
        </w:tc>
      </w:tr>
      <w:tr w:rsidR="008F4E21" w:rsidRPr="008F4E21" w14:paraId="16EF286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20A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13:22:37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BA4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093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56A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DA7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05002050000048735-E0GG2ZIxWI6j20231011</w:t>
            </w:r>
          </w:p>
        </w:tc>
      </w:tr>
      <w:tr w:rsidR="008F4E21" w:rsidRPr="008F4E21" w14:paraId="7ED6865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C61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13:23:25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55E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F21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138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C37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07002070000049170-E0GG2ZIxWJ4720231011</w:t>
            </w:r>
          </w:p>
        </w:tc>
      </w:tr>
      <w:tr w:rsidR="008F4E21" w:rsidRPr="008F4E21" w14:paraId="616E7EF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F7E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13:24:55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BD3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1F2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072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C01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07002070000049074-E0GG2ZIxWKE320231011</w:t>
            </w:r>
          </w:p>
        </w:tc>
      </w:tr>
      <w:tr w:rsidR="008F4E21" w:rsidRPr="008F4E21" w14:paraId="57A2C5E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65B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13:24:55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BA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7F3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3AD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5BF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05002050000049041-E0GG2ZIxWKE520231011</w:t>
            </w:r>
          </w:p>
        </w:tc>
      </w:tr>
      <w:tr w:rsidR="008F4E21" w:rsidRPr="008F4E21" w14:paraId="486B8F1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317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13:28:04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A5E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41D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157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6B7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07002070000049901-E0GG2ZIxWO9W20231011</w:t>
            </w:r>
          </w:p>
        </w:tc>
      </w:tr>
      <w:tr w:rsidR="008F4E21" w:rsidRPr="008F4E21" w14:paraId="7C5F3A6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324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C91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EFF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A4B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510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05002050000050028-E0GG2ZIxWQIw20231011</w:t>
            </w:r>
          </w:p>
        </w:tc>
      </w:tr>
      <w:tr w:rsidR="008F4E21" w:rsidRPr="008F4E21" w14:paraId="2B86109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B98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13:30:46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9BC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2D9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C81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99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07002070000050264-E0GG2ZIxWTim20231011</w:t>
            </w:r>
          </w:p>
        </w:tc>
      </w:tr>
      <w:tr w:rsidR="008F4E21" w:rsidRPr="008F4E21" w14:paraId="4F63B48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DEA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5AD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264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FCA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C61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05002050000049714-E0GG2ZIxWVVS20231011</w:t>
            </w:r>
          </w:p>
        </w:tc>
      </w:tr>
      <w:tr w:rsidR="008F4E21" w:rsidRPr="008F4E21" w14:paraId="3744439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488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13:32:22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3B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84D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153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4C3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05002050000049714-E0GG2ZIxWYbV20231011</w:t>
            </w:r>
          </w:p>
        </w:tc>
      </w:tr>
      <w:tr w:rsidR="008F4E21" w:rsidRPr="008F4E21" w14:paraId="4CDDA42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52B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268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7EF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5C8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E44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05002050000051101-E0GG2ZIxWb3020231011</w:t>
            </w:r>
          </w:p>
        </w:tc>
      </w:tr>
      <w:tr w:rsidR="008F4E21" w:rsidRPr="008F4E21" w14:paraId="64582B1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7D3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0D1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D7F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EEF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B52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07002070000050633-E0GG2ZIxWbSP20231011</w:t>
            </w:r>
          </w:p>
        </w:tc>
      </w:tr>
      <w:tr w:rsidR="008F4E21" w:rsidRPr="008F4E21" w14:paraId="28011EF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87A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A0C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CCD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0AF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0AF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05002050000050584-E0GG2ZIxWbuo20231011</w:t>
            </w:r>
          </w:p>
        </w:tc>
      </w:tr>
      <w:tr w:rsidR="008F4E21" w:rsidRPr="008F4E21" w14:paraId="3BC8A61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E2A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4DF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28B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9CB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2D2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05002050000051605-E0GG2ZIxWec320231011</w:t>
            </w:r>
          </w:p>
        </w:tc>
      </w:tr>
      <w:tr w:rsidR="008F4E21" w:rsidRPr="008F4E21" w14:paraId="15217B2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51B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13:35:37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E51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865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8F2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9E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07002070000051672-E0GG2ZIxWg8V20231011</w:t>
            </w:r>
          </w:p>
        </w:tc>
      </w:tr>
      <w:tr w:rsidR="008F4E21" w:rsidRPr="008F4E21" w14:paraId="4CB6DC9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F1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823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44C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675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77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07002070000052089-E0GG2ZIxWhgl20231011</w:t>
            </w:r>
          </w:p>
        </w:tc>
      </w:tr>
      <w:tr w:rsidR="008F4E21" w:rsidRPr="008F4E21" w14:paraId="70A66CB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8B1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676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3B1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0A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B54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05002050000052025-E0GG2ZIxWhiC20231011</w:t>
            </w:r>
          </w:p>
        </w:tc>
      </w:tr>
      <w:tr w:rsidR="008F4E21" w:rsidRPr="008F4E21" w14:paraId="26CFAFC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951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1B6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F60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828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5BA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05002050000052347-E0GG2ZIxWmN020231011</w:t>
            </w:r>
          </w:p>
        </w:tc>
      </w:tr>
      <w:tr w:rsidR="008F4E21" w:rsidRPr="008F4E21" w14:paraId="3C7F38D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A7B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987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A7E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625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F69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07002070000052419-E0GG2ZIxWmxB20231011</w:t>
            </w:r>
          </w:p>
        </w:tc>
      </w:tr>
      <w:tr w:rsidR="008F4E21" w:rsidRPr="008F4E21" w14:paraId="5CF4C82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AA2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D1D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469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5FF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D25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07002070000052419-E0GG2ZIxWmxD20231011</w:t>
            </w:r>
          </w:p>
        </w:tc>
      </w:tr>
      <w:tr w:rsidR="008F4E21" w:rsidRPr="008F4E21" w14:paraId="5E165D9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150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A49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99D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842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9F9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07002070000052891-E0GG2ZIxWr7a20231011</w:t>
            </w:r>
          </w:p>
        </w:tc>
      </w:tr>
      <w:tr w:rsidR="008F4E21" w:rsidRPr="008F4E21" w14:paraId="2421706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303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13:39:38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9D0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F67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AE3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20E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07002070000052891-E0GG2ZIxWr7d20231011</w:t>
            </w:r>
          </w:p>
        </w:tc>
      </w:tr>
      <w:tr w:rsidR="008F4E21" w:rsidRPr="008F4E21" w14:paraId="52E9C0B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EC4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13:41:14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273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671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AB7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A53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05002050000053284-E0GG2ZIxWuXJ20231011</w:t>
            </w:r>
          </w:p>
        </w:tc>
      </w:tr>
      <w:tr w:rsidR="008F4E21" w:rsidRPr="008F4E21" w14:paraId="650FCFF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349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13:41:14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937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495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638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1DB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05002050000053284-E0GG2ZIxWuXH20231011</w:t>
            </w:r>
          </w:p>
        </w:tc>
      </w:tr>
      <w:tr w:rsidR="008F4E21" w:rsidRPr="008F4E21" w14:paraId="4425A8B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2D4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13:43:07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974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2A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20F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761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05002050000053737-E0GG2ZIxWz6L20231011</w:t>
            </w:r>
          </w:p>
        </w:tc>
      </w:tr>
      <w:tr w:rsidR="008F4E21" w:rsidRPr="008F4E21" w14:paraId="510B0C8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714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13:47:38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D51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C04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01C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88D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05002050000054541-E0GG2ZIxX7Z720231011</w:t>
            </w:r>
          </w:p>
        </w:tc>
      </w:tr>
      <w:tr w:rsidR="008F4E21" w:rsidRPr="008F4E21" w14:paraId="3633BEF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8DA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13:49:32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080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79F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C90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C70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07002070000054796-E0GG2ZIxXAWk20231011</w:t>
            </w:r>
          </w:p>
        </w:tc>
      </w:tr>
      <w:tr w:rsidR="008F4E21" w:rsidRPr="008F4E21" w14:paraId="015B6F0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19D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13:49:32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722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E1D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F4F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03C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07002070000054796-E0GG2ZIxXAWg20231011</w:t>
            </w:r>
          </w:p>
        </w:tc>
      </w:tr>
      <w:tr w:rsidR="008F4E21" w:rsidRPr="008F4E21" w14:paraId="73F67B1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D85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13:49:36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BDC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57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700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2D2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05002050000054370-E0GG2ZIxXB4T20231011</w:t>
            </w:r>
          </w:p>
        </w:tc>
      </w:tr>
      <w:tr w:rsidR="008F4E21" w:rsidRPr="008F4E21" w14:paraId="08A62FE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35F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13:50:00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D34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E0C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07C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8D8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05002050000054323-E0GG2ZIxXByF20231011</w:t>
            </w:r>
          </w:p>
        </w:tc>
      </w:tr>
      <w:tr w:rsidR="008F4E21" w:rsidRPr="008F4E21" w14:paraId="29BC487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DC9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13:51:09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F8E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69C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9ED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54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07002070000055481-E0GG2ZIxXEHZ20231011</w:t>
            </w:r>
          </w:p>
        </w:tc>
      </w:tr>
      <w:tr w:rsidR="008F4E21" w:rsidRPr="008F4E21" w14:paraId="66DB05E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DDD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13:53:38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0D5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F3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7C8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051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07002070000056193-E0GG2ZIxXJXS20231011</w:t>
            </w:r>
          </w:p>
        </w:tc>
      </w:tr>
      <w:tr w:rsidR="008F4E21" w:rsidRPr="008F4E21" w14:paraId="0BFC24C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073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13:53:53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036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5D4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9AD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4F1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05002050000055447-E0GG2ZIxXJxW20231011</w:t>
            </w:r>
          </w:p>
        </w:tc>
      </w:tr>
      <w:tr w:rsidR="008F4E21" w:rsidRPr="008F4E21" w14:paraId="569291E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CBD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13:53:53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15D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088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6BE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16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05002050000055447-E0GG2ZIxXJxd20231011</w:t>
            </w:r>
          </w:p>
        </w:tc>
      </w:tr>
      <w:tr w:rsidR="008F4E21" w:rsidRPr="008F4E21" w14:paraId="606C4B8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83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13:56:10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CE3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524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EF7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9BE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05002050000056845-E0GG2ZIxXOJj20231011</w:t>
            </w:r>
          </w:p>
        </w:tc>
      </w:tr>
      <w:tr w:rsidR="008F4E21" w:rsidRPr="008F4E21" w14:paraId="6E6912E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46E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13:58:56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670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4FD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B71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81A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05002050000057250-E0GG2ZIxXS5Z20231011</w:t>
            </w:r>
          </w:p>
        </w:tc>
      </w:tr>
      <w:tr w:rsidR="008F4E21" w:rsidRPr="008F4E21" w14:paraId="403A88C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E27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13:59:25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DD7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660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384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701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05002050000057172-E0GG2ZIxXSmX20231011</w:t>
            </w:r>
          </w:p>
        </w:tc>
      </w:tr>
      <w:tr w:rsidR="008F4E21" w:rsidRPr="008F4E21" w14:paraId="606F6AE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693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13:59:25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750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F4F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91C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73C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05002050000057172-E0GG2ZIxXSmZ20231011</w:t>
            </w:r>
          </w:p>
        </w:tc>
      </w:tr>
      <w:tr w:rsidR="008F4E21" w:rsidRPr="008F4E21" w14:paraId="2A00559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7F4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14:02:02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8C9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94F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70D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C3C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07002070000058129-E0GG2ZIxXY3G20231011</w:t>
            </w:r>
          </w:p>
        </w:tc>
      </w:tr>
      <w:tr w:rsidR="008F4E21" w:rsidRPr="008F4E21" w14:paraId="17CD18A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CFA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14:03:01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1F0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DFF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8B1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6C5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05002050000058285-E0GG2ZIxXZmr20231011</w:t>
            </w:r>
          </w:p>
        </w:tc>
      </w:tr>
      <w:tr w:rsidR="008F4E21" w:rsidRPr="008F4E21" w14:paraId="66877F0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BC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14:03:14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079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551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464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E3B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07002070000057920-E0GG2ZIxXaBL20231011</w:t>
            </w:r>
          </w:p>
        </w:tc>
      </w:tr>
      <w:tr w:rsidR="008F4E21" w:rsidRPr="008F4E21" w14:paraId="3789150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562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14:03:24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FB9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DA8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553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DED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05002050000056614-E0GG2ZIxXaQl20231011</w:t>
            </w:r>
          </w:p>
        </w:tc>
      </w:tr>
      <w:tr w:rsidR="008F4E21" w:rsidRPr="008F4E21" w14:paraId="3907DEB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AFF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14:05:02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601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FF2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B9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91D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07002070000058796-E0GG2ZIxXcsM20231011</w:t>
            </w:r>
          </w:p>
        </w:tc>
      </w:tr>
      <w:tr w:rsidR="008F4E21" w:rsidRPr="008F4E21" w14:paraId="721DDF9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E4C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14:05:02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848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DC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249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AD4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07002070000058796-E0GG2ZIxXcsi20231011</w:t>
            </w:r>
          </w:p>
        </w:tc>
      </w:tr>
      <w:tr w:rsidR="008F4E21" w:rsidRPr="008F4E21" w14:paraId="3444160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C42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14:06:21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A7A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5E4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53C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3F7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05002050000059082-E0GG2ZIxXf3m20231011</w:t>
            </w:r>
          </w:p>
        </w:tc>
      </w:tr>
      <w:tr w:rsidR="008F4E21" w:rsidRPr="008F4E21" w14:paraId="1232BC0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8A7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14:08:11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F07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DB0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4E3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A5E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07002070000059361-E0GG2ZIxXhCU20231011</w:t>
            </w:r>
          </w:p>
        </w:tc>
      </w:tr>
      <w:tr w:rsidR="008F4E21" w:rsidRPr="008F4E21" w14:paraId="13B4CEC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3C7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14:08:57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93B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E8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8E0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C5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05002050000058705-E0GG2ZIxXhxY20231011</w:t>
            </w:r>
          </w:p>
        </w:tc>
      </w:tr>
      <w:tr w:rsidR="008F4E21" w:rsidRPr="008F4E21" w14:paraId="59203E3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18E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14:10:29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9FD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0F9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AE3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E4E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07002070000059676-E0GG2ZIxXkdg20231011</w:t>
            </w:r>
          </w:p>
        </w:tc>
      </w:tr>
      <w:tr w:rsidR="008F4E21" w:rsidRPr="008F4E21" w14:paraId="7EDB229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945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14:11:36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697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5D0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1B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792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05002050000059636-E0GG2ZIxXmMP20231011</w:t>
            </w:r>
          </w:p>
        </w:tc>
      </w:tr>
      <w:tr w:rsidR="008F4E21" w:rsidRPr="008F4E21" w14:paraId="5D687DE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8DE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14:11:36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42B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583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523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8A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05002050000059636-E0GG2ZIxXmMS20231011</w:t>
            </w:r>
          </w:p>
        </w:tc>
      </w:tr>
      <w:tr w:rsidR="008F4E21" w:rsidRPr="008F4E21" w14:paraId="6B2A7B4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2E6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14:11:46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F7F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CB6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8CC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98E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05002050000059965-E0GG2ZIxXmpD20231011</w:t>
            </w:r>
          </w:p>
        </w:tc>
      </w:tr>
      <w:tr w:rsidR="008F4E21" w:rsidRPr="008F4E21" w14:paraId="285DDC5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2B9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14:13:52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E1F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F38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64F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B54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07002070000060534-E0GG2ZIxXpdW20231011</w:t>
            </w:r>
          </w:p>
        </w:tc>
      </w:tr>
      <w:tr w:rsidR="008F4E21" w:rsidRPr="008F4E21" w14:paraId="0F9BCB4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6E4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14:13:52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07E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7F9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86B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0F0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07002070000060534-E0GG2ZIxXpdU20231011</w:t>
            </w:r>
          </w:p>
        </w:tc>
      </w:tr>
      <w:tr w:rsidR="008F4E21" w:rsidRPr="008F4E21" w14:paraId="3DBD4D9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11B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14:14:00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CE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BEB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769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EE8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05002050000060381-E0GG2ZIxXpnR20231011</w:t>
            </w:r>
          </w:p>
        </w:tc>
      </w:tr>
      <w:tr w:rsidR="008F4E21" w:rsidRPr="008F4E21" w14:paraId="07D60DC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7B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14:15:11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17C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3C2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738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768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05002050000060752-E0GG2ZIxXre920231011</w:t>
            </w:r>
          </w:p>
        </w:tc>
      </w:tr>
      <w:tr w:rsidR="008F4E21" w:rsidRPr="008F4E21" w14:paraId="1EB307F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654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14:17:21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34A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7DF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E0D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905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07002070000060725-E0GG2ZIxXuj520231011</w:t>
            </w:r>
          </w:p>
        </w:tc>
      </w:tr>
      <w:tr w:rsidR="008F4E21" w:rsidRPr="008F4E21" w14:paraId="7FC8CD1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391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14:19:40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32C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973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3AC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CED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05002050000060690-E0GG2ZIxXxAv20231011</w:t>
            </w:r>
          </w:p>
        </w:tc>
      </w:tr>
      <w:tr w:rsidR="008F4E21" w:rsidRPr="008F4E21" w14:paraId="1B5F7F0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C8C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14:22:10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DAB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05C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993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1C8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05002050000061861-E0GG2ZIxY1Kn20231011</w:t>
            </w:r>
          </w:p>
        </w:tc>
      </w:tr>
      <w:tr w:rsidR="008F4E21" w:rsidRPr="008F4E21" w14:paraId="0FA92ED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9E5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14:22:10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452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937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CD9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DF4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05002050000061861-E0GG2ZIxY1Ki20231011</w:t>
            </w:r>
          </w:p>
        </w:tc>
      </w:tr>
      <w:tr w:rsidR="008F4E21" w:rsidRPr="008F4E21" w14:paraId="538A8F8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A5B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14:23:11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757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315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D20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9D2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07002070000062187-E0GG2ZIxY2Yx20231011</w:t>
            </w:r>
          </w:p>
        </w:tc>
      </w:tr>
      <w:tr w:rsidR="008F4E21" w:rsidRPr="008F4E21" w14:paraId="715791D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D86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14:25:37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F2D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BD0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D75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F81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07002070000062726-E0GG2ZIxY6D520231011</w:t>
            </w:r>
          </w:p>
        </w:tc>
      </w:tr>
      <w:tr w:rsidR="008F4E21" w:rsidRPr="008F4E21" w14:paraId="78FB5EF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5B2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14:26:12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6DF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90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3D1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A4A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07002070000062562-E0GG2ZIxY6nM20231011</w:t>
            </w:r>
          </w:p>
        </w:tc>
      </w:tr>
      <w:tr w:rsidR="008F4E21" w:rsidRPr="008F4E21" w14:paraId="73B37B9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4FE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14:26:25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E61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62D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6FD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DC4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05002050000062234-E0GG2ZIxY7Hq20231011</w:t>
            </w:r>
          </w:p>
        </w:tc>
      </w:tr>
      <w:tr w:rsidR="008F4E21" w:rsidRPr="008F4E21" w14:paraId="769C480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64C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14:28:33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374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8AD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311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617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07002070000063538-E0GG2ZIxYAT120231011</w:t>
            </w:r>
          </w:p>
        </w:tc>
      </w:tr>
      <w:tr w:rsidR="008F4E21" w:rsidRPr="008F4E21" w14:paraId="31919D9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67B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14:28:33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FD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1F5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EF1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9AC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07002070000063538-E0GG2ZIxYAT420231011</w:t>
            </w:r>
          </w:p>
        </w:tc>
      </w:tr>
      <w:tr w:rsidR="008F4E21" w:rsidRPr="008F4E21" w14:paraId="2DC008D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0AD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14:28:33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85F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2BF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870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72D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07002070000063538-E0GG2ZIxYAT920231011</w:t>
            </w:r>
          </w:p>
        </w:tc>
      </w:tr>
      <w:tr w:rsidR="008F4E21" w:rsidRPr="008F4E21" w14:paraId="488CD5A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8B3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14:30:41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2FD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7FE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A67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FBC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05002050000064172-E0GG2ZIxYDEZ20231011</w:t>
            </w:r>
          </w:p>
        </w:tc>
      </w:tr>
      <w:tr w:rsidR="008F4E21" w:rsidRPr="008F4E21" w14:paraId="037F738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7C5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14:32:19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1E2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AF9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CD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AC0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05002050000064311-E0GG2ZIxYFhc20231011</w:t>
            </w:r>
          </w:p>
        </w:tc>
      </w:tr>
      <w:tr w:rsidR="008F4E21" w:rsidRPr="008F4E21" w14:paraId="49CD576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37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14:34:30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7A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F11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0A5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D00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05002050000064909-E0GG2ZIxYIJy20231011</w:t>
            </w:r>
          </w:p>
        </w:tc>
      </w:tr>
      <w:tr w:rsidR="008F4E21" w:rsidRPr="008F4E21" w14:paraId="51A3683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0E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14:35:23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A09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32E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437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8A0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05002050000064878-E0GG2ZIxYJLL20231011</w:t>
            </w:r>
          </w:p>
        </w:tc>
      </w:tr>
      <w:tr w:rsidR="008F4E21" w:rsidRPr="008F4E21" w14:paraId="4B6A922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0A0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14:35:32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CA3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979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91B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D7C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05002050000064910-E0GG2ZIxYJsp20231011</w:t>
            </w:r>
          </w:p>
        </w:tc>
      </w:tr>
      <w:tr w:rsidR="008F4E21" w:rsidRPr="008F4E21" w14:paraId="65879DB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CA5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14:36:16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2B7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AB0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19B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755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05002050000065569-E0GG2ZIxYKyY20231011</w:t>
            </w:r>
          </w:p>
        </w:tc>
      </w:tr>
      <w:tr w:rsidR="008F4E21" w:rsidRPr="008F4E21" w14:paraId="56E7241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121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14:38:23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B55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E06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139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BC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05002050000065936-E0GG2ZIxYNTl20231011</w:t>
            </w:r>
          </w:p>
        </w:tc>
      </w:tr>
      <w:tr w:rsidR="008F4E21" w:rsidRPr="008F4E21" w14:paraId="40BD5D0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54D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14:40:08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699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833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F27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2B2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07002070000066357-E0GG2ZIxYQDP20231011</w:t>
            </w:r>
          </w:p>
        </w:tc>
      </w:tr>
      <w:tr w:rsidR="008F4E21" w:rsidRPr="008F4E21" w14:paraId="7675F23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9CC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14:42:12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345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05F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863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5F3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05002050000066655-E0GG2ZIxYSlf20231011</w:t>
            </w:r>
          </w:p>
        </w:tc>
      </w:tr>
      <w:tr w:rsidR="008F4E21" w:rsidRPr="008F4E21" w14:paraId="1DEBEB3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9EF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14:42:23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77C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697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4DE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75E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05002050000066560-E0GG2ZIxYSw420231011</w:t>
            </w:r>
          </w:p>
        </w:tc>
      </w:tr>
      <w:tr w:rsidR="008F4E21" w:rsidRPr="008F4E21" w14:paraId="2C46373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D9A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14:43:26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9D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779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B9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DFB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05002050000066872-E0GG2ZIxYUDD20231011</w:t>
            </w:r>
          </w:p>
        </w:tc>
      </w:tr>
      <w:tr w:rsidR="008F4E21" w:rsidRPr="008F4E21" w14:paraId="381F12A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25D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14:43:26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F31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6DF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3D3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D9D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05002050000066872-E0GG2ZIxYUDG20231011</w:t>
            </w:r>
          </w:p>
        </w:tc>
      </w:tr>
      <w:tr w:rsidR="008F4E21" w:rsidRPr="008F4E21" w14:paraId="6A579FB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9E4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14:45:45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158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F9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5C4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E4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07002070000067328-E0GG2ZIxYXLD20231011</w:t>
            </w:r>
          </w:p>
        </w:tc>
      </w:tr>
      <w:tr w:rsidR="008F4E21" w:rsidRPr="008F4E21" w14:paraId="098A3F4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B9B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14:46:10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A9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20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C2D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76C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05002050000067631-E0GG2ZIxYXta20231011</w:t>
            </w:r>
          </w:p>
        </w:tc>
      </w:tr>
      <w:tr w:rsidR="008F4E21" w:rsidRPr="008F4E21" w14:paraId="1CE477E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6D3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14:47:27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F9C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A0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DC0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36C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07002070000066810-E0GG2ZIxYZLR20231011</w:t>
            </w:r>
          </w:p>
        </w:tc>
      </w:tr>
      <w:tr w:rsidR="008F4E21" w:rsidRPr="008F4E21" w14:paraId="1D5CE23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054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14:48:02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198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904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03F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B9D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07002070000068001-E0GG2ZIxYa3J20231011</w:t>
            </w:r>
          </w:p>
        </w:tc>
      </w:tr>
      <w:tr w:rsidR="008F4E21" w:rsidRPr="008F4E21" w14:paraId="2F8E18D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77B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14:50:51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D83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3C5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0D0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B88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07002070000068507-E0GG2ZIxYdqJ20231011</w:t>
            </w:r>
          </w:p>
        </w:tc>
      </w:tr>
      <w:tr w:rsidR="008F4E21" w:rsidRPr="008F4E21" w14:paraId="27559AD4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063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14:51:34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EC6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5B9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AB7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EF3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05002050000068728-E0GG2ZIxYf7C20231011</w:t>
            </w:r>
          </w:p>
        </w:tc>
      </w:tr>
      <w:tr w:rsidR="008F4E21" w:rsidRPr="008F4E21" w14:paraId="3669C19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7C2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14:52:43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96E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CE0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AF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7CA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05002050000068956-E0GG2ZIxYh4W20231011</w:t>
            </w:r>
          </w:p>
        </w:tc>
      </w:tr>
      <w:tr w:rsidR="008F4E21" w:rsidRPr="008F4E21" w14:paraId="74B31253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F30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14:52:43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35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E5F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A47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7FD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05002050000068956-E0GG2ZIxYh4Y20231011</w:t>
            </w:r>
          </w:p>
        </w:tc>
      </w:tr>
      <w:tr w:rsidR="008F4E21" w:rsidRPr="008F4E21" w14:paraId="432BE04D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F55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14:54:56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AF6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96A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39F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B20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05002050000068597-E0GG2ZIxYjrK20231011</w:t>
            </w:r>
          </w:p>
        </w:tc>
      </w:tr>
      <w:tr w:rsidR="008F4E21" w:rsidRPr="008F4E21" w14:paraId="32EAD6D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C1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14:54:56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38C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610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97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699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07002070000068926-E0GG2ZIxYjrM20231011</w:t>
            </w:r>
          </w:p>
        </w:tc>
      </w:tr>
      <w:tr w:rsidR="008F4E21" w:rsidRPr="008F4E21" w14:paraId="74EC028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E22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14:56:15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C92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FF6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5C7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49D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07002070000069559-E0GG2ZIxYlHL20231011</w:t>
            </w:r>
          </w:p>
        </w:tc>
      </w:tr>
      <w:tr w:rsidR="008F4E21" w:rsidRPr="008F4E21" w14:paraId="2C5A4B6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33C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14:56:15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518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7C8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BC2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FD9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07002070000069559-E0GG2ZIxYlHN20231011</w:t>
            </w:r>
          </w:p>
        </w:tc>
      </w:tr>
      <w:tr w:rsidR="008F4E21" w:rsidRPr="008F4E21" w14:paraId="4EDE329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1F3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14:58:13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390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BC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BD7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4B1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05002050000070046-E0GG2ZIxYnP320231011</w:t>
            </w:r>
          </w:p>
        </w:tc>
      </w:tr>
      <w:tr w:rsidR="008F4E21" w:rsidRPr="008F4E21" w14:paraId="7929ECF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6DE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14:59:35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D0D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E88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7F0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270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05002050000070417-E0GG2ZIxYpcN20231011</w:t>
            </w:r>
          </w:p>
        </w:tc>
      </w:tr>
      <w:tr w:rsidR="008F4E21" w:rsidRPr="008F4E21" w14:paraId="25938FC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AD2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14:59:35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85F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DFF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105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003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05002050000070417-E0GG2ZIxYpcL20231011</w:t>
            </w:r>
          </w:p>
        </w:tc>
      </w:tr>
      <w:tr w:rsidR="008F4E21" w:rsidRPr="008F4E21" w14:paraId="478AE36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8FD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15:01:28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215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D27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790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9C5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07002070000071027-E0GG2ZIxYs5r20231011</w:t>
            </w:r>
          </w:p>
        </w:tc>
      </w:tr>
      <w:tr w:rsidR="008F4E21" w:rsidRPr="008F4E21" w14:paraId="091F47C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030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15:02:56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A26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C74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B18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685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05002050000071367-E0GG2ZIxYuKn20231011</w:t>
            </w:r>
          </w:p>
        </w:tc>
      </w:tr>
      <w:tr w:rsidR="008F4E21" w:rsidRPr="008F4E21" w14:paraId="506E340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385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15:02:56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2B4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2BC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107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946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05002050000071367-E0GG2ZIxYuKi20231011</w:t>
            </w:r>
          </w:p>
        </w:tc>
      </w:tr>
      <w:tr w:rsidR="008F4E21" w:rsidRPr="008F4E21" w14:paraId="70BEF3EB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459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15:04:23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8EA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D21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CD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095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05002050000071734-E0GG2ZIxYwGE20231011</w:t>
            </w:r>
          </w:p>
        </w:tc>
      </w:tr>
      <w:tr w:rsidR="008F4E21" w:rsidRPr="008F4E21" w14:paraId="5963467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69B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15:04:48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831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579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DDF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395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07002070000070909-E0GG2ZIxYwoS20231011</w:t>
            </w:r>
          </w:p>
        </w:tc>
      </w:tr>
      <w:tr w:rsidR="008F4E21" w:rsidRPr="008F4E21" w14:paraId="62F6626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6C9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15:07:12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E3F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880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441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E2E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07002070000072359-E0GG2ZIxZ0LT20231011</w:t>
            </w:r>
          </w:p>
        </w:tc>
      </w:tr>
      <w:tr w:rsidR="008F4E21" w:rsidRPr="008F4E21" w14:paraId="6B4AC57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E2F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15:07:32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AD2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0E2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FB1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081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05002050000072096-E0GG2ZIxZ0qb20231011</w:t>
            </w:r>
          </w:p>
        </w:tc>
      </w:tr>
      <w:tr w:rsidR="008F4E21" w:rsidRPr="008F4E21" w14:paraId="2B4103F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D91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15:07:45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7C3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A99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B3E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131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07002070000072494-E0GG2ZIxZ17920231011</w:t>
            </w:r>
          </w:p>
        </w:tc>
      </w:tr>
      <w:tr w:rsidR="008F4E21" w:rsidRPr="008F4E21" w14:paraId="6DFF170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E84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15:09:40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120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EBE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15E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D52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07002070000072829-E0GG2ZIxZ3G520231011</w:t>
            </w:r>
          </w:p>
        </w:tc>
      </w:tr>
      <w:tr w:rsidR="008F4E21" w:rsidRPr="008F4E21" w14:paraId="19AB235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185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15:13:06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E53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70A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AD2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D1B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07002070000073399-E0GG2ZIxZ81320231011</w:t>
            </w:r>
          </w:p>
        </w:tc>
      </w:tr>
      <w:tr w:rsidR="008F4E21" w:rsidRPr="008F4E21" w14:paraId="6D5ED9F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A43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15:13:06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420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C5A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D58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CD4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07002070000073199-E0GG2ZIxZ81u20231011</w:t>
            </w:r>
          </w:p>
        </w:tc>
      </w:tr>
      <w:tr w:rsidR="008F4E21" w:rsidRPr="008F4E21" w14:paraId="15BD5AE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41D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15:13:06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658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4A6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15E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198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07002070000073432-E0GG2ZIxZ82220231011</w:t>
            </w:r>
          </w:p>
        </w:tc>
      </w:tr>
      <w:tr w:rsidR="008F4E21" w:rsidRPr="008F4E21" w14:paraId="39F594B5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39F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15:15:28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D34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4CF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CD0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D7A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05002050000074003-E0GG2ZIxZBLd20231011</w:t>
            </w:r>
          </w:p>
        </w:tc>
      </w:tr>
      <w:tr w:rsidR="008F4E21" w:rsidRPr="008F4E21" w14:paraId="5086640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AD5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15:15:37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7DF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DEF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B39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B0B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07002070000074014-E0GG2ZIxZBrp20231011</w:t>
            </w:r>
          </w:p>
        </w:tc>
      </w:tr>
      <w:tr w:rsidR="008F4E21" w:rsidRPr="008F4E21" w14:paraId="6D1CD47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2A9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15:15:37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0E9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76E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D4B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E3D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07002070000074014-E0GG2ZIxZBtL20231011</w:t>
            </w:r>
          </w:p>
        </w:tc>
      </w:tr>
      <w:tr w:rsidR="008F4E21" w:rsidRPr="008F4E21" w14:paraId="2F94324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FB3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15:16:14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AED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847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51F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873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07002070000074832-E0GG2ZIxZCwZ20231011</w:t>
            </w:r>
          </w:p>
        </w:tc>
      </w:tr>
      <w:tr w:rsidR="008F4E21" w:rsidRPr="008F4E21" w14:paraId="6FC7F17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C96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15:17:32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031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ED5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D85C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178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07002070000073679-E0GG2ZIxZEyB20231011</w:t>
            </w:r>
          </w:p>
        </w:tc>
      </w:tr>
      <w:tr w:rsidR="008F4E21" w:rsidRPr="008F4E21" w14:paraId="1A9A281E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BCF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15:17:32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71D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54D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BE9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EA4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07002070000073679-E0GG2ZIxZEyD20231011</w:t>
            </w:r>
          </w:p>
        </w:tc>
      </w:tr>
      <w:tr w:rsidR="008F4E21" w:rsidRPr="008F4E21" w14:paraId="251A6AA9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D29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15:19:05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3CC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5CE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10F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D34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05002050000075433-E0GG2ZIxZHnh20231011</w:t>
            </w:r>
          </w:p>
        </w:tc>
      </w:tr>
      <w:tr w:rsidR="008F4E21" w:rsidRPr="008F4E21" w14:paraId="124D85FA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AD8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15:19:47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457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EB8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5E9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F56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07002070000075931-E0GG2ZIxZIor20231011</w:t>
            </w:r>
          </w:p>
        </w:tc>
      </w:tr>
      <w:tr w:rsidR="008F4E21" w:rsidRPr="008F4E21" w14:paraId="1D9923C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909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15:20:26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3F8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F07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FDA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788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05002050000075407-E0GG2ZIxZJme20231011</w:t>
            </w:r>
          </w:p>
        </w:tc>
      </w:tr>
      <w:tr w:rsidR="008F4E21" w:rsidRPr="008F4E21" w14:paraId="0740BF7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FE8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15:21:57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94C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5D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7FC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BEC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07002070000076674-E0GG2ZIxZLZC20231011</w:t>
            </w:r>
          </w:p>
        </w:tc>
      </w:tr>
      <w:tr w:rsidR="008F4E21" w:rsidRPr="008F4E21" w14:paraId="2217D948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16E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15:23:07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BFB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858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7E4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508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05002050000076907-E0GG2ZIxZNQm20231011</w:t>
            </w:r>
          </w:p>
        </w:tc>
      </w:tr>
      <w:tr w:rsidR="008F4E21" w:rsidRPr="008F4E21" w14:paraId="35A92CC0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664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15:23:07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17A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DFB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7A5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8BE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05002050000076907-E0GG2ZIxZNQo20231011</w:t>
            </w:r>
          </w:p>
        </w:tc>
      </w:tr>
      <w:tr w:rsidR="008F4E21" w:rsidRPr="008F4E21" w14:paraId="1D9E9926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9ED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15:23:27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5BF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FABB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B645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59D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05002050000076823-E0GG2ZIxZNpJ20231011</w:t>
            </w:r>
          </w:p>
        </w:tc>
      </w:tr>
      <w:tr w:rsidR="008F4E21" w:rsidRPr="008F4E21" w14:paraId="37FB7D3C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0CE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15:24:30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2D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362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617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167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07002070000077256-E0GG2ZIxZOnZ20231011</w:t>
            </w:r>
          </w:p>
        </w:tc>
      </w:tr>
      <w:tr w:rsidR="008F4E21" w:rsidRPr="008F4E21" w14:paraId="0FAB22F7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49A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15:24:35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866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BF0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6B8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CB4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05002050000075388-E0GG2ZIxZOuX20231011</w:t>
            </w:r>
          </w:p>
        </w:tc>
      </w:tr>
      <w:tr w:rsidR="008F4E21" w:rsidRPr="008F4E21" w14:paraId="0C0BEED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16F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15:26:51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45F7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0A1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1940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756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07002070000077776-E0GG2ZIxZRPW20231011</w:t>
            </w:r>
          </w:p>
        </w:tc>
      </w:tr>
      <w:tr w:rsidR="008F4E21" w:rsidRPr="008F4E21" w14:paraId="2C5CA471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925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15:26:57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F4D6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6D3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B42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6E0D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07002070000077776-E0GG2ZIxZRZg20231011</w:t>
            </w:r>
          </w:p>
        </w:tc>
      </w:tr>
      <w:tr w:rsidR="008F4E21" w:rsidRPr="008F4E21" w14:paraId="5EC4044F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53F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15:27:57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57E3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96FA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C3DE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0DB1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05002050000078309-E0GG2ZIxZT9220231011</w:t>
            </w:r>
          </w:p>
        </w:tc>
      </w:tr>
      <w:tr w:rsidR="008F4E21" w:rsidRPr="008F4E21" w14:paraId="589211D2" w14:textId="77777777" w:rsidTr="000B77A1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2FB4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11-Oct-2023 15:28:56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E089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C0EF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7082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0358" w14:textId="77777777" w:rsidR="008F4E21" w:rsidRPr="008F4E21" w:rsidRDefault="008F4E21" w:rsidP="008F4E2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4E21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07002070000078790-E0GG2ZIxZUSS20231011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B77A1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740B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D21E1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4E21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909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8F4E21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8F4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5">
    <w:name w:val="xl65"/>
    <w:basedOn w:val="Normal"/>
    <w:rsid w:val="008F4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F4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F4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F4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69">
    <w:name w:val="xl69"/>
    <w:basedOn w:val="Normal"/>
    <w:rsid w:val="008F4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0">
    <w:name w:val="xl70"/>
    <w:basedOn w:val="Normal"/>
    <w:rsid w:val="008F4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1">
    <w:name w:val="xl71"/>
    <w:basedOn w:val="Normal"/>
    <w:rsid w:val="008F4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8F4E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F4E21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8F4E21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F4E21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F4E21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120</TotalTime>
  <Pages>8</Pages>
  <Words>4828</Words>
  <Characters>27524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60</cp:revision>
  <cp:lastPrinted>2016-11-21T15:24:00Z</cp:lastPrinted>
  <dcterms:created xsi:type="dcterms:W3CDTF">2018-05-03T15:58:00Z</dcterms:created>
  <dcterms:modified xsi:type="dcterms:W3CDTF">2023-10-11T17:12:00Z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