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54B5F8FE" w:rsidR="00D647F7" w:rsidRPr="00A50F83" w:rsidRDefault="00C546D5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18 October 2023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0BF7D9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53C61" w:rsidRPr="00B53C61">
        <w:rPr>
          <w:sz w:val="22"/>
          <w:szCs w:val="22"/>
          <w:lang w:val="en"/>
        </w:rPr>
        <w:t>73,500</w:t>
      </w:r>
      <w:r w:rsidR="00B53C6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B53C61" w:rsidRPr="00B53C61">
        <w:rPr>
          <w:sz w:val="22"/>
          <w:szCs w:val="22"/>
          <w:lang w:val="en"/>
        </w:rPr>
        <w:t>48,265,051</w:t>
      </w:r>
      <w:r w:rsidR="00B53C6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53C61" w:rsidRPr="00B53C61">
        <w:rPr>
          <w:sz w:val="22"/>
          <w:szCs w:val="22"/>
          <w:lang w:val="en"/>
        </w:rPr>
        <w:t>1,889,316,531</w:t>
      </w:r>
      <w:r w:rsidR="00B53C6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B53C61" w:rsidRPr="00B53C61">
        <w:rPr>
          <w:sz w:val="22"/>
          <w:szCs w:val="22"/>
          <w:lang w:val="en"/>
        </w:rPr>
        <w:t>28,464,984</w:t>
      </w:r>
      <w:r w:rsidR="00B53C61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DA34295" w:rsidR="003E0113" w:rsidRPr="00A50F83" w:rsidRDefault="00C546D5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C546D5">
              <w:rPr>
                <w:sz w:val="22"/>
                <w:szCs w:val="22"/>
                <w:lang w:val="en"/>
              </w:rPr>
              <w:t>18 October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F7ED1D3" w:rsidR="003E0113" w:rsidRPr="00A50F83" w:rsidRDefault="00B53C6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53C61">
              <w:rPr>
                <w:rFonts w:ascii="Arial" w:hAnsi="Arial" w:cs="Arial"/>
                <w:sz w:val="22"/>
                <w:szCs w:val="22"/>
                <w:lang w:val="en"/>
              </w:rPr>
              <w:t>73,500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5040E03" w:rsidR="003258FF" w:rsidRPr="00A50F83" w:rsidRDefault="00B53C6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53C61">
              <w:rPr>
                <w:rFonts w:ascii="Arial" w:hAnsi="Arial" w:cs="Arial"/>
                <w:sz w:val="22"/>
                <w:szCs w:val="22"/>
                <w:lang w:val="en"/>
              </w:rPr>
              <w:t>2915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0E26C85F" w:rsidR="003258FF" w:rsidRPr="003258FF" w:rsidRDefault="00B53C6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53C61">
              <w:rPr>
                <w:rFonts w:ascii="Arial" w:hAnsi="Arial" w:cs="Arial"/>
                <w:sz w:val="22"/>
                <w:szCs w:val="22"/>
                <w:lang w:val="en"/>
              </w:rPr>
              <w:t>2889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90D9698" w:rsidR="003E0113" w:rsidRPr="00A50F83" w:rsidRDefault="00B53C6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53C61">
              <w:rPr>
                <w:rFonts w:ascii="Arial" w:hAnsi="Arial" w:cs="Arial"/>
                <w:sz w:val="22"/>
                <w:szCs w:val="22"/>
                <w:lang w:val="en"/>
              </w:rPr>
              <w:t>2903.0620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22"/>
        <w:gridCol w:w="867"/>
        <w:gridCol w:w="1040"/>
        <w:gridCol w:w="1069"/>
        <w:gridCol w:w="4111"/>
      </w:tblGrid>
      <w:tr w:rsidR="0004010F" w:rsidRPr="0004010F" w14:paraId="4EA3D475" w14:textId="77777777" w:rsidTr="0004010F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F85D" w14:textId="77777777" w:rsidR="0004010F" w:rsidRPr="0004010F" w:rsidRDefault="0004010F" w:rsidP="000401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4010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C021" w14:textId="77777777" w:rsidR="0004010F" w:rsidRPr="0004010F" w:rsidRDefault="0004010F" w:rsidP="000401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4010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A29C" w14:textId="77777777" w:rsidR="0004010F" w:rsidRPr="0004010F" w:rsidRDefault="0004010F" w:rsidP="000401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4010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EE5F" w14:textId="77777777" w:rsidR="0004010F" w:rsidRPr="0004010F" w:rsidRDefault="0004010F" w:rsidP="000401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4010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9917" w14:textId="77777777" w:rsidR="0004010F" w:rsidRPr="0004010F" w:rsidRDefault="0004010F" w:rsidP="000401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04010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04010F" w:rsidRPr="0004010F" w14:paraId="1F4B5C1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62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F5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6F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1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24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05002050000003301-E0GL7HgS3wpP20231018</w:t>
            </w:r>
          </w:p>
        </w:tc>
      </w:tr>
      <w:tr w:rsidR="0004010F" w:rsidRPr="0004010F" w14:paraId="58DCC4A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16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3E2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1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B0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5B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05002050000003301-E0GL7HgS3wpH20231018</w:t>
            </w:r>
          </w:p>
        </w:tc>
      </w:tr>
      <w:tr w:rsidR="0004010F" w:rsidRPr="0004010F" w14:paraId="00B5BF9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8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14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0EF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16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F8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05002050000003303-E0GL7HgS3xOR20231018</w:t>
            </w:r>
          </w:p>
        </w:tc>
      </w:tr>
      <w:tr w:rsidR="0004010F" w:rsidRPr="0004010F" w14:paraId="048F2CA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5F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605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FE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B8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87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07002070000003311-E0GL7HgS3xNr20231018</w:t>
            </w:r>
          </w:p>
        </w:tc>
      </w:tr>
      <w:tr w:rsidR="0004010F" w:rsidRPr="0004010F" w14:paraId="4805535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EC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22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CF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9A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DD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05002050000003303-E0GL7HgS3xOP20231018</w:t>
            </w:r>
          </w:p>
        </w:tc>
      </w:tr>
      <w:tr w:rsidR="0004010F" w:rsidRPr="0004010F" w14:paraId="7A3D0B1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E2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14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2F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C7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9A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05002050000003844-E0GL7HgS431O20231018</w:t>
            </w:r>
          </w:p>
        </w:tc>
      </w:tr>
      <w:tr w:rsidR="0004010F" w:rsidRPr="0004010F" w14:paraId="3B4D34C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6A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99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9F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1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6B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07002070000003848-E0GL7HgS433O20231018</w:t>
            </w:r>
          </w:p>
        </w:tc>
      </w:tr>
      <w:tr w:rsidR="0004010F" w:rsidRPr="0004010F" w14:paraId="2CFA4ED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6C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7D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63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91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15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07002070000004373-E0GL7HgS48RF20231018</w:t>
            </w:r>
          </w:p>
        </w:tc>
      </w:tr>
      <w:tr w:rsidR="0004010F" w:rsidRPr="0004010F" w14:paraId="460C570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02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75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92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F5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F2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07002070000004768-E0GL7HgS4CM220231018</w:t>
            </w:r>
          </w:p>
        </w:tc>
      </w:tr>
      <w:tr w:rsidR="0004010F" w:rsidRPr="0004010F" w14:paraId="2BCBEE3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ED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FD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2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32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82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07002070000005690-E0GL7HgS4LRP20231018</w:t>
            </w:r>
          </w:p>
        </w:tc>
      </w:tr>
      <w:tr w:rsidR="0004010F" w:rsidRPr="0004010F" w14:paraId="2956522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C4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F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6F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AE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B7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07002070000005678-E0GL7HgS4LTq20231018</w:t>
            </w:r>
          </w:p>
        </w:tc>
      </w:tr>
      <w:tr w:rsidR="0004010F" w:rsidRPr="0004010F" w14:paraId="742FE49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2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10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0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B4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EE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05002050000005872-E0GL7HgS4NFI20231018</w:t>
            </w:r>
          </w:p>
        </w:tc>
      </w:tr>
      <w:tr w:rsidR="0004010F" w:rsidRPr="0004010F" w14:paraId="104348C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53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2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4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60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92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05002050000006540-E0GL7HgS4VbE20231018</w:t>
            </w:r>
          </w:p>
        </w:tc>
      </w:tr>
      <w:tr w:rsidR="0004010F" w:rsidRPr="0004010F" w14:paraId="6EEBB11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03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07:17:43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3B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DE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EF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4AF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07002070000007631-E0GL7HgS4cjx20231018</w:t>
            </w:r>
          </w:p>
        </w:tc>
      </w:tr>
      <w:tr w:rsidR="0004010F" w:rsidRPr="0004010F" w14:paraId="756183B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28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7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0D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8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CA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07002070000007631-E0GL7HgS4cjz20231018</w:t>
            </w:r>
          </w:p>
        </w:tc>
      </w:tr>
      <w:tr w:rsidR="0004010F" w:rsidRPr="0004010F" w14:paraId="166B2D5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16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9BD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A8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D3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5F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05002050000007592-E0GL7HgS4dTz20231018</w:t>
            </w:r>
          </w:p>
        </w:tc>
      </w:tr>
      <w:tr w:rsidR="0004010F" w:rsidRPr="0004010F" w14:paraId="432EAD0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6B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3C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E3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73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0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07002070000007454-E0GL7HgS4eKI20231018</w:t>
            </w:r>
          </w:p>
        </w:tc>
      </w:tr>
      <w:tr w:rsidR="0004010F" w:rsidRPr="0004010F" w14:paraId="470F473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DF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86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77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3B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29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07002070000008076-E0GL7HgS4gqu20231018</w:t>
            </w:r>
          </w:p>
        </w:tc>
      </w:tr>
      <w:tr w:rsidR="0004010F" w:rsidRPr="0004010F" w14:paraId="1678F0B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B1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F9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81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94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69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07002070000008065-E0GL7HgS4hPd20231018</w:t>
            </w:r>
          </w:p>
        </w:tc>
      </w:tr>
      <w:tr w:rsidR="0004010F" w:rsidRPr="0004010F" w14:paraId="2E68328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BC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BF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A2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BA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43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07002070000008615-E0GL7HgS4lNM20231018</w:t>
            </w:r>
          </w:p>
        </w:tc>
      </w:tr>
      <w:tr w:rsidR="0004010F" w:rsidRPr="0004010F" w14:paraId="641F2EC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01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A5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0D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35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99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07002070000008551-E0GL7HgS4lSx20231018</w:t>
            </w:r>
          </w:p>
        </w:tc>
      </w:tr>
      <w:tr w:rsidR="0004010F" w:rsidRPr="0004010F" w14:paraId="534E938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DE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ADD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AE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86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45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07002070000008867-E0GL7HgS4oTs20231018</w:t>
            </w:r>
          </w:p>
        </w:tc>
      </w:tr>
      <w:tr w:rsidR="0004010F" w:rsidRPr="0004010F" w14:paraId="7B3DF37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3D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10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80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C2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41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05002050000008010-E0GL7HgS4qHN20231018</w:t>
            </w:r>
          </w:p>
        </w:tc>
      </w:tr>
      <w:tr w:rsidR="0004010F" w:rsidRPr="0004010F" w14:paraId="583A8A0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50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6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96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F8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075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07002070000009253-E0GL7HgS4t3b20231018</w:t>
            </w:r>
          </w:p>
        </w:tc>
      </w:tr>
      <w:tr w:rsidR="0004010F" w:rsidRPr="0004010F" w14:paraId="6A52AA3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AD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A6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E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EF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1A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07002070000010053-E0GL7HgS4zgl20231018</w:t>
            </w:r>
          </w:p>
        </w:tc>
      </w:tr>
      <w:tr w:rsidR="0004010F" w:rsidRPr="0004010F" w14:paraId="4E77EC9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FE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07:29:28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BF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E1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CE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EB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07002070000010417-E0GL7HgS52b620231018</w:t>
            </w:r>
          </w:p>
        </w:tc>
      </w:tr>
      <w:tr w:rsidR="0004010F" w:rsidRPr="0004010F" w14:paraId="25EF1F1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69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69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A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2C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B0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05002050000010688-E0GL7HgS55lN20231018</w:t>
            </w:r>
          </w:p>
        </w:tc>
      </w:tr>
      <w:tr w:rsidR="0004010F" w:rsidRPr="0004010F" w14:paraId="197FBB3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39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BD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9B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53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86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07002070000011180-E0GL7HgS595820231018</w:t>
            </w:r>
          </w:p>
        </w:tc>
      </w:tr>
      <w:tr w:rsidR="0004010F" w:rsidRPr="0004010F" w14:paraId="37B63C1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4D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E7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78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30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55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05002050000011624-E0GL7HgS5Da820231018</w:t>
            </w:r>
          </w:p>
        </w:tc>
      </w:tr>
      <w:tr w:rsidR="0004010F" w:rsidRPr="0004010F" w14:paraId="0F1EDEF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21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12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E0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37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C7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07002070000011583-E0GL7HgS5EBu20231018</w:t>
            </w:r>
          </w:p>
        </w:tc>
      </w:tr>
      <w:tr w:rsidR="0004010F" w:rsidRPr="0004010F" w14:paraId="269F3F1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C7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2E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4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D0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AE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07002070000011583-E0GL7HgS5EBw20231018</w:t>
            </w:r>
          </w:p>
        </w:tc>
      </w:tr>
      <w:tr w:rsidR="0004010F" w:rsidRPr="0004010F" w14:paraId="3E88D4B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FD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12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20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C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09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07002070000011909-E0GL7HgS5FKr20231018</w:t>
            </w:r>
          </w:p>
        </w:tc>
      </w:tr>
      <w:tr w:rsidR="0004010F" w:rsidRPr="0004010F" w14:paraId="3C03F11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0E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B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ED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A1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9E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07002070000012183-E0GL7HgS5HbA20231018</w:t>
            </w:r>
          </w:p>
        </w:tc>
      </w:tr>
      <w:tr w:rsidR="0004010F" w:rsidRPr="0004010F" w14:paraId="27005EB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E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07:38:18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4F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D6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76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E7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05002050000011808-E0GL7HgS5Ido20231018</w:t>
            </w:r>
          </w:p>
        </w:tc>
      </w:tr>
      <w:tr w:rsidR="0004010F" w:rsidRPr="0004010F" w14:paraId="0B5E29A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B6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D1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8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D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C6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07002070000012475-E0GL7HgS5Lti20231018</w:t>
            </w:r>
          </w:p>
        </w:tc>
      </w:tr>
      <w:tr w:rsidR="0004010F" w:rsidRPr="0004010F" w14:paraId="6F35AF5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19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47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11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B5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5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07002070000012754-E0GL7HgS5Mzs20231018</w:t>
            </w:r>
          </w:p>
        </w:tc>
      </w:tr>
      <w:tr w:rsidR="0004010F" w:rsidRPr="0004010F" w14:paraId="3D7E99A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0EF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3D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BF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C2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75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07002070000012754-E0GL7HgS5Mzq20231018</w:t>
            </w:r>
          </w:p>
        </w:tc>
      </w:tr>
      <w:tr w:rsidR="0004010F" w:rsidRPr="0004010F" w14:paraId="73CE274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8E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5D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7B9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5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A8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05002050000012707-E0GL7HgS5NCA20231018</w:t>
            </w:r>
          </w:p>
        </w:tc>
      </w:tr>
      <w:tr w:rsidR="0004010F" w:rsidRPr="0004010F" w14:paraId="3E71CE9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45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CC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1F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73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3F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07002070000013012-E0GL7HgS5PDH20231018</w:t>
            </w:r>
          </w:p>
        </w:tc>
      </w:tr>
      <w:tr w:rsidR="0004010F" w:rsidRPr="0004010F" w14:paraId="417B9C9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95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6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1B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0A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4F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05002050000013212-E0GL7HgS5Siv20231018</w:t>
            </w:r>
          </w:p>
        </w:tc>
      </w:tr>
      <w:tr w:rsidR="0004010F" w:rsidRPr="0004010F" w14:paraId="4B6EE31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17E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05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DC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55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C8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05002050000013460-E0GL7HgS5Tv520231018</w:t>
            </w:r>
          </w:p>
        </w:tc>
      </w:tr>
      <w:tr w:rsidR="0004010F" w:rsidRPr="0004010F" w14:paraId="3EAC1A5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FB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6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4B9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D2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61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05002050000013657-E0GL7HgS5W7920231018</w:t>
            </w:r>
          </w:p>
        </w:tc>
      </w:tr>
      <w:tr w:rsidR="0004010F" w:rsidRPr="0004010F" w14:paraId="1BF3139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5F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71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C5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9B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9D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05002050000013919-E0GL7HgS5YIm20231018</w:t>
            </w:r>
          </w:p>
        </w:tc>
      </w:tr>
      <w:tr w:rsidR="0004010F" w:rsidRPr="0004010F" w14:paraId="5987B09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B3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E8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BA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DC0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2B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07002070000014315-E0GL7HgS5bNN20231018</w:t>
            </w:r>
          </w:p>
        </w:tc>
      </w:tr>
      <w:tr w:rsidR="0004010F" w:rsidRPr="0004010F" w14:paraId="520C134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CB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59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7F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E6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9B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07002070000014315-E0GL7HgS5bNP20231018</w:t>
            </w:r>
          </w:p>
        </w:tc>
      </w:tr>
      <w:tr w:rsidR="0004010F" w:rsidRPr="0004010F" w14:paraId="1FA3FB8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DA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A0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0D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82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82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05002050000014258-E0GL7HgS5bid20231018</w:t>
            </w:r>
          </w:p>
        </w:tc>
      </w:tr>
      <w:tr w:rsidR="0004010F" w:rsidRPr="0004010F" w14:paraId="43C3070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6F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BB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43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D5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CB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07002070000013508-E0GL7HgS5cR620231018</w:t>
            </w:r>
          </w:p>
        </w:tc>
      </w:tr>
      <w:tr w:rsidR="0004010F" w:rsidRPr="0004010F" w14:paraId="1308635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52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7D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DF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79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7F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05002050000014476-E0GL7HgS5dVB20231018</w:t>
            </w:r>
          </w:p>
        </w:tc>
      </w:tr>
      <w:tr w:rsidR="0004010F" w:rsidRPr="0004010F" w14:paraId="3EBC27C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4A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90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B3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B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9C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07002070000014740-E0GL7HgS5ftl20231018</w:t>
            </w:r>
          </w:p>
        </w:tc>
      </w:tr>
      <w:tr w:rsidR="0004010F" w:rsidRPr="0004010F" w14:paraId="27B95F8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E0F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BA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24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8E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80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07002070000014740-E0GL7HgS5ftn20231018</w:t>
            </w:r>
          </w:p>
        </w:tc>
      </w:tr>
      <w:tr w:rsidR="0004010F" w:rsidRPr="0004010F" w14:paraId="26D352E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CE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EC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9B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77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F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05002050000014918-E0GL7HgS5hxK20231018</w:t>
            </w:r>
          </w:p>
        </w:tc>
      </w:tr>
      <w:tr w:rsidR="0004010F" w:rsidRPr="0004010F" w14:paraId="2466CE9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6E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A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41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C1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EB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05002050000014708-E0GL7HgS5j9n20231018</w:t>
            </w:r>
          </w:p>
        </w:tc>
      </w:tr>
      <w:tr w:rsidR="0004010F" w:rsidRPr="0004010F" w14:paraId="3AB8BA0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7F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07:57:45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C4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95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F1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EA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05002050000015110-E0GL7HgS5k1I20231018</w:t>
            </w:r>
          </w:p>
        </w:tc>
      </w:tr>
      <w:tr w:rsidR="0004010F" w:rsidRPr="0004010F" w14:paraId="5C6EBA3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79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51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68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3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48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07002070000015359-E0GL7HgS5mu520231018</w:t>
            </w:r>
          </w:p>
        </w:tc>
      </w:tr>
      <w:tr w:rsidR="0004010F" w:rsidRPr="0004010F" w14:paraId="016A1B8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5C0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5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92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6A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30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05002050000015606-E0GL7HgS5o5s20231018</w:t>
            </w:r>
          </w:p>
        </w:tc>
      </w:tr>
      <w:tr w:rsidR="0004010F" w:rsidRPr="0004010F" w14:paraId="422C602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1D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C37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0A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A7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6C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05002050000015281-E0GL7HgS5oEe20231018</w:t>
            </w:r>
          </w:p>
        </w:tc>
      </w:tr>
      <w:tr w:rsidR="0004010F" w:rsidRPr="0004010F" w14:paraId="725C5D0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B7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0D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87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10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FE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07002070000016079-E0GL7HgS5rRg20231018</w:t>
            </w:r>
          </w:p>
        </w:tc>
      </w:tr>
      <w:tr w:rsidR="0004010F" w:rsidRPr="0004010F" w14:paraId="27DF5F6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08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55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B4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77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F5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07002070000016016-E0GL7HgS5s3K20231018</w:t>
            </w:r>
          </w:p>
        </w:tc>
      </w:tr>
      <w:tr w:rsidR="0004010F" w:rsidRPr="0004010F" w14:paraId="5BB1771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35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F5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85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61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7A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05002050000016394-E0GL7HgS5vel20231018</w:t>
            </w:r>
          </w:p>
        </w:tc>
      </w:tr>
      <w:tr w:rsidR="0004010F" w:rsidRPr="0004010F" w14:paraId="463EB87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A4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08:06:43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42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8A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99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3A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05002050000016384-E0GL7HgS5w3w20231018</w:t>
            </w:r>
          </w:p>
        </w:tc>
      </w:tr>
      <w:tr w:rsidR="0004010F" w:rsidRPr="0004010F" w14:paraId="76D76A4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C8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04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CC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4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10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07002070000016646-E0GL7HgS5y1U20231018</w:t>
            </w:r>
          </w:p>
        </w:tc>
      </w:tr>
      <w:tr w:rsidR="0004010F" w:rsidRPr="0004010F" w14:paraId="0B7F680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7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67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78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95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9F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07002070000016877-E0GL7HgS5zNM20231018</w:t>
            </w:r>
          </w:p>
        </w:tc>
      </w:tr>
      <w:tr w:rsidR="0004010F" w:rsidRPr="0004010F" w14:paraId="1B1C16B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2BD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589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44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72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95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07002070000016877-E0GL7HgS5zNK20231018</w:t>
            </w:r>
          </w:p>
        </w:tc>
      </w:tr>
      <w:tr w:rsidR="0004010F" w:rsidRPr="0004010F" w14:paraId="65AE56D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22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09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6C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46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2E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05002050000017125-E0GL7HgS61hd20231018</w:t>
            </w:r>
          </w:p>
        </w:tc>
      </w:tr>
      <w:tr w:rsidR="0004010F" w:rsidRPr="0004010F" w14:paraId="1BB75B2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0F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78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C69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8B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63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07002070000017370-E0GL7HgS62bI20231018</w:t>
            </w:r>
          </w:p>
        </w:tc>
      </w:tr>
      <w:tr w:rsidR="0004010F" w:rsidRPr="0004010F" w14:paraId="506762B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0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DC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2E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31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F6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05002050000017566-E0GL7HgS64Hy20231018</w:t>
            </w:r>
          </w:p>
        </w:tc>
      </w:tr>
      <w:tr w:rsidR="0004010F" w:rsidRPr="0004010F" w14:paraId="3A421D5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5A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C8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DA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A7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92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05002050000017803-E0GL7HgS669l20231018</w:t>
            </w:r>
          </w:p>
        </w:tc>
      </w:tr>
      <w:tr w:rsidR="0004010F" w:rsidRPr="0004010F" w14:paraId="0B6DE98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CC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97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18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48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33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07002070000017142-E0GL7HgS68R420231018</w:t>
            </w:r>
          </w:p>
        </w:tc>
      </w:tr>
      <w:tr w:rsidR="0004010F" w:rsidRPr="0004010F" w14:paraId="0C72511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1E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6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EDE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BE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0B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05002050000018101-E0GL7HgS69GH20231018</w:t>
            </w:r>
          </w:p>
        </w:tc>
      </w:tr>
      <w:tr w:rsidR="0004010F" w:rsidRPr="0004010F" w14:paraId="6952466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9F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B7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63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8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A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05002050000018101-E0GL7HgS69GF20231018</w:t>
            </w:r>
          </w:p>
        </w:tc>
      </w:tr>
      <w:tr w:rsidR="0004010F" w:rsidRPr="0004010F" w14:paraId="3926E2B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EC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DA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A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45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DB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07002070000018077-E0GL7HgS6Aef20231018</w:t>
            </w:r>
          </w:p>
        </w:tc>
      </w:tr>
      <w:tr w:rsidR="0004010F" w:rsidRPr="0004010F" w14:paraId="11F9BC3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9B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FB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1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32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39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05002050000018400-E0GL7HgS6Bc220231018</w:t>
            </w:r>
          </w:p>
        </w:tc>
      </w:tr>
      <w:tr w:rsidR="0004010F" w:rsidRPr="0004010F" w14:paraId="378E37B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43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71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C6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93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13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05002050000018400-E0GL7HgS6Bc420231018</w:t>
            </w:r>
          </w:p>
        </w:tc>
      </w:tr>
      <w:tr w:rsidR="0004010F" w:rsidRPr="0004010F" w14:paraId="30FBEBC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49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03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7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64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8B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05002050000018741-E0GL7HgS6FEZ20231018</w:t>
            </w:r>
          </w:p>
        </w:tc>
      </w:tr>
      <w:tr w:rsidR="0004010F" w:rsidRPr="0004010F" w14:paraId="0A621AD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4B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3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50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9C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F17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05002050000019020-E0GL7HgS6HuI20231018</w:t>
            </w:r>
          </w:p>
        </w:tc>
      </w:tr>
      <w:tr w:rsidR="0004010F" w:rsidRPr="0004010F" w14:paraId="0C17820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C3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5F0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29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1AF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60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05002050000019267-E0GL7HgS6Jn120231018</w:t>
            </w:r>
          </w:p>
        </w:tc>
      </w:tr>
      <w:tr w:rsidR="0004010F" w:rsidRPr="0004010F" w14:paraId="5D29538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25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3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FE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A57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81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05002050000019520-E0GL7HgS6MBP20231018</w:t>
            </w:r>
          </w:p>
        </w:tc>
      </w:tr>
      <w:tr w:rsidR="0004010F" w:rsidRPr="0004010F" w14:paraId="085D2F4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4B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83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1C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62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5A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07002070000019644-E0GL7HgS6Mew20231018</w:t>
            </w:r>
          </w:p>
        </w:tc>
      </w:tr>
      <w:tr w:rsidR="0004010F" w:rsidRPr="0004010F" w14:paraId="1CD5182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F2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E0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AD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B6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0C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07002070000019644-E0GL7HgS6Mf220231018</w:t>
            </w:r>
          </w:p>
        </w:tc>
      </w:tr>
      <w:tr w:rsidR="0004010F" w:rsidRPr="0004010F" w14:paraId="65D3F77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F8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49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0FF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50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FD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07002070000019839-E0GL7HgS6OWK20231018</w:t>
            </w:r>
          </w:p>
        </w:tc>
      </w:tr>
      <w:tr w:rsidR="0004010F" w:rsidRPr="0004010F" w14:paraId="3C6C8B8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68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A1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F0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76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B2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05002050000020133-E0GL7HgS6Qb820231018</w:t>
            </w:r>
          </w:p>
        </w:tc>
      </w:tr>
      <w:tr w:rsidR="0004010F" w:rsidRPr="0004010F" w14:paraId="3DE2735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1B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2B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AC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9F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BE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05002050000020133-E0GL7HgS6QbA20231018</w:t>
            </w:r>
          </w:p>
        </w:tc>
      </w:tr>
      <w:tr w:rsidR="0004010F" w:rsidRPr="0004010F" w14:paraId="061036F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31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790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A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D9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8A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07002070000020123-E0GL7HgS6SQ420231018</w:t>
            </w:r>
          </w:p>
        </w:tc>
      </w:tr>
      <w:tr w:rsidR="0004010F" w:rsidRPr="0004010F" w14:paraId="5D2905A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550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2A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BB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E1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57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05002050000020638-E0GL7HgS6UBJ20231018</w:t>
            </w:r>
          </w:p>
        </w:tc>
      </w:tr>
      <w:tr w:rsidR="0004010F" w:rsidRPr="0004010F" w14:paraId="11CDB42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F9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9D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A4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46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87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05002050000020407-E0GL7HgS6Uh220231018</w:t>
            </w:r>
          </w:p>
        </w:tc>
      </w:tr>
      <w:tr w:rsidR="0004010F" w:rsidRPr="0004010F" w14:paraId="22DCA0E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92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4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6C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B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88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05002050000020960-E0GL7HgS6Vn820231018</w:t>
            </w:r>
          </w:p>
        </w:tc>
      </w:tr>
      <w:tr w:rsidR="0004010F" w:rsidRPr="0004010F" w14:paraId="1818184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9F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08:38:05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CA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9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B3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37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05002050000021226-E0GL7HgS6Y5b20231018</w:t>
            </w:r>
          </w:p>
        </w:tc>
      </w:tr>
      <w:tr w:rsidR="0004010F" w:rsidRPr="0004010F" w14:paraId="2EDD339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37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B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A6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72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57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05002050000021885-E0GL7HgS6eIa20231018</w:t>
            </w:r>
          </w:p>
        </w:tc>
      </w:tr>
      <w:tr w:rsidR="0004010F" w:rsidRPr="0004010F" w14:paraId="3DEA357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79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46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7A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2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FF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07002070000022061-E0GL7HgS6eHV20231018</w:t>
            </w:r>
          </w:p>
        </w:tc>
      </w:tr>
      <w:tr w:rsidR="0004010F" w:rsidRPr="0004010F" w14:paraId="123BA39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68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64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CD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81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F7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05002050000022319-E0GL7HgS6gPX20231018</w:t>
            </w:r>
          </w:p>
        </w:tc>
      </w:tr>
      <w:tr w:rsidR="0004010F" w:rsidRPr="0004010F" w14:paraId="1DA93CD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1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08:48:28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E5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C3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68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86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07002070000022535-E0GL7HgS6ivK20231018</w:t>
            </w:r>
          </w:p>
        </w:tc>
      </w:tr>
      <w:tr w:rsidR="0004010F" w:rsidRPr="0004010F" w14:paraId="76EF9A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48A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08:49:24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A6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7E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CD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A8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05002050000022836-E0GL7HgS6keL20231018</w:t>
            </w:r>
          </w:p>
        </w:tc>
      </w:tr>
      <w:tr w:rsidR="0004010F" w:rsidRPr="0004010F" w14:paraId="2F65F6C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1F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AA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86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74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1B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05002050000023087-E0GL7HgS6nTt20231018</w:t>
            </w:r>
          </w:p>
        </w:tc>
      </w:tr>
      <w:tr w:rsidR="0004010F" w:rsidRPr="0004010F" w14:paraId="3783EA5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AC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F4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B7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B4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80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05002050000023311-E0GL7HgS6pGc20231018</w:t>
            </w:r>
          </w:p>
        </w:tc>
      </w:tr>
      <w:tr w:rsidR="0004010F" w:rsidRPr="0004010F" w14:paraId="2703717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F2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9A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19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06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92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05002050000023687-E0GL7HgS6sI220231018</w:t>
            </w:r>
          </w:p>
        </w:tc>
      </w:tr>
      <w:tr w:rsidR="0004010F" w:rsidRPr="0004010F" w14:paraId="1A74AEE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5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9C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9D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38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19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07002070000024006-E0GL7HgS6u2d20231018</w:t>
            </w:r>
          </w:p>
        </w:tc>
      </w:tr>
      <w:tr w:rsidR="0004010F" w:rsidRPr="0004010F" w14:paraId="44E82EA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CC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1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A4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0F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F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07002070000024251-E0GL7HgS6vnG20231018</w:t>
            </w:r>
          </w:p>
        </w:tc>
      </w:tr>
      <w:tr w:rsidR="0004010F" w:rsidRPr="0004010F" w14:paraId="62934B2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D0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08:59:56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27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32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F8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26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07002070000023982-E0GL7HgS6vvN20231018</w:t>
            </w:r>
          </w:p>
        </w:tc>
      </w:tr>
      <w:tr w:rsidR="0004010F" w:rsidRPr="0004010F" w14:paraId="6882835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EB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4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B6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E2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2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05002050000024859-E0GL7HgS6ySv20231018</w:t>
            </w:r>
          </w:p>
        </w:tc>
      </w:tr>
      <w:tr w:rsidR="0004010F" w:rsidRPr="0004010F" w14:paraId="32A5606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7D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6D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13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03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27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05002050000024759-E0GL7HgS6z2N20231018</w:t>
            </w:r>
          </w:p>
        </w:tc>
      </w:tr>
      <w:tr w:rsidR="0004010F" w:rsidRPr="0004010F" w14:paraId="78EA5AF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43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33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98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D5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24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05002050000024540-E0GL7HgS71Ij20231018</w:t>
            </w:r>
          </w:p>
        </w:tc>
      </w:tr>
      <w:tr w:rsidR="0004010F" w:rsidRPr="0004010F" w14:paraId="2D6E057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F5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70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05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81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D8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05002050000025173-E0GL7HgS72Sm20231018</w:t>
            </w:r>
          </w:p>
        </w:tc>
      </w:tr>
      <w:tr w:rsidR="0004010F" w:rsidRPr="0004010F" w14:paraId="090F363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31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EB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F9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E8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0F9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07002070000025596-E0GL7HgS73Zf20231018</w:t>
            </w:r>
          </w:p>
        </w:tc>
      </w:tr>
      <w:tr w:rsidR="0004010F" w:rsidRPr="0004010F" w14:paraId="6379A45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4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99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AF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AC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AC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05002050000025894-E0GL7HgS765q20231018</w:t>
            </w:r>
          </w:p>
        </w:tc>
      </w:tr>
      <w:tr w:rsidR="0004010F" w:rsidRPr="0004010F" w14:paraId="1A87A24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5A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1A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FC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46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1A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05002050000025894-E0GL7HgS772420231018</w:t>
            </w:r>
          </w:p>
        </w:tc>
      </w:tr>
      <w:tr w:rsidR="0004010F" w:rsidRPr="0004010F" w14:paraId="605B418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26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09:12:41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82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26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E6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45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07002070000026217-E0GL7HgS78Ez20231018</w:t>
            </w:r>
          </w:p>
        </w:tc>
      </w:tr>
      <w:tr w:rsidR="0004010F" w:rsidRPr="0004010F" w14:paraId="53DE87F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41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BF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5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14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2B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07002070000026217-E0GL7HgS78F120231018</w:t>
            </w:r>
          </w:p>
        </w:tc>
      </w:tr>
      <w:tr w:rsidR="0004010F" w:rsidRPr="0004010F" w14:paraId="335971D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1F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96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43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15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DD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07002070000026121-E0GL7HgS78VL20231018</w:t>
            </w:r>
          </w:p>
        </w:tc>
      </w:tr>
      <w:tr w:rsidR="0004010F" w:rsidRPr="0004010F" w14:paraId="33432F0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3F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44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8C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FD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02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05002050000026599-E0GL7HgS79vk20231018</w:t>
            </w:r>
          </w:p>
        </w:tc>
      </w:tr>
      <w:tr w:rsidR="0004010F" w:rsidRPr="0004010F" w14:paraId="73B09BE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0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40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6F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9C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2F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07002070000026819-E0GL7HgS7CFA20231018</w:t>
            </w:r>
          </w:p>
        </w:tc>
      </w:tr>
      <w:tr w:rsidR="0004010F" w:rsidRPr="0004010F" w14:paraId="0F8044B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E0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AC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7E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30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20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05002050000027045-E0GL7HgS7DLf20231018</w:t>
            </w:r>
          </w:p>
        </w:tc>
      </w:tr>
      <w:tr w:rsidR="0004010F" w:rsidRPr="0004010F" w14:paraId="2C198A8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61B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94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0D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02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F7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05002050000027167-E0GL7HgS7ETN20231018</w:t>
            </w:r>
          </w:p>
        </w:tc>
      </w:tr>
      <w:tr w:rsidR="0004010F" w:rsidRPr="0004010F" w14:paraId="1510FC2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1F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0F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F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1A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C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05002050000027457-E0GL7HgS7FiG20231018</w:t>
            </w:r>
          </w:p>
        </w:tc>
      </w:tr>
      <w:tr w:rsidR="0004010F" w:rsidRPr="0004010F" w14:paraId="7A64971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5C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2A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30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1E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6B7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05002050000027457-E0GL7HgS7Fty20231018</w:t>
            </w:r>
          </w:p>
        </w:tc>
      </w:tr>
      <w:tr w:rsidR="0004010F" w:rsidRPr="0004010F" w14:paraId="4BC7295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C4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0B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35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8A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90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05002050000027854-E0GL7HgS7HXH20231018</w:t>
            </w:r>
          </w:p>
        </w:tc>
      </w:tr>
      <w:tr w:rsidR="0004010F" w:rsidRPr="0004010F" w14:paraId="2B0A18C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B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A30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BA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1A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D8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07002070000027859-E0GL7HgS7Ike20231018</w:t>
            </w:r>
          </w:p>
        </w:tc>
      </w:tr>
      <w:tr w:rsidR="0004010F" w:rsidRPr="0004010F" w14:paraId="1A5B8C8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5C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28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5B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9D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9E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07002070000027166-E0GL7HgS7JHp20231018</w:t>
            </w:r>
          </w:p>
        </w:tc>
      </w:tr>
      <w:tr w:rsidR="0004010F" w:rsidRPr="0004010F" w14:paraId="2384BF3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AC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36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66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95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1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07002070000027982-E0GL7HgS7KUt20231018</w:t>
            </w:r>
          </w:p>
        </w:tc>
      </w:tr>
      <w:tr w:rsidR="0004010F" w:rsidRPr="0004010F" w14:paraId="29419F7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60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09:29:15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E9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02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1A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18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07002070000028692-E0GL7HgS7OJm20231018</w:t>
            </w:r>
          </w:p>
        </w:tc>
      </w:tr>
      <w:tr w:rsidR="0004010F" w:rsidRPr="0004010F" w14:paraId="63C6889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B0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9C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53D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09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45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07002070000029083-E0GL7HgS7Pcm20231018</w:t>
            </w:r>
          </w:p>
        </w:tc>
      </w:tr>
      <w:tr w:rsidR="0004010F" w:rsidRPr="0004010F" w14:paraId="6014B31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66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EF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52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A8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77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05002050000029330-E0GL7HgS7Qp420231018</w:t>
            </w:r>
          </w:p>
        </w:tc>
      </w:tr>
      <w:tr w:rsidR="0004010F" w:rsidRPr="0004010F" w14:paraId="0E68EC5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D6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A3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5C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1C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60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05002050000029037-E0GL7HgS7RaI20231018</w:t>
            </w:r>
          </w:p>
        </w:tc>
      </w:tr>
      <w:tr w:rsidR="0004010F" w:rsidRPr="0004010F" w14:paraId="4584B07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78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86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3F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9B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A3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07002070000029047-E0GL7HgS7RoA20231018</w:t>
            </w:r>
          </w:p>
        </w:tc>
      </w:tr>
      <w:tr w:rsidR="0004010F" w:rsidRPr="0004010F" w14:paraId="5878FDE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3B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F9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EC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AD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D8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07002070000029047-E0GL7HgS7RoG20231018</w:t>
            </w:r>
          </w:p>
        </w:tc>
      </w:tr>
      <w:tr w:rsidR="0004010F" w:rsidRPr="0004010F" w14:paraId="04EB439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02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CCE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C9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15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B0B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07002070000029671-E0GL7HgS7UI920231018</w:t>
            </w:r>
          </w:p>
        </w:tc>
      </w:tr>
      <w:tr w:rsidR="0004010F" w:rsidRPr="0004010F" w14:paraId="74C0A15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A8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58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53F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39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C4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07002070000030242-E0GL7HgS7WuU20231018</w:t>
            </w:r>
          </w:p>
        </w:tc>
      </w:tr>
      <w:tr w:rsidR="0004010F" w:rsidRPr="0004010F" w14:paraId="2CFA4DD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9D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09:36:30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3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EF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CC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21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07002070000030242-E0GL7HgS7WuD20231018</w:t>
            </w:r>
          </w:p>
        </w:tc>
      </w:tr>
      <w:tr w:rsidR="0004010F" w:rsidRPr="0004010F" w14:paraId="5E9671F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07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09:44:35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1D2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05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09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6F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05002050000031487-E0GL7HgS7ej420231018</w:t>
            </w:r>
          </w:p>
        </w:tc>
      </w:tr>
      <w:tr w:rsidR="0004010F" w:rsidRPr="0004010F" w14:paraId="0586829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DD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05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14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47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4A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05002050000031915-E0GL7HgS7iGX20231018</w:t>
            </w:r>
          </w:p>
        </w:tc>
      </w:tr>
      <w:tr w:rsidR="0004010F" w:rsidRPr="0004010F" w14:paraId="2AA7997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65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71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89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50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B4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05002050000031915-E0GL7HgS7iGZ20231018</w:t>
            </w:r>
          </w:p>
        </w:tc>
      </w:tr>
      <w:tr w:rsidR="0004010F" w:rsidRPr="0004010F" w14:paraId="6D7E79E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89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DA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EB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16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5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07002070000032278-E0GL7HgS7kWy20231018</w:t>
            </w:r>
          </w:p>
        </w:tc>
      </w:tr>
      <w:tr w:rsidR="0004010F" w:rsidRPr="0004010F" w14:paraId="6CCF90D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64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F4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59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B4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6F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07002070000031825-E0GL7HgS7lDN20231018</w:t>
            </w:r>
          </w:p>
        </w:tc>
      </w:tr>
      <w:tr w:rsidR="0004010F" w:rsidRPr="0004010F" w14:paraId="70B1766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70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A0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D9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F4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11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05002050000031721-E0GL7HgS7lHi20231018</w:t>
            </w:r>
          </w:p>
        </w:tc>
      </w:tr>
      <w:tr w:rsidR="0004010F" w:rsidRPr="0004010F" w14:paraId="5BB0B50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53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F4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BB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17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6D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07002070000032510-E0GL7HgS7lh120231018</w:t>
            </w:r>
          </w:p>
        </w:tc>
      </w:tr>
      <w:tr w:rsidR="0004010F" w:rsidRPr="0004010F" w14:paraId="5C199DC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98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9F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DB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23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D3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07002070000032510-E0GL7HgS7lh320231018</w:t>
            </w:r>
          </w:p>
        </w:tc>
      </w:tr>
      <w:tr w:rsidR="0004010F" w:rsidRPr="0004010F" w14:paraId="00D25A3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12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A3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85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6D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CC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07002070000032858-E0GL7HgS7pjQ20231018</w:t>
            </w:r>
          </w:p>
        </w:tc>
      </w:tr>
      <w:tr w:rsidR="0004010F" w:rsidRPr="0004010F" w14:paraId="6381920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42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7F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38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E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48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05002050000032459-E0GL7HgS7qqJ20231018</w:t>
            </w:r>
          </w:p>
        </w:tc>
      </w:tr>
      <w:tr w:rsidR="0004010F" w:rsidRPr="0004010F" w14:paraId="063DAEB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A1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09:57:51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FF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79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DC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C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07002070000033422-E0GL7HgS7rjP20231018</w:t>
            </w:r>
          </w:p>
        </w:tc>
      </w:tr>
      <w:tr w:rsidR="0004010F" w:rsidRPr="0004010F" w14:paraId="08CA946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11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1F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DB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F8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1F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07002070000033643-E0GL7HgS7vFZ20231018</w:t>
            </w:r>
          </w:p>
        </w:tc>
      </w:tr>
      <w:tr w:rsidR="0004010F" w:rsidRPr="0004010F" w14:paraId="0C5B0AE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4F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DB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68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2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96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07002070000033689-E0GL7HgS7vFd20231018</w:t>
            </w:r>
          </w:p>
        </w:tc>
      </w:tr>
      <w:tr w:rsidR="0004010F" w:rsidRPr="0004010F" w14:paraId="33D226F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3D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2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D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10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7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07002070000033643-E0GL7HgS7vFb20231018</w:t>
            </w:r>
          </w:p>
        </w:tc>
      </w:tr>
      <w:tr w:rsidR="0004010F" w:rsidRPr="0004010F" w14:paraId="55E4166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C4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C0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CF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C4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30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05002050000034507-E0GL7HgS820X20231018</w:t>
            </w:r>
          </w:p>
        </w:tc>
      </w:tr>
      <w:tr w:rsidR="0004010F" w:rsidRPr="0004010F" w14:paraId="770013E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ED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7B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EE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D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B3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07002070000035207-E0GL7HgS84jC20231018</w:t>
            </w:r>
          </w:p>
        </w:tc>
      </w:tr>
      <w:tr w:rsidR="0004010F" w:rsidRPr="0004010F" w14:paraId="35E73E7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A5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30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54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7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50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07002070000035554-E0GL7HgS86Su20231018</w:t>
            </w:r>
          </w:p>
        </w:tc>
      </w:tr>
      <w:tr w:rsidR="0004010F" w:rsidRPr="0004010F" w14:paraId="1BA2C1A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40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78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B4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FE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AFC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07002070000035554-E0GL7HgS86Sw20231018</w:t>
            </w:r>
          </w:p>
        </w:tc>
      </w:tr>
      <w:tr w:rsidR="0004010F" w:rsidRPr="0004010F" w14:paraId="7A61336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2B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C6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C8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0C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66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05002050000035785-E0GL7HgS88ue20231018</w:t>
            </w:r>
          </w:p>
        </w:tc>
      </w:tr>
      <w:tr w:rsidR="0004010F" w:rsidRPr="0004010F" w14:paraId="1CFC55B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29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8B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42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E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F3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05002050000035785-E0GL7HgS88uj20231018</w:t>
            </w:r>
          </w:p>
        </w:tc>
      </w:tr>
      <w:tr w:rsidR="0004010F" w:rsidRPr="0004010F" w14:paraId="30E4B2D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4E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BC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12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C4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0A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05002050000034251-E0GL7HgS8BKM20231018</w:t>
            </w:r>
          </w:p>
        </w:tc>
      </w:tr>
      <w:tr w:rsidR="0004010F" w:rsidRPr="0004010F" w14:paraId="2ED3916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BF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3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18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16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F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07002070000036723-E0GL7HgS8ECP20231018</w:t>
            </w:r>
          </w:p>
        </w:tc>
      </w:tr>
      <w:tr w:rsidR="0004010F" w:rsidRPr="0004010F" w14:paraId="0F568E4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9A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31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FE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63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8A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07002070000036723-E0GL7HgS8ECx20231018</w:t>
            </w:r>
          </w:p>
        </w:tc>
      </w:tr>
      <w:tr w:rsidR="0004010F" w:rsidRPr="0004010F" w14:paraId="3A8DA9D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8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A8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32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4E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6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07002070000036723-E0GL7HgS8ECz20231018</w:t>
            </w:r>
          </w:p>
        </w:tc>
      </w:tr>
      <w:tr w:rsidR="0004010F" w:rsidRPr="0004010F" w14:paraId="0CBCB9D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CA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10:15:03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1C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E5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4C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1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07002070000036021-E0GL7HgS8EeC20231018</w:t>
            </w:r>
          </w:p>
        </w:tc>
      </w:tr>
      <w:tr w:rsidR="0004010F" w:rsidRPr="0004010F" w14:paraId="0794172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3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CC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F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50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C0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07002070000036021-E0GL7HgS8EeF20231018</w:t>
            </w:r>
          </w:p>
        </w:tc>
      </w:tr>
      <w:tr w:rsidR="0004010F" w:rsidRPr="0004010F" w14:paraId="76E72E2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7B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19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1C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37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1A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07002070000036522-E0GL7HgS8EjP20231018</w:t>
            </w:r>
          </w:p>
        </w:tc>
      </w:tr>
      <w:tr w:rsidR="0004010F" w:rsidRPr="0004010F" w14:paraId="5039250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D0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2B7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D8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04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9F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07002070000036938-E0GL7HgS8JFW20231018</w:t>
            </w:r>
          </w:p>
        </w:tc>
      </w:tr>
      <w:tr w:rsidR="0004010F" w:rsidRPr="0004010F" w14:paraId="326FB86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5B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F4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16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5C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07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07002070000037612-E0GL7HgS8Kg020231018</w:t>
            </w:r>
          </w:p>
        </w:tc>
      </w:tr>
      <w:tr w:rsidR="0004010F" w:rsidRPr="0004010F" w14:paraId="25073BC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F9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17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93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D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51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05002050000038682-E0GL7HgS8RDb20231018</w:t>
            </w:r>
          </w:p>
        </w:tc>
      </w:tr>
      <w:tr w:rsidR="0004010F" w:rsidRPr="0004010F" w14:paraId="1612057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BE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10:28:08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5F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DA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ACE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75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07002070000039242-E0GL7HgS8U4a20231018</w:t>
            </w:r>
          </w:p>
        </w:tc>
      </w:tr>
      <w:tr w:rsidR="0004010F" w:rsidRPr="0004010F" w14:paraId="150893D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F2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B8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47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ED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71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05002050000039421-E0GL7HgS8VRN20231018</w:t>
            </w:r>
          </w:p>
        </w:tc>
      </w:tr>
      <w:tr w:rsidR="0004010F" w:rsidRPr="0004010F" w14:paraId="7B30D73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5A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10:29:39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A8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0B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B1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5D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07002070000039491-E0GL7HgS8Vd620231018</w:t>
            </w:r>
          </w:p>
        </w:tc>
      </w:tr>
      <w:tr w:rsidR="0004010F" w:rsidRPr="0004010F" w14:paraId="3BC9BB4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49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53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9B8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44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22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07002070000039862-E0GL7HgS8Y6K20231018</w:t>
            </w:r>
          </w:p>
        </w:tc>
      </w:tr>
      <w:tr w:rsidR="0004010F" w:rsidRPr="0004010F" w14:paraId="2C8BAF6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9F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A3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748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38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A5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07002070000040152-E0GL7HgS8ZUC20231018</w:t>
            </w:r>
          </w:p>
        </w:tc>
      </w:tr>
      <w:tr w:rsidR="0004010F" w:rsidRPr="0004010F" w14:paraId="03222EC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58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4A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D9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29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37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05002050000039769-E0GL7HgS8b0I20231018</w:t>
            </w:r>
          </w:p>
        </w:tc>
      </w:tr>
      <w:tr w:rsidR="0004010F" w:rsidRPr="0004010F" w14:paraId="4582BB9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2B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E9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9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6E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2A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07002070000040635-E0GL7HgS8cVD20231018</w:t>
            </w:r>
          </w:p>
        </w:tc>
      </w:tr>
      <w:tr w:rsidR="0004010F" w:rsidRPr="0004010F" w14:paraId="6214D6B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42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46F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9E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82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39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07002070000040963-E0GL7HgS8e9U20231018</w:t>
            </w:r>
          </w:p>
        </w:tc>
      </w:tr>
      <w:tr w:rsidR="0004010F" w:rsidRPr="0004010F" w14:paraId="18324F2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69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10:38:18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80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F5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E3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4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05002050000040179-E0GL7HgS8eaM20231018</w:t>
            </w:r>
          </w:p>
        </w:tc>
      </w:tr>
      <w:tr w:rsidR="0004010F" w:rsidRPr="0004010F" w14:paraId="6582921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25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1C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FC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68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01C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05002050000041155-E0GL7HgS8gcw20231018</w:t>
            </w:r>
          </w:p>
        </w:tc>
      </w:tr>
      <w:tr w:rsidR="0004010F" w:rsidRPr="0004010F" w14:paraId="73C7A6E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C2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10:43:31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F2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AB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4F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22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07002070000041765-E0GL7HgS8jEC20231018</w:t>
            </w:r>
          </w:p>
        </w:tc>
      </w:tr>
      <w:tr w:rsidR="0004010F" w:rsidRPr="0004010F" w14:paraId="3BE540A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32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10:47:05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19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F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DF0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33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05002050000042129-E0GL7HgS8mFL20231018</w:t>
            </w:r>
          </w:p>
        </w:tc>
      </w:tr>
      <w:tr w:rsidR="0004010F" w:rsidRPr="0004010F" w14:paraId="2060786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98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10:48:10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BD9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1B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A3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BB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07002070000041210-E0GL7HgS8nWB20231018</w:t>
            </w:r>
          </w:p>
        </w:tc>
      </w:tr>
      <w:tr w:rsidR="0004010F" w:rsidRPr="0004010F" w14:paraId="4612DB9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0C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10:53:54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C1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D4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C2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B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07002070000042646-E0GL7HgS8t8C20231018</w:t>
            </w:r>
          </w:p>
        </w:tc>
      </w:tr>
      <w:tr w:rsidR="0004010F" w:rsidRPr="0004010F" w14:paraId="2FBF491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1B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10:55:18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A5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8A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2B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04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07002070000043293-E0GL7HgS8unN20231018</w:t>
            </w:r>
          </w:p>
        </w:tc>
      </w:tr>
      <w:tr w:rsidR="0004010F" w:rsidRPr="0004010F" w14:paraId="206647F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BE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B4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C6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0B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2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05002050000043380-E0GL7HgS8vvs20231018</w:t>
            </w:r>
          </w:p>
        </w:tc>
      </w:tr>
      <w:tr w:rsidR="0004010F" w:rsidRPr="0004010F" w14:paraId="2453792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AB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10:58:03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552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7A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0F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D8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07002070000043653-E0GL7HgS8xOp20231018</w:t>
            </w:r>
          </w:p>
        </w:tc>
      </w:tr>
      <w:tr w:rsidR="0004010F" w:rsidRPr="0004010F" w14:paraId="4C174F1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65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1B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918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AC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F7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07002070000043823-E0GL7HgS8yyM20231018</w:t>
            </w:r>
          </w:p>
        </w:tc>
      </w:tr>
      <w:tr w:rsidR="0004010F" w:rsidRPr="0004010F" w14:paraId="434FE6B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2F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BF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74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FA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14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05002050000044422-E0GL7HgS93mD20231018</w:t>
            </w:r>
          </w:p>
        </w:tc>
      </w:tr>
      <w:tr w:rsidR="0004010F" w:rsidRPr="0004010F" w14:paraId="52314D2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81D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4D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61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61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CC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07002070000043732-E0GL7HgS946I20231018</w:t>
            </w:r>
          </w:p>
        </w:tc>
      </w:tr>
      <w:tr w:rsidR="0004010F" w:rsidRPr="0004010F" w14:paraId="752CB56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D1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74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EC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F6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30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05002050000043784-E0GL7HgS946K20231018</w:t>
            </w:r>
          </w:p>
        </w:tc>
      </w:tr>
      <w:tr w:rsidR="0004010F" w:rsidRPr="0004010F" w14:paraId="4B4336A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2B2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3F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AA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5B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30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05002050000044673-E0GL7HgS97Ll20231018</w:t>
            </w:r>
          </w:p>
        </w:tc>
      </w:tr>
      <w:tr w:rsidR="0004010F" w:rsidRPr="0004010F" w14:paraId="68A0065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1C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BC9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2A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F9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F4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05002050000044673-E0GL7HgS97Lj20231018</w:t>
            </w:r>
          </w:p>
        </w:tc>
      </w:tr>
      <w:tr w:rsidR="0004010F" w:rsidRPr="0004010F" w14:paraId="1A3394D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9A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011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CC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11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FA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05002050000044595-E0GL7HgS98VA20231018</w:t>
            </w:r>
          </w:p>
        </w:tc>
      </w:tr>
      <w:tr w:rsidR="0004010F" w:rsidRPr="0004010F" w14:paraId="582B39D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A7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06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91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DC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6D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07002070000044766-E0GL7HgS98uU20231018</w:t>
            </w:r>
          </w:p>
        </w:tc>
      </w:tr>
      <w:tr w:rsidR="0004010F" w:rsidRPr="0004010F" w14:paraId="764A312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AD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F5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C2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E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C3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07002070000045510-E0GL7HgS9BSs20231018</w:t>
            </w:r>
          </w:p>
        </w:tc>
      </w:tr>
      <w:tr w:rsidR="0004010F" w:rsidRPr="0004010F" w14:paraId="2D8312C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41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C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3F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A3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5E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05002050000045656-E0GL7HgS9BYQ20231018</w:t>
            </w:r>
          </w:p>
        </w:tc>
      </w:tr>
      <w:tr w:rsidR="0004010F" w:rsidRPr="0004010F" w14:paraId="66C797E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55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71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1F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60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0B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05002050000046430-E0GL7HgS9HhN20231018</w:t>
            </w:r>
          </w:p>
        </w:tc>
      </w:tr>
      <w:tr w:rsidR="0004010F" w:rsidRPr="0004010F" w14:paraId="06A8297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72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D6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34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D06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D6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05002050000046114-E0GL7HgS9I5u20231018</w:t>
            </w:r>
          </w:p>
        </w:tc>
      </w:tr>
      <w:tr w:rsidR="0004010F" w:rsidRPr="0004010F" w14:paraId="364D440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BF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7D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01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A5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40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05002050000046114-E0GL7HgS9I5s20231018</w:t>
            </w:r>
          </w:p>
        </w:tc>
      </w:tr>
      <w:tr w:rsidR="0004010F" w:rsidRPr="0004010F" w14:paraId="03BA9E2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6F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1D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EE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EB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7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05002050000046537-E0GL7HgS9IeQ20231018</w:t>
            </w:r>
          </w:p>
        </w:tc>
      </w:tr>
      <w:tr w:rsidR="0004010F" w:rsidRPr="0004010F" w14:paraId="59AA6C4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23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42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67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23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F3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05002050000046789-E0GL7HgS9KCh20231018</w:t>
            </w:r>
          </w:p>
        </w:tc>
      </w:tr>
      <w:tr w:rsidR="0004010F" w:rsidRPr="0004010F" w14:paraId="0308DF3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18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23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96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D7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46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05002050000046890-E0GL7HgS9KRA20231018</w:t>
            </w:r>
          </w:p>
        </w:tc>
      </w:tr>
      <w:tr w:rsidR="0004010F" w:rsidRPr="0004010F" w14:paraId="64911A4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DCD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86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A9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6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F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05002050000047248-E0GL7HgS9M4c20231018</w:t>
            </w:r>
          </w:p>
        </w:tc>
      </w:tr>
      <w:tr w:rsidR="0004010F" w:rsidRPr="0004010F" w14:paraId="2ADB246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4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72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C9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D2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DD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07002070000047716-E0GL7HgS9OBv20231018</w:t>
            </w:r>
          </w:p>
        </w:tc>
      </w:tr>
      <w:tr w:rsidR="0004010F" w:rsidRPr="0004010F" w14:paraId="2B56BAB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4A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11:28:48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E4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E5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20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30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05002050000047473-E0GL7HgS9PED20231018</w:t>
            </w:r>
          </w:p>
        </w:tc>
      </w:tr>
      <w:tr w:rsidR="0004010F" w:rsidRPr="0004010F" w14:paraId="10BA610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AD0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1E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DA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70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A4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05002050000047924-E0GL7HgS9QJa20231018</w:t>
            </w:r>
          </w:p>
        </w:tc>
      </w:tr>
      <w:tr w:rsidR="0004010F" w:rsidRPr="0004010F" w14:paraId="6F2474C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EEF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CC9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28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FA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4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05002050000048160-E0GL7HgS9RFF20231018</w:t>
            </w:r>
          </w:p>
        </w:tc>
      </w:tr>
      <w:tr w:rsidR="0004010F" w:rsidRPr="0004010F" w14:paraId="242F4C9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497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48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E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E8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93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05002050000048484-E0GL7HgS9T7W20231018</w:t>
            </w:r>
          </w:p>
        </w:tc>
      </w:tr>
      <w:tr w:rsidR="0004010F" w:rsidRPr="0004010F" w14:paraId="05C81BC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25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29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D5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59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0C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05002050000048484-E0GL7HgS9T7S20231018</w:t>
            </w:r>
          </w:p>
        </w:tc>
      </w:tr>
      <w:tr w:rsidR="0004010F" w:rsidRPr="0004010F" w14:paraId="6F536CD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D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11:35:24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A5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CB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DE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E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05002050000048777-E0GL7HgS9UXD20231018</w:t>
            </w:r>
          </w:p>
        </w:tc>
      </w:tr>
      <w:tr w:rsidR="0004010F" w:rsidRPr="0004010F" w14:paraId="33552BF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A2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DD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C0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25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2B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05002050000049308-E0GL7HgS9YJ620231018</w:t>
            </w:r>
          </w:p>
        </w:tc>
      </w:tr>
      <w:tr w:rsidR="0004010F" w:rsidRPr="0004010F" w14:paraId="5E2E53B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8A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6DA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4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53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02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05002050000049424-E0GL7HgS9ZHn20231018</w:t>
            </w:r>
          </w:p>
        </w:tc>
      </w:tr>
      <w:tr w:rsidR="0004010F" w:rsidRPr="0004010F" w14:paraId="0BBC513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FE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3A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11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B5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E9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05002050000049308-E0GL7HgS9beU20231018</w:t>
            </w:r>
          </w:p>
        </w:tc>
      </w:tr>
      <w:tr w:rsidR="0004010F" w:rsidRPr="0004010F" w14:paraId="3256075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5F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E4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6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63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F2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07002070000049006-E0GL7HgS9cM820231018</w:t>
            </w:r>
          </w:p>
        </w:tc>
      </w:tr>
      <w:tr w:rsidR="0004010F" w:rsidRPr="0004010F" w14:paraId="3F25449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A3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9B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B8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5F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BB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07002070000049006-E0GL7HgS9cMA20231018</w:t>
            </w:r>
          </w:p>
        </w:tc>
      </w:tr>
      <w:tr w:rsidR="0004010F" w:rsidRPr="0004010F" w14:paraId="5DC6907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2FB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72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6B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97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D3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05002050000050276-E0GL7HgS9dHt20231018</w:t>
            </w:r>
          </w:p>
        </w:tc>
      </w:tr>
      <w:tr w:rsidR="0004010F" w:rsidRPr="0004010F" w14:paraId="22689B8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B9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64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3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00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45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05002050000050276-E0GL7HgS9dHx20231018</w:t>
            </w:r>
          </w:p>
        </w:tc>
      </w:tr>
      <w:tr w:rsidR="0004010F" w:rsidRPr="0004010F" w14:paraId="5619396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11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11:48:44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F4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4E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1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6A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07002070000051106-E0GL7HgS9gMa20231018</w:t>
            </w:r>
          </w:p>
        </w:tc>
      </w:tr>
      <w:tr w:rsidR="0004010F" w:rsidRPr="0004010F" w14:paraId="0E4101E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F3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2D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3D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D7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2F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05002050000051370-E0GL7HgS9jul20231018</w:t>
            </w:r>
          </w:p>
        </w:tc>
      </w:tr>
      <w:tr w:rsidR="0004010F" w:rsidRPr="0004010F" w14:paraId="5544A45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A7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DC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61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1D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02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05002050000051879-E0GL7HgS9lGL20231018</w:t>
            </w:r>
          </w:p>
        </w:tc>
      </w:tr>
      <w:tr w:rsidR="0004010F" w:rsidRPr="0004010F" w14:paraId="32DD331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8C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83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C6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6F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00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07002070000050673-E0GL7HgS9lQd20231018</w:t>
            </w:r>
          </w:p>
        </w:tc>
      </w:tr>
      <w:tr w:rsidR="0004010F" w:rsidRPr="0004010F" w14:paraId="2BF80F5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5E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A0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6D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DF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B2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05002050000050525-E0GL7HgS9lPo20231018</w:t>
            </w:r>
          </w:p>
        </w:tc>
      </w:tr>
      <w:tr w:rsidR="0004010F" w:rsidRPr="0004010F" w14:paraId="4EF3C66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EB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1E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18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97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3D9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07002070000050673-E0GL7HgS9lQn20231018</w:t>
            </w:r>
          </w:p>
        </w:tc>
      </w:tr>
      <w:tr w:rsidR="0004010F" w:rsidRPr="0004010F" w14:paraId="4B4794D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53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06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57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40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89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07002070000052350-E0GL7HgS9mm020231018</w:t>
            </w:r>
          </w:p>
        </w:tc>
      </w:tr>
      <w:tr w:rsidR="0004010F" w:rsidRPr="0004010F" w14:paraId="08A798A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D3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34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FA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3E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96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07002070000052595-E0GL7HgS9oGg20231018</w:t>
            </w:r>
          </w:p>
        </w:tc>
      </w:tr>
      <w:tr w:rsidR="0004010F" w:rsidRPr="0004010F" w14:paraId="3F9126F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78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11:57:44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19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3E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15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2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07002070000052595-E0GL7HgS9oGe20231018</w:t>
            </w:r>
          </w:p>
        </w:tc>
      </w:tr>
      <w:tr w:rsidR="0004010F" w:rsidRPr="0004010F" w14:paraId="5EDBF92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7D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A1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98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67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86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05002050000052722-E0GL7HgS9qh320231018</w:t>
            </w:r>
          </w:p>
        </w:tc>
      </w:tr>
      <w:tr w:rsidR="0004010F" w:rsidRPr="0004010F" w14:paraId="4EC0DD0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09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821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50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94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C6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07002070000053066-E0GL7HgS9rV920231018</w:t>
            </w:r>
          </w:p>
        </w:tc>
      </w:tr>
      <w:tr w:rsidR="0004010F" w:rsidRPr="0004010F" w14:paraId="0E1F8E1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C7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2E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8B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C3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B4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05002050000053210-E0GL7HgS9tu920231018</w:t>
            </w:r>
          </w:p>
        </w:tc>
      </w:tr>
      <w:tr w:rsidR="0004010F" w:rsidRPr="0004010F" w14:paraId="48F9C0D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C1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819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C9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8F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E96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07002070000052827-E0GL7HgS9uWJ20231018</w:t>
            </w:r>
          </w:p>
        </w:tc>
      </w:tr>
      <w:tr w:rsidR="0004010F" w:rsidRPr="0004010F" w14:paraId="4965891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3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4A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13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E3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73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07002070000052827-E0GL7HgS9uWH20231018</w:t>
            </w:r>
          </w:p>
        </w:tc>
      </w:tr>
      <w:tr w:rsidR="0004010F" w:rsidRPr="0004010F" w14:paraId="0CBB077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5B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36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8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F5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D2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07002070000053604-E0GL7HgS9vWi20231018</w:t>
            </w:r>
          </w:p>
        </w:tc>
      </w:tr>
      <w:tr w:rsidR="0004010F" w:rsidRPr="0004010F" w14:paraId="139966F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DF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F3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47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7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A3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05002050000053496-E0GL7HgS9vx520231018</w:t>
            </w:r>
          </w:p>
        </w:tc>
      </w:tr>
      <w:tr w:rsidR="0004010F" w:rsidRPr="0004010F" w14:paraId="47DFA8A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EC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16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69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3C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9D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05002050000053496-E0GL7HgS9w0Q20231018</w:t>
            </w:r>
          </w:p>
        </w:tc>
      </w:tr>
      <w:tr w:rsidR="0004010F" w:rsidRPr="0004010F" w14:paraId="5141566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3A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0E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72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7F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A6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07002070000053867-E0GL7HgS9xAf20231018</w:t>
            </w:r>
          </w:p>
        </w:tc>
      </w:tr>
      <w:tr w:rsidR="0004010F" w:rsidRPr="0004010F" w14:paraId="4EDA89F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F6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00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F7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9D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1E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07002070000053840-E0GL7HgS9xia20231018</w:t>
            </w:r>
          </w:p>
        </w:tc>
      </w:tr>
      <w:tr w:rsidR="0004010F" w:rsidRPr="0004010F" w14:paraId="60858E2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A3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12:07:11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2B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88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A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06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07002070000053840-E0GL7HgS9xid20231018</w:t>
            </w:r>
          </w:p>
        </w:tc>
      </w:tr>
      <w:tr w:rsidR="0004010F" w:rsidRPr="0004010F" w14:paraId="3E26F3E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CA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DF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B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7F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19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05002050000053899-E0GL7HgSA0gs20231018</w:t>
            </w:r>
          </w:p>
        </w:tc>
      </w:tr>
      <w:tr w:rsidR="0004010F" w:rsidRPr="0004010F" w14:paraId="0AFC810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3D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E9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60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6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EDF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05002050000054299-E0GL7HgSA1YP20231018</w:t>
            </w:r>
          </w:p>
        </w:tc>
      </w:tr>
      <w:tr w:rsidR="0004010F" w:rsidRPr="0004010F" w14:paraId="2ED01CD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1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35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7D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5C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44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05002050000054299-E0GL7HgSA1YN20231018</w:t>
            </w:r>
          </w:p>
        </w:tc>
      </w:tr>
      <w:tr w:rsidR="0004010F" w:rsidRPr="0004010F" w14:paraId="6A948F5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7F7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8D8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5E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5E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13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05002050000054286-E0GL7HgSA2dR20231018</w:t>
            </w:r>
          </w:p>
        </w:tc>
      </w:tr>
      <w:tr w:rsidR="0004010F" w:rsidRPr="0004010F" w14:paraId="3ABDDF4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4B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B5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F76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B3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FB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07002070000054546-E0GL7HgSA2hq20231018</w:t>
            </w:r>
          </w:p>
        </w:tc>
      </w:tr>
      <w:tr w:rsidR="0004010F" w:rsidRPr="0004010F" w14:paraId="31FD09A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BA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94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E3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B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D1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05002050000054647-E0GL7HgSA4pV20231018</w:t>
            </w:r>
          </w:p>
        </w:tc>
      </w:tr>
      <w:tr w:rsidR="0004010F" w:rsidRPr="0004010F" w14:paraId="32F21B0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6F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E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3C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BF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95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05002050000054861-E0GL7HgSA6ZM20231018</w:t>
            </w:r>
          </w:p>
        </w:tc>
      </w:tr>
      <w:tr w:rsidR="0004010F" w:rsidRPr="0004010F" w14:paraId="309EE92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2A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12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05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2E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3C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07002070000055156-E0GL7HgSA7OH20231018</w:t>
            </w:r>
          </w:p>
        </w:tc>
      </w:tr>
      <w:tr w:rsidR="0004010F" w:rsidRPr="0004010F" w14:paraId="77D7E1E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6A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98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3B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B2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83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07002070000055407-E0GL7HgSA9tH20231018</w:t>
            </w:r>
          </w:p>
        </w:tc>
      </w:tr>
      <w:tr w:rsidR="0004010F" w:rsidRPr="0004010F" w14:paraId="0E71953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4E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A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D8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E4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32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05002050000055577-E0GL7HgSABiu20231018</w:t>
            </w:r>
          </w:p>
        </w:tc>
      </w:tr>
      <w:tr w:rsidR="0004010F" w:rsidRPr="0004010F" w14:paraId="57D5025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C8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6A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E6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0B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8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07002070000055764-E0GL7HgSACS020231018</w:t>
            </w:r>
          </w:p>
        </w:tc>
      </w:tr>
      <w:tr w:rsidR="0004010F" w:rsidRPr="0004010F" w14:paraId="3FCFF8F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DC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83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C9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892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64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07002070000055653-E0GL7HgSADeU20231018</w:t>
            </w:r>
          </w:p>
        </w:tc>
      </w:tr>
      <w:tr w:rsidR="0004010F" w:rsidRPr="0004010F" w14:paraId="42BC273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8A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AD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FF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D4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01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07002070000055653-E0GL7HgSADeW20231018</w:t>
            </w:r>
          </w:p>
        </w:tc>
      </w:tr>
      <w:tr w:rsidR="0004010F" w:rsidRPr="0004010F" w14:paraId="5BC8CC2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96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94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6E1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4B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B3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07002070000056037-E0GL7HgSAE1G20231018</w:t>
            </w:r>
          </w:p>
        </w:tc>
      </w:tr>
      <w:tr w:rsidR="0004010F" w:rsidRPr="0004010F" w14:paraId="22EA68B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04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96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E6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E5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C0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05002050000055941-E0GL7HgSAF3B20231018</w:t>
            </w:r>
          </w:p>
        </w:tc>
      </w:tr>
      <w:tr w:rsidR="0004010F" w:rsidRPr="0004010F" w14:paraId="757D9E6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36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719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80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95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CC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07002070000056178-E0GL7HgSAFEw20231018</w:t>
            </w:r>
          </w:p>
        </w:tc>
      </w:tr>
      <w:tr w:rsidR="0004010F" w:rsidRPr="0004010F" w14:paraId="70D2B1E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5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12:28:39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40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98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5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EC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05002050000056370-E0GL7HgSAGnA20231018</w:t>
            </w:r>
          </w:p>
        </w:tc>
      </w:tr>
      <w:tr w:rsidR="0004010F" w:rsidRPr="0004010F" w14:paraId="3811D85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D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49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A1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37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11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07002070000056816-E0GL7HgSAIjW20231018</w:t>
            </w:r>
          </w:p>
        </w:tc>
      </w:tr>
      <w:tr w:rsidR="0004010F" w:rsidRPr="0004010F" w14:paraId="76034F6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65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12:30:25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A5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49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F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2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07002070000056816-E0GL7HgSAIjU20231018</w:t>
            </w:r>
          </w:p>
        </w:tc>
      </w:tr>
      <w:tr w:rsidR="0004010F" w:rsidRPr="0004010F" w14:paraId="362853A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2A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ABD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08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CA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EF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07002070000056816-E0GL7HgSAIja20231018</w:t>
            </w:r>
          </w:p>
        </w:tc>
      </w:tr>
      <w:tr w:rsidR="0004010F" w:rsidRPr="0004010F" w14:paraId="3C6ECC0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B4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E7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1D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D0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98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07002070000056816-E0GL7HgSAIjc20231018</w:t>
            </w:r>
          </w:p>
        </w:tc>
      </w:tr>
      <w:tr w:rsidR="0004010F" w:rsidRPr="0004010F" w14:paraId="224B0B2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B8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91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0D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8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84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07002070000056816-E0GL7HgSAIjY20231018</w:t>
            </w:r>
          </w:p>
        </w:tc>
      </w:tr>
      <w:tr w:rsidR="0004010F" w:rsidRPr="0004010F" w14:paraId="0881F7F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F7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71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D2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BF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6E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05002050000057027-E0GL7HgSAK5120231018</w:t>
            </w:r>
          </w:p>
        </w:tc>
      </w:tr>
      <w:tr w:rsidR="0004010F" w:rsidRPr="0004010F" w14:paraId="32F77F1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62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AE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0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78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9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07002070000057057-E0GL7HgSAKCK20231018</w:t>
            </w:r>
          </w:p>
        </w:tc>
      </w:tr>
      <w:tr w:rsidR="0004010F" w:rsidRPr="0004010F" w14:paraId="319C59A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96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25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7E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D6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DE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05002050000057436-E0GL7HgSAMA020231018</w:t>
            </w:r>
          </w:p>
        </w:tc>
      </w:tr>
      <w:tr w:rsidR="0004010F" w:rsidRPr="0004010F" w14:paraId="2C726B8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E4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1F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9E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51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18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05002050000057436-E0GL7HgSAMA220231018</w:t>
            </w:r>
          </w:p>
        </w:tc>
      </w:tr>
      <w:tr w:rsidR="0004010F" w:rsidRPr="0004010F" w14:paraId="00C1F6A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1B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CC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11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D4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F0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05002050000057566-E0GL7HgSANDx20231018</w:t>
            </w:r>
          </w:p>
        </w:tc>
      </w:tr>
      <w:tr w:rsidR="0004010F" w:rsidRPr="0004010F" w14:paraId="0BBC969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DA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9E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ED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E2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A1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05002050000057566-E0GL7HgSANDz20231018</w:t>
            </w:r>
          </w:p>
        </w:tc>
      </w:tr>
      <w:tr w:rsidR="0004010F" w:rsidRPr="0004010F" w14:paraId="333FFD6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04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08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F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DB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B6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05002050000057801-E0GL7HgSAOh620231018</w:t>
            </w:r>
          </w:p>
        </w:tc>
      </w:tr>
      <w:tr w:rsidR="0004010F" w:rsidRPr="0004010F" w14:paraId="6E8DE8D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99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AD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8D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1E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BD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05002050000057855-E0GL7HgSARQm20231018</w:t>
            </w:r>
          </w:p>
        </w:tc>
      </w:tr>
      <w:tr w:rsidR="0004010F" w:rsidRPr="0004010F" w14:paraId="2B8E899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FF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66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3B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29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0A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05002050000058060-E0GL7HgSARsH20231018</w:t>
            </w:r>
          </w:p>
        </w:tc>
      </w:tr>
      <w:tr w:rsidR="0004010F" w:rsidRPr="0004010F" w14:paraId="27200B9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77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12:39:31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1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10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0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7A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05002050000058365-E0GL7HgSASHZ20231018</w:t>
            </w:r>
          </w:p>
        </w:tc>
      </w:tr>
      <w:tr w:rsidR="0004010F" w:rsidRPr="0004010F" w14:paraId="20E42CD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52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30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5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2E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9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07002070000058507-E0GL7HgSAUf120231018</w:t>
            </w:r>
          </w:p>
        </w:tc>
      </w:tr>
      <w:tr w:rsidR="0004010F" w:rsidRPr="0004010F" w14:paraId="05A4025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AA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F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24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FA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38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05002050000058929-E0GL7HgSAWHr20231018</w:t>
            </w:r>
          </w:p>
        </w:tc>
      </w:tr>
      <w:tr w:rsidR="0004010F" w:rsidRPr="0004010F" w14:paraId="3F736F6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F75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54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B2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11E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15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05002050000059133-E0GL7HgSAYNw20231018</w:t>
            </w:r>
          </w:p>
        </w:tc>
      </w:tr>
      <w:tr w:rsidR="0004010F" w:rsidRPr="0004010F" w14:paraId="110C903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44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BF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29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DF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46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05002050000059133-E0GL7HgSAYNz20231018</w:t>
            </w:r>
          </w:p>
        </w:tc>
      </w:tr>
      <w:tr w:rsidR="0004010F" w:rsidRPr="0004010F" w14:paraId="48C5BAF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25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8E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5C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031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7C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07002070000059238-E0GL7HgSAYO120231018</w:t>
            </w:r>
          </w:p>
        </w:tc>
      </w:tr>
      <w:tr w:rsidR="0004010F" w:rsidRPr="0004010F" w14:paraId="0A2B6F2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2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70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9A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1B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8C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07002070000059461-E0GL7HgSAZGQ20231018</w:t>
            </w:r>
          </w:p>
        </w:tc>
      </w:tr>
      <w:tr w:rsidR="0004010F" w:rsidRPr="0004010F" w14:paraId="5895E8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8E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81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64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18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CC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07002070000058778-E0GL7HgSAaGC20231018</w:t>
            </w:r>
          </w:p>
        </w:tc>
      </w:tr>
      <w:tr w:rsidR="0004010F" w:rsidRPr="0004010F" w14:paraId="7FED4AF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41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23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83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0F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4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07002070000060119-E0GL7HgSAdBt20231018</w:t>
            </w:r>
          </w:p>
        </w:tc>
      </w:tr>
      <w:tr w:rsidR="0004010F" w:rsidRPr="0004010F" w14:paraId="5F21B86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75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12:49:03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54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6F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CC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9EB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07002070000060119-E0GL7HgSAdBr20231018</w:t>
            </w:r>
          </w:p>
        </w:tc>
      </w:tr>
      <w:tr w:rsidR="0004010F" w:rsidRPr="0004010F" w14:paraId="20A624E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88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60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9E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9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D4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05002050000060210-E0GL7HgSAeyQ20231018</w:t>
            </w:r>
          </w:p>
        </w:tc>
      </w:tr>
      <w:tr w:rsidR="0004010F" w:rsidRPr="0004010F" w14:paraId="36E4530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D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1C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05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CE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BA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05002050000060102-E0GL7HgSAfLa20231018</w:t>
            </w:r>
          </w:p>
        </w:tc>
      </w:tr>
      <w:tr w:rsidR="0004010F" w:rsidRPr="0004010F" w14:paraId="6D8BC91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6F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70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83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48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AF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05002050000060214-E0GL7HgSAfLj20231018</w:t>
            </w:r>
          </w:p>
        </w:tc>
      </w:tr>
      <w:tr w:rsidR="0004010F" w:rsidRPr="0004010F" w14:paraId="0285DDF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8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AF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1B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E0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85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05002050000060439-E0GL7HgSAgu020231018</w:t>
            </w:r>
          </w:p>
        </w:tc>
      </w:tr>
      <w:tr w:rsidR="0004010F" w:rsidRPr="0004010F" w14:paraId="2084F8B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E9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24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8D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9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D7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05002050000060746-E0GL7HgSAivg20231018</w:t>
            </w:r>
          </w:p>
        </w:tc>
      </w:tr>
      <w:tr w:rsidR="0004010F" w:rsidRPr="0004010F" w14:paraId="1279095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24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2B4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9F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1B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58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07002070000060859-E0GL7HgSAkNa20231018</w:t>
            </w:r>
          </w:p>
        </w:tc>
      </w:tr>
      <w:tr w:rsidR="0004010F" w:rsidRPr="0004010F" w14:paraId="2E27D29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6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8A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73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84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A6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07002070000061132-E0GL7HgSAlBT20231018</w:t>
            </w:r>
          </w:p>
        </w:tc>
      </w:tr>
      <w:tr w:rsidR="0004010F" w:rsidRPr="0004010F" w14:paraId="5C5998E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95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04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FB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22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D0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07002070000061428-E0GL7HgSAnSb20231018</w:t>
            </w:r>
          </w:p>
        </w:tc>
      </w:tr>
      <w:tr w:rsidR="0004010F" w:rsidRPr="0004010F" w14:paraId="4548969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7C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6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58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43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31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07002070000061786-E0GL7HgSAqX720231018</w:t>
            </w:r>
          </w:p>
        </w:tc>
      </w:tr>
      <w:tr w:rsidR="0004010F" w:rsidRPr="0004010F" w14:paraId="0001310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F7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D2B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FA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AE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2E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07002070000061735-E0GL7HgSArZU20231018</w:t>
            </w:r>
          </w:p>
        </w:tc>
      </w:tr>
      <w:tr w:rsidR="0004010F" w:rsidRPr="0004010F" w14:paraId="360AC8F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99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12:59:35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B5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33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D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53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07002070000061944-E0GL7HgSArtQ20231018</w:t>
            </w:r>
          </w:p>
        </w:tc>
      </w:tr>
      <w:tr w:rsidR="0004010F" w:rsidRPr="0004010F" w14:paraId="58527A2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3A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65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AE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6B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AC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07002070000062485-E0GL7HgSAvf620231018</w:t>
            </w:r>
          </w:p>
        </w:tc>
      </w:tr>
      <w:tr w:rsidR="0004010F" w:rsidRPr="0004010F" w14:paraId="649C148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78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A9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8C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4A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50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05002050000062345-E0GL7HgSAwEs20231018</w:t>
            </w:r>
          </w:p>
        </w:tc>
      </w:tr>
      <w:tr w:rsidR="0004010F" w:rsidRPr="0004010F" w14:paraId="2A5E21C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67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08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74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1A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E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07002070000062598-E0GL7HgSAwcl20231018</w:t>
            </w:r>
          </w:p>
        </w:tc>
      </w:tr>
      <w:tr w:rsidR="0004010F" w:rsidRPr="0004010F" w14:paraId="66F06E3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C4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39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72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1E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B8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05002050000062783-E0GL7HgSAzIJ20231018</w:t>
            </w:r>
          </w:p>
        </w:tc>
      </w:tr>
      <w:tr w:rsidR="0004010F" w:rsidRPr="0004010F" w14:paraId="5FB701B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CC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3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93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00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09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07002070000062837-E0GL7HgSAzvD20231018</w:t>
            </w:r>
          </w:p>
        </w:tc>
      </w:tr>
      <w:tr w:rsidR="0004010F" w:rsidRPr="0004010F" w14:paraId="15F0547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4B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49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F4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9E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7D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07002070000063204-E0GL7HgSB2fC20231018</w:t>
            </w:r>
          </w:p>
        </w:tc>
      </w:tr>
      <w:tr w:rsidR="0004010F" w:rsidRPr="0004010F" w14:paraId="1824F8E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A6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EFA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C1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61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475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05002050000063081-E0GL7HgSB2fG20231018</w:t>
            </w:r>
          </w:p>
        </w:tc>
      </w:tr>
      <w:tr w:rsidR="0004010F" w:rsidRPr="0004010F" w14:paraId="117D9EB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5C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D5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1D6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D4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B5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07002070000063204-E0GL7HgSB2fE20231018</w:t>
            </w:r>
          </w:p>
        </w:tc>
      </w:tr>
      <w:tr w:rsidR="0004010F" w:rsidRPr="0004010F" w14:paraId="24060C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B8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9B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8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26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F70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05002050000063319-E0GL7HgSB3G320231018</w:t>
            </w:r>
          </w:p>
        </w:tc>
      </w:tr>
      <w:tr w:rsidR="0004010F" w:rsidRPr="0004010F" w14:paraId="58FE2DE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461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A1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13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B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8DE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05002050000063319-E0GL7HgSB3G520231018</w:t>
            </w:r>
          </w:p>
        </w:tc>
      </w:tr>
      <w:tr w:rsidR="0004010F" w:rsidRPr="0004010F" w14:paraId="45935D8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F5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5A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3D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C8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BD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07002070000063746-E0GL7HgSB5E720231018</w:t>
            </w:r>
          </w:p>
        </w:tc>
      </w:tr>
      <w:tr w:rsidR="0004010F" w:rsidRPr="0004010F" w14:paraId="1E0077D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27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53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3D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E3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89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07002070000064061-E0GL7HgSB9hj20231018</w:t>
            </w:r>
          </w:p>
        </w:tc>
      </w:tr>
      <w:tr w:rsidR="0004010F" w:rsidRPr="0004010F" w14:paraId="775649E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1B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13:13:35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AD0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05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8B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AA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05002050000063909-E0GL7HgSB9hl20231018</w:t>
            </w:r>
          </w:p>
        </w:tc>
      </w:tr>
      <w:tr w:rsidR="0004010F" w:rsidRPr="0004010F" w14:paraId="00E293A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6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26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AF0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31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77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05002050000064375-E0GL7HgSBC5X20231018</w:t>
            </w:r>
          </w:p>
        </w:tc>
      </w:tr>
      <w:tr w:rsidR="0004010F" w:rsidRPr="0004010F" w14:paraId="15BE546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7D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4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CBE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BB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E7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05002050000064681-E0GL7HgSBC8f20231018</w:t>
            </w:r>
          </w:p>
        </w:tc>
      </w:tr>
      <w:tr w:rsidR="0004010F" w:rsidRPr="0004010F" w14:paraId="4E0BF52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9C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5D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B3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C4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E1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05002050000064681-E0GL7HgSBC8d20231018</w:t>
            </w:r>
          </w:p>
        </w:tc>
      </w:tr>
      <w:tr w:rsidR="0004010F" w:rsidRPr="0004010F" w14:paraId="2C521E9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7E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6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6C6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81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06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07002070000064556-E0GL7HgSBDs320231018</w:t>
            </w:r>
          </w:p>
        </w:tc>
      </w:tr>
      <w:tr w:rsidR="0004010F" w:rsidRPr="0004010F" w14:paraId="22B0509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D0D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13:19:39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7C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18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2E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45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07002070000065475-E0GL7HgSBG6320231018</w:t>
            </w:r>
          </w:p>
        </w:tc>
      </w:tr>
      <w:tr w:rsidR="0004010F" w:rsidRPr="0004010F" w14:paraId="6BC153F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2A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C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63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32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4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07002070000065475-E0GL7HgSBGMG20231018</w:t>
            </w:r>
          </w:p>
        </w:tc>
      </w:tr>
      <w:tr w:rsidR="0004010F" w:rsidRPr="0004010F" w14:paraId="76E49A5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7D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4F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6E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1E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83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07002070000065714-E0GL7HgSBHPO20231018</w:t>
            </w:r>
          </w:p>
        </w:tc>
      </w:tr>
      <w:tr w:rsidR="0004010F" w:rsidRPr="0004010F" w14:paraId="5E83CF6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9E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26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5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8C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EC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07002070000066093-E0GL7HgSBJa520231018</w:t>
            </w:r>
          </w:p>
        </w:tc>
      </w:tr>
      <w:tr w:rsidR="0004010F" w:rsidRPr="0004010F" w14:paraId="3D9BD40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52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2A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CA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8E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D0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07002070000066093-E0GL7HgSBJa720231018</w:t>
            </w:r>
          </w:p>
        </w:tc>
      </w:tr>
      <w:tr w:rsidR="0004010F" w:rsidRPr="0004010F" w14:paraId="5059AFD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E2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11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41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89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3A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05002050000066353-E0GL7HgSBLTj20231018</w:t>
            </w:r>
          </w:p>
        </w:tc>
      </w:tr>
      <w:tr w:rsidR="0004010F" w:rsidRPr="0004010F" w14:paraId="1A3E038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7B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B1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E9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B3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FD6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07002070000066470-E0GL7HgSBMD920231018</w:t>
            </w:r>
          </w:p>
        </w:tc>
      </w:tr>
      <w:tr w:rsidR="0004010F" w:rsidRPr="0004010F" w14:paraId="69A620D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EA2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A6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13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19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16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05002050000065894-E0GL7HgSBNBG20231018</w:t>
            </w:r>
          </w:p>
        </w:tc>
      </w:tr>
      <w:tr w:rsidR="0004010F" w:rsidRPr="0004010F" w14:paraId="60FAD4C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79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44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38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EC0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F0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07002070000066805-E0GL7HgSBNlZ20231018</w:t>
            </w:r>
          </w:p>
        </w:tc>
      </w:tr>
      <w:tr w:rsidR="0004010F" w:rsidRPr="0004010F" w14:paraId="1EBB3D8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94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CA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E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10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24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05002050000066678-E0GL7HgSBPoz20231018</w:t>
            </w:r>
          </w:p>
        </w:tc>
      </w:tr>
      <w:tr w:rsidR="0004010F" w:rsidRPr="0004010F" w14:paraId="289021C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1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13:28:42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E6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D1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A2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09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07002070000066806-E0GL7HgSBQas20231018</w:t>
            </w:r>
          </w:p>
        </w:tc>
      </w:tr>
      <w:tr w:rsidR="0004010F" w:rsidRPr="0004010F" w14:paraId="6871AD0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06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070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D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D2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AF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07002070000067754-E0GL7HgSBTxd20231018</w:t>
            </w:r>
          </w:p>
        </w:tc>
      </w:tr>
      <w:tr w:rsidR="0004010F" w:rsidRPr="0004010F" w14:paraId="56B27AE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35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3C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85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D5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96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05002050000067622-E0GL7HgSBTxb20231018</w:t>
            </w:r>
          </w:p>
        </w:tc>
      </w:tr>
      <w:tr w:rsidR="0004010F" w:rsidRPr="0004010F" w14:paraId="4FF49EA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09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C1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ED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9C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51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05002050000068097-E0GL7HgSBXit20231018</w:t>
            </w:r>
          </w:p>
        </w:tc>
      </w:tr>
      <w:tr w:rsidR="0004010F" w:rsidRPr="0004010F" w14:paraId="2F611D4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EE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8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E9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D3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93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05002050000068036-E0GL7HgSBXuf20231018</w:t>
            </w:r>
          </w:p>
        </w:tc>
      </w:tr>
      <w:tr w:rsidR="0004010F" w:rsidRPr="0004010F" w14:paraId="255EDED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75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E0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CD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54D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2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07002070000069027-E0GL7HgSBekt20231018</w:t>
            </w:r>
          </w:p>
        </w:tc>
      </w:tr>
      <w:tr w:rsidR="0004010F" w:rsidRPr="0004010F" w14:paraId="1A326C7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63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02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79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CE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B8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07002070000069027-E0GL7HgSBemK20231018</w:t>
            </w:r>
          </w:p>
        </w:tc>
      </w:tr>
      <w:tr w:rsidR="0004010F" w:rsidRPr="0004010F" w14:paraId="0C9449C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B0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AD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FD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AA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AB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07002070000069051-E0GL7HgSBg7S20231018</w:t>
            </w:r>
          </w:p>
        </w:tc>
      </w:tr>
      <w:tr w:rsidR="0004010F" w:rsidRPr="0004010F" w14:paraId="64F9253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49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13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D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180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30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05002050000069283-E0GL7HgSBj9V20231018</w:t>
            </w:r>
          </w:p>
        </w:tc>
      </w:tr>
      <w:tr w:rsidR="0004010F" w:rsidRPr="0004010F" w14:paraId="3DDA8E7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EA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3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59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A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7F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05002050000069283-E0GL7HgSBj9X20231018</w:t>
            </w:r>
          </w:p>
        </w:tc>
      </w:tr>
      <w:tr w:rsidR="0004010F" w:rsidRPr="0004010F" w14:paraId="72802ED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FD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36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AE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E8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4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05002050000069222-E0GL7HgSBkRX20231018</w:t>
            </w:r>
          </w:p>
        </w:tc>
      </w:tr>
      <w:tr w:rsidR="0004010F" w:rsidRPr="0004010F" w14:paraId="638AE36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44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24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9E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1E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D6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07002070000069629-E0GL7HgSBliS20231018</w:t>
            </w:r>
          </w:p>
        </w:tc>
      </w:tr>
      <w:tr w:rsidR="0004010F" w:rsidRPr="0004010F" w14:paraId="3878DDD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7F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C5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43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2D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CB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05002050000069788-E0GL7HgSBmUF20231018</w:t>
            </w:r>
          </w:p>
        </w:tc>
      </w:tr>
      <w:tr w:rsidR="0004010F" w:rsidRPr="0004010F" w14:paraId="6658821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A9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60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B2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16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BF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05002050000069788-E0GL7HgSBmU920231018</w:t>
            </w:r>
          </w:p>
        </w:tc>
      </w:tr>
      <w:tr w:rsidR="0004010F" w:rsidRPr="0004010F" w14:paraId="6F2571B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6B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8B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FD0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92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BD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07002070000069905-E0GL7HgSBpv620231018</w:t>
            </w:r>
          </w:p>
        </w:tc>
      </w:tr>
      <w:tr w:rsidR="0004010F" w:rsidRPr="0004010F" w14:paraId="570FEEC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23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14C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4F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15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94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05002050000070398-E0GL7HgSBro820231018</w:t>
            </w:r>
          </w:p>
        </w:tc>
      </w:tr>
      <w:tr w:rsidR="0004010F" w:rsidRPr="0004010F" w14:paraId="29EB276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AB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76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20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9B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FA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05002050000070398-E0GL7HgSBroF20231018</w:t>
            </w:r>
          </w:p>
        </w:tc>
      </w:tr>
      <w:tr w:rsidR="0004010F" w:rsidRPr="0004010F" w14:paraId="2AFF51A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59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8D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1BE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5D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CA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07002070000070943-E0GL7HgSBvtm20231018</w:t>
            </w:r>
          </w:p>
        </w:tc>
      </w:tr>
      <w:tr w:rsidR="0004010F" w:rsidRPr="0004010F" w14:paraId="3AF3887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5B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13:39:33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67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2A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00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8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05002050000070877-E0GL7HgSBw3B20231018</w:t>
            </w:r>
          </w:p>
        </w:tc>
      </w:tr>
      <w:tr w:rsidR="0004010F" w:rsidRPr="0004010F" w14:paraId="132EF12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27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9D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E7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E5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6E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07002070000071595-E0GL7HgSC0EJ20231018</w:t>
            </w:r>
          </w:p>
        </w:tc>
      </w:tr>
      <w:tr w:rsidR="0004010F" w:rsidRPr="0004010F" w14:paraId="3094566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3A9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69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17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8A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EA9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05002050000072096-E0GL7HgSC4ea20231018</w:t>
            </w:r>
          </w:p>
        </w:tc>
      </w:tr>
      <w:tr w:rsidR="0004010F" w:rsidRPr="0004010F" w14:paraId="79D276E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86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1C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1E9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28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85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07002070000072184-E0GL7HgSC4eY20231018</w:t>
            </w:r>
          </w:p>
        </w:tc>
      </w:tr>
      <w:tr w:rsidR="0004010F" w:rsidRPr="0004010F" w14:paraId="536E90E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0C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6A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7C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5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8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07002070000072668-E0GL7HgSC8a620231018</w:t>
            </w:r>
          </w:p>
        </w:tc>
      </w:tr>
      <w:tr w:rsidR="0004010F" w:rsidRPr="0004010F" w14:paraId="5181434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89D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20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F0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1F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5F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05002050000073164-E0GL7HgSCDRM20231018</w:t>
            </w:r>
          </w:p>
        </w:tc>
      </w:tr>
      <w:tr w:rsidR="0004010F" w:rsidRPr="0004010F" w14:paraId="01342C1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3A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ED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FD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C5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DD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07002070000073623-E0GL7HgSCHwA20231018</w:t>
            </w:r>
          </w:p>
        </w:tc>
      </w:tr>
      <w:tr w:rsidR="0004010F" w:rsidRPr="0004010F" w14:paraId="3277A3D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3D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50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43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D9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B3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05002050000074142-E0GL7HgSCKvR20231018</w:t>
            </w:r>
          </w:p>
        </w:tc>
      </w:tr>
      <w:tr w:rsidR="0004010F" w:rsidRPr="0004010F" w14:paraId="361AA8B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6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4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E53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43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B4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05002050000074071-E0GL7HgSCNfD20231018</w:t>
            </w:r>
          </w:p>
        </w:tc>
      </w:tr>
      <w:tr w:rsidR="0004010F" w:rsidRPr="0004010F" w14:paraId="5A59D97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40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5D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BB5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62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17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07002070000074866-E0GL7HgSCPWl20231018</w:t>
            </w:r>
          </w:p>
        </w:tc>
      </w:tr>
      <w:tr w:rsidR="0004010F" w:rsidRPr="0004010F" w14:paraId="6BA0DE2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BE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D29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A7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1F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9F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05002050000074648-E0GL7HgSCQk420231018</w:t>
            </w:r>
          </w:p>
        </w:tc>
      </w:tr>
      <w:tr w:rsidR="0004010F" w:rsidRPr="0004010F" w14:paraId="3FEBF67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87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7E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70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B9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E2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05002050000075350-E0GL7HgSCTUs20231018</w:t>
            </w:r>
          </w:p>
        </w:tc>
      </w:tr>
      <w:tr w:rsidR="0004010F" w:rsidRPr="0004010F" w14:paraId="6EF9DB4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5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E8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F3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38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95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05002050000075876-E0GL7HgSCWNi20231018</w:t>
            </w:r>
          </w:p>
        </w:tc>
      </w:tr>
      <w:tr w:rsidR="0004010F" w:rsidRPr="0004010F" w14:paraId="7047205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83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13:54:24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A1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56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F7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AA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05002050000075876-E0GL7HgSCWNk20231018</w:t>
            </w:r>
          </w:p>
        </w:tc>
      </w:tr>
      <w:tr w:rsidR="0004010F" w:rsidRPr="0004010F" w14:paraId="6311917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B9F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6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E6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E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FF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05002050000075100-E0GL7HgSCXsY20231018</w:t>
            </w:r>
          </w:p>
        </w:tc>
      </w:tr>
      <w:tr w:rsidR="0004010F" w:rsidRPr="0004010F" w14:paraId="2390613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F89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C2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36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8F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29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05002050000076505-E0GL7HgSCaI720231018</w:t>
            </w:r>
          </w:p>
        </w:tc>
      </w:tr>
      <w:tr w:rsidR="0004010F" w:rsidRPr="0004010F" w14:paraId="6679633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A8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3D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75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96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34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07002070000076671-E0GL7HgSCcup20231018</w:t>
            </w:r>
          </w:p>
        </w:tc>
      </w:tr>
      <w:tr w:rsidR="0004010F" w:rsidRPr="0004010F" w14:paraId="1C90CAF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C0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5F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72A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5B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CB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07002070000076671-E0GL7HgSCcun20231018</w:t>
            </w:r>
          </w:p>
        </w:tc>
      </w:tr>
      <w:tr w:rsidR="0004010F" w:rsidRPr="0004010F" w14:paraId="645D155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B13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0B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58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07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55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07002070000077181-E0GL7HgSCeyR20231018</w:t>
            </w:r>
          </w:p>
        </w:tc>
      </w:tr>
      <w:tr w:rsidR="0004010F" w:rsidRPr="0004010F" w14:paraId="4815357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66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8E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E7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D1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07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05002050000076506-E0GL7HgSCf4c20231018</w:t>
            </w:r>
          </w:p>
        </w:tc>
      </w:tr>
      <w:tr w:rsidR="0004010F" w:rsidRPr="0004010F" w14:paraId="2ABA24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AA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92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0B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04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1B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05002050000077025-E0GL7HgSCf4e20231018</w:t>
            </w:r>
          </w:p>
        </w:tc>
      </w:tr>
      <w:tr w:rsidR="0004010F" w:rsidRPr="0004010F" w14:paraId="5D192A4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1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72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66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1C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19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05002050000076506-E0GL7HgSCf4U20231018</w:t>
            </w:r>
          </w:p>
        </w:tc>
      </w:tr>
      <w:tr w:rsidR="0004010F" w:rsidRPr="0004010F" w14:paraId="000B838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8A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13:59:31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B7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4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C9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C8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07002070000077660-E0GL7HgSChYP20231018</w:t>
            </w:r>
          </w:p>
        </w:tc>
      </w:tr>
      <w:tr w:rsidR="0004010F" w:rsidRPr="0004010F" w14:paraId="791BAC0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B1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F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CCB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59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7E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05002050000077442-E0GL7HgSCiPy20231018</w:t>
            </w:r>
          </w:p>
        </w:tc>
      </w:tr>
      <w:tr w:rsidR="0004010F" w:rsidRPr="0004010F" w14:paraId="5AF0E3E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29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9CC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6D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A2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2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05002050000077442-E0GL7HgSCiPw20231018</w:t>
            </w:r>
          </w:p>
        </w:tc>
      </w:tr>
      <w:tr w:rsidR="0004010F" w:rsidRPr="0004010F" w14:paraId="451173C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95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5AA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C0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E82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765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07002070000078269-E0GL7HgSClPU20231018</w:t>
            </w:r>
          </w:p>
        </w:tc>
      </w:tr>
      <w:tr w:rsidR="0004010F" w:rsidRPr="0004010F" w14:paraId="24C6FC2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50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0D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B5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5CF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C8E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05002050000078102-E0GL7HgSClUp20231018</w:t>
            </w:r>
          </w:p>
        </w:tc>
      </w:tr>
      <w:tr w:rsidR="0004010F" w:rsidRPr="0004010F" w14:paraId="13D81C3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9E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D7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15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0D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4F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07002070000078894-E0GL7HgSCpZt20231018</w:t>
            </w:r>
          </w:p>
        </w:tc>
      </w:tr>
      <w:tr w:rsidR="0004010F" w:rsidRPr="0004010F" w14:paraId="2B32880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EC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57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9B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E34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6F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07002070000079443-E0GL7HgSCtfZ20231018</w:t>
            </w:r>
          </w:p>
        </w:tc>
      </w:tr>
      <w:tr w:rsidR="0004010F" w:rsidRPr="0004010F" w14:paraId="78170D5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D4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FE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70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CE4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C9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07002070000079304-E0GL7HgSCuHA20231018</w:t>
            </w:r>
          </w:p>
        </w:tc>
      </w:tr>
      <w:tr w:rsidR="0004010F" w:rsidRPr="0004010F" w14:paraId="6F5480D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24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49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64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CD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176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05002050000080012-E0GL7HgSCzOm20231018</w:t>
            </w:r>
          </w:p>
        </w:tc>
      </w:tr>
      <w:tr w:rsidR="0004010F" w:rsidRPr="0004010F" w14:paraId="472DFBE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CC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FC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15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88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4AD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05002050000079791-E0GL7HgSD0ks20231018</w:t>
            </w:r>
          </w:p>
        </w:tc>
      </w:tr>
      <w:tr w:rsidR="0004010F" w:rsidRPr="0004010F" w14:paraId="740AFB9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C8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14:09:19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9D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102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2D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F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05002050000080229-E0GL7HgSD2Nh20231018</w:t>
            </w:r>
          </w:p>
        </w:tc>
      </w:tr>
      <w:tr w:rsidR="0004010F" w:rsidRPr="0004010F" w14:paraId="5132CE5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06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28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13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10B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3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07002070000080889-E0GL7HgSD2hY20231018</w:t>
            </w:r>
          </w:p>
        </w:tc>
      </w:tr>
      <w:tr w:rsidR="0004010F" w:rsidRPr="0004010F" w14:paraId="6D21E3C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BA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00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D8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91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A8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07002070000080889-E0GL7HgSD2hg20231018</w:t>
            </w:r>
          </w:p>
        </w:tc>
      </w:tr>
      <w:tr w:rsidR="0004010F" w:rsidRPr="0004010F" w14:paraId="1EB0CD6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F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C1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89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7F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20F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07002070000080889-E0GL7HgSD2hd20231018</w:t>
            </w:r>
          </w:p>
        </w:tc>
      </w:tr>
      <w:tr w:rsidR="0004010F" w:rsidRPr="0004010F" w14:paraId="3A6F6FF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8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8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EC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14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39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05002050000080633-E0GL7HgSD50H20231018</w:t>
            </w:r>
          </w:p>
        </w:tc>
      </w:tr>
      <w:tr w:rsidR="0004010F" w:rsidRPr="0004010F" w14:paraId="24788AA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EF7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1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88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09A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EA0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07002070000081424-E0GL7HgSD5wZ20231018</w:t>
            </w:r>
          </w:p>
        </w:tc>
      </w:tr>
      <w:tr w:rsidR="0004010F" w:rsidRPr="0004010F" w14:paraId="5CD4285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F1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4AF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ECB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AD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7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07002070000081791-E0GL7HgSD8Ah20231018</w:t>
            </w:r>
          </w:p>
        </w:tc>
      </w:tr>
      <w:tr w:rsidR="0004010F" w:rsidRPr="0004010F" w14:paraId="591FA9A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92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E8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0A4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B4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14B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07002070000082026-E0GL7HgSDA6O20231018</w:t>
            </w:r>
          </w:p>
        </w:tc>
      </w:tr>
      <w:tr w:rsidR="0004010F" w:rsidRPr="0004010F" w14:paraId="09559E7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C7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978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F3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E2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39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05002050000082256-E0GL7HgSDBUd20231018</w:t>
            </w:r>
          </w:p>
        </w:tc>
      </w:tr>
      <w:tr w:rsidR="0004010F" w:rsidRPr="0004010F" w14:paraId="7B53059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384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286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CA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F4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07B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05002050000082948-E0GL7HgSDGcN20231018</w:t>
            </w:r>
          </w:p>
        </w:tc>
      </w:tr>
      <w:tr w:rsidR="0004010F" w:rsidRPr="0004010F" w14:paraId="2DEB0CA8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48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C3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6A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26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A78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07002070000083221-E0GL7HgSDHrC20231018</w:t>
            </w:r>
          </w:p>
        </w:tc>
      </w:tr>
      <w:tr w:rsidR="0004010F" w:rsidRPr="0004010F" w14:paraId="7246F3D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48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14:19:56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A4D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25F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899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69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05002050000083880-E0GL7HgSDMxd20231018</w:t>
            </w:r>
          </w:p>
        </w:tc>
      </w:tr>
      <w:tr w:rsidR="0004010F" w:rsidRPr="0004010F" w14:paraId="18791FD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E8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F5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A4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D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66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05002050000084462-E0GL7HgSDQ5O20231018</w:t>
            </w:r>
          </w:p>
        </w:tc>
      </w:tr>
      <w:tr w:rsidR="0004010F" w:rsidRPr="0004010F" w14:paraId="6412A6D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7C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EC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5D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430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1D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07002070000084321-E0GL7HgSDSRE20231018</w:t>
            </w:r>
          </w:p>
        </w:tc>
      </w:tr>
      <w:tr w:rsidR="0004010F" w:rsidRPr="0004010F" w14:paraId="76BDB7D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596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DB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2B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64D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244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05002050000084982-E0GL7HgSDTyB20231018</w:t>
            </w:r>
          </w:p>
        </w:tc>
      </w:tr>
      <w:tr w:rsidR="0004010F" w:rsidRPr="0004010F" w14:paraId="4DAB56F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E9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D7C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CF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85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65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05002050000084982-E0GL7HgSDTyD20231018</w:t>
            </w:r>
          </w:p>
        </w:tc>
      </w:tr>
      <w:tr w:rsidR="0004010F" w:rsidRPr="0004010F" w14:paraId="53AB368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FD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BB6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56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59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8E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05002050000084890-E0GL7HgSDUYs20231018</w:t>
            </w:r>
          </w:p>
        </w:tc>
      </w:tr>
      <w:tr w:rsidR="0004010F" w:rsidRPr="0004010F" w14:paraId="4211C68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7F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B8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13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939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FC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05002050000085302-E0GL7HgSDWsl20231018</w:t>
            </w:r>
          </w:p>
        </w:tc>
      </w:tr>
      <w:tr w:rsidR="0004010F" w:rsidRPr="0004010F" w14:paraId="3B535A0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19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486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375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EC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DA9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05002050000085296-E0GL7HgSDXpe20231018</w:t>
            </w:r>
          </w:p>
        </w:tc>
      </w:tr>
      <w:tr w:rsidR="0004010F" w:rsidRPr="0004010F" w14:paraId="422CAAE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AF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4B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50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CE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10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05002050000085832-E0GL7HgSDaAF20231018</w:t>
            </w:r>
          </w:p>
        </w:tc>
      </w:tr>
      <w:tr w:rsidR="0004010F" w:rsidRPr="0004010F" w14:paraId="4BA47C2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A9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2C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CF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450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D5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05002050000085825-E0GL7HgSDad320231018</w:t>
            </w:r>
          </w:p>
        </w:tc>
      </w:tr>
      <w:tr w:rsidR="0004010F" w:rsidRPr="0004010F" w14:paraId="30534F2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A2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1A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51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39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02B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05002050000086285-E0GL7HgSDcxa20231018</w:t>
            </w:r>
          </w:p>
        </w:tc>
      </w:tr>
      <w:tr w:rsidR="0004010F" w:rsidRPr="0004010F" w14:paraId="201052B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13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7C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E2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97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6A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07002070000086402-E0GL7HgSDgJ220231018</w:t>
            </w:r>
          </w:p>
        </w:tc>
      </w:tr>
      <w:tr w:rsidR="0004010F" w:rsidRPr="0004010F" w14:paraId="3657C06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1D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14:29:46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7B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70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04E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15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07002070000086949-E0GL7HgSDglS20231018</w:t>
            </w:r>
          </w:p>
        </w:tc>
      </w:tr>
      <w:tr w:rsidR="0004010F" w:rsidRPr="0004010F" w14:paraId="581B52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27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0D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FA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7F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C3A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05002050000086843-E0GL7HgSDhVZ20231018</w:t>
            </w:r>
          </w:p>
        </w:tc>
      </w:tr>
      <w:tr w:rsidR="0004010F" w:rsidRPr="0004010F" w14:paraId="464B1296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DD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F06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B37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0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7C5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07002070000087660-E0GL7HgSDkH120231018</w:t>
            </w:r>
          </w:p>
        </w:tc>
      </w:tr>
      <w:tr w:rsidR="0004010F" w:rsidRPr="0004010F" w14:paraId="26EF12D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DD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B61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E7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38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EC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07002070000087618-E0GL7HgSDkuG20231018</w:t>
            </w:r>
          </w:p>
        </w:tc>
      </w:tr>
      <w:tr w:rsidR="0004010F" w:rsidRPr="0004010F" w14:paraId="68D6E49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CCB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14:32:52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8A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8A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C67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FE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05002050000088039-E0GL7HgSDn3220231018</w:t>
            </w:r>
          </w:p>
        </w:tc>
      </w:tr>
      <w:tr w:rsidR="0004010F" w:rsidRPr="0004010F" w14:paraId="6B8A719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8B6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E5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D19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4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C86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05002050000088039-E0GL7HgSDn3420231018</w:t>
            </w:r>
          </w:p>
        </w:tc>
      </w:tr>
      <w:tr w:rsidR="0004010F" w:rsidRPr="0004010F" w14:paraId="4C15D7A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5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42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0D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5C9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CA0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05002050000088003-E0GL7HgSDnTb20231018</w:t>
            </w:r>
          </w:p>
        </w:tc>
      </w:tr>
      <w:tr w:rsidR="0004010F" w:rsidRPr="0004010F" w14:paraId="299AC47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B21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7A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3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6E2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50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05002050000088390-E0GL7HgSDpAg20231018</w:t>
            </w:r>
          </w:p>
        </w:tc>
      </w:tr>
      <w:tr w:rsidR="0004010F" w:rsidRPr="0004010F" w14:paraId="0133012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4F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7A3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6F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EB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EA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05002050000088390-E0GL7HgSDpAj20231018</w:t>
            </w:r>
          </w:p>
        </w:tc>
      </w:tr>
      <w:tr w:rsidR="0004010F" w:rsidRPr="0004010F" w14:paraId="62511C7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A4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4F8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A4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07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61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07002070000088501-E0GL7HgSDpav20231018</w:t>
            </w:r>
          </w:p>
        </w:tc>
      </w:tr>
      <w:tr w:rsidR="0004010F" w:rsidRPr="0004010F" w14:paraId="535F2BC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C19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E54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99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92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08C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07002070000089000-E0GL7HgSDreL20231018</w:t>
            </w:r>
          </w:p>
        </w:tc>
      </w:tr>
      <w:tr w:rsidR="0004010F" w:rsidRPr="0004010F" w14:paraId="48450FA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A84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33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6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F89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FA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05002050000088879-E0GL7HgSDryQ20231018</w:t>
            </w:r>
          </w:p>
        </w:tc>
      </w:tr>
      <w:tr w:rsidR="0004010F" w:rsidRPr="0004010F" w14:paraId="2850265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FB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14:38:06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4C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D4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E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A1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05002050000089522-E0GL7HgSDuqR20231018</w:t>
            </w:r>
          </w:p>
        </w:tc>
      </w:tr>
      <w:tr w:rsidR="0004010F" w:rsidRPr="0004010F" w14:paraId="6BD14E1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41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95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A59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662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CD0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07002070000090047-E0GL7HgSDxdh20231018</w:t>
            </w:r>
          </w:p>
        </w:tc>
      </w:tr>
      <w:tr w:rsidR="0004010F" w:rsidRPr="0004010F" w14:paraId="60CB5CE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B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43A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F4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DAD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632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07002070000090047-E0GL7HgSDyFC20231018</w:t>
            </w:r>
          </w:p>
        </w:tc>
      </w:tr>
      <w:tr w:rsidR="0004010F" w:rsidRPr="0004010F" w14:paraId="53B66FD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06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586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34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8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060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05002050000089834-E0GL7HgSDz0f20231018</w:t>
            </w:r>
          </w:p>
        </w:tc>
      </w:tr>
      <w:tr w:rsidR="0004010F" w:rsidRPr="0004010F" w14:paraId="0ED8320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CD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EE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EDB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6AB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B0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07002070000089495-E0GL7HgSDzpr20231018</w:t>
            </w:r>
          </w:p>
        </w:tc>
      </w:tr>
      <w:tr w:rsidR="0004010F" w:rsidRPr="0004010F" w14:paraId="4ABB214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4C0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6A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04C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7E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C66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07002070000090749-E0GL7HgSE1Ra20231018</w:t>
            </w:r>
          </w:p>
        </w:tc>
      </w:tr>
      <w:tr w:rsidR="0004010F" w:rsidRPr="0004010F" w14:paraId="1056301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BC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72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492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E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C9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05002050000091268-E0GL7HgSE5QT20231018</w:t>
            </w:r>
          </w:p>
        </w:tc>
      </w:tr>
      <w:tr w:rsidR="0004010F" w:rsidRPr="0004010F" w14:paraId="159272B3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9A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8F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F09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692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37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05002050000091058-E0GL7HgSE6Bk20231018</w:t>
            </w:r>
          </w:p>
        </w:tc>
      </w:tr>
      <w:tr w:rsidR="0004010F" w:rsidRPr="0004010F" w14:paraId="08FD207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04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D40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0FF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5C4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2E8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05002050000091516-E0GL7HgSE6oK20231018</w:t>
            </w:r>
          </w:p>
        </w:tc>
      </w:tr>
      <w:tr w:rsidR="0004010F" w:rsidRPr="0004010F" w14:paraId="02A1F8E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BE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117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89A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7E7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A14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07002070000091645-E0GL7HgSE7FF20231018</w:t>
            </w:r>
          </w:p>
        </w:tc>
      </w:tr>
      <w:tr w:rsidR="0004010F" w:rsidRPr="0004010F" w14:paraId="526EC84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CD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83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C6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CD4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7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07002070000092156-E0GL7HgSEA1q20231018</w:t>
            </w:r>
          </w:p>
        </w:tc>
      </w:tr>
      <w:tr w:rsidR="0004010F" w:rsidRPr="0004010F" w14:paraId="12F03F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E1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65D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07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93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C7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05002050000092006-E0GL7HgSEAtB20231018</w:t>
            </w:r>
          </w:p>
        </w:tc>
      </w:tr>
      <w:tr w:rsidR="0004010F" w:rsidRPr="0004010F" w14:paraId="3DBB878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CEE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14:49:27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A9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FFA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A3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E7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05002050000092511-E0GL7HgSECeE20231018</w:t>
            </w:r>
          </w:p>
        </w:tc>
      </w:tr>
      <w:tr w:rsidR="0004010F" w:rsidRPr="0004010F" w14:paraId="7ACAA2A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BDA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7C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28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B1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17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07002070000092628-E0GL7HgSEDf920231018</w:t>
            </w:r>
          </w:p>
        </w:tc>
      </w:tr>
      <w:tr w:rsidR="0004010F" w:rsidRPr="0004010F" w14:paraId="53AA407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5B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B50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E28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263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AE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05002050000092962-E0GL7HgSEG3R20231018</w:t>
            </w:r>
          </w:p>
        </w:tc>
      </w:tr>
      <w:tr w:rsidR="0004010F" w:rsidRPr="0004010F" w14:paraId="675172A0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29D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17E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3A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1AC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F78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07002070000093507-E0GL7HgSEIMO20231018</w:t>
            </w:r>
          </w:p>
        </w:tc>
      </w:tr>
      <w:tr w:rsidR="0004010F" w:rsidRPr="0004010F" w14:paraId="107D87B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49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E9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BD5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89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E1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07002070000093950-E0GL7HgSEL4U20231018</w:t>
            </w:r>
          </w:p>
        </w:tc>
      </w:tr>
      <w:tr w:rsidR="0004010F" w:rsidRPr="0004010F" w14:paraId="79997FC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DE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8F5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C46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0A5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CB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07002070000093950-E0GL7HgSEL4W20231018</w:t>
            </w:r>
          </w:p>
        </w:tc>
      </w:tr>
      <w:tr w:rsidR="0004010F" w:rsidRPr="0004010F" w14:paraId="3678579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2BB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437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63C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B06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103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07002070000093936-E0GL7HgSEMA120231018</w:t>
            </w:r>
          </w:p>
        </w:tc>
      </w:tr>
      <w:tr w:rsidR="0004010F" w:rsidRPr="0004010F" w14:paraId="06ED323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F40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FA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413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1B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BAD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05002050000093755-E0GL7HgSEMgV20231018</w:t>
            </w:r>
          </w:p>
        </w:tc>
      </w:tr>
      <w:tr w:rsidR="0004010F" w:rsidRPr="0004010F" w14:paraId="1DEB406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D0E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09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EB8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73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B8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07002070000094538-E0GL7HgSEOmx20231018</w:t>
            </w:r>
          </w:p>
        </w:tc>
      </w:tr>
      <w:tr w:rsidR="0004010F" w:rsidRPr="0004010F" w14:paraId="04DE3B7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C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6E8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98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77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AB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07002070000094538-E0GL7HgSEOoU20231018</w:t>
            </w:r>
          </w:p>
        </w:tc>
      </w:tr>
      <w:tr w:rsidR="0004010F" w:rsidRPr="0004010F" w14:paraId="2DB2A61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872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14:58:37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2EA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633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99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C03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07002070000095022-E0GL7HgSESbB20231018</w:t>
            </w:r>
          </w:p>
        </w:tc>
      </w:tr>
      <w:tr w:rsidR="0004010F" w:rsidRPr="0004010F" w14:paraId="33CC24F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0E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C7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00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0DF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7BD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05002050000094887-E0GL7HgSEVA720231018</w:t>
            </w:r>
          </w:p>
        </w:tc>
      </w:tr>
      <w:tr w:rsidR="0004010F" w:rsidRPr="0004010F" w14:paraId="366D8E1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48F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E8E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4F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4F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35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07002070000095516-E0GL7HgSEVAB20231018</w:t>
            </w:r>
          </w:p>
        </w:tc>
      </w:tr>
      <w:tr w:rsidR="0004010F" w:rsidRPr="0004010F" w14:paraId="0BDC537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73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A8B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89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4B4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5A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05002050000095891-E0GL7HgSEWt720231018</w:t>
            </w:r>
          </w:p>
        </w:tc>
      </w:tr>
      <w:tr w:rsidR="0004010F" w:rsidRPr="0004010F" w14:paraId="4451027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BB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0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987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60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D3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05002050000095891-E0GL7HgSEWt520231018</w:t>
            </w:r>
          </w:p>
        </w:tc>
      </w:tr>
      <w:tr w:rsidR="0004010F" w:rsidRPr="0004010F" w14:paraId="6B221E5C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983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71A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88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13B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150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05002050000096226-E0GL7HgSEZDY20231018</w:t>
            </w:r>
          </w:p>
        </w:tc>
      </w:tr>
      <w:tr w:rsidR="0004010F" w:rsidRPr="0004010F" w14:paraId="1CF82F9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A7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AC9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98F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DE1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33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07002070000097201-E0GL7HgSEcye20231018</w:t>
            </w:r>
          </w:p>
        </w:tc>
      </w:tr>
      <w:tr w:rsidR="0004010F" w:rsidRPr="0004010F" w14:paraId="019FA67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A1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CF7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C8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0FE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564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05002050000096622-E0GL7HgSEdYG20231018</w:t>
            </w:r>
          </w:p>
        </w:tc>
      </w:tr>
      <w:tr w:rsidR="0004010F" w:rsidRPr="0004010F" w14:paraId="0BEA6EC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45E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6F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A3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8E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2C5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05002050000097442-E0GL7HgSEhPa20231018</w:t>
            </w:r>
          </w:p>
        </w:tc>
      </w:tr>
      <w:tr w:rsidR="0004010F" w:rsidRPr="0004010F" w14:paraId="7FA0921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AC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0B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77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4DC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764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07002070000098431-E0GL7HgSEj6u20231018</w:t>
            </w:r>
          </w:p>
        </w:tc>
      </w:tr>
      <w:tr w:rsidR="0004010F" w:rsidRPr="0004010F" w14:paraId="7CB44F5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C36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6B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45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3D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77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05002050000098775-E0GL7HgSElf420231018</w:t>
            </w:r>
          </w:p>
        </w:tc>
      </w:tr>
      <w:tr w:rsidR="0004010F" w:rsidRPr="0004010F" w14:paraId="63F9A5A4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44F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17E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1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41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5A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05002050000098775-E0GL7HgSElf220231018</w:t>
            </w:r>
          </w:p>
        </w:tc>
      </w:tr>
      <w:tr w:rsidR="0004010F" w:rsidRPr="0004010F" w14:paraId="3A108DC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811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E4A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315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998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3EB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07002070000099084-E0GL7HgSEn8d20231018</w:t>
            </w:r>
          </w:p>
        </w:tc>
      </w:tr>
      <w:tr w:rsidR="0004010F" w:rsidRPr="0004010F" w14:paraId="0F44AB1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29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4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34B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4E6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255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07002070000099399-E0GL7HgSEp2A20231018</w:t>
            </w:r>
          </w:p>
        </w:tc>
      </w:tr>
      <w:tr w:rsidR="0004010F" w:rsidRPr="0004010F" w14:paraId="2F099A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55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2DF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1C3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A45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FA6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07002070000099399-E0GL7HgSEp2C20231018</w:t>
            </w:r>
          </w:p>
        </w:tc>
      </w:tr>
      <w:tr w:rsidR="0004010F" w:rsidRPr="0004010F" w14:paraId="23E78A5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E3A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7210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A03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0DA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EDC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07002070000099399-E0GL7HgSEp2V20231018</w:t>
            </w:r>
          </w:p>
        </w:tc>
      </w:tr>
      <w:tr w:rsidR="0004010F" w:rsidRPr="0004010F" w14:paraId="15A9AF5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00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18-Oct-2023 15:12:54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BA6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B61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84C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43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07002070000099399-E0GL7HgSEp2T20231018</w:t>
            </w:r>
          </w:p>
        </w:tc>
      </w:tr>
      <w:tr w:rsidR="0004010F" w:rsidRPr="0004010F" w14:paraId="6176E06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96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C78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51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7DF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343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05002050000099697-E0GL7HgSErJ620231018</w:t>
            </w:r>
          </w:p>
        </w:tc>
      </w:tr>
      <w:tr w:rsidR="0004010F" w:rsidRPr="0004010F" w14:paraId="117B873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684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AC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8C7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7A1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A6A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05002050000099697-E0GL7HgSErJ820231018</w:t>
            </w:r>
          </w:p>
        </w:tc>
      </w:tr>
      <w:tr w:rsidR="0004010F" w:rsidRPr="0004010F" w14:paraId="408D2CB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69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A9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0E1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F9E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C3F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05002050000099234-E0GL7HgSErPM20231018</w:t>
            </w:r>
          </w:p>
        </w:tc>
      </w:tr>
      <w:tr w:rsidR="0004010F" w:rsidRPr="0004010F" w14:paraId="4ED7265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12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D3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9F0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982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A1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05002050000100527-E0GL7HgSEuow20231018</w:t>
            </w:r>
          </w:p>
        </w:tc>
      </w:tr>
      <w:tr w:rsidR="0004010F" w:rsidRPr="0004010F" w14:paraId="071CC8D1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0B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32B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AB8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5F1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12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05002050000100527-E0GL7HgSEuou20231018</w:t>
            </w:r>
          </w:p>
        </w:tc>
      </w:tr>
      <w:tr w:rsidR="0004010F" w:rsidRPr="0004010F" w14:paraId="156E07C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A89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15:17:46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225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44E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C96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4CF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07002070000101159-E0GL7HgSEx2020231018</w:t>
            </w:r>
          </w:p>
        </w:tc>
      </w:tr>
      <w:tr w:rsidR="0004010F" w:rsidRPr="0004010F" w14:paraId="2563C6C7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4C2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7A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7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63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9A2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05002050000101959-E0GL7HgSF2Yp20231018</w:t>
            </w:r>
          </w:p>
        </w:tc>
      </w:tr>
      <w:tr w:rsidR="0004010F" w:rsidRPr="0004010F" w14:paraId="7974D77E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767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999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C7C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6D7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329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05002050000102009-E0GL7HgSF3aw20231018</w:t>
            </w:r>
          </w:p>
        </w:tc>
      </w:tr>
      <w:tr w:rsidR="0004010F" w:rsidRPr="0004010F" w14:paraId="2F76A65A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FAA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B88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EC8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C6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585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07002070000102238-E0GL7HgSF6qr20231018</w:t>
            </w:r>
          </w:p>
        </w:tc>
      </w:tr>
      <w:tr w:rsidR="0004010F" w:rsidRPr="0004010F" w14:paraId="65A908D9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97D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234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F9FE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7E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FE1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05002050000102173-E0GL7HgSF6qt20231018</w:t>
            </w:r>
          </w:p>
        </w:tc>
      </w:tr>
      <w:tr w:rsidR="0004010F" w:rsidRPr="0004010F" w14:paraId="64911415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66E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0E8C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E2E9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B42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F5C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07002070000103306-E0GL7HgSF7rD20231018</w:t>
            </w:r>
          </w:p>
        </w:tc>
      </w:tr>
      <w:tr w:rsidR="0004010F" w:rsidRPr="0004010F" w14:paraId="2EA8E4CB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515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EC57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A3DD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4274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4EE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07002070000103774-E0GL7HgSFAuc20231018</w:t>
            </w:r>
          </w:p>
        </w:tc>
      </w:tr>
      <w:tr w:rsidR="0004010F" w:rsidRPr="0004010F" w14:paraId="01090AEF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FB8B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B50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837F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A38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313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05002050000103147-E0GL7HgSFEsu20231018</w:t>
            </w:r>
          </w:p>
        </w:tc>
      </w:tr>
      <w:tr w:rsidR="0004010F" w:rsidRPr="0004010F" w14:paraId="61B42E9D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160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65B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C186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F351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48C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07002070000103741-E0GL7HgSFEsw20231018</w:t>
            </w:r>
          </w:p>
        </w:tc>
      </w:tr>
      <w:tr w:rsidR="0004010F" w:rsidRPr="0004010F" w14:paraId="61863A12" w14:textId="77777777" w:rsidTr="0004010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2BDA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18-Oct-2023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3CD5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B422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66D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8AC3" w14:textId="77777777" w:rsidR="0004010F" w:rsidRPr="0004010F" w:rsidRDefault="0004010F" w:rsidP="0004010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04010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05002050000104486-E0GL7HgSFFKd20231018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4010F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3C61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46D5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04010F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040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04010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04010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04010F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04010F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11</Pages>
  <Words>5473</Words>
  <Characters>31201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2023-10-18T16:01:00Z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