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58EFC" w14:textId="3B2F429F" w:rsidR="00D647F7" w:rsidRPr="00A50F83" w:rsidRDefault="001B74BF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26 October 2023</w:t>
      </w:r>
    </w:p>
    <w:p w14:paraId="49EB5434" w14:textId="3A1ECED9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0608145A" w14:textId="6938EF88" w:rsidR="00163D46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RELX PLC announces that today it purchased </w:t>
      </w:r>
      <w:r w:rsidR="009A4370" w:rsidRPr="00A50F83">
        <w:rPr>
          <w:sz w:val="22"/>
          <w:szCs w:val="22"/>
          <w:lang w:val="en"/>
        </w:rPr>
        <w:t>through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 xml:space="preserve">JP Morgan Securities plc </w:t>
      </w:r>
      <w:r w:rsidR="00CF266E" w:rsidRPr="00CF266E">
        <w:rPr>
          <w:sz w:val="22"/>
          <w:szCs w:val="22"/>
          <w:lang w:val="en"/>
        </w:rPr>
        <w:t>74,728</w:t>
      </w:r>
      <w:r w:rsidR="00CF266E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RELX PLC ordinary shares of 14 </w:t>
      </w:r>
      <w:r w:rsidRPr="00A50F83">
        <w:rPr>
          <w:sz w:val="22"/>
          <w:szCs w:val="22"/>
          <w:vertAlign w:val="superscript"/>
          <w:lang w:val="en"/>
        </w:rPr>
        <w:t>51</w:t>
      </w:r>
      <w:r w:rsidRPr="00A50F83">
        <w:rPr>
          <w:sz w:val="22"/>
          <w:szCs w:val="22"/>
          <w:lang w:val="en"/>
        </w:rPr>
        <w:t>/</w:t>
      </w:r>
      <w:r w:rsidRPr="00A50F83">
        <w:rPr>
          <w:sz w:val="22"/>
          <w:szCs w:val="22"/>
          <w:vertAlign w:val="subscript"/>
          <w:lang w:val="en"/>
        </w:rPr>
        <w:t>116</w:t>
      </w:r>
      <w:r w:rsidRPr="00A50F83">
        <w:rPr>
          <w:sz w:val="22"/>
          <w:szCs w:val="22"/>
          <w:lang w:val="en"/>
        </w:rPr>
        <w:t xml:space="preserve"> pence each on the London Stock Exchange</w:t>
      </w:r>
      <w:r w:rsidR="005163F5">
        <w:rPr>
          <w:sz w:val="22"/>
          <w:szCs w:val="22"/>
          <w:lang w:val="en"/>
        </w:rPr>
        <w:t xml:space="preserve">. </w:t>
      </w:r>
      <w:r w:rsidRPr="00A50F83">
        <w:rPr>
          <w:sz w:val="22"/>
          <w:szCs w:val="22"/>
          <w:lang w:val="en"/>
        </w:rPr>
        <w:t xml:space="preserve">The purchased shares will be held as treasury shares. Following the above purchase, RELX PLC holds </w:t>
      </w:r>
      <w:r w:rsidR="00493621" w:rsidRPr="00493621">
        <w:rPr>
          <w:sz w:val="22"/>
          <w:szCs w:val="22"/>
          <w:lang w:val="en"/>
        </w:rPr>
        <w:t>48,707,279</w:t>
      </w:r>
      <w:r w:rsidR="00493621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treasury, and has </w:t>
      </w:r>
      <w:r w:rsidR="00493621" w:rsidRPr="00493621">
        <w:rPr>
          <w:sz w:val="22"/>
          <w:szCs w:val="22"/>
          <w:lang w:val="en"/>
        </w:rPr>
        <w:t>1,888,888,661</w:t>
      </w:r>
      <w:r w:rsidR="00493621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>ordinary shares in issue (excluding treasury shares). S</w:t>
      </w:r>
      <w:r w:rsidRPr="00D14A72">
        <w:rPr>
          <w:sz w:val="22"/>
          <w:szCs w:val="22"/>
          <w:lang w:val="en"/>
        </w:rPr>
        <w:t xml:space="preserve">ince </w:t>
      </w:r>
      <w:r w:rsidR="003258FF" w:rsidRPr="00D14A72">
        <w:rPr>
          <w:sz w:val="22"/>
          <w:szCs w:val="22"/>
          <w:lang w:val="en"/>
        </w:rPr>
        <w:t>3</w:t>
      </w:r>
      <w:r w:rsidRPr="00D14A72">
        <w:rPr>
          <w:sz w:val="22"/>
          <w:szCs w:val="22"/>
          <w:lang w:val="en"/>
        </w:rPr>
        <w:t xml:space="preserve"> January 20</w:t>
      </w:r>
      <w:r w:rsidR="00406855" w:rsidRPr="00D14A72">
        <w:rPr>
          <w:sz w:val="22"/>
          <w:szCs w:val="22"/>
          <w:lang w:val="en"/>
        </w:rPr>
        <w:t>2</w:t>
      </w:r>
      <w:r w:rsidR="003258FF" w:rsidRPr="00D14A72">
        <w:rPr>
          <w:sz w:val="22"/>
          <w:szCs w:val="22"/>
          <w:lang w:val="en"/>
        </w:rPr>
        <w:t>3</w:t>
      </w:r>
      <w:r w:rsidRPr="00D14A72">
        <w:rPr>
          <w:sz w:val="22"/>
          <w:szCs w:val="22"/>
          <w:lang w:val="en"/>
        </w:rPr>
        <w:t xml:space="preserve"> RE</w:t>
      </w:r>
      <w:r w:rsidRPr="00A50F83">
        <w:rPr>
          <w:sz w:val="22"/>
          <w:szCs w:val="22"/>
          <w:lang w:val="en"/>
        </w:rPr>
        <w:t xml:space="preserve">LX PLC has purchased </w:t>
      </w:r>
      <w:r w:rsidR="003F3B63" w:rsidRPr="003F3B63">
        <w:rPr>
          <w:sz w:val="22"/>
          <w:szCs w:val="22"/>
          <w:lang w:val="en"/>
        </w:rPr>
        <w:t>28,907,212</w:t>
      </w:r>
      <w:r w:rsidR="003F3B63">
        <w:rPr>
          <w:sz w:val="22"/>
          <w:szCs w:val="22"/>
          <w:lang w:val="en"/>
        </w:rPr>
        <w:t xml:space="preserve"> </w:t>
      </w:r>
      <w:r w:rsidR="005163F5">
        <w:rPr>
          <w:sz w:val="22"/>
          <w:szCs w:val="22"/>
          <w:lang w:val="en"/>
        </w:rPr>
        <w:t xml:space="preserve">ordinary </w:t>
      </w:r>
      <w:r w:rsidRPr="00A50F83">
        <w:rPr>
          <w:sz w:val="22"/>
          <w:szCs w:val="22"/>
          <w:lang w:val="en"/>
        </w:rPr>
        <w:t>shares.</w:t>
      </w:r>
    </w:p>
    <w:p w14:paraId="7F016E53" w14:textId="77777777" w:rsidR="00787355" w:rsidRPr="00A50F83" w:rsidRDefault="00787355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6EABA406" w:rsidR="00790104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In accordance with Article 5(1)(b) of Regulation (EU) No 596/2014 (the Market Abuse Regulation), </w:t>
      </w:r>
      <w:r w:rsidR="00E80E79" w:rsidRPr="00A50F83">
        <w:rPr>
          <w:sz w:val="22"/>
          <w:szCs w:val="22"/>
          <w:lang w:val="en"/>
        </w:rPr>
        <w:t>detailed</w:t>
      </w:r>
      <w:r w:rsidR="001A7A9E" w:rsidRPr="00A50F83">
        <w:rPr>
          <w:sz w:val="22"/>
          <w:szCs w:val="22"/>
          <w:lang w:val="en"/>
        </w:rPr>
        <w:t xml:space="preserve"> information</w:t>
      </w:r>
      <w:r w:rsidRPr="00A50F83">
        <w:rPr>
          <w:sz w:val="22"/>
          <w:szCs w:val="22"/>
          <w:lang w:val="en"/>
        </w:rPr>
        <w:t xml:space="preserve"> </w:t>
      </w:r>
      <w:r w:rsidR="00E80E79" w:rsidRPr="00A50F83">
        <w:rPr>
          <w:sz w:val="22"/>
          <w:szCs w:val="22"/>
          <w:lang w:val="en"/>
        </w:rPr>
        <w:t>about the individual purchases made by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>JP Morgan Securities plc</w:t>
      </w:r>
      <w:r w:rsidRPr="00A50F83">
        <w:rPr>
          <w:sz w:val="22"/>
          <w:szCs w:val="22"/>
          <w:lang w:val="en"/>
        </w:rPr>
        <w:t xml:space="preserve"> 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7634BCC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 Morgan Securities plc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46A6555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JPMSGB2L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proofErr w:type="spellStart"/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Timezone</w:t>
            </w:r>
            <w:proofErr w:type="spellEnd"/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: </w:t>
            </w:r>
          </w:p>
        </w:tc>
        <w:tc>
          <w:tcPr>
            <w:tcW w:w="3332" w:type="pct"/>
          </w:tcPr>
          <w:p w14:paraId="124C7F3C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UTC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489F53DC" w:rsidR="003E0113" w:rsidRPr="00A50F83" w:rsidRDefault="001B74BF" w:rsidP="0018041D">
            <w:pPr>
              <w:pStyle w:val="a"/>
              <w:rPr>
                <w:sz w:val="22"/>
                <w:szCs w:val="22"/>
                <w:lang w:val="en"/>
              </w:rPr>
            </w:pPr>
            <w:r w:rsidRPr="001B74BF">
              <w:rPr>
                <w:sz w:val="22"/>
                <w:szCs w:val="22"/>
                <w:lang w:val="en"/>
              </w:rPr>
              <w:t>26 October 2023</w:t>
            </w:r>
          </w:p>
        </w:tc>
      </w:tr>
      <w:tr w:rsidR="003E0113" w:rsidRPr="00A50F83" w14:paraId="14FC7A65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14:paraId="154BB8C7" w14:textId="7123E656" w:rsidR="003E0113" w:rsidRPr="00A50F83" w:rsidRDefault="00CF266E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CF266E">
              <w:rPr>
                <w:rFonts w:ascii="Arial" w:hAnsi="Arial" w:cs="Arial"/>
                <w:sz w:val="22"/>
                <w:szCs w:val="22"/>
                <w:lang w:val="en"/>
              </w:rPr>
              <w:t>74,728</w:t>
            </w:r>
          </w:p>
        </w:tc>
      </w:tr>
      <w:tr w:rsidR="003258FF" w:rsidRPr="00A50F83" w14:paraId="0FC17205" w14:textId="77777777" w:rsidTr="00A33739">
        <w:trPr>
          <w:tblCellSpacing w:w="0" w:type="dxa"/>
        </w:trPr>
        <w:tc>
          <w:tcPr>
            <w:tcW w:w="3695" w:type="pct"/>
          </w:tcPr>
          <w:p w14:paraId="36CF33A3" w14:textId="4DC2BD2D" w:rsidR="003258FF" w:rsidRPr="00A50F83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>Highest price paid per share (p):</w:t>
            </w:r>
          </w:p>
        </w:tc>
        <w:tc>
          <w:tcPr>
            <w:tcW w:w="1305" w:type="pct"/>
          </w:tcPr>
          <w:p w14:paraId="45FCD698" w14:textId="0CD0A108" w:rsidR="003258FF" w:rsidRPr="00A50F83" w:rsidRDefault="00CF266E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CF266E">
              <w:rPr>
                <w:rFonts w:ascii="Arial" w:hAnsi="Arial" w:cs="Arial"/>
                <w:sz w:val="22"/>
                <w:szCs w:val="22"/>
                <w:lang w:val="en"/>
              </w:rPr>
              <w:t>2855</w:t>
            </w:r>
          </w:p>
        </w:tc>
      </w:tr>
      <w:tr w:rsidR="003258FF" w:rsidRPr="00A50F83" w14:paraId="762D682C" w14:textId="77777777" w:rsidTr="00A33739">
        <w:trPr>
          <w:tblCellSpacing w:w="0" w:type="dxa"/>
        </w:trPr>
        <w:tc>
          <w:tcPr>
            <w:tcW w:w="3695" w:type="pct"/>
          </w:tcPr>
          <w:p w14:paraId="55FC4396" w14:textId="5D06C901" w:rsidR="003258FF" w:rsidRPr="003258FF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 xml:space="preserve">Lowest price paid per share (p):     </w:t>
            </w:r>
          </w:p>
        </w:tc>
        <w:tc>
          <w:tcPr>
            <w:tcW w:w="1305" w:type="pct"/>
          </w:tcPr>
          <w:p w14:paraId="49B9C0FC" w14:textId="319B2371" w:rsidR="003258FF" w:rsidRPr="003258FF" w:rsidRDefault="00CF266E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CF266E">
              <w:rPr>
                <w:rFonts w:ascii="Arial" w:hAnsi="Arial" w:cs="Arial"/>
                <w:sz w:val="22"/>
                <w:szCs w:val="22"/>
                <w:lang w:val="en"/>
              </w:rPr>
              <w:t>2810</w:t>
            </w:r>
          </w:p>
        </w:tc>
      </w:tr>
      <w:tr w:rsidR="003E0113" w:rsidRPr="00A50F83" w14:paraId="599BA5E7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14:paraId="7D419FC8" w14:textId="3B2BBFF7" w:rsidR="003E0113" w:rsidRPr="00A50F83" w:rsidRDefault="00CF266E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CF266E">
              <w:rPr>
                <w:rFonts w:ascii="Arial" w:hAnsi="Arial" w:cs="Arial"/>
                <w:sz w:val="22"/>
                <w:szCs w:val="22"/>
                <w:lang w:val="en"/>
              </w:rPr>
              <w:t>2840.3967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Pr="00A50F83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7D84CF44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9603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2157"/>
        <w:gridCol w:w="992"/>
        <w:gridCol w:w="1178"/>
        <w:gridCol w:w="1134"/>
        <w:gridCol w:w="4142"/>
      </w:tblGrid>
      <w:tr w:rsidR="00AD3609" w14:paraId="1FB61388" w14:textId="77777777" w:rsidTr="00940294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2776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</w:rPr>
              <w:t>Transaction Date and time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A9AE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</w:rPr>
              <w:t>Volume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7C5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</w:rPr>
              <w:t>Price (p)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E0F2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</w:rPr>
              <w:t>Platform Code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8C97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</w:rPr>
              <w:t>Transaction reference number</w:t>
            </w:r>
          </w:p>
        </w:tc>
      </w:tr>
      <w:tr w:rsidR="00AD3609" w14:paraId="517E82C8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8037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07:01:27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931B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4F24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2844.0000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F5B7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5D87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07002070000003500-E0GQuxXsFEIc20231026</w:t>
            </w:r>
          </w:p>
        </w:tc>
      </w:tr>
      <w:tr w:rsidR="00AD3609" w14:paraId="0F731960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C10F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07:02:39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4AE0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259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F12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2847.0000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3DF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0E94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05002050000004095-E0GQuxXsFJDV20231026</w:t>
            </w:r>
          </w:p>
        </w:tc>
      </w:tr>
      <w:tr w:rsidR="00AD3609" w14:paraId="3A31C6B2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28A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07:02:59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1720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0247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2845.0000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41D0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B9FE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07002070000004176-E0GQuxXsFKPC20231026</w:t>
            </w:r>
          </w:p>
        </w:tc>
      </w:tr>
      <w:tr w:rsidR="00AD3609" w14:paraId="0BC6A5A5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05EA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07:03:48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AF04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7B1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2843.0000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BCEF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08B2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05002050000004204-E0GQuxXsFMp920231026</w:t>
            </w:r>
          </w:p>
        </w:tc>
      </w:tr>
      <w:tr w:rsidR="00AD3609" w14:paraId="755E5226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5BF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07:05:44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4D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A077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2847.0000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E550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FADE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05002050000005184-E0GQuxXsFTuu20231026</w:t>
            </w:r>
          </w:p>
        </w:tc>
      </w:tr>
      <w:tr w:rsidR="00AD3609" w14:paraId="6B1DDE4A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6B9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07:05:50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6A6B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CE6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2845.0000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89B3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81C9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05002050000004976-E0GQuxXsFURR20231026</w:t>
            </w:r>
          </w:p>
        </w:tc>
      </w:tr>
      <w:tr w:rsidR="00AD3609" w14:paraId="6D143270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5AC6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07:06:59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2C38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3039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2842.0000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E1FB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2564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05002050000005406-E0GQuxXsFYeM20231026</w:t>
            </w:r>
          </w:p>
        </w:tc>
      </w:tr>
      <w:tr w:rsidR="00AD3609" w14:paraId="73AD779F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FD45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07:07:15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11B5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2B25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2840.0000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1B13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8687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07002070000005346-E0GQuxXsFZd420231026</w:t>
            </w:r>
          </w:p>
        </w:tc>
      </w:tr>
      <w:tr w:rsidR="00AD3609" w14:paraId="5ED8B3BB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100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07:08:05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A29A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D522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2836.0000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54B2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0FEB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07002070000005933-E0GQuxXsFcXL20231026</w:t>
            </w:r>
          </w:p>
        </w:tc>
      </w:tr>
      <w:tr w:rsidR="00AD3609" w14:paraId="4C9E7067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F38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07:08:12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1B59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13DC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2835.0000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AAFF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C651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07002070000005875-E0GQuxXsFcp320231026</w:t>
            </w:r>
          </w:p>
        </w:tc>
      </w:tr>
      <w:tr w:rsidR="00AD3609" w14:paraId="5956A062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B0BD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07:08:12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0A9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90B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2835.0000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91BE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0D2D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07002070000005875-E0GQuxXsFcoz20231026</w:t>
            </w:r>
          </w:p>
        </w:tc>
      </w:tr>
      <w:tr w:rsidR="00AD3609" w14:paraId="2CDE0FE2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B49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07:10:19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4727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7A56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2838.0000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060E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DED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07002070000006476-E0GQuxXsFk1D20231026</w:t>
            </w:r>
          </w:p>
        </w:tc>
      </w:tr>
      <w:tr w:rsidR="00AD3609" w14:paraId="04F20483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412A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lastRenderedPageBreak/>
              <w:t>26-Oct-2023 07:10:19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CDB2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F2C8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2839.0000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BD89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1C0E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07002070000006754-E0GQuxXsFjzj20231026</w:t>
            </w:r>
          </w:p>
        </w:tc>
      </w:tr>
      <w:tr w:rsidR="00AD3609" w14:paraId="2920B0B2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3B79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07:10:24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7A0F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797B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2837.0000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371A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D479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05002050000006527-E0GQuxXsFkXk20231026</w:t>
            </w:r>
          </w:p>
        </w:tc>
      </w:tr>
      <w:tr w:rsidR="00AD3609" w14:paraId="05D45332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756A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07:11:29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45B8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709A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2838.0000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2DF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4693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07002070000007190-E0GQuxXsFoCq20231026</w:t>
            </w:r>
          </w:p>
        </w:tc>
      </w:tr>
      <w:tr w:rsidR="00AD3609" w14:paraId="596E3728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8693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07:12:43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8A0A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8A37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2837.0000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4539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952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05002050000007634-E0GQuxXsFrWf20231026</w:t>
            </w:r>
          </w:p>
        </w:tc>
      </w:tr>
      <w:tr w:rsidR="00AD3609" w14:paraId="25D45273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D26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07:12:53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256D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236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44F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2836.0000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161B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D925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07002070000007569-E0GQuxXsFs3C20231026</w:t>
            </w:r>
          </w:p>
        </w:tc>
      </w:tr>
      <w:tr w:rsidR="00AD3609" w14:paraId="5BEFA896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D1C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07:14:39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ABA0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E402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2831.0000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0142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2CD6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05002050000008145-E0GQuxXsFwCw20231026</w:t>
            </w:r>
          </w:p>
        </w:tc>
      </w:tr>
      <w:tr w:rsidR="00AD3609" w14:paraId="1771DB71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3621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07:16:06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7509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BA63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2827.0000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390D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AA9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07002070000008711-E0GQuxXsFziF20231026</w:t>
            </w:r>
          </w:p>
        </w:tc>
      </w:tr>
      <w:tr w:rsidR="00AD3609" w14:paraId="60F5900C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C324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07:17:32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1986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13DC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2825.0000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BCD4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E789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05002050000008761-E0GQuxXsG2vq20231026</w:t>
            </w:r>
          </w:p>
        </w:tc>
      </w:tr>
      <w:tr w:rsidR="00AD3609" w14:paraId="1A5187CD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40FF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07:17:40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5A7B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161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FCC4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2825.0000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DA86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31A3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05002050000008761-E0GQuxXsG3B720231026</w:t>
            </w:r>
          </w:p>
        </w:tc>
      </w:tr>
      <w:tr w:rsidR="00AD3609" w14:paraId="62F44379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3727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07:18:33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AA1B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A873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2825.0000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29A4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495D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07002070000009216-E0GQuxXsG5Iw20231026</w:t>
            </w:r>
          </w:p>
        </w:tc>
      </w:tr>
      <w:tr w:rsidR="00AD3609" w14:paraId="103AF725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D5CF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07:19:26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51C3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76C2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2827.0000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DD52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7656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05002050000009522-E0GQuxXsG7XY20231026</w:t>
            </w:r>
          </w:p>
        </w:tc>
      </w:tr>
      <w:tr w:rsidR="00AD3609" w14:paraId="1FAD61FC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F32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07:19:27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8C9A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E0B3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2826.0000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182F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92D5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05002050000009514-E0GQuxXsG7ah20231026</w:t>
            </w:r>
          </w:p>
        </w:tc>
      </w:tr>
      <w:tr w:rsidR="00AD3609" w14:paraId="23B09CC3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4D24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07:21:09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4679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76F6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2826.0000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A01A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D92A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05002050000010034-E0GQuxXsGCZJ20231026</w:t>
            </w:r>
          </w:p>
        </w:tc>
      </w:tr>
      <w:tr w:rsidR="00AD3609" w14:paraId="4DEFFE23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ABB3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07:22:46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B0D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5B28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2830.0000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E7BA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B49E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05002050000010627-E0GQuxXsGIaV20231026</w:t>
            </w:r>
          </w:p>
        </w:tc>
      </w:tr>
      <w:tr w:rsidR="00AD3609" w14:paraId="5F7775F7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553E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07:22:49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111A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DE3E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2829.0000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C879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A37B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07002070000010618-E0GQuxXsGIjt20231026</w:t>
            </w:r>
          </w:p>
        </w:tc>
      </w:tr>
      <w:tr w:rsidR="00AD3609" w14:paraId="07419884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562F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07:24:22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011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15A2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2829.0000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D435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50E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07002070000011080-E0GQuxXsGMyi20231026</w:t>
            </w:r>
          </w:p>
        </w:tc>
      </w:tr>
      <w:tr w:rsidR="00AD3609" w14:paraId="00FE633B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4AC3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07:24:30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0610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7EEE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2828.0000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4590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81DD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07002070000011081-E0GQuxXsGNK020231026</w:t>
            </w:r>
          </w:p>
        </w:tc>
      </w:tr>
      <w:tr w:rsidR="00AD3609" w14:paraId="467EF5A3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18DE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07:26:46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D84A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CBC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2822.0000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7B9C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0014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07002070000011795-E0GQuxXsGSxo20231026</w:t>
            </w:r>
          </w:p>
        </w:tc>
      </w:tr>
      <w:tr w:rsidR="00AD3609" w14:paraId="6B120986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2421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07:27:55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1D1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236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25E9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2820.0000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483A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B769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05002050000012289-E0GQuxXsGVdq20231026</w:t>
            </w:r>
          </w:p>
        </w:tc>
      </w:tr>
      <w:tr w:rsidR="00AD3609" w14:paraId="77EEAC33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453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07:30:00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FA88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1AF5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2820.0000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17F1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57C4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05002050000012850-E0GQuxXsGaPO20231026</w:t>
            </w:r>
          </w:p>
        </w:tc>
      </w:tr>
      <w:tr w:rsidR="00AD3609" w14:paraId="7759F00C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1280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07:30:21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84B1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46E1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2819.0000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5AE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CDF2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05002050000012851-E0GQuxXsGblI20231026</w:t>
            </w:r>
          </w:p>
        </w:tc>
      </w:tr>
      <w:tr w:rsidR="00AD3609" w14:paraId="41D27DE4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AF97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07:31:09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2177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66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F42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2819.0000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8A5E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0928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05002050000013126-E0GQuxXsGdNE20231026</w:t>
            </w:r>
          </w:p>
        </w:tc>
      </w:tr>
      <w:tr w:rsidR="00AD3609" w14:paraId="18A1702C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471C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07:31:09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E23A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BA72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2819.0000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7331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FE99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05002050000013126-E0GQuxXsGdNC20231026</w:t>
            </w:r>
          </w:p>
        </w:tc>
      </w:tr>
      <w:tr w:rsidR="00AD3609" w14:paraId="29DAC663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8F67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07:31:09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3183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66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463D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2819.0000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7575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DB66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05002050000013126-E0GQuxXsGdNA20231026</w:t>
            </w:r>
          </w:p>
        </w:tc>
      </w:tr>
      <w:tr w:rsidR="00AD3609" w14:paraId="04683213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9965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07:34:36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8467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32C8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2822.0000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0EC5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7E4F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07002070000013917-E0GQuxXsGkr820231026</w:t>
            </w:r>
          </w:p>
        </w:tc>
      </w:tr>
      <w:tr w:rsidR="00AD3609" w14:paraId="7E2A3819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5C21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07:34:58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2E4B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DE2F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2821.0000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9733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5585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05002050000013851-E0GQuxXsGllI20231026</w:t>
            </w:r>
          </w:p>
        </w:tc>
      </w:tr>
      <w:tr w:rsidR="00AD3609" w14:paraId="3968B3B8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101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07:35:16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129A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8E48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2820.0000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50E9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DFCD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05002050000013811-E0GQuxXsGmMP20231026</w:t>
            </w:r>
          </w:p>
        </w:tc>
      </w:tr>
      <w:tr w:rsidR="00AD3609" w14:paraId="76E4FB64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372D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07:38:15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A33A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236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D077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2817.0000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4CF4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FB4B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05002050000014243-E0GQuxXsGron20231026</w:t>
            </w:r>
          </w:p>
        </w:tc>
      </w:tr>
      <w:tr w:rsidR="00AD3609" w14:paraId="1CDB5140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D118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07:39:22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65EF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9A9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2816.0000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89EE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4A3C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05002050000014919-E0GQuxXsGuHg20231026</w:t>
            </w:r>
          </w:p>
        </w:tc>
      </w:tr>
      <w:tr w:rsidR="00AD3609" w14:paraId="27B069D7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8BCD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07:41:02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0A37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B407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2817.0000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700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758A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07002070000015326-E0GQuxXsGxh820231026</w:t>
            </w:r>
          </w:p>
        </w:tc>
      </w:tr>
      <w:tr w:rsidR="00AD3609" w14:paraId="419FAEB2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241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07:41:02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9542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1E7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2817.0000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F6B3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1874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07002070000015326-E0GQuxXsGxhA20231026</w:t>
            </w:r>
          </w:p>
        </w:tc>
      </w:tr>
      <w:tr w:rsidR="00AD3609" w14:paraId="4D289170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DBEE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07:41:23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16E6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507A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2816.0000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3B89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E06D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05002050000015293-E0GQuxXsGydo20231026</w:t>
            </w:r>
          </w:p>
        </w:tc>
      </w:tr>
      <w:tr w:rsidR="00AD3609" w14:paraId="1A8D44F7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045F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07:43:00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7D04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DB6D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2812.0000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D274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8DDA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05002050000015647-E0GQuxXsH1vJ20231026</w:t>
            </w:r>
          </w:p>
        </w:tc>
      </w:tr>
      <w:tr w:rsidR="00AD3609" w14:paraId="1D6A3E41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B68A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07:43:57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AE65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167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2CA3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2810.0000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414B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C8D6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07002070000015648-E0GQuxXsH3T420231026</w:t>
            </w:r>
          </w:p>
        </w:tc>
      </w:tr>
      <w:tr w:rsidR="00AD3609" w14:paraId="539FA439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30B2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07:44:28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05C5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236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463A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2810.0000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EFD6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BC05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05002050000015961-E0GQuxXsH4TO20231026</w:t>
            </w:r>
          </w:p>
        </w:tc>
      </w:tr>
      <w:tr w:rsidR="00AD3609" w14:paraId="36A7219A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C030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07:46:04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D526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FF77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2812.0000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652B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0603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05002050000016289-E0GQuxXsH7b320231026</w:t>
            </w:r>
          </w:p>
        </w:tc>
      </w:tr>
      <w:tr w:rsidR="00AD3609" w14:paraId="02F0E22A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0D6B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07:46:16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955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36EF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2811.0000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5E32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964E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07002070000016310-E0GQuxXsH8IL20231026</w:t>
            </w:r>
          </w:p>
        </w:tc>
      </w:tr>
      <w:tr w:rsidR="00AD3609" w14:paraId="47BB7AD3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11C7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07:49:12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E6F8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88A1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2816.0000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6999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E9AF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05002050000016794-E0GQuxXsHCza20231026</w:t>
            </w:r>
          </w:p>
        </w:tc>
      </w:tr>
      <w:tr w:rsidR="00AD3609" w14:paraId="36969F38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D7F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07:50:23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17E2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236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2044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2814.0000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C44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993C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07002070000017137-E0GQuxXsHEfJ20231026</w:t>
            </w:r>
          </w:p>
        </w:tc>
      </w:tr>
      <w:tr w:rsidR="00AD3609" w14:paraId="026457A0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6F91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07:52:43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EC7B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0819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2819.0000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8239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B533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07002070000017430-E0GQuxXsHHI920231026</w:t>
            </w:r>
          </w:p>
        </w:tc>
      </w:tr>
      <w:tr w:rsidR="00AD3609" w14:paraId="7EE9D1E2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2454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07:53:08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9934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5239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2818.0000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3A5F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382B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07002070000017541-E0GQuxXsHHmX20231026</w:t>
            </w:r>
          </w:p>
        </w:tc>
      </w:tr>
      <w:tr w:rsidR="00AD3609" w14:paraId="6770C79E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5C88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07:53:08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E5F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434F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2819.0000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1404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B950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07002070000017430-E0GQuxXsHHlt20231026</w:t>
            </w:r>
          </w:p>
        </w:tc>
      </w:tr>
      <w:tr w:rsidR="00AD3609" w14:paraId="6A643DC7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6DA5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07:55:57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2B1D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E541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2820.0000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946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42D2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05002050000017998-E0GQuxXsHLsg20231026</w:t>
            </w:r>
          </w:p>
        </w:tc>
      </w:tr>
      <w:tr w:rsidR="00AD3609" w14:paraId="19A8D463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2DFA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07:56:03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9B8E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7E74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2820.0000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FD1A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AC51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05002050000018056-E0GQuxXsHM2q20231026</w:t>
            </w:r>
          </w:p>
        </w:tc>
      </w:tr>
      <w:tr w:rsidR="00AD3609" w14:paraId="0970CB16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88E5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07:56:03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9782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FE7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2820.0000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C8F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F36A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05002050000018056-E0GQuxXsHM2s20231026</w:t>
            </w:r>
          </w:p>
        </w:tc>
      </w:tr>
      <w:tr w:rsidR="00AD3609" w14:paraId="0989D474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CEB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lastRenderedPageBreak/>
              <w:t>26-Oct-2023 07:56:11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6973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3735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2819.0000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DB01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9658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05002050000017985-E0GQuxXsHMBq20231026</w:t>
            </w:r>
          </w:p>
        </w:tc>
      </w:tr>
      <w:tr w:rsidR="00AD3609" w14:paraId="3F126910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80DC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07:59:13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5688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6F53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2819.0000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9ABA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ADE6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05002050000018584-E0GQuxXsHQiG20231026</w:t>
            </w:r>
          </w:p>
        </w:tc>
      </w:tr>
      <w:tr w:rsidR="00AD3609" w14:paraId="062FB110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5504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07:59:23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54F8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85CB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2820.0000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A73B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5D7A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07002070000018641-E0GQuxXsHR0120231026</w:t>
            </w:r>
          </w:p>
        </w:tc>
      </w:tr>
      <w:tr w:rsidR="00AD3609" w14:paraId="26B3EE31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8628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08:01:22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93D0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6D07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2819.0000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760E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D86A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07002070000019255-E0GQuxXsHU1020231026</w:t>
            </w:r>
          </w:p>
        </w:tc>
      </w:tr>
      <w:tr w:rsidR="00AD3609" w14:paraId="6F32182E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59DB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08:01:30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1A15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A71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2818.0000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4470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61AE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07002070000019007-E0GQuxXsHUAt20231026</w:t>
            </w:r>
          </w:p>
        </w:tc>
      </w:tr>
      <w:tr w:rsidR="00AD3609" w14:paraId="37B94AC0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692D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08:03:03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D601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236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BF53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2817.0000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A6AC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E8E6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07002070000019623-E0GQuxXsHWhA20231026</w:t>
            </w:r>
          </w:p>
        </w:tc>
      </w:tr>
      <w:tr w:rsidR="00AD3609" w14:paraId="4D01C38E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578F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08:04:23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EBE6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B360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2817.0000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3B43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61C8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05002050000019948-E0GQuxXsHYpe20231026</w:t>
            </w:r>
          </w:p>
        </w:tc>
      </w:tr>
      <w:tr w:rsidR="00AD3609" w14:paraId="48D74E98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80E4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08:06:20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9998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2DB8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2818.0000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CB8E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FA26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07002070000020439-E0GQuxXsHcA020231026</w:t>
            </w:r>
          </w:p>
        </w:tc>
      </w:tr>
      <w:tr w:rsidR="00AD3609" w14:paraId="6B7EC2BF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F07F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08:09:23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26EE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515F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2821.0000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794B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12C5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05002050000021029-E0GQuxXsHhDz20231026</w:t>
            </w:r>
          </w:p>
        </w:tc>
      </w:tr>
      <w:tr w:rsidR="00AD3609" w14:paraId="14DF26CC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1FB9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08:12:11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EBB5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8B1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2819.0000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6AC3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2A7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05002050000020753-E0GQuxXsHl0d20231026</w:t>
            </w:r>
          </w:p>
        </w:tc>
      </w:tr>
      <w:tr w:rsidR="00AD3609" w14:paraId="28EF61C0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0147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08:13:45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EB19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0A25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2818.0000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08FF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FBE9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05002050000021586-E0GQuxXsHmwE20231026</w:t>
            </w:r>
          </w:p>
        </w:tc>
      </w:tr>
      <w:tr w:rsidR="00AD3609" w14:paraId="26383646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5D3C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08:15:33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92DC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E6B5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2819.0000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8A1A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D59B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07002070000021901-E0GQuxXsHoq720231026</w:t>
            </w:r>
          </w:p>
        </w:tc>
      </w:tr>
      <w:tr w:rsidR="00AD3609" w14:paraId="62AE12AC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6DF0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08:16:00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6702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9378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2818.0000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E1B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727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05002050000021883-E0GQuxXsHpN320231026</w:t>
            </w:r>
          </w:p>
        </w:tc>
      </w:tr>
      <w:tr w:rsidR="00AD3609" w14:paraId="0E6ABA60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F351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08:17:09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5713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49F4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2817.0000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0046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6669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05002050000022173-E0GQuxXsHqct20231026</w:t>
            </w:r>
          </w:p>
        </w:tc>
      </w:tr>
      <w:tr w:rsidR="00AD3609" w14:paraId="534F2DD8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CB0B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08:19:24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547E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3814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2818.0000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3EC1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42F8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05002050000022573-E0GQuxXsHtzp20231026</w:t>
            </w:r>
          </w:p>
        </w:tc>
      </w:tr>
      <w:tr w:rsidR="00AD3609" w14:paraId="5DFBC9E4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EAA5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08:21:42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96A2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236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B1E6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2823.0000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96DD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8B67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05002050000022897-E0GQuxXsHxJu20231026</w:t>
            </w:r>
          </w:p>
        </w:tc>
      </w:tr>
      <w:tr w:rsidR="00AD3609" w14:paraId="191B58BD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D1C8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08:22:47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D163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99F9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2823.0000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BF70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1014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05002050000023077-E0GQuxXsHyoj20231026</w:t>
            </w:r>
          </w:p>
        </w:tc>
      </w:tr>
      <w:tr w:rsidR="00AD3609" w14:paraId="48AB4604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810D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08:24:59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BF60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B560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2826.0000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FDCF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D308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05002050000023250-E0GQuxXsI18f20231026</w:t>
            </w:r>
          </w:p>
        </w:tc>
      </w:tr>
      <w:tr w:rsidR="00AD3609" w14:paraId="678B8134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9F04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08:25:13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3B20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28A0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2825.0000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6A25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F7F8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07002070000023221-E0GQuxXsI1Qc20231026</w:t>
            </w:r>
          </w:p>
        </w:tc>
      </w:tr>
      <w:tr w:rsidR="00AD3609" w14:paraId="320474F4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8A61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08:27:37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D5E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514B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2828.0000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9AE7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6E53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05002050000023658-E0GQuxXsI4Cm20231026</w:t>
            </w:r>
          </w:p>
        </w:tc>
      </w:tr>
      <w:tr w:rsidR="00AD3609" w14:paraId="0E9E94DD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785C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08:28:26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70D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A7B5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2827.0000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9B2B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9B34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05002050000023639-E0GQuxXsI4vj20231026</w:t>
            </w:r>
          </w:p>
        </w:tc>
      </w:tr>
      <w:tr w:rsidR="00AD3609" w14:paraId="353EFE15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1AA5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08:28:39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1A7F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236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9F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2826.0000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B880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CC4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05002050000023442-E0GQuxXsI5Kb20231026</w:t>
            </w:r>
          </w:p>
        </w:tc>
      </w:tr>
      <w:tr w:rsidR="00AD3609" w14:paraId="58C06869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3A0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08:30:34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C120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D66D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2825.0000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67E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5963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07002070000024012-E0GQuxXsI7WZ20231026</w:t>
            </w:r>
          </w:p>
        </w:tc>
      </w:tr>
      <w:tr w:rsidR="00AD3609" w14:paraId="23576C28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795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08:36:29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8F0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C5DD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2831.0000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84B8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67F1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05002050000025018-E0GQuxXsIFXe20231026</w:t>
            </w:r>
          </w:p>
        </w:tc>
      </w:tr>
      <w:tr w:rsidR="00AD3609" w14:paraId="1B88DDC8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CEE3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08:37:01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C340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198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4243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2829.0000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D421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E5C5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07002070000024754-E0GQuxXsIGUw20231026</w:t>
            </w:r>
          </w:p>
        </w:tc>
      </w:tr>
      <w:tr w:rsidR="00AD3609" w14:paraId="31117FCF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0FE4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08:38:21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79B3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B953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2830.0000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8CE0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3C0A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07002070000025413-E0GQuxXsIIIl20231026</w:t>
            </w:r>
          </w:p>
        </w:tc>
      </w:tr>
      <w:tr w:rsidR="00AD3609" w14:paraId="1D4841E5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FF3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08:38:44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AD03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D0E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2829.0000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2E1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906D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05002050000025368-E0GQuxXsIIWo20231026</w:t>
            </w:r>
          </w:p>
        </w:tc>
      </w:tr>
      <w:tr w:rsidR="00AD3609" w14:paraId="4FF7BB2C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4B53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08:39:35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92D0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1B0A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2827.0000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3A0B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A158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07002070000025594-E0GQuxXsIJJd20231026</w:t>
            </w:r>
          </w:p>
        </w:tc>
      </w:tr>
      <w:tr w:rsidR="00AD3609" w14:paraId="736336B4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4617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08:39:35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D2F2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712A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2828.0000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2A96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A3C2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05002050000025608-E0GQuxXsIJIC20231026</w:t>
            </w:r>
          </w:p>
        </w:tc>
      </w:tr>
      <w:tr w:rsidR="00AD3609" w14:paraId="2F4C0A8C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6859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08:42:08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0930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4655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2827.0000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02AC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6A16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05002050000026013-E0GQuxXsIM3u20231026</w:t>
            </w:r>
          </w:p>
        </w:tc>
      </w:tr>
      <w:tr w:rsidR="00AD3609" w14:paraId="7A538120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D73E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08:42:49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5277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8987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2827.0000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DCD9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51B4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07002070000026058-E0GQuxXsIMhv20231026</w:t>
            </w:r>
          </w:p>
        </w:tc>
      </w:tr>
      <w:tr w:rsidR="00AD3609" w14:paraId="4855F7CC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D93C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08:43:03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AE32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A23D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2826.0000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ED26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B2A6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07002070000025847-E0GQuxXsINAk20231026</w:t>
            </w:r>
          </w:p>
        </w:tc>
      </w:tr>
      <w:tr w:rsidR="00AD3609" w14:paraId="4F3111B8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0332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08:47:06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794D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6F4D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2824.0000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BE76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9013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07002070000026240-E0GQuxXsIQq220231026</w:t>
            </w:r>
          </w:p>
        </w:tc>
      </w:tr>
      <w:tr w:rsidR="00AD3609" w14:paraId="134ED431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19F2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08:49:20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376C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19C4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2824.0000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5D2D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5998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07002070000026727-E0GQuxXsITLB20231026</w:t>
            </w:r>
          </w:p>
        </w:tc>
      </w:tr>
      <w:tr w:rsidR="00AD3609" w14:paraId="6FDF86F4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F059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08:53:23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7192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C9AB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2826.0000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895D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8D21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05002050000027157-E0GQuxXsIYMO20231026</w:t>
            </w:r>
          </w:p>
        </w:tc>
      </w:tr>
      <w:tr w:rsidR="00AD3609" w14:paraId="11EAE2AE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921F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08:54:28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A081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DC6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2826.0000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74B6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4AA6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07002070000027359-E0GQuxXsIZSs20231026</w:t>
            </w:r>
          </w:p>
        </w:tc>
      </w:tr>
      <w:tr w:rsidR="00AD3609" w14:paraId="482D7D7F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6E0D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08:54:36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C515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9BAD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2824.0000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1BF7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3D4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05002050000026928-E0GQuxXsIZce20231026</w:t>
            </w:r>
          </w:p>
        </w:tc>
      </w:tr>
      <w:tr w:rsidR="00AD3609" w14:paraId="0655D946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44D8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08:56:34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EE61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E0D7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2829.0000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6A96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CB55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07002070000027644-E0GQuxXsIbGG20231026</w:t>
            </w:r>
          </w:p>
        </w:tc>
      </w:tr>
      <w:tr w:rsidR="00AD3609" w14:paraId="1B2BE459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CFFE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08:57:45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2714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160C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2829.0000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A88E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32B9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05002050000027798-E0GQuxXsIcBQ20231026</w:t>
            </w:r>
          </w:p>
        </w:tc>
      </w:tr>
      <w:tr w:rsidR="00AD3609" w14:paraId="0B120CDC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EF6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09:00:31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4A17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3BBC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2831.0000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7C82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6CB4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05002050000028168-E0GQuxXsIf3Y20231026</w:t>
            </w:r>
          </w:p>
        </w:tc>
      </w:tr>
      <w:tr w:rsidR="00AD3609" w14:paraId="7431814D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41D2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09:01:32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403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29E4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2832.0000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DEB6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C5BF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05002050000028277-E0GQuxXsIgCr20231026</w:t>
            </w:r>
          </w:p>
        </w:tc>
      </w:tr>
      <w:tr w:rsidR="00AD3609" w14:paraId="67318C78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A4E0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09:01:32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F268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6ACD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2832.0000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08D3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749A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07002070000028302-E0GQuxXsIgCp20231026</w:t>
            </w:r>
          </w:p>
        </w:tc>
      </w:tr>
      <w:tr w:rsidR="00AD3609" w14:paraId="3C1C3276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6BAA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09:02:43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3511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AB0A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2835.0000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7D39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CB79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05002050000028621-E0GQuxXsIiGh20231026</w:t>
            </w:r>
          </w:p>
        </w:tc>
      </w:tr>
      <w:tr w:rsidR="00AD3609" w14:paraId="2A6563E5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8B67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09:03:00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C54F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42C8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2834.0000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CCB4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F17E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07002070000028637-E0GQuxXsIigf20231026</w:t>
            </w:r>
          </w:p>
        </w:tc>
      </w:tr>
      <w:tr w:rsidR="00AD3609" w14:paraId="07FB9245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613A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09:07:01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C776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DC22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2835.0000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DFEE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8A84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05002050000029205-E0GQuxXsIo1T20231026</w:t>
            </w:r>
          </w:p>
        </w:tc>
      </w:tr>
      <w:tr w:rsidR="00AD3609" w14:paraId="565A024B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70DA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lastRenderedPageBreak/>
              <w:t>26-Oct-2023 09:07:12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3761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53F1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2834.0000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167A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29B3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07002070000028917-E0GQuxXsIoDe20231026</w:t>
            </w:r>
          </w:p>
        </w:tc>
      </w:tr>
      <w:tr w:rsidR="00AD3609" w14:paraId="22643341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6EB9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09:09:10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9CE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4627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2837.0000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168C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EAC4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07002070000029742-E0GQuxXsIq7R20231026</w:t>
            </w:r>
          </w:p>
        </w:tc>
      </w:tr>
      <w:tr w:rsidR="00AD3609" w14:paraId="4B81E040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0A1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09:11:33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23CF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A97D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2844.0000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FFC7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4D6D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07002070000030127-E0GQuxXsIt7820231026</w:t>
            </w:r>
          </w:p>
        </w:tc>
      </w:tr>
      <w:tr w:rsidR="00AD3609" w14:paraId="2CFAC8C6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4C64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09:11:33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843A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822A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2844.0000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72BD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A1E5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07002070000030127-E0GQuxXsIt7520231026</w:t>
            </w:r>
          </w:p>
        </w:tc>
      </w:tr>
      <w:tr w:rsidR="00AD3609" w14:paraId="6EC2FCE0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50D4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09:11:45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A285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B690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2843.0000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8108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B14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05002050000030130-E0GQuxXsItIC20231026</w:t>
            </w:r>
          </w:p>
        </w:tc>
      </w:tr>
      <w:tr w:rsidR="00AD3609" w14:paraId="02316435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C1DB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09:12:03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D484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9BDB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2842.0000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079C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FF7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07002070000030009-E0GQuxXsItft20231026</w:t>
            </w:r>
          </w:p>
        </w:tc>
      </w:tr>
      <w:tr w:rsidR="00AD3609" w14:paraId="1170BC10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E05E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09:12:54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5D8D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CCA7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2840.0000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CB3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4A9B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07002070000030401-E0GQuxXsIuZs20231026</w:t>
            </w:r>
          </w:p>
        </w:tc>
      </w:tr>
      <w:tr w:rsidR="00AD3609" w14:paraId="0393957B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B63B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09:14:39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D3C4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E064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2839.0000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371C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11B5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05002050000030436-E0GQuxXsIwR120231026</w:t>
            </w:r>
          </w:p>
        </w:tc>
      </w:tr>
      <w:tr w:rsidR="00AD3609" w14:paraId="0AFA4942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A493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09:14:40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8231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70E3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2838.0000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8F3D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EC72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07002070000030402-E0GQuxXsIwSS20231026</w:t>
            </w:r>
          </w:p>
        </w:tc>
      </w:tr>
      <w:tr w:rsidR="00AD3609" w14:paraId="4E7CAAE6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91DA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09:17:09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35DB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209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0263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2837.0000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66D1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4AB4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07002070000031276-E0GQuxXsIzw020231026</w:t>
            </w:r>
          </w:p>
        </w:tc>
      </w:tr>
      <w:tr w:rsidR="00AD3609" w14:paraId="706B9D60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5120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09:25:05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1DB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9E62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2840.0000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EE0E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AE0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05002050000032710-E0GQuxXsJ8MW20231026</w:t>
            </w:r>
          </w:p>
        </w:tc>
      </w:tr>
      <w:tr w:rsidR="00AD3609" w14:paraId="6FE44F95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1687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09:26:34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2133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235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831C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2841.0000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A380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3EF6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05002050000033111-E0GQuxXsJA6q20231026</w:t>
            </w:r>
          </w:p>
        </w:tc>
      </w:tr>
      <w:tr w:rsidR="00AD3609" w14:paraId="13834BBD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E91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09:28:50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2CDE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0D3A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2842.0000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A03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3ED4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07002070000033372-E0GQuxXsJD8f20231026</w:t>
            </w:r>
          </w:p>
        </w:tc>
      </w:tr>
      <w:tr w:rsidR="00AD3609" w14:paraId="170B9365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3DF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09:28:50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E2DC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FF6D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2842.0000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DD9D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A11D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07002070000033383-E0GQuxXsJD8h20231026</w:t>
            </w:r>
          </w:p>
        </w:tc>
      </w:tr>
      <w:tr w:rsidR="00AD3609" w14:paraId="45C6F83B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240D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09:30:41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E45F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190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E974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2843.0000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E5F6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DC4E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05002050000033931-E0GQuxXsJF6l20231026</w:t>
            </w:r>
          </w:p>
        </w:tc>
      </w:tr>
      <w:tr w:rsidR="00AD3609" w14:paraId="18C04C64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DB90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09:31:23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F902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190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A80A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2842.0000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5BDD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0A5A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07002070000033793-E0GQuxXsJFgp20231026</w:t>
            </w:r>
          </w:p>
        </w:tc>
      </w:tr>
      <w:tr w:rsidR="00AD3609" w14:paraId="5E411B40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F65C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09:31:24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162A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237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1AFA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2841.0000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D5CF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500E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07002070000033780-E0GQuxXsJFnS20231026</w:t>
            </w:r>
          </w:p>
        </w:tc>
      </w:tr>
      <w:tr w:rsidR="00AD3609" w14:paraId="50CE7169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F44F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09:34:23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55B9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8BCD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2844.0000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0E85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CE9B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07002070000034319-E0GQuxXsJIj920231026</w:t>
            </w:r>
          </w:p>
        </w:tc>
      </w:tr>
      <w:tr w:rsidR="00AD3609" w14:paraId="0BF36808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1ACE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09:34:26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1DE2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42A4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2843.0000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7A54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CCF2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05002050000034351-E0GQuxXsJImp20231026</w:t>
            </w:r>
          </w:p>
        </w:tc>
      </w:tr>
      <w:tr w:rsidR="00AD3609" w14:paraId="1F8EE3AE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AA71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09:35:37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9E3D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5B26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2841.0000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ACFD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47FF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07002070000034522-E0GQuxXsJJvs20231026</w:t>
            </w:r>
          </w:p>
        </w:tc>
      </w:tr>
      <w:tr w:rsidR="00AD3609" w14:paraId="187D507A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14AE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09:43:05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243D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291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1B8D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2844.0000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13B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8C5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05002050000036167-E0GQuxXsJQcl20231026</w:t>
            </w:r>
          </w:p>
        </w:tc>
      </w:tr>
      <w:tr w:rsidR="00AD3609" w14:paraId="008EF1D1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5299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09:44:44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A6F5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233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D0C8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2843.0000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6874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0E49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07002070000036105-E0GQuxXsJSCp20231026</w:t>
            </w:r>
          </w:p>
        </w:tc>
      </w:tr>
      <w:tr w:rsidR="00AD3609" w14:paraId="30FEB3F4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F9AC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09:45:58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23C9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BEA0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2841.0000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CE28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A6D4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07002070000036315-E0GQuxXsJTFr20231026</w:t>
            </w:r>
          </w:p>
        </w:tc>
      </w:tr>
      <w:tr w:rsidR="00AD3609" w14:paraId="5F8952B8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A60D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09:47:42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22A1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4A1B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2842.0000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CFDF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D3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07002070000036842-E0GQuxXsJUoh20231026</w:t>
            </w:r>
          </w:p>
        </w:tc>
      </w:tr>
      <w:tr w:rsidR="00AD3609" w14:paraId="140866DA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4AD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09:50:05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EE67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BF3D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2842.0000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74B9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AAAD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05002050000037148-E0GQuxXsJWzQ20231026</w:t>
            </w:r>
          </w:p>
        </w:tc>
      </w:tr>
      <w:tr w:rsidR="00AD3609" w14:paraId="3B997A24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78E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09:54:16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05F1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C481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2841.0000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6CC0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D5C4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07002070000036660-E0GQuxXsJaeE20231026</w:t>
            </w:r>
          </w:p>
        </w:tc>
      </w:tr>
      <w:tr w:rsidR="00AD3609" w14:paraId="1C3B933C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F7DF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09:54:26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019C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92E0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2841.0000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864E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533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07002070000037787-E0GQuxXsJawE20231026</w:t>
            </w:r>
          </w:p>
        </w:tc>
      </w:tr>
      <w:tr w:rsidR="00AD3609" w14:paraId="5FAD6158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C381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09:54:26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1B02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F155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2841.0000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38B2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DECA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07002070000037787-E0GQuxXsJawH20231026</w:t>
            </w:r>
          </w:p>
        </w:tc>
      </w:tr>
      <w:tr w:rsidR="00AD3609" w14:paraId="30578671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C452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09:57:02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607B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2DEC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2841.0000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712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4E4B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05002050000038150-E0GQuxXsJdJP20231026</w:t>
            </w:r>
          </w:p>
        </w:tc>
      </w:tr>
      <w:tr w:rsidR="00AD3609" w14:paraId="6291A2E5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D72D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09:57:21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A17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EE3C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2840.0000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5C32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D8CD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07002070000038037-E0GQuxXsJdjH20231026</w:t>
            </w:r>
          </w:p>
        </w:tc>
      </w:tr>
      <w:tr w:rsidR="00AD3609" w14:paraId="1CC999E5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3164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09:57:21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9F7D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58B0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2840.0000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2A36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3211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07002070000038037-E0GQuxXsJdjF20231026</w:t>
            </w:r>
          </w:p>
        </w:tc>
      </w:tr>
      <w:tr w:rsidR="00AD3609" w14:paraId="3AD2D4F6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A98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09:58:26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26B6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E241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2840.0000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BFEA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5BE5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05002050000038436-E0GQuxXsJexL20231026</w:t>
            </w:r>
          </w:p>
        </w:tc>
      </w:tr>
      <w:tr w:rsidR="00AD3609" w14:paraId="1F51BA6F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0A94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09:58:26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BB0D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BCE9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2840.0000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26B2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666C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05002050000038436-E0GQuxXsJexJ20231026</w:t>
            </w:r>
          </w:p>
        </w:tc>
      </w:tr>
      <w:tr w:rsidR="00AD3609" w14:paraId="226D1918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FB9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09:59:34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5530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E18F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2839.0000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0A02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C217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07002070000038337-E0GQuxXsJfuT20231026</w:t>
            </w:r>
          </w:p>
        </w:tc>
      </w:tr>
      <w:tr w:rsidR="00AD3609" w14:paraId="1C8896BE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8640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10:02:24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2C7E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C7EF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2841.0000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0194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6BE8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05002050000038828-E0GQuxXsJiyG20231026</w:t>
            </w:r>
          </w:p>
        </w:tc>
      </w:tr>
      <w:tr w:rsidR="00AD3609" w14:paraId="575C07B5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BAC0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10:04:03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3F9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313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2841.0000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1D42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4D49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05002050000039068-E0GQuxXsJkoY20231026</w:t>
            </w:r>
          </w:p>
        </w:tc>
      </w:tr>
      <w:tr w:rsidR="00AD3609" w14:paraId="27C6909B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091B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10:07:03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2964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B431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2844.0000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9718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62C8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07002070000039470-E0GQuxXsJniw20231026</w:t>
            </w:r>
          </w:p>
        </w:tc>
      </w:tr>
      <w:tr w:rsidR="00AD3609" w14:paraId="0EA045E3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65D2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10:08:30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838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EC4E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2844.0000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3BD7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91E6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05002050000039653-E0GQuxXsJonq20231026</w:t>
            </w:r>
          </w:p>
        </w:tc>
      </w:tr>
      <w:tr w:rsidR="00AD3609" w14:paraId="17A1F457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E19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10:08:30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C4CA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552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2844.0000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C830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B1AD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05002050000039653-E0GQuxXsJons20231026</w:t>
            </w:r>
          </w:p>
        </w:tc>
      </w:tr>
      <w:tr w:rsidR="00AD3609" w14:paraId="481D7290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76A9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10:10:54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143E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5CF7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2847.0000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552C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4DBB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05002050000040001-E0GQuxXsJqiR20231026</w:t>
            </w:r>
          </w:p>
        </w:tc>
      </w:tr>
      <w:tr w:rsidR="00AD3609" w14:paraId="4F610576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0E6E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10:11:11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7685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B8AF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2847.0000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EA47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7F2F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05002050000040021-E0GQuxXsJqwb20231026</w:t>
            </w:r>
          </w:p>
        </w:tc>
      </w:tr>
      <w:tr w:rsidR="00AD3609" w14:paraId="363E04F5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B52E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10:14:04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7B23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BF8E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2847.0000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9E1A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3CFF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05002050000040301-E0GQuxXsJt5x20231026</w:t>
            </w:r>
          </w:p>
        </w:tc>
      </w:tr>
      <w:tr w:rsidR="00AD3609" w14:paraId="53A2EE90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0F6C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10:14:24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73C7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70F0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2846.0000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82DB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E01A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07002070000040188-E0GQuxXsJtIZ20231026</w:t>
            </w:r>
          </w:p>
        </w:tc>
      </w:tr>
      <w:tr w:rsidR="00AD3609" w14:paraId="4DBE16BD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6E44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10:16:36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13D9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44E4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2845.0000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BC8C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1F26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07002070000039823-E0GQuxXsJumo20231026</w:t>
            </w:r>
          </w:p>
        </w:tc>
      </w:tr>
      <w:tr w:rsidR="00AD3609" w14:paraId="60537E9F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B340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10:22:33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751B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7F37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2845.0000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4D9D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6590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05002050000041210-E0GQuxXsJydr20231026</w:t>
            </w:r>
          </w:p>
        </w:tc>
      </w:tr>
      <w:tr w:rsidR="00AD3609" w14:paraId="3A18E90E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D826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lastRenderedPageBreak/>
              <w:t>26-Oct-2023 10:23:46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D30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261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8E92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2845.0000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4D5C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9387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05002050000041251-E0GQuxXsJztb20231026</w:t>
            </w:r>
          </w:p>
        </w:tc>
      </w:tr>
      <w:tr w:rsidR="00AD3609" w14:paraId="6EBC2AFE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1892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10:24:31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7EA3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527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2844.0000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3A34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BF67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05002050000041424-E0GQuxXsK0Mi20231026</w:t>
            </w:r>
          </w:p>
        </w:tc>
      </w:tr>
      <w:tr w:rsidR="00AD3609" w14:paraId="53A1EB26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4FB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10:24:32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088E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D27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2843.0000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644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3A0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05002050000040397-E0GQuxXsK0PP20231026</w:t>
            </w:r>
          </w:p>
        </w:tc>
      </w:tr>
      <w:tr w:rsidR="00AD3609" w14:paraId="4A4B213D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6F65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10:26:12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4F97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2205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2844.0000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987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57FF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05002050000041638-E0GQuxXsK1a020231026</w:t>
            </w:r>
          </w:p>
        </w:tc>
      </w:tr>
      <w:tr w:rsidR="00AD3609" w14:paraId="20CDF9D9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6FA5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10:27:51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E21D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4E6D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2845.0000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50C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CA76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05002050000041837-E0GQuxXsK2lC20231026</w:t>
            </w:r>
          </w:p>
        </w:tc>
      </w:tr>
      <w:tr w:rsidR="00AD3609" w14:paraId="04500126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6C9E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10:30:43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D8FF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8F52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2847.0000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1039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3F44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07002070000042055-E0GQuxXsK4kH20231026</w:t>
            </w:r>
          </w:p>
        </w:tc>
      </w:tr>
      <w:tr w:rsidR="00AD3609" w14:paraId="75783A16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CAC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10:36:51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6E73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0FD0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2850.0000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8ADE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4F42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07002070000042690-E0GQuxXsK9TF20231026</w:t>
            </w:r>
          </w:p>
        </w:tc>
      </w:tr>
      <w:tr w:rsidR="00AD3609" w14:paraId="71649358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952B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10:37:51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7A9C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8E29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2852.0000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A075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83C7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05002050000042934-E0GQuxXsKACo20231026</w:t>
            </w:r>
          </w:p>
        </w:tc>
      </w:tr>
      <w:tr w:rsidR="00AD3609" w14:paraId="7E80A4DC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5894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10:38:33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17CB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312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AF46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2851.0000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E6DB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46AC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07002070000042944-E0GQuxXsKAmu20231026</w:t>
            </w:r>
          </w:p>
        </w:tc>
      </w:tr>
      <w:tr w:rsidR="00AD3609" w14:paraId="389A2C40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18CF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10:39:52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2EF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245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B16F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2850.0000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CD0C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2545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05002050000042924-E0GQuxXsKBzp20231026</w:t>
            </w:r>
          </w:p>
        </w:tc>
      </w:tr>
      <w:tr w:rsidR="00AD3609" w14:paraId="6B27A83A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0784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10:40:33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229C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8D0A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2848.0000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9034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EF98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07002070000043175-E0GQuxXsKCiW20231026</w:t>
            </w:r>
          </w:p>
        </w:tc>
      </w:tr>
      <w:tr w:rsidR="00AD3609" w14:paraId="3EE24571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DA06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10:41:08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F2F1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F3F1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2848.0000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3D06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F266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07002070000043498-E0GQuxXsKDVt20231026</w:t>
            </w:r>
          </w:p>
        </w:tc>
      </w:tr>
      <w:tr w:rsidR="00AD3609" w14:paraId="61E51C9D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EE71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10:44:49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3BAB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FC1A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2850.0000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4C0B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2FEC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05002050000043967-E0GQuxXsKGOv20231026</w:t>
            </w:r>
          </w:p>
        </w:tc>
      </w:tr>
      <w:tr w:rsidR="00AD3609" w14:paraId="3E89E525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7AAB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10:46:51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C4B9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69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C293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2850.0000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6ACA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B466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05002050000044105-E0GQuxXsKINj20231026</w:t>
            </w:r>
          </w:p>
        </w:tc>
      </w:tr>
      <w:tr w:rsidR="00AD3609" w14:paraId="2D3725E4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8879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10:46:51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6B32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4A0D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2850.0000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B035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BF30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05002050000044105-E0GQuxXsKINh20231026</w:t>
            </w:r>
          </w:p>
        </w:tc>
      </w:tr>
      <w:tr w:rsidR="00AD3609" w14:paraId="4B4B4A47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5674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10:46:51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80BA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2C42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2850.0000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AF90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FA57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05002050000044105-E0GQuxXsKINf20231026</w:t>
            </w:r>
          </w:p>
        </w:tc>
      </w:tr>
      <w:tr w:rsidR="00AD3609" w14:paraId="79CED926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D584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10:47:24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0E83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B3C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2849.0000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5F5E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71DC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07002070000043871-E0GQuxXsKJ0x20231026</w:t>
            </w:r>
          </w:p>
        </w:tc>
      </w:tr>
      <w:tr w:rsidR="00AD3609" w14:paraId="226895D3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D6FE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10:47:39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D14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980F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2848.0000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65A3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0479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07002070000043746-E0GQuxXsKJGG20231026</w:t>
            </w:r>
          </w:p>
        </w:tc>
      </w:tr>
      <w:tr w:rsidR="00AD3609" w14:paraId="282F7F4E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88B2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10:47:39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412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015B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2848.0000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CD47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060D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07002070000043746-E0GQuxXsKJGI20231026</w:t>
            </w:r>
          </w:p>
        </w:tc>
      </w:tr>
      <w:tr w:rsidR="00AD3609" w14:paraId="5A58B057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3A87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10:50:28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2512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0AF1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2846.0000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08D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28AE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07002070000044273-E0GQuxXsKKs520231026</w:t>
            </w:r>
          </w:p>
        </w:tc>
      </w:tr>
      <w:tr w:rsidR="00AD3609" w14:paraId="7CDDAD5E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1D86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10:52:56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7458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183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4082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2845.0000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A1A3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C532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05002050000044454-E0GQuxXsKMxy20231026</w:t>
            </w:r>
          </w:p>
        </w:tc>
      </w:tr>
      <w:tr w:rsidR="00AD3609" w14:paraId="216D0723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0D89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10:59:19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48C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0DA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2845.0000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5649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17D3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07002070000045446-E0GQuxXsKRVr20231026</w:t>
            </w:r>
          </w:p>
        </w:tc>
      </w:tr>
      <w:tr w:rsidR="00AD3609" w14:paraId="64F2921E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79BF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11:00:15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7FD5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067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2844.0000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B98C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0694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07002070000044982-E0GQuxXsKSyV20231026</w:t>
            </w:r>
          </w:p>
        </w:tc>
      </w:tr>
      <w:tr w:rsidR="00AD3609" w14:paraId="7423580B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68E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11:01:29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073B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197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874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2843.0000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781E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FF26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05002050000045174-E0GQuxXsKUYO20231026</w:t>
            </w:r>
          </w:p>
        </w:tc>
      </w:tr>
      <w:tr w:rsidR="00AD3609" w14:paraId="6DA00D0C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59D2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11:02:10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A9E1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F7F5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2841.0000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431A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1845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05002050000045863-E0GQuxXsKVVk20231026</w:t>
            </w:r>
          </w:p>
        </w:tc>
      </w:tr>
      <w:tr w:rsidR="00AD3609" w14:paraId="5DCBDF55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16BB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11:02:48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E03C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C66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2840.0000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2153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5AB5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07002070000046114-E0GQuxXsKW6S20231026</w:t>
            </w:r>
          </w:p>
        </w:tc>
      </w:tr>
      <w:tr w:rsidR="00AD3609" w14:paraId="0DD0901C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3A3E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11:04:45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3E7E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557A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2842.0000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F578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D13E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05002050000046479-E0GQuxXsKXx420231026</w:t>
            </w:r>
          </w:p>
        </w:tc>
      </w:tr>
      <w:tr w:rsidR="00AD3609" w14:paraId="4609AAAD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52ED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11:06:09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26D1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0C55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2841.0000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045F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8217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07002070000046416-E0GQuxXsKYmX20231026</w:t>
            </w:r>
          </w:p>
        </w:tc>
      </w:tr>
      <w:tr w:rsidR="00AD3609" w14:paraId="49A945C1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588D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11:08:51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595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3A2D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2839.0000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B077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9652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05002050000046467-E0GQuxXsKaiN20231026</w:t>
            </w:r>
          </w:p>
        </w:tc>
      </w:tr>
      <w:tr w:rsidR="00AD3609" w14:paraId="713BD1B7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E1B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11:09:56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20DB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406D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2840.0000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7EB6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DD0B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05002050000047198-E0GQuxXsKbYW20231026</w:t>
            </w:r>
          </w:p>
        </w:tc>
      </w:tr>
      <w:tr w:rsidR="00AD3609" w14:paraId="0A22D0D6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95B4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11:10:26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EBD8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9D9F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2839.0000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C486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35A0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07002070000047065-E0GQuxXsKbwg20231026</w:t>
            </w:r>
          </w:p>
        </w:tc>
      </w:tr>
      <w:tr w:rsidR="00AD3609" w14:paraId="09694800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25DF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11:12:45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C67E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A332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2837.0000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82D5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215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07002070000047300-E0GQuxXsKdNl20231026</w:t>
            </w:r>
          </w:p>
        </w:tc>
      </w:tr>
      <w:tr w:rsidR="00AD3609" w14:paraId="32ACE8D7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BD45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11:15:34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E954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1A60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2837.0000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C11B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0A73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07002070000047745-E0GQuxXsKfGe20231026</w:t>
            </w:r>
          </w:p>
        </w:tc>
      </w:tr>
      <w:tr w:rsidR="00AD3609" w14:paraId="1E754FC0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D489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11:19:01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5889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5DF3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2837.0000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25E4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7EDA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05002050000048235-E0GQuxXsKhYY20231026</w:t>
            </w:r>
          </w:p>
        </w:tc>
      </w:tr>
      <w:tr w:rsidR="00AD3609" w14:paraId="5B9B7D89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4D3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11:23:06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B45D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3184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2841.0000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841F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6EA6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07002070000048865-E0GQuxXsKkhu20231026</w:t>
            </w:r>
          </w:p>
        </w:tc>
      </w:tr>
      <w:tr w:rsidR="00AD3609" w14:paraId="6DC4F5A0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BD4D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11:25:51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262A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E787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2841.0000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FDC4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327A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07002070000049247-E0GQuxXsKmSL20231026</w:t>
            </w:r>
          </w:p>
        </w:tc>
      </w:tr>
      <w:tr w:rsidR="00AD3609" w14:paraId="398B4994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FF1A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11:26:40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6C80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449A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2840.0000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B2DD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B641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05002050000048455-E0GQuxXsKmwK20231026</w:t>
            </w:r>
          </w:p>
        </w:tc>
      </w:tr>
      <w:tr w:rsidR="00AD3609" w14:paraId="4D4ADD7B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2856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11:26:41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4F46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0AC1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2839.0000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5FF2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AB2D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07002070000048392-E0GQuxXsKmzA20231026</w:t>
            </w:r>
          </w:p>
        </w:tc>
      </w:tr>
      <w:tr w:rsidR="00AD3609" w14:paraId="3844E256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FA48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11:29:50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8B28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167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4CD5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2841.0000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556C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F96B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05002050000049944-E0GQuxXsKpYF20231026</w:t>
            </w:r>
          </w:p>
        </w:tc>
      </w:tr>
      <w:tr w:rsidR="00AD3609" w14:paraId="24480290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BD58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11:31:04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AB50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F3DA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2843.0000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42C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6AF1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05002050000049981-E0GQuxXsKqdH20231026</w:t>
            </w:r>
          </w:p>
        </w:tc>
      </w:tr>
      <w:tr w:rsidR="00AD3609" w14:paraId="266BB759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715D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11:34:55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ED16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3F15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2845.0000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DCAA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3554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07002070000050538-E0GQuxXsKtZe20231026</w:t>
            </w:r>
          </w:p>
        </w:tc>
      </w:tr>
      <w:tr w:rsidR="00AD3609" w14:paraId="24C83005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5A56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11:35:33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73E1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6D0F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2844.0000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C521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5115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07002070000050297-E0GQuxXsKu2220231026</w:t>
            </w:r>
          </w:p>
        </w:tc>
      </w:tr>
      <w:tr w:rsidR="00AD3609" w14:paraId="0182C7D7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706B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11:37:05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A28B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246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A080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2844.0000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3742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AB94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05002050000051122-E0GQuxXsKvQu20231026</w:t>
            </w:r>
          </w:p>
        </w:tc>
      </w:tr>
      <w:tr w:rsidR="00AD3609" w14:paraId="6A3F9196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93DE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11:37:14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9772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BFDA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2843.0000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EA49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C31C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05002050000050227-E0GQuxXsKveE20231026</w:t>
            </w:r>
          </w:p>
        </w:tc>
      </w:tr>
      <w:tr w:rsidR="00AD3609" w14:paraId="7A348482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11B1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11:38:11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9BF1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194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3A40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2841.0000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7700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0FF0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05002050000051028-E0GQuxXsKwYZ20231026</w:t>
            </w:r>
          </w:p>
        </w:tc>
      </w:tr>
      <w:tr w:rsidR="00AD3609" w14:paraId="08DA2026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C6EA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lastRenderedPageBreak/>
              <w:t>26-Oct-2023 11:41:11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E1F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0FD3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2844.0000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A09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4700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07002070000051747-E0GQuxXsKyzi20231026</w:t>
            </w:r>
          </w:p>
        </w:tc>
      </w:tr>
      <w:tr w:rsidR="00AD3609" w14:paraId="76C8E6BA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00B6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11:43:20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3223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4C57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2845.0000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746A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D92E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05002050000052201-E0GQuxXsL18Z20231026</w:t>
            </w:r>
          </w:p>
        </w:tc>
      </w:tr>
      <w:tr w:rsidR="00AD3609" w14:paraId="5970B1CD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6CE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11:44:42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5983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DD48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2844.0000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EB7E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2CF1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07002070000052327-E0GQuxXsL2JQ20231026</w:t>
            </w:r>
          </w:p>
        </w:tc>
      </w:tr>
      <w:tr w:rsidR="00AD3609" w14:paraId="4BB88C2B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1E1A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11:45:58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9EDB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1C54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2843.0000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ACE7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EE37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05002050000051707-E0GQuxXsL3Z220231026</w:t>
            </w:r>
          </w:p>
        </w:tc>
      </w:tr>
      <w:tr w:rsidR="00AD3609" w14:paraId="1D89E217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61BE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11:46:10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FF7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9F35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2843.0000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A08A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BE98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05002050000052681-E0GQuxXsL3jo20231026</w:t>
            </w:r>
          </w:p>
        </w:tc>
      </w:tr>
      <w:tr w:rsidR="00AD3609" w14:paraId="4661F25A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3593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11:50:00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3143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250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2843.0000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9177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750C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05002050000052910-E0GQuxXsL73S20231026</w:t>
            </w:r>
          </w:p>
        </w:tc>
      </w:tr>
      <w:tr w:rsidR="00AD3609" w14:paraId="46FA1181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B324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11:51:30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5720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3C63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2842.0000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7FFD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254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05002050000051655-E0GQuxXsL82Z20231026</w:t>
            </w:r>
          </w:p>
        </w:tc>
      </w:tr>
      <w:tr w:rsidR="00AD3609" w14:paraId="5DB3ECE1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E588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11:55:23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1F7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186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D11C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2843.0000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0949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1BB8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07002070000053786-E0GQuxXsLBKd20231026</w:t>
            </w:r>
          </w:p>
        </w:tc>
      </w:tr>
      <w:tr w:rsidR="00AD3609" w14:paraId="181699E6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4E7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11:56:19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676E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B0C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2842.0000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21E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748F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05002050000053653-E0GQuxXsLC1920231026</w:t>
            </w:r>
          </w:p>
        </w:tc>
      </w:tr>
      <w:tr w:rsidR="00AD3609" w14:paraId="06DADBD6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ADD8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11:57:30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268A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4AC6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2843.0000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A81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DF2D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07002070000054280-E0GQuxXsLCZ720231026</w:t>
            </w:r>
          </w:p>
        </w:tc>
      </w:tr>
      <w:tr w:rsidR="00AD3609" w14:paraId="7D6ABD31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0423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12:04:10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9D90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381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8BF1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2843.0000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7701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48FB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07002070000055152-E0GQuxXsLHzc20231026</w:t>
            </w:r>
          </w:p>
        </w:tc>
      </w:tr>
      <w:tr w:rsidR="00AD3609" w14:paraId="53BAFC45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8ECD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12:05:00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317F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282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B8ED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2843.0000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2ACD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51F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05002050000055565-E0GQuxXsLIlK20231026</w:t>
            </w:r>
          </w:p>
        </w:tc>
      </w:tr>
      <w:tr w:rsidR="00AD3609" w14:paraId="2FD98F19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CBBD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12:05:39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FA3C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A5C9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2842.0000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DC94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18F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07002070000054393-E0GQuxXsLJSN20231026</w:t>
            </w:r>
          </w:p>
        </w:tc>
      </w:tr>
      <w:tr w:rsidR="00AD3609" w14:paraId="4D9AE671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378B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12:07:06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BCF8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4C12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2842.0000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234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E1FE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07002070000055798-E0GQuxXsLKg620231026</w:t>
            </w:r>
          </w:p>
        </w:tc>
      </w:tr>
      <w:tr w:rsidR="00AD3609" w14:paraId="62B87F3D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74AC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12:11:42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B8F7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B179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2843.0000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54D3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FB10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07002070000056261-E0GQuxXsLOH520231026</w:t>
            </w:r>
          </w:p>
        </w:tc>
      </w:tr>
      <w:tr w:rsidR="00AD3609" w14:paraId="596118E8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62B7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12:11:42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F3C9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203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35E9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2843.0000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FBCF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2075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05002050000056528-E0GQuxXsLOH720231026</w:t>
            </w:r>
          </w:p>
        </w:tc>
      </w:tr>
      <w:tr w:rsidR="00AD3609" w14:paraId="429C10C5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56D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12:12:58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73A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B311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2842.0000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8443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E80B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05002050000057143-E0GQuxXsLPBP20231026</w:t>
            </w:r>
          </w:p>
        </w:tc>
      </w:tr>
      <w:tr w:rsidR="00AD3609" w14:paraId="5366DC8F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C39D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12:16:16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087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263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90C6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2844.0000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DD4A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534C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07002070000057981-E0GQuxXsLUZN20231026</w:t>
            </w:r>
          </w:p>
        </w:tc>
      </w:tr>
      <w:tr w:rsidR="00AD3609" w14:paraId="064A591E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8361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12:18:43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0BA0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275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E2B1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2847.0000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7C4D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6F10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05002050000059449-E0GQuxXsLYuK20231026</w:t>
            </w:r>
          </w:p>
        </w:tc>
      </w:tr>
      <w:tr w:rsidR="00AD3609" w14:paraId="5F9A4908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97BD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12:19:43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0937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281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6041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2847.0000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7A14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1E56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05002050000059626-E0GQuxXsLaLW20231026</w:t>
            </w:r>
          </w:p>
        </w:tc>
      </w:tr>
      <w:tr w:rsidR="00AD3609" w14:paraId="70768345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0939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12:20:21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BFAD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2561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2846.0000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E218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9EC9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07002070000059077-E0GQuxXsLbJL20231026</w:t>
            </w:r>
          </w:p>
        </w:tc>
      </w:tr>
      <w:tr w:rsidR="00AD3609" w14:paraId="2FAFD123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6D82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12:20:21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FA4E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58C4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2846.0000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45F4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829F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07002070000059077-E0GQuxXsLbJN20231026</w:t>
            </w:r>
          </w:p>
        </w:tc>
      </w:tr>
      <w:tr w:rsidR="00AD3609" w14:paraId="5D87163F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6F9B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12:22:04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6BEB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238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E64A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2848.0000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7C75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0D5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07002070000060266-E0GQuxXsLdaK20231026</w:t>
            </w:r>
          </w:p>
        </w:tc>
      </w:tr>
      <w:tr w:rsidR="00AD3609" w14:paraId="063B9AC0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D5AB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12:23:09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DBA3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3EA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2848.0000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A27E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96D1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07002070000060476-E0GQuxXsLelC20231026</w:t>
            </w:r>
          </w:p>
        </w:tc>
      </w:tr>
      <w:tr w:rsidR="00AD3609" w14:paraId="6C760A23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C677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12:25:00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AA83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84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3E0E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2849.0000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6F9A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4FE8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07002070000060818-E0GQuxXsLh0320231026</w:t>
            </w:r>
          </w:p>
        </w:tc>
      </w:tr>
      <w:tr w:rsidR="00AD3609" w14:paraId="01C308F7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FD34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12:25:00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940A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89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23C2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2849.0000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A9D2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CAE9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07002070000060818-E0GQuxXsLh0620231026</w:t>
            </w:r>
          </w:p>
        </w:tc>
      </w:tr>
      <w:tr w:rsidR="00AD3609" w14:paraId="7DE14DD3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B95F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12:25:16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5F5D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4E4F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2848.0000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FAEF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91E0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05002050000060894-E0GQuxXsLhOg20231026</w:t>
            </w:r>
          </w:p>
        </w:tc>
      </w:tr>
      <w:tr w:rsidR="00AD3609" w14:paraId="2E95902E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397B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12:28:25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FBE9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167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E82E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2850.0000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1145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7070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07002070000061548-E0GQuxXsLkCN20231026</w:t>
            </w:r>
          </w:p>
        </w:tc>
      </w:tr>
      <w:tr w:rsidR="00AD3609" w14:paraId="3EC53A60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8F91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12:29:56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9EDE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167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7C5D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2849.0000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E125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34F4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05002050000061588-E0GQuxXsLlyD20231026</w:t>
            </w:r>
          </w:p>
        </w:tc>
      </w:tr>
      <w:tr w:rsidR="00AD3609" w14:paraId="29B23F0E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D37C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12:30:05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1FBB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236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2E30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2848.0000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BDF2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C43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05002050000061273-E0GQuxXsLm9Y20231026</w:t>
            </w:r>
          </w:p>
        </w:tc>
      </w:tr>
      <w:tr w:rsidR="00AD3609" w14:paraId="02900F9D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9B8D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12:31:14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568F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7FF6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2850.0000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D02A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AC4E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07002070000062411-E0GQuxXsLoZs20231026</w:t>
            </w:r>
          </w:p>
        </w:tc>
      </w:tr>
      <w:tr w:rsidR="00AD3609" w14:paraId="20D7A6DA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3A7A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12:31:27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4165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A535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2849.0000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DF8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A735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07002070000062310-E0GQuxXsLono20231026</w:t>
            </w:r>
          </w:p>
        </w:tc>
      </w:tr>
      <w:tr w:rsidR="00AD3609" w14:paraId="6CB545F6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8AF4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12:34:11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9AFA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3961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2851.0000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1F20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ED0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05002050000063039-E0GQuxXsLufy20231026</w:t>
            </w:r>
          </w:p>
        </w:tc>
      </w:tr>
      <w:tr w:rsidR="00AD3609" w14:paraId="247D287F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9EA7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12:34:57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40FD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FE78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2851.0000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1C4C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7C8B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07002070000062960-E0GQuxXsLvvU20231026</w:t>
            </w:r>
          </w:p>
        </w:tc>
      </w:tr>
      <w:tr w:rsidR="00AD3609" w14:paraId="0BA1D660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533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12:36:39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F94C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958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2855.0000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21F9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27D6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07002070000063315-E0GQuxXsLzuC20231026</w:t>
            </w:r>
          </w:p>
        </w:tc>
      </w:tr>
      <w:tr w:rsidR="00AD3609" w14:paraId="20CEDB24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9E15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12:37:10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9BF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E48A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2854.0000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4E47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C6D0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07002070000063267-E0GQuxXsM0jW20231026</w:t>
            </w:r>
          </w:p>
        </w:tc>
      </w:tr>
      <w:tr w:rsidR="00AD3609" w14:paraId="5F453E9E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9BFC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12:37:10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E3A7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68C0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2854.0000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7A2D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00ED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07002070000063267-E0GQuxXsM0jY20231026</w:t>
            </w:r>
          </w:p>
        </w:tc>
      </w:tr>
      <w:tr w:rsidR="00AD3609" w14:paraId="6BBE7E19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0134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12:39:10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1845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F7BF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2853.0000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4661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D374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05002050000064222-E0GQuxXsM41K20231026</w:t>
            </w:r>
          </w:p>
        </w:tc>
      </w:tr>
      <w:tr w:rsidR="00AD3609" w14:paraId="572612B6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8871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12:41:19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3102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E57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2855.0000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CCC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9FF5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05002050000064749-E0GQuxXsM6xh20231026</w:t>
            </w:r>
          </w:p>
        </w:tc>
      </w:tr>
      <w:tr w:rsidR="00AD3609" w14:paraId="64B0EA85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8A2F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12:42:45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199B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2676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2853.0000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D28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A656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05002050000064438-E0GQuxXsM9fA20231026</w:t>
            </w:r>
          </w:p>
        </w:tc>
      </w:tr>
      <w:tr w:rsidR="00AD3609" w14:paraId="7501C874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1E2C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12:43:17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6E7A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1E46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2852.0000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360F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A3A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07002070000063757-E0GQuxXsMAQd20231026</w:t>
            </w:r>
          </w:p>
        </w:tc>
      </w:tr>
      <w:tr w:rsidR="00AD3609" w14:paraId="66C7E85B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4105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12:43:17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3995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F9B1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2853.0000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DA96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9C64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05002050000065373-E0GQuxXsMAQU20231026</w:t>
            </w:r>
          </w:p>
        </w:tc>
      </w:tr>
      <w:tr w:rsidR="00AD3609" w14:paraId="3A001C75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DA1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12:45:30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0F8A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F028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2852.0000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06D7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4ADE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05002050000066145-E0GQuxXsMDVQ20231026</w:t>
            </w:r>
          </w:p>
        </w:tc>
      </w:tr>
      <w:tr w:rsidR="00AD3609" w14:paraId="6ED74F8D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08E6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12:47:02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48E8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C2A2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2854.0000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A100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5D20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07002070000066486-E0GQuxXsMFec20231026</w:t>
            </w:r>
          </w:p>
        </w:tc>
      </w:tr>
      <w:tr w:rsidR="00AD3609" w14:paraId="3E5C9021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3BB8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12:47:32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ED64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F5BA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2852.0000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AF07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7581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07002070000066155-E0GQuxXsMGaP20231026</w:t>
            </w:r>
          </w:p>
        </w:tc>
      </w:tr>
      <w:tr w:rsidR="00AD3609" w14:paraId="3FAA0861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2070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lastRenderedPageBreak/>
              <w:t>26-Oct-2023 12:47:40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49A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CECB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2851.0000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25C0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9AA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05002050000066117-E0GQuxXsMGlv20231026</w:t>
            </w:r>
          </w:p>
        </w:tc>
      </w:tr>
      <w:tr w:rsidR="00AD3609" w14:paraId="0343E600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059E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12:49:07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6365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29E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2852.0000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85B2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D391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05002050000067421-E0GQuxXsMIxG20231026</w:t>
            </w:r>
          </w:p>
        </w:tc>
      </w:tr>
      <w:tr w:rsidR="00AD3609" w14:paraId="23817C50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B3BC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12:51:29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140D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0AEF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2853.0000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57BD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DE5B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05002050000068130-E0GQuxXsMNEs20231026</w:t>
            </w:r>
          </w:p>
        </w:tc>
      </w:tr>
      <w:tr w:rsidR="00AD3609" w14:paraId="20FECC79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AC7C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12:51:41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EF86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C82D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2852.0000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3B8B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1F2D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05002050000067868-E0GQuxXsMNbk20231026</w:t>
            </w:r>
          </w:p>
        </w:tc>
      </w:tr>
      <w:tr w:rsidR="00AD3609" w14:paraId="04A430D0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6FCA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12:51:41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82D9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1BA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2852.0000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2A92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144A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05002050000067868-E0GQuxXsMNbi20231026</w:t>
            </w:r>
          </w:p>
        </w:tc>
      </w:tr>
      <w:tr w:rsidR="00AD3609" w14:paraId="3315EB24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1432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12:53:29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8F8D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0391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2851.0000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C68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D183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07002070000068459-E0GQuxXsMQem20231026</w:t>
            </w:r>
          </w:p>
        </w:tc>
      </w:tr>
      <w:tr w:rsidR="00AD3609" w14:paraId="29EB6C8E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A87A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12:54:35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3587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52FE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2852.0000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CBCD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555D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07002070000068967-E0GQuxXsMSqu20231026</w:t>
            </w:r>
          </w:p>
        </w:tc>
      </w:tr>
      <w:tr w:rsidR="00AD3609" w14:paraId="09719CA4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04DB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12:56:43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14B6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7836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2850.0000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96C2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6C43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05002050000068656-E0GQuxXsMWCP20231026</w:t>
            </w:r>
          </w:p>
        </w:tc>
      </w:tr>
      <w:tr w:rsidR="00AD3609" w14:paraId="1E2E26A3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2F75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12:56:45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0A6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64CA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2849.0000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6C66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7532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07002070000068460-E0GQuxXsMWLd20231026</w:t>
            </w:r>
          </w:p>
        </w:tc>
      </w:tr>
      <w:tr w:rsidR="00AD3609" w14:paraId="4FEEC9A9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CED6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12:58:50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CF02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69AC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2851.0000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CB97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480D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05002050000070408-E0GQuxXsMZes20231026</w:t>
            </w:r>
          </w:p>
        </w:tc>
      </w:tr>
      <w:tr w:rsidR="00AD3609" w14:paraId="27DC8C17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B3C4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12:58:50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4282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4B75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2851.0000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A11F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F312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05002050000070408-E0GQuxXsMZeu20231026</w:t>
            </w:r>
          </w:p>
        </w:tc>
      </w:tr>
      <w:tr w:rsidR="00AD3609" w14:paraId="1D9347A4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724B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13:00:46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99DC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6FF2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2852.0000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AB5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6A6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07002070000070860-E0GQuxXsMdQc20231026</w:t>
            </w:r>
          </w:p>
        </w:tc>
      </w:tr>
      <w:tr w:rsidR="00AD3609" w14:paraId="56D32EE3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1E0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13:02:16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D601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B3E6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2851.0000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A66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0290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07002070000070484-E0GQuxXsMfhn20231026</w:t>
            </w:r>
          </w:p>
        </w:tc>
      </w:tr>
      <w:tr w:rsidR="00AD3609" w14:paraId="783BF4FC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949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13:03:12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3C57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234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C3BD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2851.0000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011A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2F5C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05002050000071896-E0GQuxXsMhVP20231026</w:t>
            </w:r>
          </w:p>
        </w:tc>
      </w:tr>
      <w:tr w:rsidR="00AD3609" w14:paraId="0A5C1C02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2670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13:03:12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643C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37F9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2851.0000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28A3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D290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05002050000071896-E0GQuxXsMhVR20231026</w:t>
            </w:r>
          </w:p>
        </w:tc>
      </w:tr>
      <w:tr w:rsidR="00AD3609" w14:paraId="592B2B03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B351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13:03:15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1A92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3DEB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2850.0000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300B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6E1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07002070000071628-E0GQuxXsMhbo20231026</w:t>
            </w:r>
          </w:p>
        </w:tc>
      </w:tr>
      <w:tr w:rsidR="00AD3609" w14:paraId="2AE35F9F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DEBB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13:05:08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83B8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0431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2849.0000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D6A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27E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07002070000072163-E0GQuxXsMkWY20231026</w:t>
            </w:r>
          </w:p>
        </w:tc>
      </w:tr>
      <w:tr w:rsidR="00AD3609" w14:paraId="31C15314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8320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13:05:08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3F32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443C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2849.0000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9525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8585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07002070000072163-E0GQuxXsMkWW20231026</w:t>
            </w:r>
          </w:p>
        </w:tc>
      </w:tr>
      <w:tr w:rsidR="00AD3609" w14:paraId="5CC1FD6A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CE17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13:06:10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2325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363C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2850.0000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8313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42BD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05002050000072610-E0GQuxXsMlta20231026</w:t>
            </w:r>
          </w:p>
        </w:tc>
      </w:tr>
      <w:tr w:rsidR="00AD3609" w14:paraId="3A1E7DF3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BB7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13:08:09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B12D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F1A8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2849.0000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86A2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D493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07002070000073028-E0GQuxXsMoJE20231026</w:t>
            </w:r>
          </w:p>
        </w:tc>
      </w:tr>
      <w:tr w:rsidR="00AD3609" w14:paraId="73EFB944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2AB3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13:10:01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04CC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F482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2850.0000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0381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5ADF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05002050000073612-E0GQuxXsMqXb20231026</w:t>
            </w:r>
          </w:p>
        </w:tc>
      </w:tr>
      <w:tr w:rsidR="00AD3609" w14:paraId="509930CD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4C0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13:10:01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993B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4E37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2850.0000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36F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13B3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05002050000073612-E0GQuxXsMqXd20231026</w:t>
            </w:r>
          </w:p>
        </w:tc>
      </w:tr>
      <w:tr w:rsidR="00AD3609" w14:paraId="3A682196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20C6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13:10:06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3974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186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F44E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2849.0000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128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7F4D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07002070000073430-E0GQuxXsMqeh20231026</w:t>
            </w:r>
          </w:p>
        </w:tc>
      </w:tr>
      <w:tr w:rsidR="00AD3609" w14:paraId="5E1D3B0D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D56A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13:10:08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2125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787D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2848.0000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378A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8A34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05002050000072316-E0GQuxXsMqhI20231026</w:t>
            </w:r>
          </w:p>
        </w:tc>
      </w:tr>
      <w:tr w:rsidR="00AD3609" w14:paraId="6F5F2411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F549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13:12:24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E9C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1C86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2846.0000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2892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3DC8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07002070000073970-E0GQuxXsMtFB20231026</w:t>
            </w:r>
          </w:p>
        </w:tc>
      </w:tr>
      <w:tr w:rsidR="00AD3609" w14:paraId="41158E80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78CE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13:13:03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51C9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76A5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2846.0000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71AA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D92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07002070000074133-E0GQuxXsMu0O20231026</w:t>
            </w:r>
          </w:p>
        </w:tc>
      </w:tr>
      <w:tr w:rsidR="00AD3609" w14:paraId="58103717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89C7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13:13:39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648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7C2F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2845.0000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561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3F66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05002050000073914-E0GQuxXsMul620231026</w:t>
            </w:r>
          </w:p>
        </w:tc>
      </w:tr>
      <w:tr w:rsidR="00AD3609" w14:paraId="2A12CC53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E424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13:13:40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636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1105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2844.0000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D0DB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32B5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07002070000073762-E0GQuxXsMup920231026</w:t>
            </w:r>
          </w:p>
        </w:tc>
      </w:tr>
      <w:tr w:rsidR="00AD3609" w14:paraId="7CC47DAB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5619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13:14:47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CFA9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5BFC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2845.0000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A2D9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4224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07002070000074511-E0GQuxXsMwOn20231026</w:t>
            </w:r>
          </w:p>
        </w:tc>
      </w:tr>
      <w:tr w:rsidR="00AD3609" w14:paraId="6EBE9002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614F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13:16:16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E12E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902D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2846.0000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EA59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316C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07002070000074912-E0GQuxXsMyCo20231026</w:t>
            </w:r>
          </w:p>
        </w:tc>
      </w:tr>
      <w:tr w:rsidR="00AD3609" w14:paraId="08BBA1F7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79F4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13:18:12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444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90C1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2849.0000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1C67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7A39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05002050000075504-E0GQuxXsN0sI20231026</w:t>
            </w:r>
          </w:p>
        </w:tc>
      </w:tr>
      <w:tr w:rsidR="00AD3609" w14:paraId="38FC6231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1267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13:18:52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E9E9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6F97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2848.0000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E538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74C7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05002050000075470-E0GQuxXsN1XB20231026</w:t>
            </w:r>
          </w:p>
        </w:tc>
      </w:tr>
      <w:tr w:rsidR="00AD3609" w14:paraId="19FB33F5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FD52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13:20:06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33D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E0CC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2848.0000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C1F8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3637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07002070000075673-E0GQuxXsN3AB20231026</w:t>
            </w:r>
          </w:p>
        </w:tc>
      </w:tr>
      <w:tr w:rsidR="00AD3609" w14:paraId="0F3BB4C5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4F72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13:20:48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B438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A652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2846.0000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6DA6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5E12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05002050000075438-E0GQuxXsN43920231026</w:t>
            </w:r>
          </w:p>
        </w:tc>
      </w:tr>
      <w:tr w:rsidR="00AD3609" w14:paraId="03586A47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2992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13:21:55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A076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A773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2846.0000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BA5C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36EA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05002050000076295-E0GQuxXsN5Ea20231026</w:t>
            </w:r>
          </w:p>
        </w:tc>
      </w:tr>
      <w:tr w:rsidR="00AD3609" w14:paraId="255C7FEE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1D5D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13:22:02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4C3A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0E1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2845.0000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CF89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C03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07002070000076123-E0GQuxXsN5cu20231026</w:t>
            </w:r>
          </w:p>
        </w:tc>
      </w:tr>
      <w:tr w:rsidR="00AD3609" w14:paraId="43444693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49CA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13:22:51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AD90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404D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2843.0000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B2B5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9692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05002050000076693-E0GQuxXsN73O20231026</w:t>
            </w:r>
          </w:p>
        </w:tc>
      </w:tr>
      <w:tr w:rsidR="00AD3609" w14:paraId="0BE04D82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458D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13:24:32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0BEA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E7C8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2842.0000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51C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6A18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07002070000076516-E0GQuxXsN9Iu20231026</w:t>
            </w:r>
          </w:p>
        </w:tc>
      </w:tr>
      <w:tr w:rsidR="00AD3609" w14:paraId="40916A3A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A18F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13:25:25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BAF8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A20B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2840.0000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6EA2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268F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05002050000077080-E0GQuxXsNAUL20231026</w:t>
            </w:r>
          </w:p>
        </w:tc>
      </w:tr>
      <w:tr w:rsidR="00AD3609" w14:paraId="653D390B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50A2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13:26:25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BD1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D66D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2842.0000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ECA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6775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05002050000077546-E0GQuxXsNC1E20231026</w:t>
            </w:r>
          </w:p>
        </w:tc>
      </w:tr>
      <w:tr w:rsidR="00AD3609" w14:paraId="0E881837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23F2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13:26:25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E759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11BD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2842.0000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4AFC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7A45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05002050000077546-E0GQuxXsNC1C20231026</w:t>
            </w:r>
          </w:p>
        </w:tc>
      </w:tr>
      <w:tr w:rsidR="00AD3609" w14:paraId="3D499458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5A67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13:28:20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FDB5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EE76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2841.0000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0673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41B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07002070000077378-E0GQuxXsNEQL20231026</w:t>
            </w:r>
          </w:p>
        </w:tc>
      </w:tr>
      <w:tr w:rsidR="00AD3609" w14:paraId="62E7B874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CDAC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13:30:21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1998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A867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2839.0000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62BB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8288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05002050000078022-E0GQuxXsNIkh20231026</w:t>
            </w:r>
          </w:p>
        </w:tc>
      </w:tr>
      <w:tr w:rsidR="00AD3609" w14:paraId="7CB9ED3F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C2C2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13:30:21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7CC1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D26B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2840.0000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2C8F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3A19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07002070000078318-E0GQuxXsNIjC20231026</w:t>
            </w:r>
          </w:p>
        </w:tc>
      </w:tr>
      <w:tr w:rsidR="00AD3609" w14:paraId="2BD4621E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F853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13:31:36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68E9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8D0C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2845.0000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E5CA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53DE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07002070000079524-E0GQuxXsNMRv20231026</w:t>
            </w:r>
          </w:p>
        </w:tc>
      </w:tr>
      <w:tr w:rsidR="00AD3609" w14:paraId="633ADA36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4F04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lastRenderedPageBreak/>
              <w:t>26-Oct-2023 13:32:49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329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C05E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2847.0000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A4A9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CC2D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05002050000080172-E0GQuxXsNPmG20231026</w:t>
            </w:r>
          </w:p>
        </w:tc>
      </w:tr>
      <w:tr w:rsidR="00AD3609" w14:paraId="5ED0C460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2475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13:32:49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7F33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AE65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2847.0000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4660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A4E0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05002050000080172-E0GQuxXsNPmI20231026</w:t>
            </w:r>
          </w:p>
        </w:tc>
      </w:tr>
      <w:tr w:rsidR="00AD3609" w14:paraId="3640E628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A828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13:33:20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0F5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D998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2846.0000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7F76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C2EE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07002070000080114-E0GQuxXsNRGj20231026</w:t>
            </w:r>
          </w:p>
        </w:tc>
      </w:tr>
      <w:tr w:rsidR="00AD3609" w14:paraId="3822FCB7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A5EE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13:34:41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A91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2B38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2848.0000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EDEE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ACE2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07002070000080859-E0GQuxXsNTew20231026</w:t>
            </w:r>
          </w:p>
        </w:tc>
      </w:tr>
      <w:tr w:rsidR="00AD3609" w14:paraId="7F27914D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D6D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13:37:35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EDDB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0AB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2848.0000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3335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67BC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05002050000081508-E0GQuxXsNZKu20231026</w:t>
            </w:r>
          </w:p>
        </w:tc>
      </w:tr>
      <w:tr w:rsidR="00AD3609" w14:paraId="239C159C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E3B8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13:37:35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E439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197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3F5B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2848.0000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70D2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F910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05002050000081508-E0GQuxXsNZL020231026</w:t>
            </w:r>
          </w:p>
        </w:tc>
      </w:tr>
      <w:tr w:rsidR="00AD3609" w14:paraId="528E9943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5C78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13:37:58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384C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A2CE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2848.0000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A370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D9A2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05002050000082120-E0GQuxXsNaGL20231026</w:t>
            </w:r>
          </w:p>
        </w:tc>
      </w:tr>
      <w:tr w:rsidR="00AD3609" w14:paraId="25958693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A7EC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13:38:22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41B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ADC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2847.0000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308B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1D7E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07002070000080827-E0GQuxXsNav720231026</w:t>
            </w:r>
          </w:p>
        </w:tc>
      </w:tr>
      <w:tr w:rsidR="00AD3609" w14:paraId="2785B6B4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8896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13:38:56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BD94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B871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2846.0000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A07F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1938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05002050000080869-E0GQuxXsNbYz20231026</w:t>
            </w:r>
          </w:p>
        </w:tc>
      </w:tr>
      <w:tr w:rsidR="00AD3609" w14:paraId="5B8EFA90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ED94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13:39:39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15F7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9263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2846.0000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AC8D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8C6C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07002070000082751-E0GQuxXsNcmI20231026</w:t>
            </w:r>
          </w:p>
        </w:tc>
      </w:tr>
      <w:tr w:rsidR="00AD3609" w14:paraId="6AF7BC5A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F559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13:40:32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304D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E033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2845.0000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E8E5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7FB1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05002050000082726-E0GQuxXsNeKP20231026</w:t>
            </w:r>
          </w:p>
        </w:tc>
      </w:tr>
      <w:tr w:rsidR="00AD3609" w14:paraId="5256BE18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1A83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13:42:01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A9B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9F0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2848.0000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9A99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B5FC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07002070000083719-E0GQuxXsNhPv20231026</w:t>
            </w:r>
          </w:p>
        </w:tc>
      </w:tr>
      <w:tr w:rsidR="00AD3609" w14:paraId="7041AC2C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7865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13:42:52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9BFD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0E40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2849.0000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8F3B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A105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07002070000084193-E0GQuxXsNjeV20231026</w:t>
            </w:r>
          </w:p>
        </w:tc>
      </w:tr>
      <w:tr w:rsidR="00AD3609" w14:paraId="7A0836E9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71AA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13:42:52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7C1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190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5490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2849.0000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F7BD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FC3D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07002070000084193-E0GQuxXsNjeZ20231026</w:t>
            </w:r>
          </w:p>
        </w:tc>
      </w:tr>
      <w:tr w:rsidR="00AD3609" w14:paraId="665AA7A0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90D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13:43:34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550D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A364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2848.0000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1C95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4FBB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05002050000084217-E0GQuxXsNlIC20231026</w:t>
            </w:r>
          </w:p>
        </w:tc>
      </w:tr>
      <w:tr w:rsidR="00AD3609" w14:paraId="18DB748C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D8BC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13:44:31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8254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236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B531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2850.0000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0411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338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07002070000084914-E0GQuxXsNnHj20231026</w:t>
            </w:r>
          </w:p>
        </w:tc>
      </w:tr>
      <w:tr w:rsidR="00AD3609" w14:paraId="6A93CB43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E2A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13:44:50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EAE3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E98A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2849.0000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3E1C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8E98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05002050000084920-E0GQuxXsNnqJ20231026</w:t>
            </w:r>
          </w:p>
        </w:tc>
      </w:tr>
      <w:tr w:rsidR="00AD3609" w14:paraId="507FF34D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9C6C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13:46:17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4FF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71C0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2849.0000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C2BC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A58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07002070000085550-E0GQuxXsNrAt20231026</w:t>
            </w:r>
          </w:p>
        </w:tc>
      </w:tr>
      <w:tr w:rsidR="00AD3609" w14:paraId="776B1502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5A0D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13:46:51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8707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E36B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2848.0000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66B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8E7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05002050000085544-E0GQuxXsNsgP20231026</w:t>
            </w:r>
          </w:p>
        </w:tc>
      </w:tr>
      <w:tr w:rsidR="00AD3609" w14:paraId="00F07438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1E20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13:47:54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889B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236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74E2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2848.0000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D010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8C5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05002050000086249-E0GQuxXsNupI20231026</w:t>
            </w:r>
          </w:p>
        </w:tc>
      </w:tr>
      <w:tr w:rsidR="00AD3609" w14:paraId="7AD9A17B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74BE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13:48:42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8BD2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88C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2847.0000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40E6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991C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07002070000086230-E0GQuxXsNwOR20231026</w:t>
            </w:r>
          </w:p>
        </w:tc>
      </w:tr>
      <w:tr w:rsidR="00AD3609" w14:paraId="1930795D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DC0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13:49:28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8D0A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8882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2846.0000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2DF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B2E0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07002070000086847-E0GQuxXsNyDG20231026</w:t>
            </w:r>
          </w:p>
        </w:tc>
      </w:tr>
      <w:tr w:rsidR="00AD3609" w14:paraId="5BB3DC2F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CA39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13:49:43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C377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97E4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2846.0000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DD7F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2C95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07002070000086847-E0GQuxXsNymY20231026</w:t>
            </w:r>
          </w:p>
        </w:tc>
      </w:tr>
      <w:tr w:rsidR="00AD3609" w14:paraId="171011D5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2EA6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13:50:40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6C6B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1F96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2847.0000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AA51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D0D3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07002070000087086-E0GQuxXsO1BK20231026</w:t>
            </w:r>
          </w:p>
        </w:tc>
      </w:tr>
      <w:tr w:rsidR="00AD3609" w14:paraId="659EC31D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8C39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13:51:37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5307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0CAD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2847.0000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2D89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B4EE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07002070000087844-E0GQuxXsO3HO20231026</w:t>
            </w:r>
          </w:p>
        </w:tc>
      </w:tr>
      <w:tr w:rsidR="00AD3609" w14:paraId="22585456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02F9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13:51:55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E779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EBD7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2846.0000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831E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EB2A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07002070000087628-E0GQuxXsO3jS20231026</w:t>
            </w:r>
          </w:p>
        </w:tc>
      </w:tr>
      <w:tr w:rsidR="00AD3609" w14:paraId="68F17F44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82C6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13:52:59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C37F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CFD8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2847.0000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7710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8B20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05002050000088415-E0GQuxXsO5od20231026</w:t>
            </w:r>
          </w:p>
        </w:tc>
      </w:tr>
      <w:tr w:rsidR="00AD3609" w14:paraId="2548CEE6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C48A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13:53:55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C905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AAA6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2846.0000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920B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8F5C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07002070000088341-E0GQuxXsO7Uj20231026</w:t>
            </w:r>
          </w:p>
        </w:tc>
      </w:tr>
      <w:tr w:rsidR="00AD3609" w14:paraId="383C96A6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6029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13:54:31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EBED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CF3E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2847.0000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6F4E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D72D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05002050000089026-E0GQuxXsO8g420231026</w:t>
            </w:r>
          </w:p>
        </w:tc>
      </w:tr>
      <w:tr w:rsidR="00AD3609" w14:paraId="3BE4C9A5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3CA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13:56:28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F2D5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BC45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2848.0000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9087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7820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07002070000089552-E0GQuxXsOCSh20231026</w:t>
            </w:r>
          </w:p>
        </w:tc>
      </w:tr>
      <w:tr w:rsidR="00AD3609" w14:paraId="50B5D8A0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89D2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13:57:55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0BAD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C279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2846.0000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6A35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52D4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05002050000089677-E0GQuxXsOFTj20231026</w:t>
            </w:r>
          </w:p>
        </w:tc>
      </w:tr>
      <w:tr w:rsidR="00AD3609" w14:paraId="5CBF62A8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44CF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13:58:34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872B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234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5ED7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2845.0000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3A1E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80E0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05002050000090346-E0GQuxXsOGTM20231026</w:t>
            </w:r>
          </w:p>
        </w:tc>
      </w:tr>
      <w:tr w:rsidR="00AD3609" w14:paraId="6417E0B9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8BCB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14:00:00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DAC9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25E4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2844.0000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8236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530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05002050000090959-E0GQuxXsOI1a20231026</w:t>
            </w:r>
          </w:p>
        </w:tc>
      </w:tr>
      <w:tr w:rsidR="00AD3609" w14:paraId="0380B9F9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076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14:00:02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AC1D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BBF8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2844.0000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0A8F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FDC3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05002050000090959-E0GQuxXsOI5g20231026</w:t>
            </w:r>
          </w:p>
        </w:tc>
      </w:tr>
      <w:tr w:rsidR="00AD3609" w14:paraId="2494BF3E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B469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14:00:31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F22F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FBA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2843.0000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E152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F0FF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07002070000090831-E0GQuxXsOIhk20231026</w:t>
            </w:r>
          </w:p>
        </w:tc>
      </w:tr>
      <w:tr w:rsidR="00AD3609" w14:paraId="5E67E192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97AB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14:02:21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4A65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E252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2843.0000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4494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CB35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05002050000092428-E0GQuxXsOMYA20231026</w:t>
            </w:r>
          </w:p>
        </w:tc>
      </w:tr>
      <w:tr w:rsidR="00AD3609" w14:paraId="343F2B60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5924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14:02:36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896E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1630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2842.0000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1A25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ED64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05002050000090960-E0GQuxXsONjI20231026</w:t>
            </w:r>
          </w:p>
        </w:tc>
      </w:tr>
      <w:tr w:rsidR="00AD3609" w14:paraId="6506998C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C39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14:02:59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F36C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5F9C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2842.0000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B9CE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E6B4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07002070000092790-E0GQuxXsOOmD20231026</w:t>
            </w:r>
          </w:p>
        </w:tc>
      </w:tr>
      <w:tr w:rsidR="00AD3609" w14:paraId="4DC5F1A4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D7B6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14:04:55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32B2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C4F9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2843.0000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713F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529E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07002070000093642-E0GQuxXsOTYE20231026</w:t>
            </w:r>
          </w:p>
        </w:tc>
      </w:tr>
      <w:tr w:rsidR="00AD3609" w14:paraId="3A502A19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3EF2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14:05:13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B7FF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194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1E4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2842.0000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EB94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69BB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07002070000093571-E0GQuxXsOUM520231026</w:t>
            </w:r>
          </w:p>
        </w:tc>
      </w:tr>
      <w:tr w:rsidR="00AD3609" w14:paraId="41A0203A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D58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14:06:14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B6AB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9E40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2842.0000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E539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A6AC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07002070000094321-E0GQuxXsOX9F20231026</w:t>
            </w:r>
          </w:p>
        </w:tc>
      </w:tr>
      <w:tr w:rsidR="00AD3609" w14:paraId="64695CB1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11E2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14:06:44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F544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1F16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2842.0000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6D7A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113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07002070000094321-E0GQuxXsOXu620231026</w:t>
            </w:r>
          </w:p>
        </w:tc>
      </w:tr>
      <w:tr w:rsidR="00AD3609" w14:paraId="721DE21D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CE9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14:07:50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42E7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80F8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2842.0000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8AEF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E375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07002070000094905-E0GQuxXsOaIy20231026</w:t>
            </w:r>
          </w:p>
        </w:tc>
      </w:tr>
      <w:tr w:rsidR="00AD3609" w14:paraId="179A5085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866B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14:08:04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AA31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236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FDDB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2841.0000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94A9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0250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05002050000094433-E0GQuxXsOafG20231026</w:t>
            </w:r>
          </w:p>
        </w:tc>
      </w:tr>
      <w:tr w:rsidR="00AD3609" w14:paraId="19805C47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FCE4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14:09:50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8D94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432B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2842.0000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59B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FB28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07002070000095697-E0GQuxXsOeQg20231026</w:t>
            </w:r>
          </w:p>
        </w:tc>
      </w:tr>
      <w:tr w:rsidR="00AD3609" w14:paraId="203A645D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0E00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lastRenderedPageBreak/>
              <w:t>26-Oct-2023 14:10:09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CE1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1A53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2841.0000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C018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45E8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05002050000095820-E0GQuxXsOexR20231026</w:t>
            </w:r>
          </w:p>
        </w:tc>
      </w:tr>
      <w:tr w:rsidR="00AD3609" w14:paraId="18AE5846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9140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14:11:11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2655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6FDA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2841.0000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D759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E2D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07002070000096329-E0GQuxXsOhcl20231026</w:t>
            </w:r>
          </w:p>
        </w:tc>
      </w:tr>
      <w:tr w:rsidR="00AD3609" w14:paraId="5D607E89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D41E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14:11:11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732C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1A8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2841.0000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CEBD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1095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07002070000096329-E0GQuxXsOhcn20231026</w:t>
            </w:r>
          </w:p>
        </w:tc>
      </w:tr>
      <w:tr w:rsidR="00AD3609" w14:paraId="20B676BE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33A7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14:13:10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7BCC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95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0EC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2840.0000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1D4D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E49E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07002070000096022-E0GQuxXsOlH920231026</w:t>
            </w:r>
          </w:p>
        </w:tc>
      </w:tr>
      <w:tr w:rsidR="00AD3609" w14:paraId="5BB652A5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61D9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14:13:10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A13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74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6C57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2840.0000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353C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2E84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07002070000096022-E0GQuxXsOlH520231026</w:t>
            </w:r>
          </w:p>
        </w:tc>
      </w:tr>
      <w:tr w:rsidR="00AD3609" w14:paraId="7029E7F4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D762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14:14:35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9C94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C457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2839.0000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1024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12BC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05002050000096485-E0GQuxXsOnAx20231026</w:t>
            </w:r>
          </w:p>
        </w:tc>
      </w:tr>
      <w:tr w:rsidR="00AD3609" w14:paraId="1CD8D937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47A5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14:16:51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661C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281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2DB8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2839.0000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8CA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CCED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05002050000098380-E0GQuxXsOrLO20231026</w:t>
            </w:r>
          </w:p>
        </w:tc>
      </w:tr>
      <w:tr w:rsidR="00AD3609" w14:paraId="6318403A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1E02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14:18:06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13BD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298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0A03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2842.0000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FF97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F6C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07002070000098840-E0GQuxXsOts720231026</w:t>
            </w:r>
          </w:p>
        </w:tc>
      </w:tr>
      <w:tr w:rsidR="00AD3609" w14:paraId="5D979515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4EEA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14:19:53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0A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328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030A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2841.0000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AAD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300E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05002050000098834-E0GQuxXsOwoe20231026</w:t>
            </w:r>
          </w:p>
        </w:tc>
      </w:tr>
      <w:tr w:rsidR="00AD3609" w14:paraId="7DAD0045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F32C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14:21:42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CDB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906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2842.0000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B0F6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B5EB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05002050000100325-E0GQuxXsP0rL20231026</w:t>
            </w:r>
          </w:p>
        </w:tc>
      </w:tr>
      <w:tr w:rsidR="00AD3609" w14:paraId="30C92DBB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051F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14:21:42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4ACE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448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AA4E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2842.0000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796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2FFB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07002070000100221-E0GQuxXsP0rJ20231026</w:t>
            </w:r>
          </w:p>
        </w:tc>
      </w:tr>
      <w:tr w:rsidR="00AD3609" w14:paraId="1FE6282A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C2A6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14:23:32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2EE6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401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1E35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2841.0000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AE09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AB5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05002050000100800-E0GQuxXsP3hu20231026</w:t>
            </w:r>
          </w:p>
        </w:tc>
      </w:tr>
      <w:tr w:rsidR="00AD3609" w14:paraId="262542DA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FA62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14:25:16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515C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262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172A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2844.0000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9023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771C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05002050000101686-E0GQuxXsP75i20231026</w:t>
            </w:r>
          </w:p>
        </w:tc>
      </w:tr>
      <w:tr w:rsidR="00AD3609" w14:paraId="230D128E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2715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14:27:07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2459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53E0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2843.0000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499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9F94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07002070000101558-E0GQuxXsPAQe20231026</w:t>
            </w:r>
          </w:p>
        </w:tc>
      </w:tr>
      <w:tr w:rsidR="00AD3609" w14:paraId="13EC1BDE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D8B6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14:27:07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ADD7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311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FFF2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2843.0000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BF62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E32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07002070000101558-E0GQuxXsPAQg20231026</w:t>
            </w:r>
          </w:p>
        </w:tc>
      </w:tr>
      <w:tr w:rsidR="00AD3609" w14:paraId="3A2F7EA2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D3E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14:29:09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0722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276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9404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2843.0000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4B1E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99BE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05002050000103126-E0GQuxXsPDtY20231026</w:t>
            </w:r>
          </w:p>
        </w:tc>
      </w:tr>
      <w:tr w:rsidR="00AD3609" w14:paraId="05B6C3B0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9D4C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14:29:09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4F05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4B3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2843.0000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26DD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DBA0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05002050000103126-E0GQuxXsPDtS20231026</w:t>
            </w:r>
          </w:p>
        </w:tc>
      </w:tr>
      <w:tr w:rsidR="00AD3609" w14:paraId="4FD4C50B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DF74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14:29:09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51FF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7014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2843.0000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9828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208B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05002050000103126-E0GQuxXsPDtW20231026</w:t>
            </w:r>
          </w:p>
        </w:tc>
      </w:tr>
      <w:tr w:rsidR="00AD3609" w14:paraId="14FE953E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8272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14:30:06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4CE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335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9065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2842.0000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1C3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ADB5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05002050000103428-E0GQuxXsPF6w20231026</w:t>
            </w:r>
          </w:p>
        </w:tc>
      </w:tr>
      <w:tr w:rsidR="00AD3609" w14:paraId="605EECE6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3B2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14:31:30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AE40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317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B6AC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2844.0000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BA2D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F07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07002070000103853-E0GQuxXsPHXJ20231026</w:t>
            </w:r>
          </w:p>
        </w:tc>
      </w:tr>
      <w:tr w:rsidR="00AD3609" w14:paraId="50CE7DCC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3293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14:32:37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01D6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179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2843.0000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AA1C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DFF0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05002050000103952-E0GQuxXsPJXz20231026</w:t>
            </w:r>
          </w:p>
        </w:tc>
      </w:tr>
      <w:tr w:rsidR="00AD3609" w14:paraId="59D78AA7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CE06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14:32:37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A0C2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16FF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2843.0000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02B5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CA58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07002070000103854-E0GQuxXsPJY120231026</w:t>
            </w:r>
          </w:p>
        </w:tc>
      </w:tr>
      <w:tr w:rsidR="00AD3609" w14:paraId="40A64D04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F1B9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14:32:56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2FB9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254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A105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2842.0000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0CC1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17D7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05002050000104588-E0GQuxXsPJzG20231026</w:t>
            </w:r>
          </w:p>
        </w:tc>
      </w:tr>
      <w:tr w:rsidR="00AD3609" w14:paraId="73C92254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55AC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14:33:42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7A92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2285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2841.0000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2A19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F089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07002070000103981-E0GQuxXsPLWs20231026</w:t>
            </w:r>
          </w:p>
        </w:tc>
      </w:tr>
      <w:tr w:rsidR="00AD3609" w14:paraId="41285E52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6E76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14:33:44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924A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EFAC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2841.0000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3FF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CDB5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07002070000103981-E0GQuxXsPLZN20231026</w:t>
            </w:r>
          </w:p>
        </w:tc>
      </w:tr>
      <w:tr w:rsidR="00AD3609" w14:paraId="660EBB9B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739F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14:33:57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7B23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231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C62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2840.0000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F95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75E0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07002070000104506-E0GQuxXsPLtz20231026</w:t>
            </w:r>
          </w:p>
        </w:tc>
      </w:tr>
      <w:tr w:rsidR="00AD3609" w14:paraId="1AE6972F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028A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14:34:52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5B9A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14EE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2841.0000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DF0E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0A6A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05002050000105391-E0GQuxXsPNJq20231026</w:t>
            </w:r>
          </w:p>
        </w:tc>
      </w:tr>
      <w:tr w:rsidR="00AD3609" w14:paraId="3BDDCAB8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2AE3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14:35:44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2E43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206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5F6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2840.0000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DDB5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397A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07002070000105322-E0GQuxXsPOLi20231026</w:t>
            </w:r>
          </w:p>
        </w:tc>
      </w:tr>
      <w:tr w:rsidR="00AD3609" w14:paraId="18417CDD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6C1A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14:37:11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FCEC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869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2841.0000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7765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3005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07002070000105841-E0GQuxXsPRB820231026</w:t>
            </w:r>
          </w:p>
        </w:tc>
      </w:tr>
      <w:tr w:rsidR="00AD3609" w14:paraId="1A401EFE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FE56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14:39:43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0865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DD2D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2841.0000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DDD1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79F8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05002050000107066-E0GQuxXsPUsD20231026</w:t>
            </w:r>
          </w:p>
        </w:tc>
      </w:tr>
      <w:tr w:rsidR="00AD3609" w14:paraId="1FCD0FF9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1B00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14:39:43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B718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0537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2841.0000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DDD6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2CF7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05002050000107066-E0GQuxXsPUsB20231026</w:t>
            </w:r>
          </w:p>
        </w:tc>
      </w:tr>
      <w:tr w:rsidR="00AD3609" w14:paraId="3AAE0AE8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A88D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14:41:32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0819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349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83D6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2842.0000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26B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2A20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07002070000107575-E0GQuxXsPYdI20231026</w:t>
            </w:r>
          </w:p>
        </w:tc>
      </w:tr>
      <w:tr w:rsidR="00AD3609" w14:paraId="77CE5B97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53A8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14:42:04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220A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407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AC26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2841.0000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350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B086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05002050000107596-E0GQuxXsPa6820231026</w:t>
            </w:r>
          </w:p>
        </w:tc>
      </w:tr>
      <w:tr w:rsidR="00AD3609" w14:paraId="41B26654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C999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14:43:10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CA7F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329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5A45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2841.0000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DD0F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6017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07002070000108161-E0GQuxXsPbxD20231026</w:t>
            </w:r>
          </w:p>
        </w:tc>
      </w:tr>
      <w:tr w:rsidR="00AD3609" w14:paraId="3177D08C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C7E4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14:43:23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55AD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285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878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2840.0000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A5B0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3A68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05002050000108332-E0GQuxXsPcLc20231026</w:t>
            </w:r>
          </w:p>
        </w:tc>
      </w:tr>
      <w:tr w:rsidR="00AD3609" w14:paraId="3D4ECC8D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665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14:46:44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35D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282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DDE0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2843.0000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AEFA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7EBD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05002050000109629-E0GQuxXsPiTC20231026</w:t>
            </w:r>
          </w:p>
        </w:tc>
      </w:tr>
      <w:tr w:rsidR="00AD3609" w14:paraId="623CDCFF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A215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14:50:47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D60C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469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6237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2844.0000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B1AB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BD45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05002050000110858-E0GQuxXsPpXM20231026</w:t>
            </w:r>
          </w:p>
        </w:tc>
      </w:tr>
      <w:tr w:rsidR="00AD3609" w14:paraId="79E81D21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71DF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14:50:47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58C2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FBFC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2844.0000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D84A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5923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05002050000110898-E0GQuxXsPpXO20231026</w:t>
            </w:r>
          </w:p>
        </w:tc>
      </w:tr>
      <w:tr w:rsidR="00AD3609" w14:paraId="301D6F52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26C3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14:56:39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DF26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9991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2849.0000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2ACE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FA72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07002070000112758-E0GQuxXsPz2620231026</w:t>
            </w:r>
          </w:p>
        </w:tc>
      </w:tr>
      <w:tr w:rsidR="00AD3609" w14:paraId="04B43A90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46DE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14:56:39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A5F2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820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1931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2849.0000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5BCF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F3A8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07002070000112758-E0GQuxXsPz2420231026</w:t>
            </w:r>
          </w:p>
        </w:tc>
      </w:tr>
      <w:tr w:rsidR="00AD3609" w14:paraId="36E0ED08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55A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14:58:19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E532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340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96E7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2849.0000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0916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69D6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05002050000113720-E0GQuxXsQ1SQ20231026</w:t>
            </w:r>
          </w:p>
        </w:tc>
      </w:tr>
      <w:tr w:rsidR="00AD3609" w14:paraId="59538A2F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20E5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14:58:19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E0A6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2251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2849.0000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630E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E313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05002050000113720-E0GQuxXsQ1SU20231026</w:t>
            </w:r>
          </w:p>
        </w:tc>
      </w:tr>
      <w:tr w:rsidR="00AD3609" w14:paraId="0FD495A5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9208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14:58:19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2247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D333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2849.0000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2538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AD1E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05002050000113720-E0GQuxXsQ1SS20231026</w:t>
            </w:r>
          </w:p>
        </w:tc>
      </w:tr>
      <w:tr w:rsidR="00AD3609" w14:paraId="3AF1B3AD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D89E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14:58:48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0F84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28C7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2848.0000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2CF8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026E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05002050000112815-E0GQuxXsQ25Q20231026</w:t>
            </w:r>
          </w:p>
        </w:tc>
      </w:tr>
      <w:tr w:rsidR="00AD3609" w14:paraId="1D7E46DE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6D76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14:58:48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59C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94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8C1D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2848.0000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17A6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174E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05002050000112815-E0GQuxXsQ25M20231026</w:t>
            </w:r>
          </w:p>
        </w:tc>
      </w:tr>
      <w:tr w:rsidR="00AD3609" w14:paraId="34B16F31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165A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lastRenderedPageBreak/>
              <w:t>26-Oct-2023 14:58:48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66C1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679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CE0A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2848.0000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3590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A829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05002050000112815-E0GQuxXsQ25K20231026</w:t>
            </w:r>
          </w:p>
        </w:tc>
      </w:tr>
      <w:tr w:rsidR="00AD3609" w14:paraId="491F8E12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3807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15:00:00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607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372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99BC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2847.0000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9677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277E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05002050000114374-E0GQuxXsQ4II20231026</w:t>
            </w:r>
          </w:p>
        </w:tc>
      </w:tr>
      <w:tr w:rsidR="00AD3609" w14:paraId="7A1B2149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A339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15:01:57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AD72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D4AE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2849.0000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EBE2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0E5C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05002050000115147-E0GQuxXsQ7iz20231026</w:t>
            </w:r>
          </w:p>
        </w:tc>
      </w:tr>
      <w:tr w:rsidR="00AD3609" w14:paraId="700AC159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8D73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15:02:48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64AC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E90E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2848.0000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8B52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A401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07002070000114406-E0GQuxXsQ97820231026</w:t>
            </w:r>
          </w:p>
        </w:tc>
      </w:tr>
      <w:tr w:rsidR="00AD3609" w14:paraId="4515566B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8563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15:02:48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330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315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EAD3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2848.0000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705F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DCF4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05002050000114733-E0GQuxXsQ97A20231026</w:t>
            </w:r>
          </w:p>
        </w:tc>
      </w:tr>
      <w:tr w:rsidR="00AD3609" w14:paraId="516D7101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1244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15:04:57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AB19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B748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2848.0000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218E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19EF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05002050000115434-E0GQuxXsQD8I20231026</w:t>
            </w:r>
          </w:p>
        </w:tc>
      </w:tr>
      <w:tr w:rsidR="00AD3609" w14:paraId="53A3151A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5219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15:05:58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6326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248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7D11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2846.0000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E148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5AA4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07002070000115199-E0GQuxXsQEo520231026</w:t>
            </w:r>
          </w:p>
        </w:tc>
      </w:tr>
      <w:tr w:rsidR="00AD3609" w14:paraId="1377571E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D6B1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15:05:58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18F9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319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D9B7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2846.0000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423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66E6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07002070000115164-E0GQuxXsQEo320231026</w:t>
            </w:r>
          </w:p>
        </w:tc>
      </w:tr>
      <w:tr w:rsidR="00AD3609" w14:paraId="56D41654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5D59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15:07:33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0DF5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42D3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2845.0000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7B4C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24D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05002050000116797-E0GQuxXsQHmT20231026</w:t>
            </w:r>
          </w:p>
        </w:tc>
      </w:tr>
      <w:tr w:rsidR="00AD3609" w14:paraId="0B632CB7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97B6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15:08:52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F943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316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65A4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2846.0000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2FEA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0665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05002050000117776-E0GQuxXsQK7Q20231026</w:t>
            </w:r>
          </w:p>
        </w:tc>
      </w:tr>
      <w:tr w:rsidR="00AD3609" w14:paraId="30476072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72DC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15:11:39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478E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ED33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2846.0000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9BFB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CE6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07002070000117694-E0GQuxXsQP5x20231026</w:t>
            </w:r>
          </w:p>
        </w:tc>
      </w:tr>
      <w:tr w:rsidR="00AD3609" w14:paraId="49F9BC11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BC82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15:11:39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9AE9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AF84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2846.0000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4C9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BBDB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07002070000117694-E0GQuxXsQP5z20231026</w:t>
            </w:r>
          </w:p>
        </w:tc>
      </w:tr>
      <w:tr w:rsidR="00AD3609" w14:paraId="49D69D9B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0C6E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15:12:55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C110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6AD8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2847.0000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B3E4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FF7E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07002070000119055-E0GQuxXsQRBs20231026</w:t>
            </w:r>
          </w:p>
        </w:tc>
      </w:tr>
      <w:tr w:rsidR="00AD3609" w14:paraId="43C23C6E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15C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15:12:55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6592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270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6F46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2847.0000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BC97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F29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07002070000119055-E0GQuxXsQRBu20231026</w:t>
            </w:r>
          </w:p>
        </w:tc>
      </w:tr>
      <w:tr w:rsidR="00AD3609" w14:paraId="2DB29AE8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511B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15:13:17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482F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533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0815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2846.0000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EB10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981B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05002050000119294-E0GQuxXsQRwQ20231026</w:t>
            </w:r>
          </w:p>
        </w:tc>
      </w:tr>
      <w:tr w:rsidR="00AD3609" w14:paraId="2E4954AD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D842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15:13:33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2DBA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316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69B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2845.0000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423C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CD5F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07002070000117292-E0GQuxXsQSLL20231026</w:t>
            </w:r>
          </w:p>
        </w:tc>
      </w:tr>
      <w:tr w:rsidR="00AD3609" w14:paraId="62943211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2328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15:15:02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A7D4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309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3F04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2843.0000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54FBF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1339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07002070000119785-E0GQuxXsQUyw20231026</w:t>
            </w:r>
          </w:p>
        </w:tc>
      </w:tr>
      <w:tr w:rsidR="00AD3609" w14:paraId="559EE6A0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1A1B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15:15:32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51C9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357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7323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2842.0000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E1B8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3090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05002050000120089-E0GQuxXsQW6N20231026</w:t>
            </w:r>
          </w:p>
        </w:tc>
      </w:tr>
      <w:tr w:rsidR="00AD3609" w14:paraId="28FEA6CE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7D1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15:16:54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5A39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194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18F3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2845.0000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086D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135E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07002070000120847-E0GQuxXsQYXJ20231026</w:t>
            </w:r>
          </w:p>
        </w:tc>
      </w:tr>
      <w:tr w:rsidR="00AD3609" w14:paraId="5DBF9A0C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2014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15:16:54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7F5D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EBB9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2845.0000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EF66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ED5D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05002050000121145-E0GQuxXsQYXH20231026</w:t>
            </w:r>
          </w:p>
        </w:tc>
      </w:tr>
      <w:tr w:rsidR="00AD3609" w14:paraId="577C43A9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5B24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15:18:21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5013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BA5D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2844.0000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7132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6D9B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07002070000121221-E0GQuxXsQaRv20231026</w:t>
            </w:r>
          </w:p>
        </w:tc>
      </w:tr>
      <w:tr w:rsidR="00AD3609" w14:paraId="59067BF1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C8B2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15:19:42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2379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272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AB9E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2844.0000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B836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DCDA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07002070000121726-E0GQuxXsQckV20231026</w:t>
            </w:r>
          </w:p>
        </w:tc>
      </w:tr>
      <w:tr w:rsidR="00AD3609" w14:paraId="401EDD36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C05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15:19:42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7AF4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295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B239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2844.0000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001B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780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05002050000121978-E0GQuxXsQckT20231026</w:t>
            </w:r>
          </w:p>
        </w:tc>
      </w:tr>
      <w:tr w:rsidR="00AD3609" w14:paraId="21BE13FD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93D7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15:21:34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670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335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75F8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2844.0000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0FB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095C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07002070000122319-E0GQuxXsQfjp20231026</w:t>
            </w:r>
          </w:p>
        </w:tc>
      </w:tr>
      <w:tr w:rsidR="00AD3609" w14:paraId="11C65CCC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1829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15:23:51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B9EB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273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5A83A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2844.0000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A4B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3E78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07002070000123301-E0GQuxXsQjN920231026</w:t>
            </w:r>
          </w:p>
        </w:tc>
      </w:tr>
      <w:tr w:rsidR="00AD3609" w14:paraId="03D4A430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2B27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15:24:39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179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333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B056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2844.0000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BCF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734E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07002070000123501-E0GQuxXsQkTa20231026</w:t>
            </w:r>
          </w:p>
        </w:tc>
      </w:tr>
      <w:tr w:rsidR="00AD3609" w14:paraId="3D69A3C5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B7000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15:26:35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46A1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6059D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2845.0000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2200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ED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07002070000124337-E0GQuxXsQnIp20231026</w:t>
            </w:r>
          </w:p>
        </w:tc>
      </w:tr>
      <w:tr w:rsidR="00AD3609" w14:paraId="6963957E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CA4B8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15:26:35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7ECC1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26DA7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2845.0000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5425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FA115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07002070000124337-E0GQuxXsQnIn20231026</w:t>
            </w:r>
          </w:p>
        </w:tc>
      </w:tr>
      <w:tr w:rsidR="00AD3609" w14:paraId="2B16638E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AEE13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15:27:51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C0694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50DAC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2845.0000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A31E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99AD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05002050000124844-E0GQuxXsQp6H20231026</w:t>
            </w:r>
          </w:p>
        </w:tc>
      </w:tr>
      <w:tr w:rsidR="00AD3609" w14:paraId="2455CFF8" w14:textId="77777777" w:rsidTr="009402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60792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26-Oct-2023 15:28:49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1C5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285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6220E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2844.0000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5601B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XLON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4D0A9" w14:textId="77777777" w:rsidR="00AD3609" w:rsidRDefault="00AD360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05002050000124421-E0GQuxXsQqgB20231026</w:t>
            </w:r>
          </w:p>
        </w:tc>
      </w:tr>
    </w:tbl>
    <w:p w14:paraId="6B105298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C3D8AD3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667F9C9F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48A87313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01538EA7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7D943B9C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3ABFD08D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BB0806B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D3B88D9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1FFDCFF7" w14:textId="77777777" w:rsidR="00143128" w:rsidRPr="00A50F83" w:rsidRDefault="00143128" w:rsidP="00C7399F">
      <w:pPr>
        <w:rPr>
          <w:rFonts w:ascii="Arial" w:hAnsi="Arial" w:cs="Arial"/>
          <w:lang w:val="en" w:eastAsia="en-GB"/>
        </w:rPr>
      </w:pPr>
    </w:p>
    <w:sectPr w:rsidR="00143128" w:rsidRPr="00A50F83" w:rsidSect="00D2047F">
      <w:footerReference w:type="default" r:id="rId8"/>
      <w:footerReference w:type="first" r:id="rId9"/>
      <w:pgSz w:w="11909" w:h="16834" w:code="9"/>
      <w:pgMar w:top="1440" w:right="1797" w:bottom="1440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47202" w14:textId="77777777" w:rsidR="00747074" w:rsidRDefault="00747074" w:rsidP="00F2487C">
      <w:r>
        <w:separator/>
      </w:r>
    </w:p>
  </w:endnote>
  <w:endnote w:type="continuationSeparator" w:id="0">
    <w:p w14:paraId="02BD1023" w14:textId="77777777" w:rsidR="00747074" w:rsidRDefault="00747074" w:rsidP="00F24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FF631" w14:textId="77777777" w:rsidR="00747074" w:rsidRDefault="00747074" w:rsidP="00F2487C">
      <w:r>
        <w:separator/>
      </w:r>
    </w:p>
  </w:footnote>
  <w:footnote w:type="continuationSeparator" w:id="0">
    <w:p w14:paraId="1059BFFF" w14:textId="77777777" w:rsidR="00747074" w:rsidRDefault="00747074" w:rsidP="00F24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156267734">
    <w:abstractNumId w:val="1"/>
  </w:num>
  <w:num w:numId="2" w16cid:durableId="406420133">
    <w:abstractNumId w:val="0"/>
  </w:num>
  <w:num w:numId="3" w16cid:durableId="519318138">
    <w:abstractNumId w:val="2"/>
  </w:num>
  <w:num w:numId="4" w16cid:durableId="987132293">
    <w:abstractNumId w:val="4"/>
  </w:num>
  <w:num w:numId="5" w16cid:durableId="212084599">
    <w:abstractNumId w:val="5"/>
  </w:num>
  <w:num w:numId="6" w16cid:durableId="1793480428">
    <w:abstractNumId w:val="3"/>
  </w:num>
  <w:num w:numId="7" w16cid:durableId="192816201">
    <w:abstractNumId w:val="3"/>
  </w:num>
  <w:num w:numId="8" w16cid:durableId="2053573744">
    <w:abstractNumId w:val="3"/>
  </w:num>
  <w:num w:numId="9" w16cid:durableId="1462072448">
    <w:abstractNumId w:val="3"/>
  </w:num>
  <w:num w:numId="10" w16cid:durableId="760033301">
    <w:abstractNumId w:val="3"/>
  </w:num>
  <w:num w:numId="11" w16cid:durableId="1824930449">
    <w:abstractNumId w:val="3"/>
  </w:num>
  <w:num w:numId="12" w16cid:durableId="1533302437">
    <w:abstractNumId w:val="3"/>
  </w:num>
  <w:num w:numId="13" w16cid:durableId="1864903571">
    <w:abstractNumId w:val="3"/>
  </w:num>
  <w:num w:numId="14" w16cid:durableId="1410495163">
    <w:abstractNumId w:val="3"/>
  </w:num>
  <w:num w:numId="15" w16cid:durableId="647699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144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315D"/>
    <w:rsid w:val="00051A8D"/>
    <w:rsid w:val="00052FAB"/>
    <w:rsid w:val="000545C5"/>
    <w:rsid w:val="00057476"/>
    <w:rsid w:val="00066ABF"/>
    <w:rsid w:val="00075FA7"/>
    <w:rsid w:val="0007685A"/>
    <w:rsid w:val="000A633D"/>
    <w:rsid w:val="000C6534"/>
    <w:rsid w:val="000F1286"/>
    <w:rsid w:val="001211C1"/>
    <w:rsid w:val="00125159"/>
    <w:rsid w:val="00133285"/>
    <w:rsid w:val="001400DC"/>
    <w:rsid w:val="00142522"/>
    <w:rsid w:val="00143128"/>
    <w:rsid w:val="0016041C"/>
    <w:rsid w:val="00160B9C"/>
    <w:rsid w:val="00163D46"/>
    <w:rsid w:val="00166162"/>
    <w:rsid w:val="0018041D"/>
    <w:rsid w:val="00196C32"/>
    <w:rsid w:val="001A0F9B"/>
    <w:rsid w:val="001A7A9E"/>
    <w:rsid w:val="001B66EA"/>
    <w:rsid w:val="001B69FC"/>
    <w:rsid w:val="001B74BF"/>
    <w:rsid w:val="001B77D1"/>
    <w:rsid w:val="001C0A62"/>
    <w:rsid w:val="001D035E"/>
    <w:rsid w:val="001D26F8"/>
    <w:rsid w:val="001D60BB"/>
    <w:rsid w:val="001E49C0"/>
    <w:rsid w:val="001F4217"/>
    <w:rsid w:val="001F4DDA"/>
    <w:rsid w:val="001F63C4"/>
    <w:rsid w:val="00214CC5"/>
    <w:rsid w:val="00222F40"/>
    <w:rsid w:val="00267C53"/>
    <w:rsid w:val="00275047"/>
    <w:rsid w:val="00287948"/>
    <w:rsid w:val="00292622"/>
    <w:rsid w:val="00292D4F"/>
    <w:rsid w:val="002A737A"/>
    <w:rsid w:val="002A7D56"/>
    <w:rsid w:val="002C2374"/>
    <w:rsid w:val="002D3BEB"/>
    <w:rsid w:val="002E5C48"/>
    <w:rsid w:val="002F30FF"/>
    <w:rsid w:val="00301DE5"/>
    <w:rsid w:val="00310C65"/>
    <w:rsid w:val="003258FF"/>
    <w:rsid w:val="00330DA8"/>
    <w:rsid w:val="0034164C"/>
    <w:rsid w:val="00356DC4"/>
    <w:rsid w:val="0036549B"/>
    <w:rsid w:val="0038178E"/>
    <w:rsid w:val="00387FE9"/>
    <w:rsid w:val="003937B9"/>
    <w:rsid w:val="003A3488"/>
    <w:rsid w:val="003B6890"/>
    <w:rsid w:val="003C4A29"/>
    <w:rsid w:val="003E0113"/>
    <w:rsid w:val="003E3C75"/>
    <w:rsid w:val="003F3B63"/>
    <w:rsid w:val="0040353C"/>
    <w:rsid w:val="00406855"/>
    <w:rsid w:val="004118C9"/>
    <w:rsid w:val="00411E5B"/>
    <w:rsid w:val="004331B1"/>
    <w:rsid w:val="00435821"/>
    <w:rsid w:val="00436553"/>
    <w:rsid w:val="00436D95"/>
    <w:rsid w:val="00444A07"/>
    <w:rsid w:val="0044649B"/>
    <w:rsid w:val="004633C0"/>
    <w:rsid w:val="00467A5B"/>
    <w:rsid w:val="00475652"/>
    <w:rsid w:val="00484DB3"/>
    <w:rsid w:val="00493621"/>
    <w:rsid w:val="004B11E2"/>
    <w:rsid w:val="004C3673"/>
    <w:rsid w:val="004C670F"/>
    <w:rsid w:val="004E33A5"/>
    <w:rsid w:val="004E371D"/>
    <w:rsid w:val="004E4A66"/>
    <w:rsid w:val="004E6B4E"/>
    <w:rsid w:val="00515B74"/>
    <w:rsid w:val="005163F5"/>
    <w:rsid w:val="00563E72"/>
    <w:rsid w:val="00566498"/>
    <w:rsid w:val="005667E1"/>
    <w:rsid w:val="005669B5"/>
    <w:rsid w:val="005863F0"/>
    <w:rsid w:val="0059780E"/>
    <w:rsid w:val="005A2A30"/>
    <w:rsid w:val="005C6A5F"/>
    <w:rsid w:val="005F5D09"/>
    <w:rsid w:val="006101E4"/>
    <w:rsid w:val="00623C13"/>
    <w:rsid w:val="006416A0"/>
    <w:rsid w:val="006467D6"/>
    <w:rsid w:val="00664011"/>
    <w:rsid w:val="006A17F0"/>
    <w:rsid w:val="006A72C7"/>
    <w:rsid w:val="006A742D"/>
    <w:rsid w:val="006B3991"/>
    <w:rsid w:val="006B7667"/>
    <w:rsid w:val="006D484E"/>
    <w:rsid w:val="006E6270"/>
    <w:rsid w:val="006F471D"/>
    <w:rsid w:val="007311C1"/>
    <w:rsid w:val="00731630"/>
    <w:rsid w:val="00735299"/>
    <w:rsid w:val="007378D9"/>
    <w:rsid w:val="00747074"/>
    <w:rsid w:val="00751E21"/>
    <w:rsid w:val="00770307"/>
    <w:rsid w:val="007820F5"/>
    <w:rsid w:val="00787355"/>
    <w:rsid w:val="00787498"/>
    <w:rsid w:val="00790104"/>
    <w:rsid w:val="007A227E"/>
    <w:rsid w:val="007A4920"/>
    <w:rsid w:val="007B02B3"/>
    <w:rsid w:val="007C325B"/>
    <w:rsid w:val="007F30AC"/>
    <w:rsid w:val="007F4BAD"/>
    <w:rsid w:val="008172BD"/>
    <w:rsid w:val="00856DCF"/>
    <w:rsid w:val="008751F1"/>
    <w:rsid w:val="0088714E"/>
    <w:rsid w:val="00891376"/>
    <w:rsid w:val="008A55F1"/>
    <w:rsid w:val="008A79E8"/>
    <w:rsid w:val="008C35C7"/>
    <w:rsid w:val="008F7985"/>
    <w:rsid w:val="00922C97"/>
    <w:rsid w:val="009233ED"/>
    <w:rsid w:val="00926C57"/>
    <w:rsid w:val="00940294"/>
    <w:rsid w:val="00951B90"/>
    <w:rsid w:val="00953526"/>
    <w:rsid w:val="00976839"/>
    <w:rsid w:val="00982C17"/>
    <w:rsid w:val="00991F73"/>
    <w:rsid w:val="009A4370"/>
    <w:rsid w:val="009A4475"/>
    <w:rsid w:val="009D78D1"/>
    <w:rsid w:val="009E24BD"/>
    <w:rsid w:val="009F02EE"/>
    <w:rsid w:val="00A00506"/>
    <w:rsid w:val="00A232CE"/>
    <w:rsid w:val="00A241E1"/>
    <w:rsid w:val="00A31266"/>
    <w:rsid w:val="00A33739"/>
    <w:rsid w:val="00A41237"/>
    <w:rsid w:val="00A50F83"/>
    <w:rsid w:val="00A52BB6"/>
    <w:rsid w:val="00A537B0"/>
    <w:rsid w:val="00A6132C"/>
    <w:rsid w:val="00A87472"/>
    <w:rsid w:val="00A93B94"/>
    <w:rsid w:val="00AA6186"/>
    <w:rsid w:val="00AB4087"/>
    <w:rsid w:val="00AB65B7"/>
    <w:rsid w:val="00AC35B7"/>
    <w:rsid w:val="00AD3609"/>
    <w:rsid w:val="00B43DFC"/>
    <w:rsid w:val="00B44C54"/>
    <w:rsid w:val="00B54997"/>
    <w:rsid w:val="00B56433"/>
    <w:rsid w:val="00B60549"/>
    <w:rsid w:val="00B767D4"/>
    <w:rsid w:val="00B9137A"/>
    <w:rsid w:val="00B96226"/>
    <w:rsid w:val="00BA2CD7"/>
    <w:rsid w:val="00BA7923"/>
    <w:rsid w:val="00BB4870"/>
    <w:rsid w:val="00BB7DA5"/>
    <w:rsid w:val="00C01BDA"/>
    <w:rsid w:val="00C14073"/>
    <w:rsid w:val="00C25D9C"/>
    <w:rsid w:val="00C31BB5"/>
    <w:rsid w:val="00C42A20"/>
    <w:rsid w:val="00C43A96"/>
    <w:rsid w:val="00C4656D"/>
    <w:rsid w:val="00C50C9E"/>
    <w:rsid w:val="00C55072"/>
    <w:rsid w:val="00C73673"/>
    <w:rsid w:val="00C7399F"/>
    <w:rsid w:val="00C74405"/>
    <w:rsid w:val="00C7479F"/>
    <w:rsid w:val="00C80CA8"/>
    <w:rsid w:val="00C835EA"/>
    <w:rsid w:val="00CD5C90"/>
    <w:rsid w:val="00CE1E62"/>
    <w:rsid w:val="00CF266E"/>
    <w:rsid w:val="00D14A72"/>
    <w:rsid w:val="00D2047F"/>
    <w:rsid w:val="00D20F05"/>
    <w:rsid w:val="00D306F6"/>
    <w:rsid w:val="00D364B9"/>
    <w:rsid w:val="00D6137F"/>
    <w:rsid w:val="00D64462"/>
    <w:rsid w:val="00D647F7"/>
    <w:rsid w:val="00D8133B"/>
    <w:rsid w:val="00D91523"/>
    <w:rsid w:val="00D91F67"/>
    <w:rsid w:val="00D9554E"/>
    <w:rsid w:val="00DB1A0A"/>
    <w:rsid w:val="00DB4F95"/>
    <w:rsid w:val="00DC2FB3"/>
    <w:rsid w:val="00DC4C99"/>
    <w:rsid w:val="00DE2A8E"/>
    <w:rsid w:val="00DE4A7D"/>
    <w:rsid w:val="00E22230"/>
    <w:rsid w:val="00E32465"/>
    <w:rsid w:val="00E47EB5"/>
    <w:rsid w:val="00E57021"/>
    <w:rsid w:val="00E61773"/>
    <w:rsid w:val="00E80E79"/>
    <w:rsid w:val="00E849C0"/>
    <w:rsid w:val="00E87BD1"/>
    <w:rsid w:val="00EA2AC5"/>
    <w:rsid w:val="00EA4746"/>
    <w:rsid w:val="00EB0992"/>
    <w:rsid w:val="00EB72A2"/>
    <w:rsid w:val="00ED4B1F"/>
    <w:rsid w:val="00EE7C33"/>
    <w:rsid w:val="00EF05BA"/>
    <w:rsid w:val="00EF4F1D"/>
    <w:rsid w:val="00F01816"/>
    <w:rsid w:val="00F05223"/>
    <w:rsid w:val="00F14298"/>
    <w:rsid w:val="00F2487C"/>
    <w:rsid w:val="00F635F4"/>
    <w:rsid w:val="00F82050"/>
    <w:rsid w:val="00F8534F"/>
    <w:rsid w:val="00F917DB"/>
    <w:rsid w:val="00F931BC"/>
    <w:rsid w:val="00FA03EA"/>
    <w:rsid w:val="00FA3DDF"/>
    <w:rsid w:val="00FA4C67"/>
    <w:rsid w:val="00FB21B9"/>
    <w:rsid w:val="00FD13D9"/>
    <w:rsid w:val="00FD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4385"/>
    <o:shapelayout v:ext="edit">
      <o:idmap v:ext="edit" data="1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47</TotalTime>
  <Pages>10</Pages>
  <Words>4990</Words>
  <Characters>28445</Characters>
  <Application>Microsoft Office Word</Application>
  <DocSecurity>0</DocSecurity>
  <Lines>237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Freshfields Bruckhaus Deringer</Company>
  <LinksUpToDate>false</LinksUpToDate>
  <CharactersWithSpaces>33369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KULARATNAM, Aathmika</dc:creator>
  <cp:keywords/>
  <cp:lastModifiedBy>Merali, Nimah (REHQ-LON)</cp:lastModifiedBy>
  <cp:revision>62</cp:revision>
  <cp:lastPrinted>2016-11-21T15:24:00Z</cp:lastPrinted>
  <dcterms:created xsi:type="dcterms:W3CDTF">2018-05-03T15:58:00Z</dcterms:created>
  <dcterms:modified xsi:type="dcterms:W3CDTF">2023-10-26T16:22:00Z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8" name="_NewReviewCycle">
    <vt:lpwstr/>
  </property>
</Properties>
</file>