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7ADEA9FF" w:rsidR="00D647F7" w:rsidRPr="00A50F83" w:rsidRDefault="009D06B1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30 October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218AAB60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FA203C" w:rsidRPr="00FA203C">
        <w:rPr>
          <w:sz w:val="22"/>
          <w:szCs w:val="22"/>
          <w:lang w:val="en"/>
        </w:rPr>
        <w:t>76,200</w:t>
      </w:r>
      <w:r w:rsidR="00FA203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FA203C" w:rsidRPr="00FA203C">
        <w:rPr>
          <w:sz w:val="22"/>
          <w:szCs w:val="22"/>
          <w:lang w:val="en"/>
        </w:rPr>
        <w:t>48,858,479</w:t>
      </w:r>
      <w:r w:rsidR="00FA203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FA203C" w:rsidRPr="00FA203C">
        <w:rPr>
          <w:sz w:val="22"/>
          <w:szCs w:val="22"/>
          <w:lang w:val="en"/>
        </w:rPr>
        <w:t>1,888,737,461</w:t>
      </w:r>
      <w:r w:rsidR="00FA203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FA203C" w:rsidRPr="00FA203C">
        <w:rPr>
          <w:sz w:val="22"/>
          <w:szCs w:val="22"/>
          <w:lang w:val="en"/>
        </w:rPr>
        <w:t>29,058,412</w:t>
      </w:r>
      <w:r w:rsidR="00FA203C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7830ADD" w:rsidR="003E0113" w:rsidRPr="00A50F83" w:rsidRDefault="009D06B1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9D06B1">
              <w:rPr>
                <w:sz w:val="22"/>
                <w:szCs w:val="22"/>
                <w:lang w:val="en"/>
              </w:rPr>
              <w:t>30 October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74504B59" w:rsidR="003E0113" w:rsidRPr="00A50F83" w:rsidRDefault="00FA203C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A203C">
              <w:rPr>
                <w:rFonts w:ascii="Arial" w:hAnsi="Arial" w:cs="Arial"/>
                <w:sz w:val="22"/>
                <w:szCs w:val="22"/>
                <w:lang w:val="en"/>
              </w:rPr>
              <w:t>76,200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4A10EBBD" w:rsidR="003258FF" w:rsidRPr="00A50F83" w:rsidRDefault="00FA203C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A203C">
              <w:rPr>
                <w:rFonts w:ascii="Arial" w:hAnsi="Arial" w:cs="Arial"/>
                <w:sz w:val="22"/>
                <w:szCs w:val="22"/>
                <w:lang w:val="en"/>
              </w:rPr>
              <w:t>2857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54E7D270" w:rsidR="003258FF" w:rsidRPr="003258FF" w:rsidRDefault="00FA203C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A203C">
              <w:rPr>
                <w:rFonts w:ascii="Arial" w:hAnsi="Arial" w:cs="Arial"/>
                <w:sz w:val="22"/>
                <w:szCs w:val="22"/>
                <w:lang w:val="en"/>
              </w:rPr>
              <w:t>2831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E060981" w:rsidR="003E0113" w:rsidRPr="00A50F83" w:rsidRDefault="00FA203C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FA203C">
              <w:rPr>
                <w:rFonts w:ascii="Arial" w:hAnsi="Arial" w:cs="Arial"/>
                <w:sz w:val="22"/>
                <w:szCs w:val="22"/>
                <w:lang w:val="en"/>
              </w:rPr>
              <w:t>2847.2813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145" w:type="dxa"/>
        <w:tblLook w:val="04A0" w:firstRow="1" w:lastRow="0" w:firstColumn="1" w:lastColumn="0" w:noHBand="0" w:noVBand="1"/>
      </w:tblPr>
      <w:tblGrid>
        <w:gridCol w:w="2263"/>
        <w:gridCol w:w="867"/>
        <w:gridCol w:w="992"/>
        <w:gridCol w:w="947"/>
        <w:gridCol w:w="4234"/>
      </w:tblGrid>
      <w:tr w:rsidR="00B031F7" w:rsidRPr="00B031F7" w14:paraId="476031CF" w14:textId="77777777" w:rsidTr="00B031F7">
        <w:trPr>
          <w:trHeight w:val="2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6F46" w14:textId="77777777" w:rsidR="00B031F7" w:rsidRPr="00B031F7" w:rsidRDefault="00B031F7" w:rsidP="00B031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031F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D3A0" w14:textId="77777777" w:rsidR="00B031F7" w:rsidRPr="00B031F7" w:rsidRDefault="00B031F7" w:rsidP="00B031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031F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A36C" w14:textId="77777777" w:rsidR="00B031F7" w:rsidRPr="00B031F7" w:rsidRDefault="00B031F7" w:rsidP="00B031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031F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61A4" w14:textId="77777777" w:rsidR="00B031F7" w:rsidRPr="00B031F7" w:rsidRDefault="00B031F7" w:rsidP="00B031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031F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B0A3" w14:textId="77777777" w:rsidR="00B031F7" w:rsidRPr="00B031F7" w:rsidRDefault="00B031F7" w:rsidP="00B031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B031F7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B031F7" w:rsidRPr="00B031F7" w14:paraId="6B8D3DC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AEC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28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50A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FF4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E98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05003050000003805-E0GTqfca9J9L20231030</w:t>
            </w:r>
          </w:p>
        </w:tc>
      </w:tr>
      <w:tr w:rsidR="00B031F7" w:rsidRPr="00B031F7" w14:paraId="5D227E4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BA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5E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5C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A6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D69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07003070000003472-E0GTqfca9JAu20231030</w:t>
            </w:r>
          </w:p>
        </w:tc>
      </w:tr>
      <w:tr w:rsidR="00B031F7" w:rsidRPr="00B031F7" w14:paraId="48FB6C8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18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3A8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587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68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D8F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07003070000003843-E0GTqfca9JAy20231030</w:t>
            </w:r>
          </w:p>
        </w:tc>
      </w:tr>
      <w:tr w:rsidR="00B031F7" w:rsidRPr="00B031F7" w14:paraId="52545D3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E5E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1E8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A0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634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DF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07003070000004106-E0GTqfca9MC220231030</w:t>
            </w:r>
          </w:p>
        </w:tc>
      </w:tr>
      <w:tr w:rsidR="00B031F7" w:rsidRPr="00B031F7" w14:paraId="4C64247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A91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304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C18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1D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24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05003050000004081-E0GTqfca9MB020231030</w:t>
            </w:r>
          </w:p>
        </w:tc>
      </w:tr>
      <w:tr w:rsidR="00B031F7" w:rsidRPr="00B031F7" w14:paraId="047D69E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77D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08:03:41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832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1A2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143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D3C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05003050000004082-E0GTqfca9Ofn20231030</w:t>
            </w:r>
          </w:p>
        </w:tc>
      </w:tr>
      <w:tr w:rsidR="00B031F7" w:rsidRPr="00B031F7" w14:paraId="2950386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E9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08:06:59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8B3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2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EBD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2E6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05003050000005203-E0GTqfca9Y1z20231030</w:t>
            </w:r>
          </w:p>
        </w:tc>
      </w:tr>
      <w:tr w:rsidR="00B031F7" w:rsidRPr="00B031F7" w14:paraId="40310B4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95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4C4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D29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82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26D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05003050000005691-E0GTqfca9aKC20231030</w:t>
            </w:r>
          </w:p>
        </w:tc>
      </w:tr>
      <w:tr w:rsidR="00B031F7" w:rsidRPr="00B031F7" w14:paraId="44012FE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B3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85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456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706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1B4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05003050000005113-E0GTqfca9boP20231030</w:t>
            </w:r>
          </w:p>
        </w:tc>
      </w:tr>
      <w:tr w:rsidR="00B031F7" w:rsidRPr="00B031F7" w14:paraId="28EE54C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C60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08:09:41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E5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4D4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965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99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05003050000006112-E0GTqfca9eMm20231030</w:t>
            </w:r>
          </w:p>
        </w:tc>
      </w:tr>
      <w:tr w:rsidR="00B031F7" w:rsidRPr="00B031F7" w14:paraId="60093F0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3A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08:11:16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A8D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750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7673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2C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05003050000006519-E0GTqfca9hRX20231030</w:t>
            </w:r>
          </w:p>
        </w:tc>
      </w:tr>
      <w:tr w:rsidR="00B031F7" w:rsidRPr="00B031F7" w14:paraId="71C5AD7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301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08:11:17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74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1CE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08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8C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05003050000006113-E0GTqfca9hTN20231030</w:t>
            </w:r>
          </w:p>
        </w:tc>
      </w:tr>
      <w:tr w:rsidR="00B031F7" w:rsidRPr="00B031F7" w14:paraId="0FE76CC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66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08:13:30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E5F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11A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A36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BD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07003070000007128-E0GTqfca9lq220231030</w:t>
            </w:r>
          </w:p>
        </w:tc>
      </w:tr>
      <w:tr w:rsidR="00B031F7" w:rsidRPr="00B031F7" w14:paraId="5466E17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70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30-Oct-2023 08:13:31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615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DAD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1F3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EBF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05003050000007095-E0GTqfca9lsG20231030</w:t>
            </w:r>
          </w:p>
        </w:tc>
      </w:tr>
      <w:tr w:rsidR="00B031F7" w:rsidRPr="00B031F7" w14:paraId="7867D6A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1B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08:16:05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EA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83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7F3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71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05003050000007980-E0GTqfca9rkL20231030</w:t>
            </w:r>
          </w:p>
        </w:tc>
      </w:tr>
      <w:tr w:rsidR="00B031F7" w:rsidRPr="00B031F7" w14:paraId="220ED7C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D0E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08:17:38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82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55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F14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08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07003070000007975-E0GTqfca9uPn20231030</w:t>
            </w:r>
          </w:p>
        </w:tc>
      </w:tr>
      <w:tr w:rsidR="00B031F7" w:rsidRPr="00B031F7" w14:paraId="5BFA989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5A8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08:17:52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56A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9F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EE1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69C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07003070000008422-E0GTqfca9umP20231030</w:t>
            </w:r>
          </w:p>
        </w:tc>
      </w:tr>
      <w:tr w:rsidR="00B031F7" w:rsidRPr="00B031F7" w14:paraId="1371E17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08A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08:19:30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33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B5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21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C44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07003070000008801-E0GTqfca9xUz20231030</w:t>
            </w:r>
          </w:p>
        </w:tc>
      </w:tr>
      <w:tr w:rsidR="00B031F7" w:rsidRPr="00B031F7" w14:paraId="0456D3F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0CC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08:19:30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8A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F07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6AE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55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07003070000007507-E0GTqfca9xWP20231030</w:t>
            </w:r>
          </w:p>
        </w:tc>
      </w:tr>
      <w:tr w:rsidR="00B031F7" w:rsidRPr="00B031F7" w14:paraId="51A0417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415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80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601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11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7A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07003070000009197-E0GTqfcaA1Ds20231030</w:t>
            </w:r>
          </w:p>
        </w:tc>
      </w:tr>
      <w:tr w:rsidR="00B031F7" w:rsidRPr="00B031F7" w14:paraId="31429B4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5FA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848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EA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11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E6B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07003070000009197-E0GTqfcaA1Rc20231030</w:t>
            </w:r>
          </w:p>
        </w:tc>
      </w:tr>
      <w:tr w:rsidR="00B031F7" w:rsidRPr="00B031F7" w14:paraId="0DC72EB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A1E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04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06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6BD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D91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07003070000008544-E0GTqfcaA1yA20231030</w:t>
            </w:r>
          </w:p>
        </w:tc>
      </w:tr>
      <w:tr w:rsidR="00B031F7" w:rsidRPr="00B031F7" w14:paraId="78AED1B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DB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5FD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DA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A0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7EC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07003070000009586-E0GTqfcaA3X920231030</w:t>
            </w:r>
          </w:p>
        </w:tc>
      </w:tr>
      <w:tr w:rsidR="00B031F7" w:rsidRPr="00B031F7" w14:paraId="0F709A3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08E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08:22:48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ABB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240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635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57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07003070000009587-E0GTqfcaA3Z020231030</w:t>
            </w:r>
          </w:p>
        </w:tc>
      </w:tr>
      <w:tr w:rsidR="00B031F7" w:rsidRPr="00B031F7" w14:paraId="763093D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16B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1EC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D66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C44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9A5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07003070000009819-E0GTqfcaA5dC20231030</w:t>
            </w:r>
          </w:p>
        </w:tc>
      </w:tr>
      <w:tr w:rsidR="00B031F7" w:rsidRPr="00B031F7" w14:paraId="604A740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5F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59A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69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8D6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70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05003050000009805-E0GTqfcaA6fk20231030</w:t>
            </w:r>
          </w:p>
        </w:tc>
      </w:tr>
      <w:tr w:rsidR="00B031F7" w:rsidRPr="00B031F7" w14:paraId="27241CD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26A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8C4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04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E77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4C1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05003050000010278-E0GTqfcaA8GY20231030</w:t>
            </w:r>
          </w:p>
        </w:tc>
      </w:tr>
      <w:tr w:rsidR="00B031F7" w:rsidRPr="00B031F7" w14:paraId="51BFDEE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36E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0AB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F82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0E5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0A7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05003050000010278-E0GTqfcaA8GW20231030</w:t>
            </w:r>
          </w:p>
        </w:tc>
      </w:tr>
      <w:tr w:rsidR="00B031F7" w:rsidRPr="00B031F7" w14:paraId="284BA79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36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1CA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6B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9E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ED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07003070000010585-E0GTqfcaABcw20231030</w:t>
            </w:r>
          </w:p>
        </w:tc>
      </w:tr>
      <w:tr w:rsidR="00B031F7" w:rsidRPr="00B031F7" w14:paraId="31F59E2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F32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CCB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BFD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142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60A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07003070000010573-E0GTqfcaABlB20231030</w:t>
            </w:r>
          </w:p>
        </w:tc>
      </w:tr>
      <w:tr w:rsidR="00B031F7" w:rsidRPr="00B031F7" w14:paraId="2E71BDD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CE5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358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45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4C5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BA9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05003050000010560-E0GTqfcaACCC20231030</w:t>
            </w:r>
          </w:p>
        </w:tc>
      </w:tr>
      <w:tr w:rsidR="00B031F7" w:rsidRPr="00B031F7" w14:paraId="134652C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289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08:29:37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C4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2A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165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449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05003050000011135-E0GTqfcaAEIS20231030</w:t>
            </w:r>
          </w:p>
        </w:tc>
      </w:tr>
      <w:tr w:rsidR="00B031F7" w:rsidRPr="00B031F7" w14:paraId="5481E5A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FC3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08:31:04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FA6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6B7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60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68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07003070000011542-E0GTqfcaAGtk20231030</w:t>
            </w:r>
          </w:p>
        </w:tc>
      </w:tr>
      <w:tr w:rsidR="00B031F7" w:rsidRPr="00B031F7" w14:paraId="00F7E8D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56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08:32:49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DCD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6C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D8D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37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05003050000011853-E0GTqfcaAIs520231030</w:t>
            </w:r>
          </w:p>
        </w:tc>
      </w:tr>
      <w:tr w:rsidR="00B031F7" w:rsidRPr="00B031F7" w14:paraId="24BF13D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862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08:34:15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5E4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EC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B12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C0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05003050000011736-E0GTqfcaAKNe20231030</w:t>
            </w:r>
          </w:p>
        </w:tc>
      </w:tr>
      <w:tr w:rsidR="00B031F7" w:rsidRPr="00B031F7" w14:paraId="4A477AE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03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08:35:45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C1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F9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89B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1D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07003070000012567-E0GTqfcaAMV620231030</w:t>
            </w:r>
          </w:p>
        </w:tc>
      </w:tr>
      <w:tr w:rsidR="00B031F7" w:rsidRPr="00B031F7" w14:paraId="51333A5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79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08:37:56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F5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D0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6D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E8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05003050000012740-E0GTqfcaAPgm20231030</w:t>
            </w:r>
          </w:p>
        </w:tc>
      </w:tr>
      <w:tr w:rsidR="00B031F7" w:rsidRPr="00B031F7" w14:paraId="25DB2EA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19A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08:38:11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6FB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9AF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ED9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91D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07003070000012799-E0GTqfcaAQPL20231030</w:t>
            </w:r>
          </w:p>
        </w:tc>
      </w:tr>
      <w:tr w:rsidR="00B031F7" w:rsidRPr="00B031F7" w14:paraId="025BEC7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FA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08:41:32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DD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24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EB7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37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07003070000013377-E0GTqfcaAUg320231030</w:t>
            </w:r>
          </w:p>
        </w:tc>
      </w:tr>
      <w:tr w:rsidR="00B031F7" w:rsidRPr="00B031F7" w14:paraId="67956D3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A61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08:44:37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7D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F0D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BB0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E1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05003050000013613-E0GTqfcaAYKf20231030</w:t>
            </w:r>
          </w:p>
        </w:tc>
      </w:tr>
      <w:tr w:rsidR="00B031F7" w:rsidRPr="00B031F7" w14:paraId="4CACB3B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DD1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08:44:52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E76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7C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62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8F3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07003070000013638-E0GTqfcaAYhn20231030</w:t>
            </w:r>
          </w:p>
        </w:tc>
      </w:tr>
      <w:tr w:rsidR="00B031F7" w:rsidRPr="00B031F7" w14:paraId="193892E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08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08:46:23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6B5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AA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E3D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488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05003050000014072-E0GTqfcaAacZ20231030</w:t>
            </w:r>
          </w:p>
        </w:tc>
      </w:tr>
      <w:tr w:rsidR="00B031F7" w:rsidRPr="00B031F7" w14:paraId="01B2C3E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67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00E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A4C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BCD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69D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07003070000014130-E0GTqfcaAasc20231030</w:t>
            </w:r>
          </w:p>
        </w:tc>
      </w:tr>
      <w:tr w:rsidR="00B031F7" w:rsidRPr="00B031F7" w14:paraId="49CA073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5A1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6CB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8E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A1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5A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07003070000014496-E0GTqfcaAd1h20231030</w:t>
            </w:r>
          </w:p>
        </w:tc>
      </w:tr>
      <w:tr w:rsidR="00B031F7" w:rsidRPr="00B031F7" w14:paraId="612FD09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86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8EE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44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380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356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05003050000014294-E0GTqfcaAdVB20231030</w:t>
            </w:r>
          </w:p>
        </w:tc>
      </w:tr>
      <w:tr w:rsidR="00B031F7" w:rsidRPr="00B031F7" w14:paraId="073C8B9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449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F64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B5B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3F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C4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05003050000014615-E0GTqfcaAeQO20231030</w:t>
            </w:r>
          </w:p>
        </w:tc>
      </w:tr>
      <w:tr w:rsidR="00B031F7" w:rsidRPr="00B031F7" w14:paraId="38F7712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49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297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F3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24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965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05003050000014615-E0GTqfcaAeQQ20231030</w:t>
            </w:r>
          </w:p>
        </w:tc>
      </w:tr>
      <w:tr w:rsidR="00B031F7" w:rsidRPr="00B031F7" w14:paraId="3732DC7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0F2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08:49:35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10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320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3AB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8E4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07003070000014685-E0GTqfcaAeWY20231030</w:t>
            </w:r>
          </w:p>
        </w:tc>
      </w:tr>
      <w:tr w:rsidR="00B031F7" w:rsidRPr="00B031F7" w14:paraId="0C10310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A4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08:52:27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1C0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CD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28D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873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07003070000015236-E0GTqfcaAi5620231030</w:t>
            </w:r>
          </w:p>
        </w:tc>
      </w:tr>
      <w:tr w:rsidR="00B031F7" w:rsidRPr="00B031F7" w14:paraId="4AFCBBB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119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7F7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B4E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E6B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DA0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07003070000015263-E0GTqfcaAiFx20231030</w:t>
            </w:r>
          </w:p>
        </w:tc>
      </w:tr>
      <w:tr w:rsidR="00B031F7" w:rsidRPr="00B031F7" w14:paraId="688EE73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9F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08:52:46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A55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A96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F56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F7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07003070000015061-E0GTqfcaAiN520231030</w:t>
            </w:r>
          </w:p>
        </w:tc>
      </w:tr>
      <w:tr w:rsidR="00B031F7" w:rsidRPr="00B031F7" w14:paraId="4F47441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720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08:55:26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7D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A8F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120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9D1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05003050000015488-E0GTqfcaAmJy20231030</w:t>
            </w:r>
          </w:p>
        </w:tc>
      </w:tr>
      <w:tr w:rsidR="00B031F7" w:rsidRPr="00B031F7" w14:paraId="6B9936B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148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08:58:01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069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BC1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DEC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27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05003050000015795-E0GTqfcaApIF20231030</w:t>
            </w:r>
          </w:p>
        </w:tc>
      </w:tr>
      <w:tr w:rsidR="00B031F7" w:rsidRPr="00B031F7" w14:paraId="5E0C8FB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DEB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08:58:39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7F5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99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0A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E0C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07003070000015687-E0GTqfcaApsB20231030</w:t>
            </w:r>
          </w:p>
        </w:tc>
      </w:tr>
      <w:tr w:rsidR="00B031F7" w:rsidRPr="00B031F7" w14:paraId="154229B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E30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08:58:39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657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963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809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EF8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07003070000015687-E0GTqfcaApsD20231030</w:t>
            </w:r>
          </w:p>
        </w:tc>
      </w:tr>
      <w:tr w:rsidR="00B031F7" w:rsidRPr="00B031F7" w14:paraId="4A3D216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9AC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09:00:34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D3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33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CD1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D3D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07003070000016348-E0GTqfcaAruy20231030</w:t>
            </w:r>
          </w:p>
        </w:tc>
      </w:tr>
      <w:tr w:rsidR="00B031F7" w:rsidRPr="00B031F7" w14:paraId="66C0EF0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F9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09:03:24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08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A2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6A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38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07003070000016837-E0GTqfcaAwJw20231030</w:t>
            </w:r>
          </w:p>
        </w:tc>
      </w:tr>
      <w:tr w:rsidR="00B031F7" w:rsidRPr="00B031F7" w14:paraId="0F60750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0F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09:04:21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E6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98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C98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70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07003070000017152-E0GTqfcaAxyH20231030</w:t>
            </w:r>
          </w:p>
        </w:tc>
      </w:tr>
      <w:tr w:rsidR="00B031F7" w:rsidRPr="00B031F7" w14:paraId="3D56876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64D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56C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66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C57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AD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07003070000017633-E0GTqfcaAzxd20231030</w:t>
            </w:r>
          </w:p>
        </w:tc>
      </w:tr>
      <w:tr w:rsidR="00B031F7" w:rsidRPr="00B031F7" w14:paraId="2D74309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0D6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30-Oct-2023 09:06:01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F3F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222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111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CB8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07003070000017633-E0GTqfcaAzxb20231030</w:t>
            </w:r>
          </w:p>
        </w:tc>
      </w:tr>
      <w:tr w:rsidR="00B031F7" w:rsidRPr="00B031F7" w14:paraId="132DC8D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D09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09:11:37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739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453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0F2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98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07003070000018604-E0GTqfcaB6Y020231030</w:t>
            </w:r>
          </w:p>
        </w:tc>
      </w:tr>
      <w:tr w:rsidR="00B031F7" w:rsidRPr="00B031F7" w14:paraId="72E71E9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4D5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09:14:20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25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CDA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F7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75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05003050000019062-E0GTqfcaBAI820231030</w:t>
            </w:r>
          </w:p>
        </w:tc>
      </w:tr>
      <w:tr w:rsidR="00B031F7" w:rsidRPr="00B031F7" w14:paraId="3822049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311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09:16:20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56A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349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72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7B3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05003050000019508-E0GTqfcaBCEq20231030</w:t>
            </w:r>
          </w:p>
        </w:tc>
      </w:tr>
      <w:tr w:rsidR="00B031F7" w:rsidRPr="00B031F7" w14:paraId="10702F3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874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09:17:54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6D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8A0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D1F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87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07003070000019875-E0GTqfcaBE3z20231030</w:t>
            </w:r>
          </w:p>
        </w:tc>
      </w:tr>
      <w:tr w:rsidR="00B031F7" w:rsidRPr="00B031F7" w14:paraId="11E2E8B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82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09:20:10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CE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F1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89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B55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07003070000018200-E0GTqfcaBGEV20231030</w:t>
            </w:r>
          </w:p>
        </w:tc>
      </w:tr>
      <w:tr w:rsidR="00B031F7" w:rsidRPr="00B031F7" w14:paraId="56A3842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254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09:21:57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A6C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EA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D6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025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05003050000017922-E0GTqfcaBHyb20231030</w:t>
            </w:r>
          </w:p>
        </w:tc>
      </w:tr>
      <w:tr w:rsidR="00B031F7" w:rsidRPr="00B031F7" w14:paraId="2B35BCE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159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09:23:06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8BD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45A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878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67C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07003070000020478-E0GTqfcaBIhM20231030</w:t>
            </w:r>
          </w:p>
        </w:tc>
      </w:tr>
      <w:tr w:rsidR="00B031F7" w:rsidRPr="00B031F7" w14:paraId="15F9309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60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09:23:25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CC3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0B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F73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AC2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05003050000016084-E0GTqfcaBIrK20231030</w:t>
            </w:r>
          </w:p>
        </w:tc>
      </w:tr>
      <w:tr w:rsidR="00B031F7" w:rsidRPr="00B031F7" w14:paraId="59F0DEF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49D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09:24:24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1C1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8DC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C2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F6A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07003070000020809-E0GTqfcaBJv820231030</w:t>
            </w:r>
          </w:p>
        </w:tc>
      </w:tr>
      <w:tr w:rsidR="00B031F7" w:rsidRPr="00B031F7" w14:paraId="085CBE0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D7C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09:25:32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1385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919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015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11A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05003050000020729-E0GTqfcaBKk420231030</w:t>
            </w:r>
          </w:p>
        </w:tc>
      </w:tr>
      <w:tr w:rsidR="00B031F7" w:rsidRPr="00B031F7" w14:paraId="176C961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2F1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09:26:30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43F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A80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095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A2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07003070000021038-E0GTqfcaBLWW20231030</w:t>
            </w:r>
          </w:p>
        </w:tc>
      </w:tr>
      <w:tr w:rsidR="00B031F7" w:rsidRPr="00B031F7" w14:paraId="1940441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B7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09:28:41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8B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A8B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57A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07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07003070000021441-E0GTqfcaBNHz20231030</w:t>
            </w:r>
          </w:p>
        </w:tc>
      </w:tr>
      <w:tr w:rsidR="00B031F7" w:rsidRPr="00B031F7" w14:paraId="5728C81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313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09:30:17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3B4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22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313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C8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05003050000021505-E0GTqfcaBOwA20231030</w:t>
            </w:r>
          </w:p>
        </w:tc>
      </w:tr>
      <w:tr w:rsidR="00B031F7" w:rsidRPr="00B031F7" w14:paraId="16EDAE2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922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09:32:08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633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23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7C0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375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05003050000021751-E0GTqfcaBQgM20231030</w:t>
            </w:r>
          </w:p>
        </w:tc>
      </w:tr>
      <w:tr w:rsidR="00B031F7" w:rsidRPr="00B031F7" w14:paraId="039C0D8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A6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F7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15E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D2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153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07003070000022014-E0GTqfcaBRGQ20231030</w:t>
            </w:r>
          </w:p>
        </w:tc>
      </w:tr>
      <w:tr w:rsidR="00B031F7" w:rsidRPr="00B031F7" w14:paraId="2619D3A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09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21B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B82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829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D3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05003050000021280-E0GTqfcaBRHp20231030</w:t>
            </w:r>
          </w:p>
        </w:tc>
      </w:tr>
      <w:tr w:rsidR="00B031F7" w:rsidRPr="00B031F7" w14:paraId="0F8EA4E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FE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2AA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5C6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A2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5C6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07003070000022242-E0GTqfcaBTLs20231030</w:t>
            </w:r>
          </w:p>
        </w:tc>
      </w:tr>
      <w:tr w:rsidR="00B031F7" w:rsidRPr="00B031F7" w14:paraId="27BE19D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191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660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3E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258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373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07003070000022500-E0GTqfcaBUqu20231030</w:t>
            </w:r>
          </w:p>
        </w:tc>
      </w:tr>
      <w:tr w:rsidR="00B031F7" w:rsidRPr="00B031F7" w14:paraId="22E2FE3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714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634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1E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D77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06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05003050000022180-E0GTqfcaBVzS20231030</w:t>
            </w:r>
          </w:p>
        </w:tc>
      </w:tr>
      <w:tr w:rsidR="00B031F7" w:rsidRPr="00B031F7" w14:paraId="75314B0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0F3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E0B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BDF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C0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62D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05003050000022675-E0GTqfcaBWbi20231030</w:t>
            </w:r>
          </w:p>
        </w:tc>
      </w:tr>
      <w:tr w:rsidR="00B031F7" w:rsidRPr="00B031F7" w14:paraId="1505227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C2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09:39:23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B5DD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A5C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636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708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05003050000022806-E0GTqfcaBXKh20231030</w:t>
            </w:r>
          </w:p>
        </w:tc>
      </w:tr>
      <w:tr w:rsidR="00B031F7" w:rsidRPr="00B031F7" w14:paraId="0B5D210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FC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09:40:44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395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6C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1CB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A33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05003050000022661-E0GTqfcaBYZh20231030</w:t>
            </w:r>
          </w:p>
        </w:tc>
      </w:tr>
      <w:tr w:rsidR="00B031F7" w:rsidRPr="00B031F7" w14:paraId="208DBC6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4E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09:43:55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BE8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69C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1FB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759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05003050000023260-E0GTqfcaBaas20231030</w:t>
            </w:r>
          </w:p>
        </w:tc>
      </w:tr>
      <w:tr w:rsidR="00B031F7" w:rsidRPr="00B031F7" w14:paraId="378AAF3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BA9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09:43:55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1B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B6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747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04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05003050000023338-E0GTqfcaBaZx20231030</w:t>
            </w:r>
          </w:p>
        </w:tc>
      </w:tr>
      <w:tr w:rsidR="00B031F7" w:rsidRPr="00B031F7" w14:paraId="5BC9B8D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D30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09:46:57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03B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47D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0FA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0A0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05003050000023793-E0GTqfcaBcRi20231030</w:t>
            </w:r>
          </w:p>
        </w:tc>
      </w:tr>
      <w:tr w:rsidR="00B031F7" w:rsidRPr="00B031F7" w14:paraId="384EDA0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CC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09:49:50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136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252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92B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8E7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07003070000024126-E0GTqfcaBeJ220231030</w:t>
            </w:r>
          </w:p>
        </w:tc>
      </w:tr>
      <w:tr w:rsidR="00B031F7" w:rsidRPr="00B031F7" w14:paraId="4B1779E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141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09:50:08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60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78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69F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B0C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07003070000023622-E0GTqfcaBebY20231030</w:t>
            </w:r>
          </w:p>
        </w:tc>
      </w:tr>
      <w:tr w:rsidR="00B031F7" w:rsidRPr="00B031F7" w14:paraId="20D0D15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AAE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09:53:55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3B0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76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285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3FD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07003070000024588-E0GTqfcaBh2f20231030</w:t>
            </w:r>
          </w:p>
        </w:tc>
      </w:tr>
      <w:tr w:rsidR="00B031F7" w:rsidRPr="00B031F7" w14:paraId="61790A9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570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10:03:03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0E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440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09F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4C7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07003070000025681-E0GTqfcaBmHx20231030</w:t>
            </w:r>
          </w:p>
        </w:tc>
      </w:tr>
      <w:tr w:rsidR="00B031F7" w:rsidRPr="00B031F7" w14:paraId="2C65D80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F8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10:03:50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088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89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09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1B6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05003050000025573-E0GTqfcaBmv920231030</w:t>
            </w:r>
          </w:p>
        </w:tc>
      </w:tr>
      <w:tr w:rsidR="00B031F7" w:rsidRPr="00B031F7" w14:paraId="2C1ED1F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42B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10:08:34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D0E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FBC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83D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AFB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07003070000026187-E0GTqfcaBqCz20231030</w:t>
            </w:r>
          </w:p>
        </w:tc>
      </w:tr>
      <w:tr w:rsidR="00B031F7" w:rsidRPr="00B031F7" w14:paraId="2531826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170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10:09:22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CA9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517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9A9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B5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07003070000026488-E0GTqfcaBqkm20231030</w:t>
            </w:r>
          </w:p>
        </w:tc>
      </w:tr>
      <w:tr w:rsidR="00B031F7" w:rsidRPr="00B031F7" w14:paraId="3D94368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DE4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10:11:39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CF8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E6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E23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78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07003070000025913-E0GTqfcaBs8720231030</w:t>
            </w:r>
          </w:p>
        </w:tc>
      </w:tr>
      <w:tr w:rsidR="00B031F7" w:rsidRPr="00B031F7" w14:paraId="6BCFAEB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9C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10:12:31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1FA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A86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5E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11D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07003070000026654-E0GTqfcaBsnP20231030</w:t>
            </w:r>
          </w:p>
        </w:tc>
      </w:tr>
      <w:tr w:rsidR="00B031F7" w:rsidRPr="00B031F7" w14:paraId="0420631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5AA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10:13:06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C7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B4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16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83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07003070000026838-E0GTqfcaBtTS20231030</w:t>
            </w:r>
          </w:p>
        </w:tc>
      </w:tr>
      <w:tr w:rsidR="00B031F7" w:rsidRPr="00B031F7" w14:paraId="2F41A78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5C5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10:13:56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554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D00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5AD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48A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07003070000026495-E0GTqfcaBuFi20231030</w:t>
            </w:r>
          </w:p>
        </w:tc>
      </w:tr>
      <w:tr w:rsidR="00B031F7" w:rsidRPr="00B031F7" w14:paraId="50D6351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9C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10:15:15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F66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8F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EF5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1C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07003070000027034-E0GTqfcaBvTk20231030</w:t>
            </w:r>
          </w:p>
        </w:tc>
      </w:tr>
      <w:tr w:rsidR="00B031F7" w:rsidRPr="00B031F7" w14:paraId="096953E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EB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10:15:35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1FA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86D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987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C2D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05003050000026958-E0GTqfcaBvth20231030</w:t>
            </w:r>
          </w:p>
        </w:tc>
      </w:tr>
      <w:tr w:rsidR="00B031F7" w:rsidRPr="00B031F7" w14:paraId="0D55224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4756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10:19:07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918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19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5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956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05003050000027519-E0GTqfcaByMT20231030</w:t>
            </w:r>
          </w:p>
        </w:tc>
      </w:tr>
      <w:tr w:rsidR="00B031F7" w:rsidRPr="00B031F7" w14:paraId="112B1E2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D3E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33C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CC0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230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82E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05003050000027116-E0GTqfcaByXt20231030</w:t>
            </w:r>
          </w:p>
        </w:tc>
      </w:tr>
      <w:tr w:rsidR="00B031F7" w:rsidRPr="00B031F7" w14:paraId="25A053E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6F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10:22:03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7B9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14F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27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1FE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05003050000027745-E0GTqfcaC0Wl20231030</w:t>
            </w:r>
          </w:p>
        </w:tc>
      </w:tr>
      <w:tr w:rsidR="00B031F7" w:rsidRPr="00B031F7" w14:paraId="3DC01D9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F94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10:23:44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AD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191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5A5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3ED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05003050000027744-E0GTqfcaC2B620231030</w:t>
            </w:r>
          </w:p>
        </w:tc>
      </w:tr>
      <w:tr w:rsidR="00B031F7" w:rsidRPr="00B031F7" w14:paraId="5872C2A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E3C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10:24:23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0C6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A83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E7B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98DD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05003050000028108-E0GTqfcaC2do20231030</w:t>
            </w:r>
          </w:p>
        </w:tc>
      </w:tr>
      <w:tr w:rsidR="00B031F7" w:rsidRPr="00B031F7" w14:paraId="25890AD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42D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10:30:03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A7C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E17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902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88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05003050000029026-E0GTqfcaC7qR20231030</w:t>
            </w:r>
          </w:p>
        </w:tc>
      </w:tr>
      <w:tr w:rsidR="00B031F7" w:rsidRPr="00B031F7" w14:paraId="2842F3A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9E5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10:31:05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1B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FA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10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9F2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05003050000029098-E0GTqfcaC8pp20231030</w:t>
            </w:r>
          </w:p>
        </w:tc>
      </w:tr>
      <w:tr w:rsidR="00B031F7" w:rsidRPr="00B031F7" w14:paraId="483FC72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559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30-Oct-2023 10:33:44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6E7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53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C2B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ED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07003070000029674-E0GTqfcaCAGi20231030</w:t>
            </w:r>
          </w:p>
        </w:tc>
      </w:tr>
      <w:tr w:rsidR="00B031F7" w:rsidRPr="00B031F7" w14:paraId="4EFDCE5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F2B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10:35:37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130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9E0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34C0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BD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05003050000029776-E0GTqfcaCBOq20231030</w:t>
            </w:r>
          </w:p>
        </w:tc>
      </w:tr>
      <w:tr w:rsidR="00B031F7" w:rsidRPr="00B031F7" w14:paraId="2B5AA17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B87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10:36:02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E3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555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1CC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229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07003070000029924-E0GTqfcaCBYA20231030</w:t>
            </w:r>
          </w:p>
        </w:tc>
      </w:tr>
      <w:tr w:rsidR="00B031F7" w:rsidRPr="00B031F7" w14:paraId="396AD3C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180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10:42:42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6D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AD3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CD7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DD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05003050000030568-E0GTqfcaCFcr20231030</w:t>
            </w:r>
          </w:p>
        </w:tc>
      </w:tr>
      <w:tr w:rsidR="00B031F7" w:rsidRPr="00B031F7" w14:paraId="301CFB2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A4D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10:42:51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FD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CE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B3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07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07003070000030579-E0GTqfcaCFh120231030</w:t>
            </w:r>
          </w:p>
        </w:tc>
      </w:tr>
      <w:tr w:rsidR="00B031F7" w:rsidRPr="00B031F7" w14:paraId="55E9A57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BF2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10:43:38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BBF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1F4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19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386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07003070000030226-E0GTqfcaCGFb20231030</w:t>
            </w:r>
          </w:p>
        </w:tc>
      </w:tr>
      <w:tr w:rsidR="00B031F7" w:rsidRPr="00B031F7" w14:paraId="20102A7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2B6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10:56:30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0D9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D5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803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A3A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07003070000032815-E0GTqfcaCQ6J20231030</w:t>
            </w:r>
          </w:p>
        </w:tc>
      </w:tr>
      <w:tr w:rsidR="00B031F7" w:rsidRPr="00B031F7" w14:paraId="4AAB0B3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C1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10:58:05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3D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FF9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FA5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446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07003070000032181-E0GTqfcaCRIj20231030</w:t>
            </w:r>
          </w:p>
        </w:tc>
      </w:tr>
      <w:tr w:rsidR="00B031F7" w:rsidRPr="00B031F7" w14:paraId="6FDDF0C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006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11:01:11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14D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CEF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45B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DB7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07003070000033742-E0GTqfcaCTgs20231030</w:t>
            </w:r>
          </w:p>
        </w:tc>
      </w:tr>
      <w:tr w:rsidR="00B031F7" w:rsidRPr="00B031F7" w14:paraId="504C9E5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843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11:01:36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54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061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A2D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55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05003050000032736-E0GTqfcaCTtE20231030</w:t>
            </w:r>
          </w:p>
        </w:tc>
      </w:tr>
      <w:tr w:rsidR="00B031F7" w:rsidRPr="00B031F7" w14:paraId="52DBF6E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47D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55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C2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5B3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4C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05003050000034476-E0GTqfcaCWk420231030</w:t>
            </w:r>
          </w:p>
        </w:tc>
      </w:tr>
      <w:tr w:rsidR="00B031F7" w:rsidRPr="00B031F7" w14:paraId="4152EEF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20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11:06:03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A3B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A8B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935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007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07003070000034631-E0GTqfcaCWmN20231030</w:t>
            </w:r>
          </w:p>
        </w:tc>
      </w:tr>
      <w:tr w:rsidR="00B031F7" w:rsidRPr="00B031F7" w14:paraId="1BC334F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E2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11:06:05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BC5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6F1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6C4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248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07003070000034601-E0GTqfcaCWqm20231030</w:t>
            </w:r>
          </w:p>
        </w:tc>
      </w:tr>
      <w:tr w:rsidR="00B031F7" w:rsidRPr="00B031F7" w14:paraId="38732ED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29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11:09:02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7D1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8D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BB7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E58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07003070000035139-E0GTqfcaCYWP20231030</w:t>
            </w:r>
          </w:p>
        </w:tc>
      </w:tr>
      <w:tr w:rsidR="00B031F7" w:rsidRPr="00B031F7" w14:paraId="312F1B8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8E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11:09:53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43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2F6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D8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2B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07003070000034893-E0GTqfcaCYvR20231030</w:t>
            </w:r>
          </w:p>
        </w:tc>
      </w:tr>
      <w:tr w:rsidR="00B031F7" w:rsidRPr="00B031F7" w14:paraId="1F2DE0F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B8D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11:10:06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310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E61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6AA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626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07003070000034893-E0GTqfcaCZ2l20231030</w:t>
            </w:r>
          </w:p>
        </w:tc>
      </w:tr>
      <w:tr w:rsidR="00B031F7" w:rsidRPr="00B031F7" w14:paraId="41BA94F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10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11:11:13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E3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85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512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B70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05003050000035253-E0GTqfcaCZX620231030</w:t>
            </w:r>
          </w:p>
        </w:tc>
      </w:tr>
      <w:tr w:rsidR="00B031F7" w:rsidRPr="00B031F7" w14:paraId="7109857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1F1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11:11:20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F71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095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371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1BF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07003070000035392-E0GTqfcaCZkj20231030</w:t>
            </w:r>
          </w:p>
        </w:tc>
      </w:tr>
      <w:tr w:rsidR="00B031F7" w:rsidRPr="00B031F7" w14:paraId="7615658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B2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11:13:28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EA9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209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C96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42D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05003050000035529-E0GTqfcaCanu20231030</w:t>
            </w:r>
          </w:p>
        </w:tc>
      </w:tr>
      <w:tr w:rsidR="00B031F7" w:rsidRPr="00B031F7" w14:paraId="5E05732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D3D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11:13:28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E8C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94D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589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951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07003070000035674-E0GTqfcaCauW20231030</w:t>
            </w:r>
          </w:p>
        </w:tc>
      </w:tr>
      <w:tr w:rsidR="00B031F7" w:rsidRPr="00B031F7" w14:paraId="59546E1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F24B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11:20:08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44E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B27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B4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753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05003050000036245-E0GTqfcaCfJr20231030</w:t>
            </w:r>
          </w:p>
        </w:tc>
      </w:tr>
      <w:tr w:rsidR="00B031F7" w:rsidRPr="00B031F7" w14:paraId="5226BCB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0B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11:24:39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CE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B42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07D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AEC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05003050000037430-E0GTqfcaCicP20231030</w:t>
            </w:r>
          </w:p>
        </w:tc>
      </w:tr>
      <w:tr w:rsidR="00B031F7" w:rsidRPr="00B031F7" w14:paraId="6BB260B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7E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11:27:01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67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5C3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21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D0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05003050000037750-E0GTqfcaCjy020231030</w:t>
            </w:r>
          </w:p>
        </w:tc>
      </w:tr>
      <w:tr w:rsidR="00B031F7" w:rsidRPr="00B031F7" w14:paraId="12D9822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095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11:29:29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7B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19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CC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01D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05003050000037403-E0GTqfcaClUK20231030</w:t>
            </w:r>
          </w:p>
        </w:tc>
      </w:tr>
      <w:tr w:rsidR="00B031F7" w:rsidRPr="00B031F7" w14:paraId="3DADA56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EA7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11:33:10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36E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FAA3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9EB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4B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07003070000038968-E0GTqfcaCoxs20231030</w:t>
            </w:r>
          </w:p>
        </w:tc>
      </w:tr>
      <w:tr w:rsidR="00B031F7" w:rsidRPr="00B031F7" w14:paraId="7EC3C9F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E1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11:37:02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86D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A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83D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C34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07003070000039585-E0GTqfcaCraV20231030</w:t>
            </w:r>
          </w:p>
        </w:tc>
      </w:tr>
      <w:tr w:rsidR="00B031F7" w:rsidRPr="00B031F7" w14:paraId="1753119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120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11:39:39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5AD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104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08F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4E4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05003050000039795-E0GTqfcaCtLZ20231030</w:t>
            </w:r>
          </w:p>
        </w:tc>
      </w:tr>
      <w:tr w:rsidR="00B031F7" w:rsidRPr="00B031F7" w14:paraId="661012C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6F4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11:42:01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64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057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021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FD9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05003050000040059-E0GTqfcaCuRq20231030</w:t>
            </w:r>
          </w:p>
        </w:tc>
      </w:tr>
      <w:tr w:rsidR="00B031F7" w:rsidRPr="00B031F7" w14:paraId="603C8D9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271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11:42:01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E81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67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665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C12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05003050000040059-E0GTqfcaCuRo20231030</w:t>
            </w:r>
          </w:p>
        </w:tc>
      </w:tr>
      <w:tr w:rsidR="00B031F7" w:rsidRPr="00B031F7" w14:paraId="643B989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E2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11:42:22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74E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55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AC3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E8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07003070000039958-E0GTqfcaCuqZ20231030</w:t>
            </w:r>
          </w:p>
        </w:tc>
      </w:tr>
      <w:tr w:rsidR="00B031F7" w:rsidRPr="00B031F7" w14:paraId="3A1AF56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14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11:44:27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FF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4D9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92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36A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05003050000040556-E0GTqfcaCwZh20231030</w:t>
            </w:r>
          </w:p>
        </w:tc>
      </w:tr>
      <w:tr w:rsidR="00B031F7" w:rsidRPr="00B031F7" w14:paraId="3265F7C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E5A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4B6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75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036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50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07003070000040451-E0GTqfcaCx1g20231030</w:t>
            </w:r>
          </w:p>
        </w:tc>
      </w:tr>
      <w:tr w:rsidR="00B031F7" w:rsidRPr="00B031F7" w14:paraId="3C3880A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7C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F57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632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7F1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ABB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07003070000040983-E0GTqfcaCxe020231030</w:t>
            </w:r>
          </w:p>
        </w:tc>
      </w:tr>
      <w:tr w:rsidR="00B031F7" w:rsidRPr="00B031F7" w14:paraId="51AF821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D72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11:47:16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39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1B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6A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5E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05003050000040833-E0GTqfcaCyJ920231030</w:t>
            </w:r>
          </w:p>
        </w:tc>
      </w:tr>
      <w:tr w:rsidR="00B031F7" w:rsidRPr="00B031F7" w14:paraId="07D326D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831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11:49:25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FD0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7A3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8D6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D18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05003050000041126-E0GTqfcaCzS120231030</w:t>
            </w:r>
          </w:p>
        </w:tc>
      </w:tr>
      <w:tr w:rsidR="00B031F7" w:rsidRPr="00B031F7" w14:paraId="689C4D5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2D0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11:56:09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CD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48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873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63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05003050000042407-E0GTqfcaD34a20231030</w:t>
            </w:r>
          </w:p>
        </w:tc>
      </w:tr>
      <w:tr w:rsidR="00B031F7" w:rsidRPr="00B031F7" w14:paraId="4E48435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663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11:57:42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054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79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BEB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456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07003070000042717-E0GTqfcaD3ec20231030</w:t>
            </w:r>
          </w:p>
        </w:tc>
      </w:tr>
      <w:tr w:rsidR="00B031F7" w:rsidRPr="00B031F7" w14:paraId="523AB55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0C5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6ED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322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F7C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546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07003070000043011-E0GTqfcaD4x120231030</w:t>
            </w:r>
          </w:p>
        </w:tc>
      </w:tr>
      <w:tr w:rsidR="00B031F7" w:rsidRPr="00B031F7" w14:paraId="56C5426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37E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12:00:13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7C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DD3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10E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13F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07003070000043011-E0GTqfcaD4x320231030</w:t>
            </w:r>
          </w:p>
        </w:tc>
      </w:tr>
      <w:tr w:rsidR="00B031F7" w:rsidRPr="00B031F7" w14:paraId="2CE80E3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E75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12:00:59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316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F2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37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2F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05003050000042388-E0GTqfcaD5OJ20231030</w:t>
            </w:r>
          </w:p>
        </w:tc>
      </w:tr>
      <w:tr w:rsidR="00B031F7" w:rsidRPr="00B031F7" w14:paraId="4F9876B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0B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12:01:12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5D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9A2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950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F25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05003050000043113-E0GTqfcaD5Y120231030</w:t>
            </w:r>
          </w:p>
        </w:tc>
      </w:tr>
      <w:tr w:rsidR="00B031F7" w:rsidRPr="00B031F7" w14:paraId="76F37DC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DBF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12:02:19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6C6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08E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5D5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52D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07003070000043244-E0GTqfcaD6a720231030</w:t>
            </w:r>
          </w:p>
        </w:tc>
      </w:tr>
      <w:tr w:rsidR="00B031F7" w:rsidRPr="00B031F7" w14:paraId="4AEE0DE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67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12:05:47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B7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7C2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A89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2FA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07003070000043633-E0GTqfcaD96n20231030</w:t>
            </w:r>
          </w:p>
        </w:tc>
      </w:tr>
      <w:tr w:rsidR="00B031F7" w:rsidRPr="00B031F7" w14:paraId="1D3096D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20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12:05:47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56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B9F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B7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13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07003070000043633-E0GTqfcaD96l20231030</w:t>
            </w:r>
          </w:p>
        </w:tc>
      </w:tr>
      <w:tr w:rsidR="00B031F7" w:rsidRPr="00B031F7" w14:paraId="78AA969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586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12:13:36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08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BA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D4F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36B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05003050000045352-E0GTqfcaDEdT20231030</w:t>
            </w:r>
          </w:p>
        </w:tc>
      </w:tr>
      <w:tr w:rsidR="00B031F7" w:rsidRPr="00B031F7" w14:paraId="44FD7B1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5BC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12:16:45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653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F37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885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9F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05003050000044794-E0GTqfcaDH2O20231030</w:t>
            </w:r>
          </w:p>
        </w:tc>
      </w:tr>
      <w:tr w:rsidR="00B031F7" w:rsidRPr="00B031F7" w14:paraId="3EE08DB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711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30-Oct-2023 12:18:12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CD2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5CA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CDE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037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05003050000046398-E0GTqfcaDI2R20231030</w:t>
            </w:r>
          </w:p>
        </w:tc>
      </w:tr>
      <w:tr w:rsidR="00B031F7" w:rsidRPr="00B031F7" w14:paraId="6B80E5C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D38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12:18:22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2D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FB5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EC1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D96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07003070000046640-E0GTqfcaDIE720231030</w:t>
            </w:r>
          </w:p>
        </w:tc>
      </w:tr>
      <w:tr w:rsidR="00B031F7" w:rsidRPr="00B031F7" w14:paraId="6130A83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3D2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12:18:22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27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2A0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3C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60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07003070000046640-E0GTqfcaDIE520231030</w:t>
            </w:r>
          </w:p>
        </w:tc>
      </w:tr>
      <w:tr w:rsidR="00B031F7" w:rsidRPr="00B031F7" w14:paraId="1B4642E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B6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12:19:43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A85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70C7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334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F7A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07003070000046564-E0GTqfcaDJ3l20231030</w:t>
            </w:r>
          </w:p>
        </w:tc>
      </w:tr>
      <w:tr w:rsidR="00B031F7" w:rsidRPr="00B031F7" w14:paraId="5CE4013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3A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12:21:27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AFB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BA3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E00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AB3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05003050000046839-E0GTqfcaDKdu20231030</w:t>
            </w:r>
          </w:p>
        </w:tc>
      </w:tr>
      <w:tr w:rsidR="00B031F7" w:rsidRPr="00B031F7" w14:paraId="4952100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EA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12:24:05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DC7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915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DD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E34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07003070000047606-E0GTqfcaDMVC20231030</w:t>
            </w:r>
          </w:p>
        </w:tc>
      </w:tr>
      <w:tr w:rsidR="00B031F7" w:rsidRPr="00B031F7" w14:paraId="122AD50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A7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12:28:05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39A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B84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31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D75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07003070000047680-E0GTqfcaDPQU20231030</w:t>
            </w:r>
          </w:p>
        </w:tc>
      </w:tr>
      <w:tr w:rsidR="00B031F7" w:rsidRPr="00B031F7" w14:paraId="120C1B9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BA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12:30:55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253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88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589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C0A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05003050000048661-E0GTqfcaDS1i20231030</w:t>
            </w:r>
          </w:p>
        </w:tc>
      </w:tr>
      <w:tr w:rsidR="00B031F7" w:rsidRPr="00B031F7" w14:paraId="4B1692B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38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27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AB4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E2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6CA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05003050000048980-E0GTqfcaDTSF20231030</w:t>
            </w:r>
          </w:p>
        </w:tc>
      </w:tr>
      <w:tr w:rsidR="00B031F7" w:rsidRPr="00B031F7" w14:paraId="73FE7EC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46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12:32:54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3C0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354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C35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104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05003050000048479-E0GTqfcaDTp220231030</w:t>
            </w:r>
          </w:p>
        </w:tc>
      </w:tr>
      <w:tr w:rsidR="00B031F7" w:rsidRPr="00B031F7" w14:paraId="7E54512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BCB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12:35:08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737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94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93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DF0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05003050000049410-E0GTqfcaDVXQ20231030</w:t>
            </w:r>
          </w:p>
        </w:tc>
      </w:tr>
      <w:tr w:rsidR="00B031F7" w:rsidRPr="00B031F7" w14:paraId="0E86270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2D2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12:37:24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82E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084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822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D22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05003050000049792-E0GTqfcaDXIZ20231030</w:t>
            </w:r>
          </w:p>
        </w:tc>
      </w:tr>
      <w:tr w:rsidR="00B031F7" w:rsidRPr="00B031F7" w14:paraId="4DCAD0D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A0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51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8C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C04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7E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05003050000050513-E0GTqfcaDZY720231030</w:t>
            </w:r>
          </w:p>
        </w:tc>
      </w:tr>
      <w:tr w:rsidR="00B031F7" w:rsidRPr="00B031F7" w14:paraId="249F4F0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1B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19A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B80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99A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E08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05003050000050579-E0GTqfcaDZWy20231030</w:t>
            </w:r>
          </w:p>
        </w:tc>
      </w:tr>
      <w:tr w:rsidR="00B031F7" w:rsidRPr="00B031F7" w14:paraId="60A313F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7B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12:44:28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440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124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A45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EEE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05003050000051300-E0GTqfcaDdED20231030</w:t>
            </w:r>
          </w:p>
        </w:tc>
      </w:tr>
      <w:tr w:rsidR="00B031F7" w:rsidRPr="00B031F7" w14:paraId="4CC37FA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D5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040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B3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9A2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9C5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07003070000051436-E0GTqfcaDddC20231030</w:t>
            </w:r>
          </w:p>
        </w:tc>
      </w:tr>
      <w:tr w:rsidR="00B031F7" w:rsidRPr="00B031F7" w14:paraId="341F34E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7B7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74D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82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88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7BE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05003050000051573-E0GTqfcaDeVL20231030</w:t>
            </w:r>
          </w:p>
        </w:tc>
      </w:tr>
      <w:tr w:rsidR="00B031F7" w:rsidRPr="00B031F7" w14:paraId="6BFDC19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D3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DE0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A8C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A6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7F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05003050000051870-E0GTqfcaDgEp20231030</w:t>
            </w:r>
          </w:p>
        </w:tc>
      </w:tr>
      <w:tr w:rsidR="00B031F7" w:rsidRPr="00B031F7" w14:paraId="23C2A7E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65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2F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A28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6FF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E6F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07003070000052018-E0GTqfcaDgEr20231030</w:t>
            </w:r>
          </w:p>
        </w:tc>
      </w:tr>
      <w:tr w:rsidR="00B031F7" w:rsidRPr="00B031F7" w14:paraId="5E1DF69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436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CBF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642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063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323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07003070000052018-E0GTqfcaDgEt20231030</w:t>
            </w:r>
          </w:p>
        </w:tc>
      </w:tr>
      <w:tr w:rsidR="00B031F7" w:rsidRPr="00B031F7" w14:paraId="3D20B45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0E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12:49:50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5E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8D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8E9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A18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05003050000052322-E0GTqfcaDhqV20231030</w:t>
            </w:r>
          </w:p>
        </w:tc>
      </w:tr>
      <w:tr w:rsidR="00B031F7" w:rsidRPr="00B031F7" w14:paraId="6EA2715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A15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12:51:45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16E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2C2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A42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0B9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07003070000052917-E0GTqfcaDjWb20231030</w:t>
            </w:r>
          </w:p>
        </w:tc>
      </w:tr>
      <w:tr w:rsidR="00B031F7" w:rsidRPr="00B031F7" w14:paraId="11FAEC6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3B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12:53:36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35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207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0D2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A9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05003050000052899-E0GTqfcaDl4Y20231030</w:t>
            </w:r>
          </w:p>
        </w:tc>
      </w:tr>
      <w:tr w:rsidR="00B031F7" w:rsidRPr="00B031F7" w14:paraId="39BF40F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E44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12:56:36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997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036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87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515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07003070000053677-E0GTqfcaDnkv20231030</w:t>
            </w:r>
          </w:p>
        </w:tc>
      </w:tr>
      <w:tr w:rsidR="00B031F7" w:rsidRPr="00B031F7" w14:paraId="697D437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17F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12:57:29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FA56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8C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401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821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05003050000052676-E0GTqfcaDo9220231030</w:t>
            </w:r>
          </w:p>
        </w:tc>
      </w:tr>
      <w:tr w:rsidR="00B031F7" w:rsidRPr="00B031F7" w14:paraId="75250C3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F73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12:58:45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8B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B4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61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EE5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07003070000053964-E0GTqfcaDp8T20231030</w:t>
            </w:r>
          </w:p>
        </w:tc>
      </w:tr>
      <w:tr w:rsidR="00B031F7" w:rsidRPr="00B031F7" w14:paraId="1B6E5C8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A16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13:00:00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7C2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E9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3F3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573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05003050000053749-E0GTqfcaDpuV20231030</w:t>
            </w:r>
          </w:p>
        </w:tc>
      </w:tr>
      <w:tr w:rsidR="00B031F7" w:rsidRPr="00B031F7" w14:paraId="7BA5502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890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13:01:41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5B9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4A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B10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505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07003070000053965-E0GTqfcaDr5S20231030</w:t>
            </w:r>
          </w:p>
        </w:tc>
      </w:tr>
      <w:tr w:rsidR="00B031F7" w:rsidRPr="00B031F7" w14:paraId="451C33B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EE1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13:03:54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9D2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0F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94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871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05003050000054824-E0GTqfcaDt3u20231030</w:t>
            </w:r>
          </w:p>
        </w:tc>
      </w:tr>
      <w:tr w:rsidR="00B031F7" w:rsidRPr="00B031F7" w14:paraId="2633534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21E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13:04:41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E27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4A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032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BC3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07003070000055276-E0GTqfcaDtXk20231030</w:t>
            </w:r>
          </w:p>
        </w:tc>
      </w:tr>
      <w:tr w:rsidR="00B031F7" w:rsidRPr="00B031F7" w14:paraId="2302556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23A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13:05:56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F15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86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0A7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DF6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07003070000055027-E0GTqfcaDuvR20231030</w:t>
            </w:r>
          </w:p>
        </w:tc>
      </w:tr>
      <w:tr w:rsidR="00B031F7" w:rsidRPr="00B031F7" w14:paraId="532FAD8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01D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13:06:45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9D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81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C1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E8B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07003070000055670-E0GTqfcaDvRC20231030</w:t>
            </w:r>
          </w:p>
        </w:tc>
      </w:tr>
      <w:tr w:rsidR="00B031F7" w:rsidRPr="00B031F7" w14:paraId="2EACE75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357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13:08:51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ED4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32E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A2A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ED3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05003050000055820-E0GTqfcaDx0x20231030</w:t>
            </w:r>
          </w:p>
        </w:tc>
      </w:tr>
      <w:tr w:rsidR="00B031F7" w:rsidRPr="00B031F7" w14:paraId="08DCE50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FE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13:08:51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896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6DA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070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078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07003070000055975-E0GTqfcaDx1220231030</w:t>
            </w:r>
          </w:p>
        </w:tc>
      </w:tr>
      <w:tr w:rsidR="00B031F7" w:rsidRPr="00B031F7" w14:paraId="7807870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75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13:12:34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33E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FB3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EA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F7F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05003050000056661-E0GTqfcaE0SG20231030</w:t>
            </w:r>
          </w:p>
        </w:tc>
      </w:tr>
      <w:tr w:rsidR="00B031F7" w:rsidRPr="00B031F7" w14:paraId="2A2DD1D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22E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13:12:42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F2C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520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7D9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890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05003050000056680-E0GTqfcaE0Up20231030</w:t>
            </w:r>
          </w:p>
        </w:tc>
      </w:tr>
      <w:tr w:rsidR="00B031F7" w:rsidRPr="00B031F7" w14:paraId="1A4DDDF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3D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13:12:42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A8B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DC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3C1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899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05003050000056680-E0GTqfcaE0Uv20231030</w:t>
            </w:r>
          </w:p>
        </w:tc>
      </w:tr>
      <w:tr w:rsidR="00B031F7" w:rsidRPr="00B031F7" w14:paraId="5BCA26D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503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13:16:19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92B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365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B85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9F3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07003070000057587-E0GTqfcaE3eg20231030</w:t>
            </w:r>
          </w:p>
        </w:tc>
      </w:tr>
      <w:tr w:rsidR="00B031F7" w:rsidRPr="00B031F7" w14:paraId="2620640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F29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13:21:09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D86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0A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8DA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660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05003050000057934-E0GTqfcaE7Ch20231030</w:t>
            </w:r>
          </w:p>
        </w:tc>
      </w:tr>
      <w:tr w:rsidR="00B031F7" w:rsidRPr="00B031F7" w14:paraId="7FDE98C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24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13:25:00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F8C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C98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14C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4D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05003050000058843-E0GTqfcaEAXu20231030</w:t>
            </w:r>
          </w:p>
        </w:tc>
      </w:tr>
      <w:tr w:rsidR="00B031F7" w:rsidRPr="00B031F7" w14:paraId="4F49912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FF3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13:25:34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291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1D9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24D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1C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05003050000058796-E0GTqfcaEBTN20231030</w:t>
            </w:r>
          </w:p>
        </w:tc>
      </w:tr>
      <w:tr w:rsidR="00B031F7" w:rsidRPr="00B031F7" w14:paraId="38B5B6E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419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13:25:34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1A5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674C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0B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B92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05003050000059215-E0GTqfcaEBTP20231030</w:t>
            </w:r>
          </w:p>
        </w:tc>
      </w:tr>
      <w:tr w:rsidR="00B031F7" w:rsidRPr="00B031F7" w14:paraId="0BF4A9E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C2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FDC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85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E6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39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07003070000057430-E0GTqfcaECHt20231030</w:t>
            </w:r>
          </w:p>
        </w:tc>
      </w:tr>
      <w:tr w:rsidR="00B031F7" w:rsidRPr="00B031F7" w14:paraId="0021D26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B47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0F8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978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59B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05F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07003070000059930-E0GTqfcaEDkm20231030</w:t>
            </w:r>
          </w:p>
        </w:tc>
      </w:tr>
      <w:tr w:rsidR="00B031F7" w:rsidRPr="00B031F7" w14:paraId="53FD95A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A4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13:27:45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24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4F1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C6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5A0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07003070000059930-E0GTqfcaEDkk20231030</w:t>
            </w:r>
          </w:p>
        </w:tc>
      </w:tr>
      <w:tr w:rsidR="00B031F7" w:rsidRPr="00B031F7" w14:paraId="3496D6C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843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13:30:00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822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1CC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001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36D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05003050000059677-E0GTqfcaEGKl20231030</w:t>
            </w:r>
          </w:p>
        </w:tc>
      </w:tr>
      <w:tr w:rsidR="00B031F7" w:rsidRPr="00B031F7" w14:paraId="22E1FC7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CB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30-Oct-2023 13:32:04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C36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5C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66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AB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07003070000062131-E0GTqfcaEMp120231030</w:t>
            </w:r>
          </w:p>
        </w:tc>
      </w:tr>
      <w:tr w:rsidR="00B031F7" w:rsidRPr="00B031F7" w14:paraId="46EADCF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CE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13:32:16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33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BC2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E33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78C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07003070000062131-E0GTqfcaENOk20231030</w:t>
            </w:r>
          </w:p>
        </w:tc>
      </w:tr>
      <w:tr w:rsidR="00B031F7" w:rsidRPr="00B031F7" w14:paraId="3B148AA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963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13:33:06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F6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3DE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D53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299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05003050000062268-E0GTqfcaEPfr20231030</w:t>
            </w:r>
          </w:p>
        </w:tc>
      </w:tr>
      <w:tr w:rsidR="00B031F7" w:rsidRPr="00B031F7" w14:paraId="5BC32BE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3D6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13:33:09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61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9D0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178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E8D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05003050000061400-E0GTqfcaEPiI20231030</w:t>
            </w:r>
          </w:p>
        </w:tc>
      </w:tr>
      <w:tr w:rsidR="00B031F7" w:rsidRPr="00B031F7" w14:paraId="0F27A45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C04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13:36:33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B7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4F5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B36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19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07003070000063177-E0GTqfcaEWkR20231030</w:t>
            </w:r>
          </w:p>
        </w:tc>
      </w:tr>
      <w:tr w:rsidR="00B031F7" w:rsidRPr="00B031F7" w14:paraId="3C54AD1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82B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13:37:33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08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907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6A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0DA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05003050000062879-E0GTqfcaEYgx20231030</w:t>
            </w:r>
          </w:p>
        </w:tc>
      </w:tr>
      <w:tr w:rsidR="00B031F7" w:rsidRPr="00B031F7" w14:paraId="02FCE88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D9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13:38:01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08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5B6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AEB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D86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05003050000064370-E0GTqfcaEZTy20231030</w:t>
            </w:r>
          </w:p>
        </w:tc>
      </w:tr>
      <w:tr w:rsidR="00B031F7" w:rsidRPr="00B031F7" w14:paraId="241850A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0EE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13:40:27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C26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D3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F1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267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07003070000065468-E0GTqfcaEeOk20231030</w:t>
            </w:r>
          </w:p>
        </w:tc>
      </w:tr>
      <w:tr w:rsidR="00B031F7" w:rsidRPr="00B031F7" w14:paraId="3D680D3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59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13:41:45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C0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F4B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C6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DB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05003050000065992-E0GTqfcaEg8a20231030</w:t>
            </w:r>
          </w:p>
        </w:tc>
      </w:tr>
      <w:tr w:rsidR="00B031F7" w:rsidRPr="00B031F7" w14:paraId="702F774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087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13:41:45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E01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DB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5B0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2F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05003050000065992-E0GTqfcaEg8c20231030</w:t>
            </w:r>
          </w:p>
        </w:tc>
      </w:tr>
      <w:tr w:rsidR="00B031F7" w:rsidRPr="00B031F7" w14:paraId="4908C68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CF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6FD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99A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E87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5E8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05003050000066921-E0GTqfcaEknc20231030</w:t>
            </w:r>
          </w:p>
        </w:tc>
      </w:tr>
      <w:tr w:rsidR="00B031F7" w:rsidRPr="00B031F7" w14:paraId="5419B87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AA9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13:44:31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421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671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CB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8E8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05003050000066921-E0GTqfcaEkna20231030</w:t>
            </w:r>
          </w:p>
        </w:tc>
      </w:tr>
      <w:tr w:rsidR="00B031F7" w:rsidRPr="00B031F7" w14:paraId="28DAD4A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BA5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13:47:29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70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D6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C4B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42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07003070000068536-E0GTqfcaEqRC20231030</w:t>
            </w:r>
          </w:p>
        </w:tc>
      </w:tr>
      <w:tr w:rsidR="00B031F7" w:rsidRPr="00B031F7" w14:paraId="450AF98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E1C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13:48:34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EB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078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EF3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89D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07003070000068992-E0GTqfcaEsG120231030</w:t>
            </w:r>
          </w:p>
        </w:tc>
      </w:tr>
      <w:tr w:rsidR="00B031F7" w:rsidRPr="00B031F7" w14:paraId="421A075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B1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13:49:27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AF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B72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28F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3E6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07003070000069284-E0GTqfcaEtlQ20231030</w:t>
            </w:r>
          </w:p>
        </w:tc>
      </w:tr>
      <w:tr w:rsidR="00B031F7" w:rsidRPr="00B031F7" w14:paraId="752A99C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C1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13:51:05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6D6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FAF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64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6C9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07003070000069879-E0GTqfcaEwkh20231030</w:t>
            </w:r>
          </w:p>
        </w:tc>
      </w:tr>
      <w:tr w:rsidR="00B031F7" w:rsidRPr="00B031F7" w14:paraId="106CBB5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345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13:53:01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23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539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4D3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B3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07003070000070517-E0GTqfcaF0Eu20231030</w:t>
            </w:r>
          </w:p>
        </w:tc>
      </w:tr>
      <w:tr w:rsidR="00B031F7" w:rsidRPr="00B031F7" w14:paraId="0431E26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945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13:53:15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626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6F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349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3A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07003070000068396-E0GTqfcaF0jf20231030</w:t>
            </w:r>
          </w:p>
        </w:tc>
      </w:tr>
      <w:tr w:rsidR="00B031F7" w:rsidRPr="00B031F7" w14:paraId="6BAB0EC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C51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13:56:07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C3B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6A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E4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7D5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05003050000071505-E0GTqfcaF4f520231030</w:t>
            </w:r>
          </w:p>
        </w:tc>
      </w:tr>
      <w:tr w:rsidR="00B031F7" w:rsidRPr="00B031F7" w14:paraId="1E54238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0A9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13:58:41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2D2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541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79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FC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05003050000072579-E0GTqfcaF8ah20231030</w:t>
            </w:r>
          </w:p>
        </w:tc>
      </w:tr>
      <w:tr w:rsidR="00B031F7" w:rsidRPr="00B031F7" w14:paraId="0E46DD1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EF8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13:59:45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F77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59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1C2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F85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07003070000073077-E0GTqfcaFAuC20231030</w:t>
            </w:r>
          </w:p>
        </w:tc>
      </w:tr>
      <w:tr w:rsidR="00B031F7" w:rsidRPr="00B031F7" w14:paraId="7F79F79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EA7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9DA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52B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BC5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9C9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07003070000072734-E0GTqfcaFCVz20231030</w:t>
            </w:r>
          </w:p>
        </w:tc>
      </w:tr>
      <w:tr w:rsidR="00B031F7" w:rsidRPr="00B031F7" w14:paraId="6F07F20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3D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14:00:38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2B7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DD6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C2C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77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07003070000072734-E0GTqfcaFCVK20231030</w:t>
            </w:r>
          </w:p>
        </w:tc>
      </w:tr>
      <w:tr w:rsidR="00B031F7" w:rsidRPr="00B031F7" w14:paraId="245C2D6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F38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14:02:14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5AC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C6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BB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68E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07003070000074092-E0GTqfcaFFHE20231030</w:t>
            </w:r>
          </w:p>
        </w:tc>
      </w:tr>
      <w:tr w:rsidR="00B031F7" w:rsidRPr="00B031F7" w14:paraId="1990FC5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86D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7E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48B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4C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6B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05003050000074287-E0GTqfcaFGox20231030</w:t>
            </w:r>
          </w:p>
        </w:tc>
      </w:tr>
      <w:tr w:rsidR="00B031F7" w:rsidRPr="00B031F7" w14:paraId="7FFBB4A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C8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14:04:36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A0F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F5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68F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1D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07003070000075083-E0GTqfcaFJeD20231030</w:t>
            </w:r>
          </w:p>
        </w:tc>
      </w:tr>
      <w:tr w:rsidR="00B031F7" w:rsidRPr="00B031F7" w14:paraId="7349414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917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1C3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DE7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960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95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07003070000073652-E0GTqfcaFLyj20231030</w:t>
            </w:r>
          </w:p>
        </w:tc>
      </w:tr>
      <w:tr w:rsidR="00B031F7" w:rsidRPr="00B031F7" w14:paraId="6C31779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749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14:07:25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CF3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D6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944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9D1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07003070000076518-E0GTqfcaFOPk20231030</w:t>
            </w:r>
          </w:p>
        </w:tc>
      </w:tr>
      <w:tr w:rsidR="00B031F7" w:rsidRPr="00B031F7" w14:paraId="302CFF8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BB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9B7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8073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A0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2E1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05003050000076524-E0GTqfcaFP5U20231030</w:t>
            </w:r>
          </w:p>
        </w:tc>
      </w:tr>
      <w:tr w:rsidR="00B031F7" w:rsidRPr="00B031F7" w14:paraId="1244C9F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484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14:09:25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519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DA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19B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844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07003070000076981-E0GTqfcaFRT720231030</w:t>
            </w:r>
          </w:p>
        </w:tc>
      </w:tr>
      <w:tr w:rsidR="00B031F7" w:rsidRPr="00B031F7" w14:paraId="05FD379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06F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14:11:40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A7C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DE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560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A14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05003050000077618-E0GTqfcaFU3G20231030</w:t>
            </w:r>
          </w:p>
        </w:tc>
      </w:tr>
      <w:tr w:rsidR="00B031F7" w:rsidRPr="00B031F7" w14:paraId="5DB6D0E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9B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14:11:40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3E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30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3D8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87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05003050000077618-E0GTqfcaFU3I20231030</w:t>
            </w:r>
          </w:p>
        </w:tc>
      </w:tr>
      <w:tr w:rsidR="00B031F7" w:rsidRPr="00B031F7" w14:paraId="546213E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3C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14:13:27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D545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3D7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E0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471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07003070000077167-E0GTqfcaFWOm20231030</w:t>
            </w:r>
          </w:p>
        </w:tc>
      </w:tr>
      <w:tr w:rsidR="00B031F7" w:rsidRPr="00B031F7" w14:paraId="64FB2D6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569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14:16:58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DE5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7B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042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C8B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05003050000079599-E0GTqfcaFZoW20231030</w:t>
            </w:r>
          </w:p>
        </w:tc>
      </w:tr>
      <w:tr w:rsidR="00B031F7" w:rsidRPr="00B031F7" w14:paraId="4160A40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E4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14:17:18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7D3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BDE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3A7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9DF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05003050000079515-E0GTqfcaFaOF20231030</w:t>
            </w:r>
          </w:p>
        </w:tc>
      </w:tr>
      <w:tr w:rsidR="00B031F7" w:rsidRPr="00B031F7" w14:paraId="7B7FA35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B38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14:17:32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10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986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3A3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8D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05003050000079600-E0GTqfcaFayy20231030</w:t>
            </w:r>
          </w:p>
        </w:tc>
      </w:tr>
      <w:tr w:rsidR="00B031F7" w:rsidRPr="00B031F7" w14:paraId="6224C69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51A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14:21:07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D9C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53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B54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3CAB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05003050000080638-E0GTqfcaFfvE20231030</w:t>
            </w:r>
          </w:p>
        </w:tc>
      </w:tr>
      <w:tr w:rsidR="00B031F7" w:rsidRPr="00B031F7" w14:paraId="59E9998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6F4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14:22:27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3A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910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E8E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6E7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07003070000081026-E0GTqfcaFhXc20231030</w:t>
            </w:r>
          </w:p>
        </w:tc>
      </w:tr>
      <w:tr w:rsidR="00B031F7" w:rsidRPr="00B031F7" w14:paraId="6180FF1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EF3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14:22:27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233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CA9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6D6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CA6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07003070000080036-E0GTqfcaFhXa20231030</w:t>
            </w:r>
          </w:p>
        </w:tc>
      </w:tr>
      <w:tr w:rsidR="00B031F7" w:rsidRPr="00B031F7" w14:paraId="45A77EC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3D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14:23:28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34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31E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67A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621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05003050000081952-E0GTqfcaFiwW20231030</w:t>
            </w:r>
          </w:p>
        </w:tc>
      </w:tr>
      <w:tr w:rsidR="00B031F7" w:rsidRPr="00B031F7" w14:paraId="652A5D9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568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14:25:16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5D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A76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36C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E6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07003070000082054-E0GTqfcaFkxr20231030</w:t>
            </w:r>
          </w:p>
        </w:tc>
      </w:tr>
      <w:tr w:rsidR="00B031F7" w:rsidRPr="00B031F7" w14:paraId="190F2E6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C4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14:25:16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563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A30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0BD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688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07003070000082054-E0GTqfcaFkxt20231030</w:t>
            </w:r>
          </w:p>
        </w:tc>
      </w:tr>
      <w:tr w:rsidR="00B031F7" w:rsidRPr="00B031F7" w14:paraId="26A532A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0F1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14:27:16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DD5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F8B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C28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2E5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05003050000082670-E0GTqfcaFmvQ20231030</w:t>
            </w:r>
          </w:p>
        </w:tc>
      </w:tr>
      <w:tr w:rsidR="00B031F7" w:rsidRPr="00B031F7" w14:paraId="6BAFD07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AD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14:28:41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AF6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74A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348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27E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07003070000083224-E0GTqfcaFoc220231030</w:t>
            </w:r>
          </w:p>
        </w:tc>
      </w:tr>
      <w:tr w:rsidR="00B031F7" w:rsidRPr="00B031F7" w14:paraId="217A85B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2F5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14:31:27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C27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5E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264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AF1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05003050000084555-E0GTqfcaFsTU20231030</w:t>
            </w:r>
          </w:p>
        </w:tc>
      </w:tr>
      <w:tr w:rsidR="00B031F7" w:rsidRPr="00B031F7" w14:paraId="598E8E3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73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14:31:27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AE0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340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4AA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DFC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05003050000084555-E0GTqfcaFsTS20231030</w:t>
            </w:r>
          </w:p>
        </w:tc>
      </w:tr>
      <w:tr w:rsidR="00B031F7" w:rsidRPr="00B031F7" w14:paraId="5D223ED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95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30-Oct-2023 14:32:50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692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AE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A4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538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07003070000085283-E0GTqfcaFuMq20231030</w:t>
            </w:r>
          </w:p>
        </w:tc>
      </w:tr>
      <w:tr w:rsidR="00B031F7" w:rsidRPr="00B031F7" w14:paraId="1145971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5FD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F17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B3C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9B7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99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05003050000085129-E0GTqfcaFwqh20231030</w:t>
            </w:r>
          </w:p>
        </w:tc>
      </w:tr>
      <w:tr w:rsidR="00B031F7" w:rsidRPr="00B031F7" w14:paraId="71F5B7A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4B4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14:37:45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42B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96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45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C0D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05003050000086275-E0GTqfcaG0h020231030</w:t>
            </w:r>
          </w:p>
        </w:tc>
      </w:tr>
      <w:tr w:rsidR="00B031F7" w:rsidRPr="00B031F7" w14:paraId="3BDBD2B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361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42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F3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547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C3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07003070000087444-E0GTqfcaG3VL20231030</w:t>
            </w:r>
          </w:p>
        </w:tc>
      </w:tr>
      <w:tr w:rsidR="00B031F7" w:rsidRPr="00B031F7" w14:paraId="1669B7E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D1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DA8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81E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7E2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DA8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05003050000086172-E0GTqfcaG3WW20231030</w:t>
            </w:r>
          </w:p>
        </w:tc>
      </w:tr>
      <w:tr w:rsidR="00B031F7" w:rsidRPr="00B031F7" w14:paraId="5AA4CD7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DAB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D17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9FD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A3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150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05003050000087856-E0GTqfcaG5th20231030</w:t>
            </w:r>
          </w:p>
        </w:tc>
      </w:tr>
      <w:tr w:rsidR="00B031F7" w:rsidRPr="00B031F7" w14:paraId="2A97B13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335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F29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5E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DDB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A0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05003050000087856-E0GTqfcaG5tf20231030</w:t>
            </w:r>
          </w:p>
        </w:tc>
      </w:tr>
      <w:tr w:rsidR="00B031F7" w:rsidRPr="00B031F7" w14:paraId="713BE5C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198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E60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700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ECC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4A2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07003070000087983-E0GTqfcaG7sp20231030</w:t>
            </w:r>
          </w:p>
        </w:tc>
      </w:tr>
      <w:tr w:rsidR="00B031F7" w:rsidRPr="00B031F7" w14:paraId="2FFFDC5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F5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833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5C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33C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E5F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05003050000087504-E0GTqfcaG8bc20231030</w:t>
            </w:r>
          </w:p>
        </w:tc>
      </w:tr>
      <w:tr w:rsidR="00B031F7" w:rsidRPr="00B031F7" w14:paraId="1A8E106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259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9F4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E14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1D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16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05003050000089550-E0GTqfcaGBrp20231030</w:t>
            </w:r>
          </w:p>
        </w:tc>
      </w:tr>
      <w:tr w:rsidR="00B031F7" w:rsidRPr="00B031F7" w14:paraId="497FE9F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ECA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BD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F94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16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7F4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07003070000089669-E0GTqfcaGDFu20231030</w:t>
            </w:r>
          </w:p>
        </w:tc>
      </w:tr>
      <w:tr w:rsidR="00B031F7" w:rsidRPr="00B031F7" w14:paraId="08D8A26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33E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B48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8A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E3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4C7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05003050000090541-E0GTqfcaGEYt20231030</w:t>
            </w:r>
          </w:p>
        </w:tc>
      </w:tr>
      <w:tr w:rsidR="00B031F7" w:rsidRPr="00B031F7" w14:paraId="23D04B7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465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B01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8A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DA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11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05003050000090541-E0GTqfcaGEYp20231030</w:t>
            </w:r>
          </w:p>
        </w:tc>
      </w:tr>
      <w:tr w:rsidR="00B031F7" w:rsidRPr="00B031F7" w14:paraId="6CB975B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CAF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FCF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28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87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E51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05003050000090541-E0GTqfcaGEYn20231030</w:t>
            </w:r>
          </w:p>
        </w:tc>
      </w:tr>
      <w:tr w:rsidR="00B031F7" w:rsidRPr="00B031F7" w14:paraId="4EFE71C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FF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14:49:23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6BB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F4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80E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49A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05003050000090541-E0GTqfcaGEYr20231030</w:t>
            </w:r>
          </w:p>
        </w:tc>
      </w:tr>
      <w:tr w:rsidR="00B031F7" w:rsidRPr="00B031F7" w14:paraId="0B5FEE2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68C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14:52:01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EF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924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C4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1A6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05003050000091270-E0GTqfcaGHqj20231030</w:t>
            </w:r>
          </w:p>
        </w:tc>
      </w:tr>
      <w:tr w:rsidR="00B031F7" w:rsidRPr="00B031F7" w14:paraId="58DA8AF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269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14:52:15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2E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F8E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24A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76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05003050000091192-E0GTqfcaGI5X20231030</w:t>
            </w:r>
          </w:p>
        </w:tc>
      </w:tr>
      <w:tr w:rsidR="00B031F7" w:rsidRPr="00B031F7" w14:paraId="2D937DB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1D4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5C4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D2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251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04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07003070000091761-E0GTqfcaGJ3220231030</w:t>
            </w:r>
          </w:p>
        </w:tc>
      </w:tr>
      <w:tr w:rsidR="00B031F7" w:rsidRPr="00B031F7" w14:paraId="10CEEF0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CB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14:53:04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3E9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C9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A33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B55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07003070000091761-E0GTqfcaGJ3020231030</w:t>
            </w:r>
          </w:p>
        </w:tc>
      </w:tr>
      <w:tr w:rsidR="00B031F7" w:rsidRPr="00B031F7" w14:paraId="51B3817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542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14:55:21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6B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06E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AD6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2E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05003050000092198-E0GTqfcaGLDN20231030</w:t>
            </w:r>
          </w:p>
        </w:tc>
      </w:tr>
      <w:tr w:rsidR="00B031F7" w:rsidRPr="00B031F7" w14:paraId="65A1266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81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14:55:44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2B9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95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7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7C8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07003070000092297-E0GTqfcaGLhe20231030</w:t>
            </w:r>
          </w:p>
        </w:tc>
      </w:tr>
      <w:tr w:rsidR="00B031F7" w:rsidRPr="00B031F7" w14:paraId="43693A5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E01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14:56:15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6FD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1A5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6A6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7D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05003050000092763-E0GTqfcaGM9W20231030</w:t>
            </w:r>
          </w:p>
        </w:tc>
      </w:tr>
      <w:tr w:rsidR="00B031F7" w:rsidRPr="00B031F7" w14:paraId="2834C55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2AC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14:57:43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D23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EA0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5BD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61F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05003050000093285-E0GTqfcaGNL420231030</w:t>
            </w:r>
          </w:p>
        </w:tc>
      </w:tr>
      <w:tr w:rsidR="00B031F7" w:rsidRPr="00B031F7" w14:paraId="5AE1665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1E2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15:00:03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A01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A25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A83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14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05003050000093984-E0GTqfcaGPQt20231030</w:t>
            </w:r>
          </w:p>
        </w:tc>
      </w:tr>
      <w:tr w:rsidR="00B031F7" w:rsidRPr="00B031F7" w14:paraId="320E105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557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15:01:20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C15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190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BCA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BC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05003050000094572-E0GTqfcaGRMl20231030</w:t>
            </w:r>
          </w:p>
        </w:tc>
      </w:tr>
      <w:tr w:rsidR="00B031F7" w:rsidRPr="00B031F7" w14:paraId="5339384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7A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15:01:37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CFD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E60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F38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A9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07003070000094470-E0GTqfcaGRdt20231030</w:t>
            </w:r>
          </w:p>
        </w:tc>
      </w:tr>
      <w:tr w:rsidR="00B031F7" w:rsidRPr="00B031F7" w14:paraId="39F77AC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B9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15:04:34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29A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03B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6C5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F0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05003050000095561-E0GTqfcaGV0o20231030</w:t>
            </w:r>
          </w:p>
        </w:tc>
      </w:tr>
      <w:tr w:rsidR="00B031F7" w:rsidRPr="00B031F7" w14:paraId="06B76FB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4B9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15:06:24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6A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E28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B3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59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07003070000096154-E0GTqfcaGWsl20231030</w:t>
            </w:r>
          </w:p>
        </w:tc>
      </w:tr>
      <w:tr w:rsidR="00B031F7" w:rsidRPr="00B031F7" w14:paraId="24ABE65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994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15:07:59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F6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72C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7ED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4D2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05003050000096543-E0GTqfcaGYsb20231030</w:t>
            </w:r>
          </w:p>
        </w:tc>
      </w:tr>
      <w:tr w:rsidR="00B031F7" w:rsidRPr="00B031F7" w14:paraId="7190961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B10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15:09:30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403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925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B9F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12D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05003050000097047-E0GTqfcaGafi20231030</w:t>
            </w:r>
          </w:p>
        </w:tc>
      </w:tr>
      <w:tr w:rsidR="00B031F7" w:rsidRPr="00B031F7" w14:paraId="1E0E56D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2E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15:12:18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646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E7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5E7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A95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05003050000097588-E0GTqfcaGdkG20231030</w:t>
            </w:r>
          </w:p>
        </w:tc>
      </w:tr>
      <w:tr w:rsidR="00B031F7" w:rsidRPr="00B031F7" w14:paraId="00DED90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F64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15:13:25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036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DCC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D89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EC9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07003070000098225-E0GTqfcaGeVd20231030</w:t>
            </w:r>
          </w:p>
        </w:tc>
      </w:tr>
      <w:tr w:rsidR="00B031F7" w:rsidRPr="00B031F7" w14:paraId="769FC60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FD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15:13:52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DD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CB1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20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4F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05003050000098440-E0GTqfcaGet220231030</w:t>
            </w:r>
          </w:p>
        </w:tc>
      </w:tr>
      <w:tr w:rsidR="00B031F7" w:rsidRPr="00B031F7" w14:paraId="3EF17F1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42D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15:14:45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86B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3A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264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7EE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07003070000098716-E0GTqfcaGfaB20231030</w:t>
            </w:r>
          </w:p>
        </w:tc>
      </w:tr>
      <w:tr w:rsidR="00B031F7" w:rsidRPr="00B031F7" w14:paraId="7D4943A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81B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5C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F59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A50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2C3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05003050000099168-E0GTqfcaGhFo20231030</w:t>
            </w:r>
          </w:p>
        </w:tc>
      </w:tr>
      <w:tr w:rsidR="00B031F7" w:rsidRPr="00B031F7" w14:paraId="4C7AF78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44B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15:17:20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313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C8A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4E9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B8D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07003070000096592-E0GTqfcaGiZH20231030</w:t>
            </w:r>
          </w:p>
        </w:tc>
      </w:tr>
      <w:tr w:rsidR="00B031F7" w:rsidRPr="00B031F7" w14:paraId="722E2C9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294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15:18:03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287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16E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9CE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9B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07003070000100035-E0GTqfcaGjQz20231030</w:t>
            </w:r>
          </w:p>
        </w:tc>
      </w:tr>
      <w:tr w:rsidR="00B031F7" w:rsidRPr="00B031F7" w14:paraId="0399215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6D9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15:18:21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D2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D62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9C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C70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05003050000099860-E0GTqfcaGjhF20231030</w:t>
            </w:r>
          </w:p>
        </w:tc>
      </w:tr>
      <w:tr w:rsidR="00B031F7" w:rsidRPr="00B031F7" w14:paraId="5A79D9C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29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15:20:49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283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B72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04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B6C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07003070000100485-E0GTqfcaGlvb20231030</w:t>
            </w:r>
          </w:p>
        </w:tc>
      </w:tr>
      <w:tr w:rsidR="00B031F7" w:rsidRPr="00B031F7" w14:paraId="05AE761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EAE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15:21:35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6A5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B3C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2AB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A29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07003070000100220-E0GTqfcaGmbD20231030</w:t>
            </w:r>
          </w:p>
        </w:tc>
      </w:tr>
      <w:tr w:rsidR="00B031F7" w:rsidRPr="00B031F7" w14:paraId="3215C22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4EE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15:22:16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EC6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E22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1D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6E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05003050000100421-E0GTqfcaGnHg20231030</w:t>
            </w:r>
          </w:p>
        </w:tc>
      </w:tr>
      <w:tr w:rsidR="00B031F7" w:rsidRPr="00B031F7" w14:paraId="4BDC02E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C30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15:22:25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EF9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13A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BB9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665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07003070000100981-E0GTqfcaGnau20231030</w:t>
            </w:r>
          </w:p>
        </w:tc>
      </w:tr>
      <w:tr w:rsidR="00B031F7" w:rsidRPr="00B031F7" w14:paraId="1E76F02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5C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15:22:56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0E4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86E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FB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240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07003070000101590-E0GTqfcaGoaM20231030</w:t>
            </w:r>
          </w:p>
        </w:tc>
      </w:tr>
      <w:tr w:rsidR="00B031F7" w:rsidRPr="00B031F7" w14:paraId="2790167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AB1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15:24:46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373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489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910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F6D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07003070000102489-E0GTqfcaGrir20231030</w:t>
            </w:r>
          </w:p>
        </w:tc>
      </w:tr>
      <w:tr w:rsidR="00B031F7" w:rsidRPr="00B031F7" w14:paraId="629F6E1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89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15:26:25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34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9DD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67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0A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07003070000102820-E0GTqfcaGt4D20231030</w:t>
            </w:r>
          </w:p>
        </w:tc>
      </w:tr>
      <w:tr w:rsidR="00B031F7" w:rsidRPr="00B031F7" w14:paraId="4EE3125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F56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15:28:21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EE6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763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76B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26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07003070000103460-E0GTqfcaGvHl20231030</w:t>
            </w:r>
          </w:p>
        </w:tc>
      </w:tr>
      <w:tr w:rsidR="00B031F7" w:rsidRPr="00B031F7" w14:paraId="2ECCF4E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808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30-Oct-2023 15:28:21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7F1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1F9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326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77C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07003070000103460-E0GTqfcaGvHn20231030</w:t>
            </w:r>
          </w:p>
        </w:tc>
      </w:tr>
      <w:tr w:rsidR="00B031F7" w:rsidRPr="00B031F7" w14:paraId="5555873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97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15:30:37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D80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6FB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CF7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F2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05003050000104297-E0GTqfcaGxiY20231030</w:t>
            </w:r>
          </w:p>
        </w:tc>
      </w:tr>
      <w:tr w:rsidR="00B031F7" w:rsidRPr="00B031F7" w14:paraId="3B9360E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CC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15:32:05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B86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134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50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6E8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07003070000104849-E0GTqfcaGzVA20231030</w:t>
            </w:r>
          </w:p>
        </w:tc>
      </w:tr>
      <w:tr w:rsidR="00B031F7" w:rsidRPr="00B031F7" w14:paraId="267E69A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3D4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15:32:58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CC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AAC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EA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08D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05003050000104506-E0GTqfcaH0Kp20231030</w:t>
            </w:r>
          </w:p>
        </w:tc>
      </w:tr>
      <w:tr w:rsidR="00B031F7" w:rsidRPr="00B031F7" w14:paraId="1650AA4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43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AC5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30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BAC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8B9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05003050000105048-E0GTqfcaH0NW20231030</w:t>
            </w:r>
          </w:p>
        </w:tc>
      </w:tr>
      <w:tr w:rsidR="00B031F7" w:rsidRPr="00B031F7" w14:paraId="0A50A09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28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F3E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99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AFD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B92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07003070000105667-E0GTqfcaH2SC20231030</w:t>
            </w:r>
          </w:p>
        </w:tc>
      </w:tr>
      <w:tr w:rsidR="00B031F7" w:rsidRPr="00B031F7" w14:paraId="1543A64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02F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15:36:07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96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D00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E67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9DC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07003070000106321-E0GTqfcaH3j020231030</w:t>
            </w:r>
          </w:p>
        </w:tc>
      </w:tr>
      <w:tr w:rsidR="00B031F7" w:rsidRPr="00B031F7" w14:paraId="42E60FE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CAD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09B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FA1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1B5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D4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05003050000106237-E0GTqfcaH5o420231030</w:t>
            </w:r>
          </w:p>
        </w:tc>
      </w:tr>
      <w:tr w:rsidR="00B031F7" w:rsidRPr="00B031F7" w14:paraId="2D68925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760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6FA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A78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457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4C3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07003070000107417-E0GTqfcaH88X20231030</w:t>
            </w:r>
          </w:p>
        </w:tc>
      </w:tr>
      <w:tr w:rsidR="00B031F7" w:rsidRPr="00B031F7" w14:paraId="7B3AA31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248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15:39:59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E72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8F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B8B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0A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07003070000107417-E0GTqfcaH88a20231030</w:t>
            </w:r>
          </w:p>
        </w:tc>
      </w:tr>
      <w:tr w:rsidR="00B031F7" w:rsidRPr="00B031F7" w14:paraId="14E12F7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59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15:42:29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6E8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319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B5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6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05003050000108337-E0GTqfcaHAm520231030</w:t>
            </w:r>
          </w:p>
        </w:tc>
      </w:tr>
      <w:tr w:rsidR="00B031F7" w:rsidRPr="00B031F7" w14:paraId="563D3ED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7E5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15:43:24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E74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D7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7A8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BF6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05003050000108737-E0GTqfcaHBWi20231030</w:t>
            </w:r>
          </w:p>
        </w:tc>
      </w:tr>
      <w:tr w:rsidR="00B031F7" w:rsidRPr="00B031F7" w14:paraId="648BA8F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B4B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15:43:24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98D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F58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0C5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1B1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05003050000108737-E0GTqfcaHBWv20231030</w:t>
            </w:r>
          </w:p>
        </w:tc>
      </w:tr>
      <w:tr w:rsidR="00B031F7" w:rsidRPr="00B031F7" w14:paraId="21D7745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AA2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15:43:24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6A4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933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56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554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05003050000108737-E0GTqfcaHBWf20231030</w:t>
            </w:r>
          </w:p>
        </w:tc>
      </w:tr>
      <w:tr w:rsidR="00B031F7" w:rsidRPr="00B031F7" w14:paraId="266A92D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D90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15:46:01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685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7F9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B7F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53D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05003050000109254-E0GTqfcaHDuH20231030</w:t>
            </w:r>
          </w:p>
        </w:tc>
      </w:tr>
      <w:tr w:rsidR="00B031F7" w:rsidRPr="00B031F7" w14:paraId="1975F13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D26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15:48:18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49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5BA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B51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04C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07003070000109121-E0GTqfcaHGAc20231030</w:t>
            </w:r>
          </w:p>
        </w:tc>
      </w:tr>
      <w:tr w:rsidR="00B031F7" w:rsidRPr="00B031F7" w14:paraId="3BCA2DC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1B0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15:49:25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D1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B73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E3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E86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05003050000110313-E0GTqfcaHH7i20231030</w:t>
            </w:r>
          </w:p>
        </w:tc>
      </w:tr>
      <w:tr w:rsidR="00B031F7" w:rsidRPr="00B031F7" w14:paraId="3425DA5A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347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15:49:25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694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19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E56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EA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05003050000110313-E0GTqfcaHH7g20231030</w:t>
            </w:r>
          </w:p>
        </w:tc>
      </w:tr>
      <w:tr w:rsidR="00B031F7" w:rsidRPr="00B031F7" w14:paraId="3A04B7C7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8A2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15:50:23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FE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FF0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D2B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67A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05003050000109255-E0GTqfcaHHx620231030</w:t>
            </w:r>
          </w:p>
        </w:tc>
      </w:tr>
      <w:tr w:rsidR="00B031F7" w:rsidRPr="00B031F7" w14:paraId="6242A72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310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15:53:23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83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FA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EA0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FC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05003050000111116-E0GTqfcaHKmL20231030</w:t>
            </w:r>
          </w:p>
        </w:tc>
      </w:tr>
      <w:tr w:rsidR="00B031F7" w:rsidRPr="00B031F7" w14:paraId="706FCF2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8E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15:54:30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0B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8E1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0F0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829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05003050000111836-E0GTqfcaHLk320231030</w:t>
            </w:r>
          </w:p>
        </w:tc>
      </w:tr>
      <w:tr w:rsidR="00B031F7" w:rsidRPr="00B031F7" w14:paraId="3CD0EF4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94B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DA1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4A8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D55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47B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05003050000112303-E0GTqfcaHNGs20231030</w:t>
            </w:r>
          </w:p>
        </w:tc>
      </w:tr>
      <w:tr w:rsidR="00B031F7" w:rsidRPr="00B031F7" w14:paraId="0B1D932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43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15:56:02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E5E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662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7F1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8E6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07003070000112179-E0GTqfcaHNGq20231030</w:t>
            </w:r>
          </w:p>
        </w:tc>
      </w:tr>
      <w:tr w:rsidR="00B031F7" w:rsidRPr="00B031F7" w14:paraId="2212D8C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3C0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15:56:44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50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D9E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62A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942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05003050000112512-E0GTqfcaHO4u20231030</w:t>
            </w:r>
          </w:p>
        </w:tc>
      </w:tr>
      <w:tr w:rsidR="00B031F7" w:rsidRPr="00B031F7" w14:paraId="13617A0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91F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15:58:27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DA5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04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44A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238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07003070000112744-E0GTqfcaHPSe20231030</w:t>
            </w:r>
          </w:p>
        </w:tc>
      </w:tr>
      <w:tr w:rsidR="00B031F7" w:rsidRPr="00B031F7" w14:paraId="5B1F3B2E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C2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15:58:27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A5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482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25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E72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07003070000112744-E0GTqfcaHPST20231030</w:t>
            </w:r>
          </w:p>
        </w:tc>
      </w:tr>
      <w:tr w:rsidR="00B031F7" w:rsidRPr="00B031F7" w14:paraId="79CEED6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36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7CA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38A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3F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5F3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07003070000113981-E0GTqfcaHSHd20231030</w:t>
            </w:r>
          </w:p>
        </w:tc>
      </w:tr>
      <w:tr w:rsidR="00B031F7" w:rsidRPr="00B031F7" w14:paraId="583F0B3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5ED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D93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AE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04D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ABE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07003070000114343-E0GTqfcaHTc620231030</w:t>
            </w:r>
          </w:p>
        </w:tc>
      </w:tr>
      <w:tr w:rsidR="00B031F7" w:rsidRPr="00B031F7" w14:paraId="2662C198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12F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F4C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63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F80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5AD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07003070000114501-E0GTqfcaHTwA20231030</w:t>
            </w:r>
          </w:p>
        </w:tc>
      </w:tr>
      <w:tr w:rsidR="00B031F7" w:rsidRPr="00B031F7" w14:paraId="6006964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AA8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D8E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E42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E4F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EEB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07003070000114501-E0GTqfcaHTw820231030</w:t>
            </w:r>
          </w:p>
        </w:tc>
      </w:tr>
      <w:tr w:rsidR="00B031F7" w:rsidRPr="00B031F7" w14:paraId="688057D3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29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16:05:11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D2C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D24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8C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0A4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07003070000115076-E0GTqfcaHWjj20231030</w:t>
            </w:r>
          </w:p>
        </w:tc>
      </w:tr>
      <w:tr w:rsidR="00B031F7" w:rsidRPr="00B031F7" w14:paraId="17FEB2E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3A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371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61D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46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839C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05003050000115737-E0GTqfcaHYGx20231030</w:t>
            </w:r>
          </w:p>
        </w:tc>
      </w:tr>
      <w:tr w:rsidR="00B031F7" w:rsidRPr="00B031F7" w14:paraId="1AF51FC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60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758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6D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1D1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DF1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05003050000116155-E0GTqfcaHZ5020231030</w:t>
            </w:r>
          </w:p>
        </w:tc>
      </w:tr>
      <w:tr w:rsidR="00B031F7" w:rsidRPr="00B031F7" w14:paraId="46DC2A9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74B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D05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87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8BF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9C4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05003050000116155-E0GTqfcaHZ5D20231030</w:t>
            </w:r>
          </w:p>
        </w:tc>
      </w:tr>
      <w:tr w:rsidR="00B031F7" w:rsidRPr="00B031F7" w14:paraId="7F298AB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A21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16:09:23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322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E30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3E3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A62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05003050000115247-E0GTqfcaHaWp20231030</w:t>
            </w:r>
          </w:p>
        </w:tc>
      </w:tr>
      <w:tr w:rsidR="00B031F7" w:rsidRPr="00B031F7" w14:paraId="78D62DFC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CF0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AC2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92E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A01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ECC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05003050000116967-E0GTqfcaHbst20231030</w:t>
            </w:r>
          </w:p>
        </w:tc>
      </w:tr>
      <w:tr w:rsidR="00B031F7" w:rsidRPr="00B031F7" w14:paraId="55640A7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166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6E91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76A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FDE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257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05003050000116315-E0GTqfcaHc8M20231030</w:t>
            </w:r>
          </w:p>
        </w:tc>
      </w:tr>
      <w:tr w:rsidR="00B031F7" w:rsidRPr="00B031F7" w14:paraId="76C1FD6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8FA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DF0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E64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257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CAE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05003050000116315-E0GTqfcaHc8I20231030</w:t>
            </w:r>
          </w:p>
        </w:tc>
      </w:tr>
      <w:tr w:rsidR="00B031F7" w:rsidRPr="00B031F7" w14:paraId="43DCB83B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FB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A4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ECA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6B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CD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05003050000117326-E0GTqfcaHcoo20231030</w:t>
            </w:r>
          </w:p>
        </w:tc>
      </w:tr>
      <w:tr w:rsidR="00B031F7" w:rsidRPr="00B031F7" w14:paraId="7BC77DDD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95F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16:13:25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DE3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EA5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8C3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B84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07003070000117852-E0GTqfcaHfUw20231030</w:t>
            </w:r>
          </w:p>
        </w:tc>
      </w:tr>
      <w:tr w:rsidR="00B031F7" w:rsidRPr="00B031F7" w14:paraId="022FEF6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941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826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948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94F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3DCF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05003050000117993-E0GTqfcaHfUy20231030</w:t>
            </w:r>
          </w:p>
        </w:tc>
      </w:tr>
      <w:tr w:rsidR="00B031F7" w:rsidRPr="00B031F7" w14:paraId="74371BF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305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18E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3F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E6B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B4C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07003070000118995-E0GTqfcaHjsa20231030</w:t>
            </w:r>
          </w:p>
        </w:tc>
      </w:tr>
      <w:tr w:rsidR="00B031F7" w:rsidRPr="00B031F7" w14:paraId="714D7F2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A0BD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D0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D4C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3D6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6E1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07003070000118995-E0GTqfcaHjsX20231030</w:t>
            </w:r>
          </w:p>
        </w:tc>
      </w:tr>
      <w:tr w:rsidR="00B031F7" w:rsidRPr="00B031F7" w14:paraId="0E068CF9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B0A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16:17:40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5E4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683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D61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9DC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05003050000118651-E0GTqfcaHkK920231030</w:t>
            </w:r>
          </w:p>
        </w:tc>
      </w:tr>
      <w:tr w:rsidR="00B031F7" w:rsidRPr="00B031F7" w14:paraId="7CDE05C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F05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29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689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EFA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87A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05003050000120145-E0GTqfcaHleS20231030</w:t>
            </w:r>
          </w:p>
        </w:tc>
      </w:tr>
      <w:tr w:rsidR="00B031F7" w:rsidRPr="00B031F7" w14:paraId="199022B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787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16:19:12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1B1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214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1A8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968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05003050000119470-E0GTqfcaHme220231030</w:t>
            </w:r>
          </w:p>
        </w:tc>
      </w:tr>
      <w:tr w:rsidR="00B031F7" w:rsidRPr="00B031F7" w14:paraId="553B2906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C1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30-Oct-2023 16:21:22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E86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435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2F5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6BA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B49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05003050000121582-E0GTqfcaHp1320231030</w:t>
            </w:r>
          </w:p>
        </w:tc>
      </w:tr>
      <w:tr w:rsidR="00B031F7" w:rsidRPr="00B031F7" w14:paraId="4E660100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A40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16:22:10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242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6E3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4A0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1AFC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07003070000120786-E0GTqfcaHpqW20231030</w:t>
            </w:r>
          </w:p>
        </w:tc>
      </w:tr>
      <w:tr w:rsidR="00B031F7" w:rsidRPr="00B031F7" w14:paraId="532CBB21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337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16:24:25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4D9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B99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2CA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B9B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07003070000122425-E0GTqfcaHrpJ20231030</w:t>
            </w:r>
          </w:p>
        </w:tc>
      </w:tr>
      <w:tr w:rsidR="00B031F7" w:rsidRPr="00B031F7" w14:paraId="6070B0D5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B62E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16:24:25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F0B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1C1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153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D8D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07003070000122425-E0GTqfcaHrpL20231030</w:t>
            </w:r>
          </w:p>
        </w:tc>
      </w:tr>
      <w:tr w:rsidR="00B031F7" w:rsidRPr="00B031F7" w14:paraId="095237E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B7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4185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7DB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56C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2D6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05003050000123069-E0GTqfcaHtPJ20231030</w:t>
            </w:r>
          </w:p>
        </w:tc>
      </w:tr>
      <w:tr w:rsidR="00B031F7" w:rsidRPr="00B031F7" w14:paraId="6FF25C4F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ED6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16:26:57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B45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9BD0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607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9EA8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05003050000122068-E0GTqfcaHuHY20231030</w:t>
            </w:r>
          </w:p>
        </w:tc>
      </w:tr>
      <w:tr w:rsidR="00B031F7" w:rsidRPr="00B031F7" w14:paraId="1C86CF4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354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16:27:51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413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370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671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1156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07003070000123573-E0GTqfcaHvP720231030</w:t>
            </w:r>
          </w:p>
        </w:tc>
      </w:tr>
      <w:tr w:rsidR="00B031F7" w:rsidRPr="00B031F7" w14:paraId="50618D34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E799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16:28:13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C382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0D7F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8E9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EFD4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07003070000123543-E0GTqfcaHvvu20231030</w:t>
            </w:r>
          </w:p>
        </w:tc>
      </w:tr>
      <w:tr w:rsidR="00B031F7" w:rsidRPr="00B031F7" w14:paraId="59360F02" w14:textId="77777777" w:rsidTr="00B031F7">
        <w:trPr>
          <w:trHeight w:val="288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E107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30-Oct-2023 16:28:55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9AEA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E6E3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712D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6959B" w14:textId="77777777" w:rsidR="00B031F7" w:rsidRPr="00B031F7" w:rsidRDefault="00B031F7" w:rsidP="00B031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B031F7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07003070000124025-E0GTqfcaHwm020231030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8"/>
      <w:footerReference w:type="first" r:id="rId9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47202" w14:textId="77777777" w:rsidR="00747074" w:rsidRDefault="00747074" w:rsidP="00F2487C">
      <w:r>
        <w:separator/>
      </w:r>
    </w:p>
  </w:endnote>
  <w:endnote w:type="continuationSeparator" w:id="0">
    <w:p w14:paraId="02BD1023" w14:textId="77777777" w:rsidR="00747074" w:rsidRDefault="00747074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FF631" w14:textId="77777777" w:rsidR="00747074" w:rsidRDefault="00747074" w:rsidP="00F2487C">
      <w:r>
        <w:separator/>
      </w:r>
    </w:p>
  </w:footnote>
  <w:footnote w:type="continuationSeparator" w:id="0">
    <w:p w14:paraId="1059BFFF" w14:textId="77777777" w:rsidR="00747074" w:rsidRDefault="00747074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06B1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31F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203C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7"/>
    <o:shapelayout v:ext="edit">
      <o:idmap v:ext="edit" data="1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3">
    <w:name w:val="xl63"/>
    <w:basedOn w:val="Normal"/>
    <w:rsid w:val="00B031F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5">
    <w:name w:val="xl65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69">
    <w:name w:val="xl69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0">
    <w:name w:val="xl70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1">
    <w:name w:val="xl71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2">
    <w:name w:val="xl72"/>
    <w:basedOn w:val="Normal"/>
    <w:rsid w:val="00B031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B031F7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4">
    <w:name w:val="xl74"/>
    <w:basedOn w:val="Normal"/>
    <w:rsid w:val="00B031F7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B031F7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B031F7"/>
    <w:pPr>
      <w:spacing w:before="100" w:beforeAutospacing="1" w:after="100" w:afterAutospacing="1"/>
    </w:pPr>
    <w:rPr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39</TotalTime>
  <Pages>9</Pages>
  <Words>4299</Words>
  <Characters>24506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59</cp:revision>
  <cp:lastPrinted>2016-11-21T15:24:00Z</cp:lastPrinted>
  <dcterms:created xsi:type="dcterms:W3CDTF">2018-05-03T15:58:00Z</dcterms:created>
  <dcterms:modified xsi:type="dcterms:W3CDTF">2023-10-30T16:59:00Z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</Properties>
</file>