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74CA355" w:rsidR="00D647F7" w:rsidRPr="00A50F83" w:rsidRDefault="0038679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 November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8DDE67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386792" w:rsidRPr="00386792">
        <w:rPr>
          <w:sz w:val="22"/>
          <w:szCs w:val="22"/>
          <w:lang w:val="en"/>
        </w:rPr>
        <w:t>74,200</w:t>
      </w:r>
      <w:r w:rsidR="0038679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846D8E" w:rsidRPr="00846D8E">
        <w:rPr>
          <w:sz w:val="22"/>
          <w:szCs w:val="22"/>
          <w:lang w:val="en"/>
        </w:rPr>
        <w:t>49,006,679</w:t>
      </w:r>
      <w:r w:rsidR="00846D8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846D8E" w:rsidRPr="00846D8E">
        <w:rPr>
          <w:sz w:val="22"/>
          <w:szCs w:val="22"/>
          <w:lang w:val="en"/>
        </w:rPr>
        <w:t>1,888,612,686</w:t>
      </w:r>
      <w:r w:rsidR="00846D8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846D8E" w:rsidRPr="00846D8E">
        <w:rPr>
          <w:sz w:val="22"/>
          <w:szCs w:val="22"/>
          <w:lang w:val="en"/>
        </w:rPr>
        <w:t>29,206,612</w:t>
      </w:r>
      <w:r w:rsidR="00846D8E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EA3B38E" w:rsidR="003E0113" w:rsidRPr="00A50F83" w:rsidRDefault="00386792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86792">
              <w:rPr>
                <w:sz w:val="22"/>
                <w:szCs w:val="22"/>
                <w:lang w:val="en"/>
              </w:rPr>
              <w:t>1 November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21B90CF" w:rsidR="003E0113" w:rsidRPr="00A50F83" w:rsidRDefault="0038679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86792">
              <w:rPr>
                <w:rFonts w:ascii="Arial" w:hAnsi="Arial" w:cs="Arial"/>
                <w:sz w:val="22"/>
                <w:szCs w:val="22"/>
                <w:lang w:val="en"/>
              </w:rPr>
              <w:t>74,200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3888D94E" w:rsidR="003258FF" w:rsidRPr="00A50F83" w:rsidRDefault="0038679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86792">
              <w:rPr>
                <w:rFonts w:ascii="Arial" w:hAnsi="Arial" w:cs="Arial"/>
                <w:sz w:val="22"/>
                <w:szCs w:val="22"/>
                <w:lang w:val="en"/>
              </w:rPr>
              <w:t>2885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D0BFFF2" w:rsidR="003258FF" w:rsidRPr="003258FF" w:rsidRDefault="0038679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86792">
              <w:rPr>
                <w:rFonts w:ascii="Arial" w:hAnsi="Arial" w:cs="Arial"/>
                <w:sz w:val="22"/>
                <w:szCs w:val="22"/>
                <w:lang w:val="en"/>
              </w:rPr>
              <w:t>2837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23319B4" w:rsidR="003E0113" w:rsidRPr="00A50F83" w:rsidRDefault="0038679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86792">
              <w:rPr>
                <w:rFonts w:ascii="Arial" w:hAnsi="Arial" w:cs="Arial"/>
                <w:sz w:val="22"/>
                <w:szCs w:val="22"/>
                <w:lang w:val="en"/>
              </w:rPr>
              <w:t>2859.4199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263"/>
        <w:gridCol w:w="867"/>
        <w:gridCol w:w="1000"/>
        <w:gridCol w:w="1110"/>
        <w:gridCol w:w="4111"/>
      </w:tblGrid>
      <w:tr w:rsidR="00A25959" w:rsidRPr="00A25959" w14:paraId="0B6C8F77" w14:textId="77777777" w:rsidTr="00B477AA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3B7B" w14:textId="77777777" w:rsidR="00A25959" w:rsidRPr="00A25959" w:rsidRDefault="00A25959" w:rsidP="00A259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2595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BDE4" w14:textId="77777777" w:rsidR="00A25959" w:rsidRPr="00A25959" w:rsidRDefault="00A25959" w:rsidP="00A259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2595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B65D" w14:textId="77777777" w:rsidR="00A25959" w:rsidRPr="00A25959" w:rsidRDefault="00A25959" w:rsidP="00A259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2595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BBCA" w14:textId="77777777" w:rsidR="00A25959" w:rsidRPr="00A25959" w:rsidRDefault="00A25959" w:rsidP="00A259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2595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2274" w14:textId="77777777" w:rsidR="00A25959" w:rsidRPr="00A25959" w:rsidRDefault="00A25959" w:rsidP="00A259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A2595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A25959" w:rsidRPr="00A25959" w14:paraId="1EA3505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7B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A1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FFD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8C8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58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05003050000007056-E0GVIaaRC6Is20231101</w:t>
            </w:r>
          </w:p>
        </w:tc>
      </w:tr>
      <w:tr w:rsidR="00A25959" w:rsidRPr="00A25959" w14:paraId="351BB2D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2BA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C6D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1AD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D0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EEE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05003050000006971-E0GVIaaRC6JV20231101</w:t>
            </w:r>
          </w:p>
        </w:tc>
      </w:tr>
      <w:tr w:rsidR="00A25959" w:rsidRPr="00A25959" w14:paraId="033FE33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A2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56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31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4F0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957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05003050000006917-E0GVIaaRC6KZ20231101</w:t>
            </w:r>
          </w:p>
        </w:tc>
      </w:tr>
      <w:tr w:rsidR="00A25959" w:rsidRPr="00A25959" w14:paraId="48DB800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CD0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B4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220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96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A6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05003050000010044-E0GVIaaRCBRy20231101</w:t>
            </w:r>
          </w:p>
        </w:tc>
      </w:tr>
      <w:tr w:rsidR="00A25959" w:rsidRPr="00A25959" w14:paraId="7E9F48F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E1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95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42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13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5C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05003050000010046-E0GVIaaRCCpo20231101</w:t>
            </w:r>
          </w:p>
        </w:tc>
      </w:tr>
      <w:tr w:rsidR="00A25959" w:rsidRPr="00A25959" w14:paraId="403CF0A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D5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7D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B9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29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7B3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05003050000010045-E0GVIaaRCCpm20231101</w:t>
            </w:r>
          </w:p>
        </w:tc>
      </w:tr>
      <w:tr w:rsidR="00A25959" w:rsidRPr="00A25959" w14:paraId="793D1C3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E9A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66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34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09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22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05003050000011866-E0GVIaaRCGKx20231101</w:t>
            </w:r>
          </w:p>
        </w:tc>
      </w:tr>
      <w:tr w:rsidR="00A25959" w:rsidRPr="00A25959" w14:paraId="59979CF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84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31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18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B7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5A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05003050000013223-E0GVIaaRCJLi20231101</w:t>
            </w:r>
          </w:p>
        </w:tc>
      </w:tr>
      <w:tr w:rsidR="00A25959" w:rsidRPr="00A25959" w14:paraId="5F81E1D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10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E9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D9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22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A3C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05003050000014596-E0GVIaaRCPMK20231101</w:t>
            </w:r>
          </w:p>
        </w:tc>
      </w:tr>
      <w:tr w:rsidR="00A25959" w:rsidRPr="00A25959" w14:paraId="6C77442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5D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08:09:48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0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62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72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B6C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05003050000015584-E0GVIaaRCTbQ20231101</w:t>
            </w:r>
          </w:p>
        </w:tc>
      </w:tr>
      <w:tr w:rsidR="00A25959" w:rsidRPr="00A25959" w14:paraId="1BBF002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B3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C7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53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9E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62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05003050000016614-E0GVIaaRCY8h20231101</w:t>
            </w:r>
          </w:p>
        </w:tc>
      </w:tr>
      <w:tr w:rsidR="00A25959" w:rsidRPr="00A25959" w14:paraId="631087C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03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15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6F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9D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15F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05003050000016614-E0GVIaaRCY8j20231101</w:t>
            </w:r>
          </w:p>
        </w:tc>
      </w:tr>
      <w:tr w:rsidR="00A25959" w:rsidRPr="00A25959" w14:paraId="743887B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E2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01-Nov-2023 08:11:26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33A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C8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30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74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05003050000016661-E0GVIaaRCY8520231101</w:t>
            </w:r>
          </w:p>
        </w:tc>
      </w:tr>
      <w:tr w:rsidR="00A25959" w:rsidRPr="00A25959" w14:paraId="2B5E851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94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94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15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42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28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05003050000018808-E0GVIaaRCdVI20231101</w:t>
            </w:r>
          </w:p>
        </w:tc>
      </w:tr>
      <w:tr w:rsidR="00A25959" w:rsidRPr="00A25959" w14:paraId="18ABC4C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672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6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A7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7B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31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05003050000018703-E0GVIaaRCfCV20231101</w:t>
            </w:r>
          </w:p>
        </w:tc>
      </w:tr>
      <w:tr w:rsidR="00A25959" w:rsidRPr="00A25959" w14:paraId="135ADBD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D2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A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9CA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E3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8C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05003050000018263-E0GVIaaRCfOY20231101</w:t>
            </w:r>
          </w:p>
        </w:tc>
      </w:tr>
      <w:tr w:rsidR="00A25959" w:rsidRPr="00A25959" w14:paraId="2AAFEEB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20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B3A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5E9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84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95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05003050000019881-E0GVIaaRChyF20231101</w:t>
            </w:r>
          </w:p>
        </w:tc>
      </w:tr>
      <w:tr w:rsidR="00A25959" w:rsidRPr="00A25959" w14:paraId="2019469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96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42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E9C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2E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0C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05003050000019882-E0GVIaaRCiHN20231101</w:t>
            </w:r>
          </w:p>
        </w:tc>
      </w:tr>
      <w:tr w:rsidR="00A25959" w:rsidRPr="00A25959" w14:paraId="1A8746B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6E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B87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82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BD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CF7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05003050000019883-E0GVIaaRCiJt20231101</w:t>
            </w:r>
          </w:p>
        </w:tc>
      </w:tr>
      <w:tr w:rsidR="00A25959" w:rsidRPr="00A25959" w14:paraId="57E3CB7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10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DA2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76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F5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77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05003050000020933-E0GVIaaRClHk20231101</w:t>
            </w:r>
          </w:p>
        </w:tc>
      </w:tr>
      <w:tr w:rsidR="00A25959" w:rsidRPr="00A25959" w14:paraId="17E435C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72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AC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19F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09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1A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05003050000020933-E0GVIaaRClHi20231101</w:t>
            </w:r>
          </w:p>
        </w:tc>
      </w:tr>
      <w:tr w:rsidR="00A25959" w:rsidRPr="00A25959" w14:paraId="12FA3E5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DF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60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04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7E3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59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05003050000020934-E0GVIaaRCnbC20231101</w:t>
            </w:r>
          </w:p>
        </w:tc>
      </w:tr>
      <w:tr w:rsidR="00A25959" w:rsidRPr="00A25959" w14:paraId="7BCAAB3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C5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08:19:51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AE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F7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2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4FA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05003050000022418-E0GVIaaRCqLN20231101</w:t>
            </w:r>
          </w:p>
        </w:tc>
      </w:tr>
      <w:tr w:rsidR="00A25959" w:rsidRPr="00A25959" w14:paraId="6DA9CA1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31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71D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11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F85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AE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05003050000023147-E0GVIaaRCtiv20231101</w:t>
            </w:r>
          </w:p>
        </w:tc>
      </w:tr>
      <w:tr w:rsidR="00A25959" w:rsidRPr="00A25959" w14:paraId="0EBA515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C1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15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E7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685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83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05003050000023147-E0GVIaaRCtit20231101</w:t>
            </w:r>
          </w:p>
        </w:tc>
      </w:tr>
      <w:tr w:rsidR="00A25959" w:rsidRPr="00A25959" w14:paraId="3474804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6C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8D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BA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9D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BA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05003050000022882-E0GVIaaRCwEv20231101</w:t>
            </w:r>
          </w:p>
        </w:tc>
      </w:tr>
      <w:tr w:rsidR="00A25959" w:rsidRPr="00A25959" w14:paraId="600513F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32C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2B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F3F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64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B26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07003070000000057-E0GVIaaRCxEK20231101</w:t>
            </w:r>
          </w:p>
        </w:tc>
      </w:tr>
      <w:tr w:rsidR="00A25959" w:rsidRPr="00A25959" w14:paraId="32757CD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6A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02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A9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EE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9F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07003070000000336-E0GVIaaRCzQN20231101</w:t>
            </w:r>
          </w:p>
        </w:tc>
      </w:tr>
      <w:tr w:rsidR="00A25959" w:rsidRPr="00A25959" w14:paraId="2BCD064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20A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D3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A37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F3F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94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07003070000000336-E0GVIaaRCzQL20231101</w:t>
            </w:r>
          </w:p>
        </w:tc>
      </w:tr>
      <w:tr w:rsidR="00A25959" w:rsidRPr="00A25959" w14:paraId="536958F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8A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30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BC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EC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20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05003050000024769-E0GVIaaRD24f20231101</w:t>
            </w:r>
          </w:p>
        </w:tc>
      </w:tr>
      <w:tr w:rsidR="00A25959" w:rsidRPr="00A25959" w14:paraId="1331E6C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A7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636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39D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7A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2D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07003070000000172-E0GVIaaRD2mE20231101</w:t>
            </w:r>
          </w:p>
        </w:tc>
      </w:tr>
      <w:tr w:rsidR="00A25959" w:rsidRPr="00A25959" w14:paraId="1E34712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24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B34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8D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36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79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07003070000001063-E0GVIaaRD4v020231101</w:t>
            </w:r>
          </w:p>
        </w:tc>
      </w:tr>
      <w:tr w:rsidR="00A25959" w:rsidRPr="00A25959" w14:paraId="028E945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92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2E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E2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1E2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3C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07003070000001013-E0GVIaaRD4wz20231101</w:t>
            </w:r>
          </w:p>
        </w:tc>
      </w:tr>
      <w:tr w:rsidR="00A25959" w:rsidRPr="00A25959" w14:paraId="187E6CE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62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6B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E8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DD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26C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05003050000026077-E0GVIaaRDBdh20231101</w:t>
            </w:r>
          </w:p>
        </w:tc>
      </w:tr>
      <w:tr w:rsidR="00A25959" w:rsidRPr="00A25959" w14:paraId="38EEAA9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2C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5A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85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F5A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F3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05003050000026085-E0GVIaaRDBfV20231101</w:t>
            </w:r>
          </w:p>
        </w:tc>
      </w:tr>
      <w:tr w:rsidR="00A25959" w:rsidRPr="00A25959" w14:paraId="31B2427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AF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04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4F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1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3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05003050000026743-E0GVIaaRDGlj20231101</w:t>
            </w:r>
          </w:p>
        </w:tc>
      </w:tr>
      <w:tr w:rsidR="00A25959" w:rsidRPr="00A25959" w14:paraId="0CAE512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82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EC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52A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4FE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CB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07003070000002360-E0GVIaaRDH8S20231101</w:t>
            </w:r>
          </w:p>
        </w:tc>
      </w:tr>
      <w:tr w:rsidR="00A25959" w:rsidRPr="00A25959" w14:paraId="469A6E9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5A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B3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4D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D4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A00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05003050000027138-E0GVIaaRDJoT20231101</w:t>
            </w:r>
          </w:p>
        </w:tc>
      </w:tr>
      <w:tr w:rsidR="00A25959" w:rsidRPr="00A25959" w14:paraId="64B75EB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1B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47B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B5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2CF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60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05003050000027138-E0GVIaaRDJoV20231101</w:t>
            </w:r>
          </w:p>
        </w:tc>
      </w:tr>
      <w:tr w:rsidR="00A25959" w:rsidRPr="00A25959" w14:paraId="30AC4EE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69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62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65E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B6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98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07003070000003128-E0GVIaaRDLFo20231101</w:t>
            </w:r>
          </w:p>
        </w:tc>
      </w:tr>
      <w:tr w:rsidR="00A25959" w:rsidRPr="00A25959" w14:paraId="42813CB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C6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24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55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06B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E5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07003070000003058-E0GVIaaRDMhd20231101</w:t>
            </w:r>
          </w:p>
        </w:tc>
      </w:tr>
      <w:tr w:rsidR="00A25959" w:rsidRPr="00A25959" w14:paraId="7189AC7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5A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08:39:35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62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3D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35C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40C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05003050000027704-E0GVIaaRDOEl20231101</w:t>
            </w:r>
          </w:p>
        </w:tc>
      </w:tr>
      <w:tr w:rsidR="00A25959" w:rsidRPr="00A25959" w14:paraId="7B6B5B6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7A0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DAF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80A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C2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BD8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07003070000003462-E0GVIaaRDPtP20231101</w:t>
            </w:r>
          </w:p>
        </w:tc>
      </w:tr>
      <w:tr w:rsidR="00A25959" w:rsidRPr="00A25959" w14:paraId="4187E85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42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F8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D6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CF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4C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07003070000003824-E0GVIaaRDRge20231101</w:t>
            </w:r>
          </w:p>
        </w:tc>
      </w:tr>
      <w:tr w:rsidR="00A25959" w:rsidRPr="00A25959" w14:paraId="0B6F84A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E9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5D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B3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D8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08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05003050000028051-E0GVIaaRDRi120231101</w:t>
            </w:r>
          </w:p>
        </w:tc>
      </w:tr>
      <w:tr w:rsidR="00A25959" w:rsidRPr="00A25959" w14:paraId="24BC83E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AF2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C2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1B4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83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B5B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07003070000004140-E0GVIaaRDT5z20231101</w:t>
            </w:r>
          </w:p>
        </w:tc>
      </w:tr>
      <w:tr w:rsidR="00A25959" w:rsidRPr="00A25959" w14:paraId="3988A01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EF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B6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71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554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955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07003070000004140-E0GVIaaRDT5x20231101</w:t>
            </w:r>
          </w:p>
        </w:tc>
      </w:tr>
      <w:tr w:rsidR="00A25959" w:rsidRPr="00A25959" w14:paraId="6DC8727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684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58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E2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52C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B6B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05003050000028399-E0GVIaaRDUEv20231101</w:t>
            </w:r>
          </w:p>
        </w:tc>
      </w:tr>
      <w:tr w:rsidR="00A25959" w:rsidRPr="00A25959" w14:paraId="1035306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90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A4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B2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5C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7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07003070000004355-E0GVIaaRDULT20231101</w:t>
            </w:r>
          </w:p>
        </w:tc>
      </w:tr>
      <w:tr w:rsidR="00A25959" w:rsidRPr="00A25959" w14:paraId="4CE3F17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C82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F0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0BF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2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86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07003070000004355-E0GVIaaRDULV20231101</w:t>
            </w:r>
          </w:p>
        </w:tc>
      </w:tr>
      <w:tr w:rsidR="00A25959" w:rsidRPr="00A25959" w14:paraId="23CD98E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1E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09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02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3C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F4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05003050000028938-E0GVIaaRDWIm20231101</w:t>
            </w:r>
          </w:p>
        </w:tc>
      </w:tr>
      <w:tr w:rsidR="00A25959" w:rsidRPr="00A25959" w14:paraId="1FDD49E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D8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F6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6CC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1E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C04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05003050000029432-E0GVIaaRDZwl20231101</w:t>
            </w:r>
          </w:p>
        </w:tc>
      </w:tr>
      <w:tr w:rsidR="00A25959" w:rsidRPr="00A25959" w14:paraId="00F6C66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AC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61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61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C6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D8A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05003050000029432-E0GVIaaRDZwj20231101</w:t>
            </w:r>
          </w:p>
        </w:tc>
      </w:tr>
      <w:tr w:rsidR="00A25959" w:rsidRPr="00A25959" w14:paraId="4A7D820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01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6E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A64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99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C8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07003070000004967-E0GVIaaRDZxJ20231101</w:t>
            </w:r>
          </w:p>
        </w:tc>
      </w:tr>
      <w:tr w:rsidR="00A25959" w:rsidRPr="00A25959" w14:paraId="49227D0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38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D0C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9B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AB2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0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05003050000029592-E0GVIaaRDbj620231101</w:t>
            </w:r>
          </w:p>
        </w:tc>
      </w:tr>
      <w:tr w:rsidR="00A25959" w:rsidRPr="00A25959" w14:paraId="5CC9A6E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5F8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5E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8DB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38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17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05003050000029986-E0GVIaaRDeid20231101</w:t>
            </w:r>
          </w:p>
        </w:tc>
      </w:tr>
      <w:tr w:rsidR="00A25959" w:rsidRPr="00A25959" w14:paraId="0B2522D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99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47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2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46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A6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05003050000029986-E0GVIaaRDeib20231101</w:t>
            </w:r>
          </w:p>
        </w:tc>
      </w:tr>
      <w:tr w:rsidR="00A25959" w:rsidRPr="00A25959" w14:paraId="420D1E4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2D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E0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2B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7DD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7CC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07003070000006093-E0GVIaaRDh1C20231101</w:t>
            </w:r>
          </w:p>
        </w:tc>
      </w:tr>
      <w:tr w:rsidR="00A25959" w:rsidRPr="00A25959" w14:paraId="05D775D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B1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02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68A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FC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9E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07003070000006068-E0GVIaaRDhAp20231101</w:t>
            </w:r>
          </w:p>
        </w:tc>
      </w:tr>
      <w:tr w:rsidR="00A25959" w:rsidRPr="00A25959" w14:paraId="6F30E27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482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60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C8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7F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0A0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05003050000030727-E0GVIaaRDjQA20231101</w:t>
            </w:r>
          </w:p>
        </w:tc>
      </w:tr>
      <w:tr w:rsidR="00A25959" w:rsidRPr="00A25959" w14:paraId="43ED23D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C79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31E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D4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79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C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07003070000006770-E0GVIaaRDlBz20231101</w:t>
            </w:r>
          </w:p>
        </w:tc>
      </w:tr>
      <w:tr w:rsidR="00A25959" w:rsidRPr="00A25959" w14:paraId="0078B3F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17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D5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80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5D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54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07003070000007022-E0GVIaaRDmq920231101</w:t>
            </w:r>
          </w:p>
        </w:tc>
      </w:tr>
      <w:tr w:rsidR="00A25959" w:rsidRPr="00A25959" w14:paraId="2722607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E1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08:59:42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F2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DD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5A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7C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05003050000031418-E0GVIaaRDnbL20231101</w:t>
            </w:r>
          </w:p>
        </w:tc>
      </w:tr>
      <w:tr w:rsidR="00A25959" w:rsidRPr="00A25959" w14:paraId="1187A1F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9BE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011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E7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897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0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07003070000007142-E0GVIaaRDno420231101</w:t>
            </w:r>
          </w:p>
        </w:tc>
      </w:tr>
      <w:tr w:rsidR="00A25959" w:rsidRPr="00A25959" w14:paraId="1B5854F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B2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6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7E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FA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AB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05003050000031787-E0GVIaaRDqDm20231101</w:t>
            </w:r>
          </w:p>
        </w:tc>
      </w:tr>
      <w:tr w:rsidR="00A25959" w:rsidRPr="00A25959" w14:paraId="382108E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26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BC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E9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F7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65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05003050000031787-E0GVIaaRDqDk20231101</w:t>
            </w:r>
          </w:p>
        </w:tc>
      </w:tr>
      <w:tr w:rsidR="00A25959" w:rsidRPr="00A25959" w14:paraId="59C18B4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C4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D9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79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6A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9A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07003070000007880-E0GVIaaRDror20231101</w:t>
            </w:r>
          </w:p>
        </w:tc>
      </w:tr>
      <w:tr w:rsidR="00A25959" w:rsidRPr="00A25959" w14:paraId="0309494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0E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40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7E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F4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E9D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07003070000008134-E0GVIaaRDtme20231101</w:t>
            </w:r>
          </w:p>
        </w:tc>
      </w:tr>
      <w:tr w:rsidR="00A25959" w:rsidRPr="00A25959" w14:paraId="5DE081A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17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AF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D1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88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73D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07003070000008134-E0GVIaaRDtmc20231101</w:t>
            </w:r>
          </w:p>
        </w:tc>
      </w:tr>
      <w:tr w:rsidR="00A25959" w:rsidRPr="00A25959" w14:paraId="0824E9C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C4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6A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5FE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51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B9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07003070000008431-E0GVIaaRDvpv20231101</w:t>
            </w:r>
          </w:p>
        </w:tc>
      </w:tr>
      <w:tr w:rsidR="00A25959" w:rsidRPr="00A25959" w14:paraId="475AB62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38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FB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38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88E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67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07003070000008945-E0GVIaaRDy5G20231101</w:t>
            </w:r>
          </w:p>
        </w:tc>
      </w:tr>
      <w:tr w:rsidR="00A25959" w:rsidRPr="00A25959" w14:paraId="3B331B9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85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09:09:23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4F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B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209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17B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07003070000009092-E0GVIaaRDyhP20231101</w:t>
            </w:r>
          </w:p>
        </w:tc>
      </w:tr>
      <w:tr w:rsidR="00A25959" w:rsidRPr="00A25959" w14:paraId="62BA655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C5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CD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BD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FA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0D3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05003050000033028-E0GVIaaRE01t20231101</w:t>
            </w:r>
          </w:p>
        </w:tc>
      </w:tr>
      <w:tr w:rsidR="00A25959" w:rsidRPr="00A25959" w14:paraId="09679EC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19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5F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51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5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80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07003070000009384-E0GVIaaRE0ZH20231101</w:t>
            </w:r>
          </w:p>
        </w:tc>
      </w:tr>
      <w:tr w:rsidR="00A25959" w:rsidRPr="00A25959" w14:paraId="6CF9BE6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5F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4A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30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DC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07003070000009384-E0GVIaaRE0ZF20231101</w:t>
            </w:r>
          </w:p>
        </w:tc>
      </w:tr>
      <w:tr w:rsidR="00A25959" w:rsidRPr="00A25959" w14:paraId="1F2E085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DE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8A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77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B7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7B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05003050000033879-E0GVIaaRE2LU20231101</w:t>
            </w:r>
          </w:p>
        </w:tc>
      </w:tr>
      <w:tr w:rsidR="00A25959" w:rsidRPr="00A25959" w14:paraId="1668274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3E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80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B9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EB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46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05003050000034147-E0GVIaaRE44c20231101</w:t>
            </w:r>
          </w:p>
        </w:tc>
      </w:tr>
      <w:tr w:rsidR="00A25959" w:rsidRPr="00A25959" w14:paraId="1E9CA19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B2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35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33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37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3F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05003050000034409-E0GVIaaRE59A20231101</w:t>
            </w:r>
          </w:p>
        </w:tc>
      </w:tr>
      <w:tr w:rsidR="00A25959" w:rsidRPr="00A25959" w14:paraId="740E414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04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FC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DA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A0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F3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05003050000034409-E0GVIaaRE59C20231101</w:t>
            </w:r>
          </w:p>
        </w:tc>
      </w:tr>
      <w:tr w:rsidR="00A25959" w:rsidRPr="00A25959" w14:paraId="0FF2342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B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DE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44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9DD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CD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05003050000034397-E0GVIaaRE5d920231101</w:t>
            </w:r>
          </w:p>
        </w:tc>
      </w:tr>
      <w:tr w:rsidR="00A25959" w:rsidRPr="00A25959" w14:paraId="6C02AF7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94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84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686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DB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79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05003050000034651-E0GVIaaRE6OW20231101</w:t>
            </w:r>
          </w:p>
        </w:tc>
      </w:tr>
      <w:tr w:rsidR="00A25959" w:rsidRPr="00A25959" w14:paraId="3B510E1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9C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C2E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7DB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D9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9F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05003050000034651-E0GVIaaRE6OU20231101</w:t>
            </w:r>
          </w:p>
        </w:tc>
      </w:tr>
      <w:tr w:rsidR="00A25959" w:rsidRPr="00A25959" w14:paraId="27991F9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35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16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1A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0E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647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05003050000034949-E0GVIaaRE8rV20231101</w:t>
            </w:r>
          </w:p>
        </w:tc>
      </w:tr>
      <w:tr w:rsidR="00A25959" w:rsidRPr="00A25959" w14:paraId="729F203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A3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73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33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EA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8C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05003050000034949-E0GVIaaRE8s320231101</w:t>
            </w:r>
          </w:p>
        </w:tc>
      </w:tr>
      <w:tr w:rsidR="00A25959" w:rsidRPr="00A25959" w14:paraId="4963807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F91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74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F1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97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01B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07003070000011018-E0GVIaaREAMx20231101</w:t>
            </w:r>
          </w:p>
        </w:tc>
      </w:tr>
      <w:tr w:rsidR="00A25959" w:rsidRPr="00A25959" w14:paraId="4C05223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4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09:23:46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D2D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57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A6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D3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07003070000011328-E0GVIaaRECHr20231101</w:t>
            </w:r>
          </w:p>
        </w:tc>
      </w:tr>
      <w:tr w:rsidR="00A25959" w:rsidRPr="00A25959" w14:paraId="2AB352A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73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09:26:30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0EA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98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13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2E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05003050000035895-E0GVIaaREEmn20231101</w:t>
            </w:r>
          </w:p>
        </w:tc>
      </w:tr>
      <w:tr w:rsidR="00A25959" w:rsidRPr="00A25959" w14:paraId="35BFB0C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3B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D5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B7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C7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7E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05003050000037006-E0GVIaaREIIh20231101</w:t>
            </w:r>
          </w:p>
        </w:tc>
      </w:tr>
      <w:tr w:rsidR="00A25959" w:rsidRPr="00A25959" w14:paraId="196E8C7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F9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F5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25F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53B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A6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05003050000037006-E0GVIaaREIIj20231101</w:t>
            </w:r>
          </w:p>
        </w:tc>
      </w:tr>
      <w:tr w:rsidR="00A25959" w:rsidRPr="00A25959" w14:paraId="184DA6B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A7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1E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F73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3D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9C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07003070000012808-E0GVIaaRELfc20231101</w:t>
            </w:r>
          </w:p>
        </w:tc>
      </w:tr>
      <w:tr w:rsidR="00A25959" w:rsidRPr="00A25959" w14:paraId="5239B80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A93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DB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F2D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79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85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05003050000037893-E0GVIaaREMGj20231101</w:t>
            </w:r>
          </w:p>
        </w:tc>
      </w:tr>
      <w:tr w:rsidR="00A25959" w:rsidRPr="00A25959" w14:paraId="38CB70C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66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5E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6D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F6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DCF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05003050000037893-E0GVIaaREMGh20231101</w:t>
            </w:r>
          </w:p>
        </w:tc>
      </w:tr>
      <w:tr w:rsidR="00A25959" w:rsidRPr="00A25959" w14:paraId="2C79007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970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D6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80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3C5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8A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07003070000012669-E0GVIaaREMSU20231101</w:t>
            </w:r>
          </w:p>
        </w:tc>
      </w:tr>
      <w:tr w:rsidR="00A25959" w:rsidRPr="00A25959" w14:paraId="2487273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48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88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F6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40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8D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05003050000038318-E0GVIaaREOTV20231101</w:t>
            </w:r>
          </w:p>
        </w:tc>
      </w:tr>
      <w:tr w:rsidR="00A25959" w:rsidRPr="00A25959" w14:paraId="7A4B056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6C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FB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B0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CA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4C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07003070000014213-E0GVIaaREQAr20231101</w:t>
            </w:r>
          </w:p>
        </w:tc>
      </w:tr>
      <w:tr w:rsidR="00A25959" w:rsidRPr="00A25959" w14:paraId="08BC17A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33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41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09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B3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97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07003070000014221-E0GVIaaREQAT20231101</w:t>
            </w:r>
          </w:p>
        </w:tc>
      </w:tr>
      <w:tr w:rsidR="00A25959" w:rsidRPr="00A25959" w14:paraId="5DF562B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20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C45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F2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A7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A9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07003070000014476-E0GVIaaRERQi20231101</w:t>
            </w:r>
          </w:p>
        </w:tc>
      </w:tr>
      <w:tr w:rsidR="00A25959" w:rsidRPr="00A25959" w14:paraId="1293D3B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70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E2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76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C3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E9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07003070000014428-E0GVIaaRERRX20231101</w:t>
            </w:r>
          </w:p>
        </w:tc>
      </w:tr>
      <w:tr w:rsidR="00A25959" w:rsidRPr="00A25959" w14:paraId="42E403C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E3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7F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D8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5ED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0B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07003070000014713-E0GVIaaRET0T20231101</w:t>
            </w:r>
          </w:p>
        </w:tc>
      </w:tr>
      <w:tr w:rsidR="00A25959" w:rsidRPr="00A25959" w14:paraId="0CE33D3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018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09:41:44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0F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71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0F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9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05003050000039003-E0GVIaaRETUr20231101</w:t>
            </w:r>
          </w:p>
        </w:tc>
      </w:tr>
      <w:tr w:rsidR="00A25959" w:rsidRPr="00A25959" w14:paraId="026C613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27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09:48:00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3BE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A7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DF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32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07003070000015021-E0GVIaaREYiV20231101</w:t>
            </w:r>
          </w:p>
        </w:tc>
      </w:tr>
      <w:tr w:rsidR="00A25959" w:rsidRPr="00A25959" w14:paraId="165F665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2BF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09:51:20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0E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73F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28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DC9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07003070000015884-E0GVIaaREcGH20231101</w:t>
            </w:r>
          </w:p>
        </w:tc>
      </w:tr>
      <w:tr w:rsidR="00A25959" w:rsidRPr="00A25959" w14:paraId="7E38ECA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61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D2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AB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1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03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05003050000040806-E0GVIaaREeC920231101</w:t>
            </w:r>
          </w:p>
        </w:tc>
      </w:tr>
      <w:tr w:rsidR="00A25959" w:rsidRPr="00A25959" w14:paraId="65BD900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63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09:55:34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01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C8D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04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50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05003050000041395-E0GVIaaREh0A20231101</w:t>
            </w:r>
          </w:p>
        </w:tc>
      </w:tr>
      <w:tr w:rsidR="00A25959" w:rsidRPr="00A25959" w14:paraId="07AC9BC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B4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7F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2F3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3C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079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07003070000017028-E0GVIaaREhWM20231101</w:t>
            </w:r>
          </w:p>
        </w:tc>
      </w:tr>
      <w:tr w:rsidR="00A25959" w:rsidRPr="00A25959" w14:paraId="0115AC0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EC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F2A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EE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AB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70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07003070000017028-E0GVIaaREhWO20231101</w:t>
            </w:r>
          </w:p>
        </w:tc>
      </w:tr>
      <w:tr w:rsidR="00A25959" w:rsidRPr="00A25959" w14:paraId="00D20F7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8F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09:57:54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86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B4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CA5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03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07003070000017561-E0GVIaaREjw520231101</w:t>
            </w:r>
          </w:p>
        </w:tc>
      </w:tr>
      <w:tr w:rsidR="00A25959" w:rsidRPr="00A25959" w14:paraId="220B5E7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49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D1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D2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98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A25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07003070000018068-E0GVIaaREmiN20231101</w:t>
            </w:r>
          </w:p>
        </w:tc>
      </w:tr>
      <w:tr w:rsidR="00A25959" w:rsidRPr="00A25959" w14:paraId="2A57648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B41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F8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BD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16E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AA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07003070000018150-E0GVIaaREnJ420231101</w:t>
            </w:r>
          </w:p>
        </w:tc>
      </w:tr>
      <w:tr w:rsidR="00A25959" w:rsidRPr="00A25959" w14:paraId="3F0DBC7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63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E1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BA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38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2E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05003050000042089-E0GVIaaREnmF20231101</w:t>
            </w:r>
          </w:p>
        </w:tc>
      </w:tr>
      <w:tr w:rsidR="00A25959" w:rsidRPr="00A25959" w14:paraId="1472DBC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72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1F9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D7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80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A7D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05003050000042089-E0GVIaaREnmH20231101</w:t>
            </w:r>
          </w:p>
        </w:tc>
      </w:tr>
      <w:tr w:rsidR="00A25959" w:rsidRPr="00A25959" w14:paraId="0BE8E38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F2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F6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44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5E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25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05003050000042709-E0GVIaaREpcf20231101</w:t>
            </w:r>
          </w:p>
        </w:tc>
      </w:tr>
      <w:tr w:rsidR="00A25959" w:rsidRPr="00A25959" w14:paraId="46288B8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F5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2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9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8A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49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07003070000018451-E0GVIaaREquw20231101</w:t>
            </w:r>
          </w:p>
        </w:tc>
      </w:tr>
      <w:tr w:rsidR="00A25959" w:rsidRPr="00A25959" w14:paraId="4E7564D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19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8F6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81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29C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07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07003070000018717-E0GVIaaREr6N20231101</w:t>
            </w:r>
          </w:p>
        </w:tc>
      </w:tr>
      <w:tr w:rsidR="00A25959" w:rsidRPr="00A25959" w14:paraId="6DE15D9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EDA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7C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59D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A88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78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07003070000019171-E0GVIaaREtS420231101</w:t>
            </w:r>
          </w:p>
        </w:tc>
      </w:tr>
      <w:tr w:rsidR="00A25959" w:rsidRPr="00A25959" w14:paraId="0448B72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F4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10:07:23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83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B5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C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E1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07003070000019056-E0GVIaaREtfx20231101</w:t>
            </w:r>
          </w:p>
        </w:tc>
      </w:tr>
      <w:tr w:rsidR="00A25959" w:rsidRPr="00A25959" w14:paraId="5635017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289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05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5A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B5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C45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07003070000020500-E0GVIaaRF0iJ20231101</w:t>
            </w:r>
          </w:p>
        </w:tc>
      </w:tr>
      <w:tr w:rsidR="00A25959" w:rsidRPr="00A25959" w14:paraId="5C9A7EA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4E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E7E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2A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A6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76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07003070000020500-E0GVIaaRF0iL20231101</w:t>
            </w:r>
          </w:p>
        </w:tc>
      </w:tr>
      <w:tr w:rsidR="00A25959" w:rsidRPr="00A25959" w14:paraId="46B343C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1E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10:18:29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E5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2A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AC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FB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05003050000044897-E0GVIaaRF2rf20231101</w:t>
            </w:r>
          </w:p>
        </w:tc>
      </w:tr>
      <w:tr w:rsidR="00A25959" w:rsidRPr="00A25959" w14:paraId="78E2AB7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93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10:19:27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88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F2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A1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2D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07003070000020168-E0GVIaaRF3kV20231101</w:t>
            </w:r>
          </w:p>
        </w:tc>
      </w:tr>
      <w:tr w:rsidR="00A25959" w:rsidRPr="00A25959" w14:paraId="2BADAB0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1F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8D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5F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38D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19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05003050000045480-E0GVIaaRF5jS20231101</w:t>
            </w:r>
          </w:p>
        </w:tc>
      </w:tr>
      <w:tr w:rsidR="00A25959" w:rsidRPr="00A25959" w14:paraId="3E56E6C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33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A9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AA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27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AB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07003070000020160-E0GVIaaRF6Rm20231101</w:t>
            </w:r>
          </w:p>
        </w:tc>
      </w:tr>
      <w:tr w:rsidR="00A25959" w:rsidRPr="00A25959" w14:paraId="35EC52A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5D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6E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5D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A7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7AB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07003070000021569-E0GVIaaRF6ul20231101</w:t>
            </w:r>
          </w:p>
        </w:tc>
      </w:tr>
      <w:tr w:rsidR="00A25959" w:rsidRPr="00A25959" w14:paraId="592F94F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17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3D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F6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24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FC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05003050000045701-E0GVIaaRF7ua20231101</w:t>
            </w:r>
          </w:p>
        </w:tc>
      </w:tr>
      <w:tr w:rsidR="00A25959" w:rsidRPr="00A25959" w14:paraId="46CE025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2E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97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C8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AA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89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07003070000021533-E0GVIaaRF8Vf20231101</w:t>
            </w:r>
          </w:p>
        </w:tc>
      </w:tr>
      <w:tr w:rsidR="00A25959" w:rsidRPr="00A25959" w14:paraId="3B45F95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1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91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4A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10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1F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07003070000021533-E0GVIaaRF8Vd20231101</w:t>
            </w:r>
          </w:p>
        </w:tc>
      </w:tr>
      <w:tr w:rsidR="00A25959" w:rsidRPr="00A25959" w14:paraId="5861D70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B31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DC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43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96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AA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05003050000046293-E0GVIaaRF9sa20231101</w:t>
            </w:r>
          </w:p>
        </w:tc>
      </w:tr>
      <w:tr w:rsidR="00A25959" w:rsidRPr="00A25959" w14:paraId="4C56960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2E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CF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6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D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AF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07003070000022285-E0GVIaaRFBNE20231101</w:t>
            </w:r>
          </w:p>
        </w:tc>
      </w:tr>
      <w:tr w:rsidR="00A25959" w:rsidRPr="00A25959" w14:paraId="1E102AC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A8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10:29:49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DF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4C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39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93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07003070000022513-E0GVIaaRFDK520231101</w:t>
            </w:r>
          </w:p>
        </w:tc>
      </w:tr>
      <w:tr w:rsidR="00A25959" w:rsidRPr="00A25959" w14:paraId="1957E79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02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10:32:23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FD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A6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C8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2E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05003050000047128-E0GVIaaRFGZy20231101</w:t>
            </w:r>
          </w:p>
        </w:tc>
      </w:tr>
      <w:tr w:rsidR="00A25959" w:rsidRPr="00A25959" w14:paraId="3A3DA2A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92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10:32:38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E1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E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41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B8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07003070000022834-E0GVIaaRFGoY20231101</w:t>
            </w:r>
          </w:p>
        </w:tc>
      </w:tr>
      <w:tr w:rsidR="00A25959" w:rsidRPr="00A25959" w14:paraId="47E3B85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F3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10:33:09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7C9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53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8A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41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07003070000022835-E0GVIaaRFHET20231101</w:t>
            </w:r>
          </w:p>
        </w:tc>
      </w:tr>
      <w:tr w:rsidR="00A25959" w:rsidRPr="00A25959" w14:paraId="232FFE4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34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10:38:10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6D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2D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E1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D6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07003070000023904-E0GVIaaRFL8320231101</w:t>
            </w:r>
          </w:p>
        </w:tc>
      </w:tr>
      <w:tr w:rsidR="00A25959" w:rsidRPr="00A25959" w14:paraId="5C1EAE8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4D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9B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47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45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86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07003070000023947-E0GVIaaRFNFa20231101</w:t>
            </w:r>
          </w:p>
        </w:tc>
      </w:tr>
      <w:tr w:rsidR="00A25959" w:rsidRPr="00A25959" w14:paraId="7D931BB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782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C3A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084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C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21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07003070000024401-E0GVIaaRFNiV20231101</w:t>
            </w:r>
          </w:p>
        </w:tc>
      </w:tr>
      <w:tr w:rsidR="00A25959" w:rsidRPr="00A25959" w14:paraId="30AFFF0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55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0D9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9A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EE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7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07003070000024401-E0GVIaaRFNib20231101</w:t>
            </w:r>
          </w:p>
        </w:tc>
      </w:tr>
      <w:tr w:rsidR="00A25959" w:rsidRPr="00A25959" w14:paraId="3558DCF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04A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96C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74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71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B1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05003050000049019-E0GVIaaRFP4O20231101</w:t>
            </w:r>
          </w:p>
        </w:tc>
      </w:tr>
      <w:tr w:rsidR="00A25959" w:rsidRPr="00A25959" w14:paraId="0ABDD8F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02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6F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F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30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A2B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07003070000024726-E0GVIaaRFPyK20231101</w:t>
            </w:r>
          </w:p>
        </w:tc>
      </w:tr>
      <w:tr w:rsidR="00A25959" w:rsidRPr="00A25959" w14:paraId="3053692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7C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A9D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E0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9C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29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07003070000025049-E0GVIaaRFQyd20231101</w:t>
            </w:r>
          </w:p>
        </w:tc>
      </w:tr>
      <w:tr w:rsidR="00A25959" w:rsidRPr="00A25959" w14:paraId="5965D7D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0FE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10:46:39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F7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CA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C8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2E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05003050000049341-E0GVIaaRFQyb20231101</w:t>
            </w:r>
          </w:p>
        </w:tc>
      </w:tr>
      <w:tr w:rsidR="00A25959" w:rsidRPr="00A25959" w14:paraId="7365781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5C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10:54:05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1F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FD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BD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04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07003070000026331-E0GVIaaRFWXr20231101</w:t>
            </w:r>
          </w:p>
        </w:tc>
      </w:tr>
      <w:tr w:rsidR="00A25959" w:rsidRPr="00A25959" w14:paraId="66370F5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38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10:54:05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D24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42E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EEC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53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07003070000026331-E0GVIaaRFWXp20231101</w:t>
            </w:r>
          </w:p>
        </w:tc>
      </w:tr>
      <w:tr w:rsidR="00A25959" w:rsidRPr="00A25959" w14:paraId="33FBC8B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61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10:54:27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AB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E5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B6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A2C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07003070000026408-E0GVIaaRFXA920231101</w:t>
            </w:r>
          </w:p>
        </w:tc>
      </w:tr>
      <w:tr w:rsidR="00A25959" w:rsidRPr="00A25959" w14:paraId="5BE31A8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4B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10:54:59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AA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23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39F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3A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05003050000050263-E0GVIaaRFXjJ20231101</w:t>
            </w:r>
          </w:p>
        </w:tc>
      </w:tr>
      <w:tr w:rsidR="00A25959" w:rsidRPr="00A25959" w14:paraId="5FCA72B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9E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2F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8DE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58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32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05003050000052284-E0GVIaaRFg4020231101</w:t>
            </w:r>
          </w:p>
        </w:tc>
      </w:tr>
      <w:tr w:rsidR="00A25959" w:rsidRPr="00A25959" w14:paraId="41E3C50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C4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A8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DD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94C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C2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05003050000052284-E0GVIaaRFg4220231101</w:t>
            </w:r>
          </w:p>
        </w:tc>
      </w:tr>
      <w:tr w:rsidR="00A25959" w:rsidRPr="00A25959" w14:paraId="79E9280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5E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A7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B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7C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6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05003050000052388-E0GVIaaRFhKA20231101</w:t>
            </w:r>
          </w:p>
        </w:tc>
      </w:tr>
      <w:tr w:rsidR="00A25959" w:rsidRPr="00A25959" w14:paraId="6345F28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7D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12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EF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56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5E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05003050000052757-E0GVIaaRFhqt20231101</w:t>
            </w:r>
          </w:p>
        </w:tc>
      </w:tr>
      <w:tr w:rsidR="00A25959" w:rsidRPr="00A25959" w14:paraId="28C246E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4E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72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70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F2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F7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07003070000028388-E0GVIaaRFity20231101</w:t>
            </w:r>
          </w:p>
        </w:tc>
      </w:tr>
      <w:tr w:rsidR="00A25959" w:rsidRPr="00A25959" w14:paraId="77D3800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C0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55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02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E3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A9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07003070000028768-E0GVIaaRFj8t20231101</w:t>
            </w:r>
          </w:p>
        </w:tc>
      </w:tr>
      <w:tr w:rsidR="00A25959" w:rsidRPr="00A25959" w14:paraId="6006988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CB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DA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97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F2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8A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07003070000028342-E0GVIaaRFkFy20231101</w:t>
            </w:r>
          </w:p>
        </w:tc>
      </w:tr>
      <w:tr w:rsidR="00A25959" w:rsidRPr="00A25959" w14:paraId="363A2D8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EB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11:08:51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DA4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9B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C8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BC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07003070000029091-E0GVIaaRFlXU20231101</w:t>
            </w:r>
          </w:p>
        </w:tc>
      </w:tr>
      <w:tr w:rsidR="00A25959" w:rsidRPr="00A25959" w14:paraId="7D21F48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885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11:19:03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21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5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0D7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97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05003050000054697-E0GVIaaRFsrQ20231101</w:t>
            </w:r>
          </w:p>
        </w:tc>
      </w:tr>
      <w:tr w:rsidR="00A25959" w:rsidRPr="00A25959" w14:paraId="375C387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29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7F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91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CE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F3E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05003050000055449-E0GVIaaRFtxe20231101</w:t>
            </w:r>
          </w:p>
        </w:tc>
      </w:tr>
      <w:tr w:rsidR="00A25959" w:rsidRPr="00A25959" w14:paraId="4714E13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D1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30F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83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4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65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05003050000055449-E0GVIaaRFtxi20231101</w:t>
            </w:r>
          </w:p>
        </w:tc>
      </w:tr>
      <w:tr w:rsidR="00A25959" w:rsidRPr="00A25959" w14:paraId="58C223E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4B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5B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7E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30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78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05003050000055449-E0GVIaaRFuBX20231101</w:t>
            </w:r>
          </w:p>
        </w:tc>
      </w:tr>
      <w:tr w:rsidR="00A25959" w:rsidRPr="00A25959" w14:paraId="6EF68D2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95A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48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69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DBC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9E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07003070000031005-E0GVIaaRFuUP20231101</w:t>
            </w:r>
          </w:p>
        </w:tc>
      </w:tr>
      <w:tr w:rsidR="00A25959" w:rsidRPr="00A25959" w14:paraId="580FEAB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CD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50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14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D5E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9C4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07003070000031338-E0GVIaaRFv2f20231101</w:t>
            </w:r>
          </w:p>
        </w:tc>
      </w:tr>
      <w:tr w:rsidR="00A25959" w:rsidRPr="00A25959" w14:paraId="3ACF77F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3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686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3C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D7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90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07003070000031338-E0GVIaaRFv2d20231101</w:t>
            </w:r>
          </w:p>
        </w:tc>
      </w:tr>
      <w:tr w:rsidR="00A25959" w:rsidRPr="00A25959" w14:paraId="56F58EB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74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EC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81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EE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0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07003070000031663-E0GVIaaRFxRY20231101</w:t>
            </w:r>
          </w:p>
        </w:tc>
      </w:tr>
      <w:tr w:rsidR="00A25959" w:rsidRPr="00A25959" w14:paraId="7232315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0B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5C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3A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DD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2B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05003050000055836-E0GVIaaRFxRU20231101</w:t>
            </w:r>
          </w:p>
        </w:tc>
      </w:tr>
      <w:tr w:rsidR="00A25959" w:rsidRPr="00A25959" w14:paraId="430545D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C6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305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7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24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EC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05003050000055836-E0GVIaaRFxRS20231101</w:t>
            </w:r>
          </w:p>
        </w:tc>
      </w:tr>
      <w:tr w:rsidR="00A25959" w:rsidRPr="00A25959" w14:paraId="712D2DE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54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39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E4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B0C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F9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07003070000031943-E0GVIaaRFy8Q20231101</w:t>
            </w:r>
          </w:p>
        </w:tc>
      </w:tr>
      <w:tr w:rsidR="00A25959" w:rsidRPr="00A25959" w14:paraId="4645E42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22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E18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C9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30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53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07003070000031943-E0GVIaaRFy8S20231101</w:t>
            </w:r>
          </w:p>
        </w:tc>
      </w:tr>
      <w:tr w:rsidR="00A25959" w:rsidRPr="00A25959" w14:paraId="62F0E11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3D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4F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A69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11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22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07003070000031919-E0GVIaaRFybW20231101</w:t>
            </w:r>
          </w:p>
        </w:tc>
      </w:tr>
      <w:tr w:rsidR="00A25959" w:rsidRPr="00A25959" w14:paraId="5C597C1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5F8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B9A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36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2E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43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05003050000056480-E0GVIaaRG3ah20231101</w:t>
            </w:r>
          </w:p>
        </w:tc>
      </w:tr>
      <w:tr w:rsidR="00A25959" w:rsidRPr="00A25959" w14:paraId="35B6974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30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11:37:19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12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76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2DC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607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07003070000033623-E0GVIaaRG5Yv20231101</w:t>
            </w:r>
          </w:p>
        </w:tc>
      </w:tr>
      <w:tr w:rsidR="00A25959" w:rsidRPr="00A25959" w14:paraId="464A623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82E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11:40:00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47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08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39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55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07003070000034005-E0GVIaaRG6yc20231101</w:t>
            </w:r>
          </w:p>
        </w:tc>
      </w:tr>
      <w:tr w:rsidR="00A25959" w:rsidRPr="00A25959" w14:paraId="0F14358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A75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11:41:51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29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4C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E8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31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05003050000057876-E0GVIaaRG8FC20231101</w:t>
            </w:r>
          </w:p>
        </w:tc>
      </w:tr>
      <w:tr w:rsidR="00A25959" w:rsidRPr="00A25959" w14:paraId="494D0A1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F04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11:42:59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02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F1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A6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91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07003070000033430-E0GVIaaRG8oB20231101</w:t>
            </w:r>
          </w:p>
        </w:tc>
      </w:tr>
      <w:tr w:rsidR="00A25959" w:rsidRPr="00A25959" w14:paraId="757D28C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39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03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41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5F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6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07003070000034556-E0GVIaaRG9B220231101</w:t>
            </w:r>
          </w:p>
        </w:tc>
      </w:tr>
      <w:tr w:rsidR="00A25959" w:rsidRPr="00A25959" w14:paraId="3528D42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07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61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41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75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AB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07003070000034813-E0GVIaaRGBRv20231101</w:t>
            </w:r>
          </w:p>
        </w:tc>
      </w:tr>
      <w:tr w:rsidR="00A25959" w:rsidRPr="00A25959" w14:paraId="6854B47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55D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11:54:03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88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37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7A0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94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07003070000036160-E0GVIaaRGG3t20231101</w:t>
            </w:r>
          </w:p>
        </w:tc>
      </w:tr>
      <w:tr w:rsidR="00A25959" w:rsidRPr="00A25959" w14:paraId="7C1427B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4F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11:54:03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C9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5A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C2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376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07003070000036160-E0GVIaaRGG3v20231101</w:t>
            </w:r>
          </w:p>
        </w:tc>
      </w:tr>
      <w:tr w:rsidR="00A25959" w:rsidRPr="00A25959" w14:paraId="1359AA4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61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12:04:11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AA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08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8E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76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07003070000037646-E0GVIaaRGOsQ20231101</w:t>
            </w:r>
          </w:p>
        </w:tc>
      </w:tr>
      <w:tr w:rsidR="00A25959" w:rsidRPr="00A25959" w14:paraId="17085E4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CD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A6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4C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59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B8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07003070000037619-E0GVIaaRGPFW20231101</w:t>
            </w:r>
          </w:p>
        </w:tc>
      </w:tr>
      <w:tr w:rsidR="00A25959" w:rsidRPr="00A25959" w14:paraId="0FA9233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1A8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FC3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AD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AA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86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07003070000038175-E0GVIaaRGSNl20231101</w:t>
            </w:r>
          </w:p>
        </w:tc>
      </w:tr>
      <w:tr w:rsidR="00A25959" w:rsidRPr="00A25959" w14:paraId="314D953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08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12:08:45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76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AB4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BC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ED0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05003050000062483-E0GVIaaRGSsn20231101</w:t>
            </w:r>
          </w:p>
        </w:tc>
      </w:tr>
      <w:tr w:rsidR="00A25959" w:rsidRPr="00A25959" w14:paraId="63DECDE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21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12:08:45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B0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5E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CDB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0F9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05003050000062483-E0GVIaaRGSsl20231101</w:t>
            </w:r>
          </w:p>
        </w:tc>
      </w:tr>
      <w:tr w:rsidR="00A25959" w:rsidRPr="00A25959" w14:paraId="18EBFCF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14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12:10:14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30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ED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FA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1CC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05003050000063102-E0GVIaaRGU4420231101</w:t>
            </w:r>
          </w:p>
        </w:tc>
      </w:tr>
      <w:tr w:rsidR="00A25959" w:rsidRPr="00A25959" w14:paraId="20223FC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7C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12:11:44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77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A3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AE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8F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05003050000063467-E0GVIaaRGVNF20231101</w:t>
            </w:r>
          </w:p>
        </w:tc>
      </w:tr>
      <w:tr w:rsidR="00A25959" w:rsidRPr="00A25959" w14:paraId="3CCEB4C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9E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12:12:56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C3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C2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3F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19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07003070000039299-E0GVIaaRGWhX20231101</w:t>
            </w:r>
          </w:p>
        </w:tc>
      </w:tr>
      <w:tr w:rsidR="00A25959" w:rsidRPr="00A25959" w14:paraId="6E69308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C1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12:12:59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81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00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27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CF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07003070000039144-E0GVIaaRGWnx20231101</w:t>
            </w:r>
          </w:p>
        </w:tc>
      </w:tr>
      <w:tr w:rsidR="00A25959" w:rsidRPr="00A25959" w14:paraId="30E8BB6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CD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12:15:15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A7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5A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D1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09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05003050000064206-E0GVIaaRGZsD20231101</w:t>
            </w:r>
          </w:p>
        </w:tc>
      </w:tr>
      <w:tr w:rsidR="00A25959" w:rsidRPr="00A25959" w14:paraId="5793D6D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7A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BB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8A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27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91C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07003070000039601-E0GVIaaRGbAv20231101</w:t>
            </w:r>
          </w:p>
        </w:tc>
      </w:tr>
      <w:tr w:rsidR="00A25959" w:rsidRPr="00A25959" w14:paraId="12700FF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7FE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52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B8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C2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F3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05003050000066169-E0GVIaaRGjlL20231101</w:t>
            </w:r>
          </w:p>
        </w:tc>
      </w:tr>
      <w:tr w:rsidR="00A25959" w:rsidRPr="00A25959" w14:paraId="0FCB787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51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12:24:27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80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0B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82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F8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07003070000042093-E0GVIaaRGk3320231101</w:t>
            </w:r>
          </w:p>
        </w:tc>
      </w:tr>
      <w:tr w:rsidR="00A25959" w:rsidRPr="00A25959" w14:paraId="5155662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09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00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C89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BC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2ED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07003070000042770-E0GVIaaRGn7120231101</w:t>
            </w:r>
          </w:p>
        </w:tc>
      </w:tr>
      <w:tr w:rsidR="00A25959" w:rsidRPr="00A25959" w14:paraId="2C672B3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29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8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2E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A9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65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07003070000043645-E0GVIaaRGrbU20231101</w:t>
            </w:r>
          </w:p>
        </w:tc>
      </w:tr>
      <w:tr w:rsidR="00A25959" w:rsidRPr="00A25959" w14:paraId="3600DB6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21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E9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D3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0A9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94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07003070000043645-E0GVIaaRGrbW20231101</w:t>
            </w:r>
          </w:p>
        </w:tc>
      </w:tr>
      <w:tr w:rsidR="00A25959" w:rsidRPr="00A25959" w14:paraId="65C2C0C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4F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DF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3C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08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1B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07003070000043645-E0GVIaaRGrbY20231101</w:t>
            </w:r>
          </w:p>
        </w:tc>
      </w:tr>
      <w:tr w:rsidR="00A25959" w:rsidRPr="00A25959" w14:paraId="679DD13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BD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5A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1B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E3A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89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05003050000068611-E0GVIaaRGtjg20231101</w:t>
            </w:r>
          </w:p>
        </w:tc>
      </w:tr>
      <w:tr w:rsidR="00A25959" w:rsidRPr="00A25959" w14:paraId="513D0B8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5E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68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B7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8B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1B6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05003050000069053-E0GVIaaRGwKw20231101</w:t>
            </w:r>
          </w:p>
        </w:tc>
      </w:tr>
      <w:tr w:rsidR="00A25959" w:rsidRPr="00A25959" w14:paraId="2983C61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F5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1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75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9D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CA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07003070000044497-E0GVIaaRGwT520231101</w:t>
            </w:r>
          </w:p>
        </w:tc>
      </w:tr>
      <w:tr w:rsidR="00A25959" w:rsidRPr="00A25959" w14:paraId="669EBA4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0B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39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331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84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1F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07003070000045023-E0GVIaaRGz5b20231101</w:t>
            </w:r>
          </w:p>
        </w:tc>
      </w:tr>
      <w:tr w:rsidR="00A25959" w:rsidRPr="00A25959" w14:paraId="204B2E2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6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F8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FD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A5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7A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05003050000068484-E0GVIaaRH0kT20231101</w:t>
            </w:r>
          </w:p>
        </w:tc>
      </w:tr>
      <w:tr w:rsidR="00A25959" w:rsidRPr="00A25959" w14:paraId="40496C8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C2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12:37:22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CAB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B4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C7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2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07003070000045731-E0GVIaaRH2ox20231101</w:t>
            </w:r>
          </w:p>
        </w:tc>
      </w:tr>
      <w:tr w:rsidR="00A25959" w:rsidRPr="00A25959" w14:paraId="4517D26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89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12:40:05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F8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65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14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ED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07003070000046642-E0GVIaaRH6cJ20231101</w:t>
            </w:r>
          </w:p>
        </w:tc>
      </w:tr>
      <w:tr w:rsidR="00A25959" w:rsidRPr="00A25959" w14:paraId="0993862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B2F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12:42:24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BF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E2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FD0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1E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05003050000071929-E0GVIaaRHA9920231101</w:t>
            </w:r>
          </w:p>
        </w:tc>
      </w:tr>
      <w:tr w:rsidR="00A25959" w:rsidRPr="00A25959" w14:paraId="28DBA56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7B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12:45:06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E8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68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B0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054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05003050000072578-E0GVIaaRHCYL20231101</w:t>
            </w:r>
          </w:p>
        </w:tc>
      </w:tr>
      <w:tr w:rsidR="00A25959" w:rsidRPr="00A25959" w14:paraId="67B55CB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18C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12:46:39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E1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1F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E4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1E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05003050000072953-E0GVIaaRHEXR20231101</w:t>
            </w:r>
          </w:p>
        </w:tc>
      </w:tr>
      <w:tr w:rsidR="00A25959" w:rsidRPr="00A25959" w14:paraId="768813A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740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12:47:26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10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5E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6E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C6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07003070000048348-E0GVIaaRHFW620231101</w:t>
            </w:r>
          </w:p>
        </w:tc>
      </w:tr>
      <w:tr w:rsidR="00A25959" w:rsidRPr="00A25959" w14:paraId="5370874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51E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C9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E7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2B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F8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07003070000048791-E0GVIaaRHFx220231101</w:t>
            </w:r>
          </w:p>
        </w:tc>
      </w:tr>
      <w:tr w:rsidR="00A25959" w:rsidRPr="00A25959" w14:paraId="5170950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07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6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A5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4D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1F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07003070000049777-E0GVIaaRHM9E20231101</w:t>
            </w:r>
          </w:p>
        </w:tc>
      </w:tr>
      <w:tr w:rsidR="00A25959" w:rsidRPr="00A25959" w14:paraId="640CA85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04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12:53:46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96E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9D0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7E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FD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07003070000049674-E0GVIaaRHMHR20231101</w:t>
            </w:r>
          </w:p>
        </w:tc>
      </w:tr>
      <w:tr w:rsidR="00A25959" w:rsidRPr="00A25959" w14:paraId="206DD18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EB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80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F1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6F5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32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05003050000074912-E0GVIaaRHNcG20231101</w:t>
            </w:r>
          </w:p>
        </w:tc>
      </w:tr>
      <w:tr w:rsidR="00A25959" w:rsidRPr="00A25959" w14:paraId="250BD7C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96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12:57:05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86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12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517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01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05003050000073994-E0GVIaaRHPjv20231101</w:t>
            </w:r>
          </w:p>
        </w:tc>
      </w:tr>
      <w:tr w:rsidR="00A25959" w:rsidRPr="00A25959" w14:paraId="4D8524D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79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12:57:44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BB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D24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DC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AB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07003070000050841-E0GVIaaRHQ5720231101</w:t>
            </w:r>
          </w:p>
        </w:tc>
      </w:tr>
      <w:tr w:rsidR="00A25959" w:rsidRPr="00A25959" w14:paraId="71E5AD7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2D1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C0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B1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517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3F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07003070000051160-E0GVIaaRHSnP20231101</w:t>
            </w:r>
          </w:p>
        </w:tc>
      </w:tr>
      <w:tr w:rsidR="00A25959" w:rsidRPr="00A25959" w14:paraId="21478EF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7B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42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3B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1B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EED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05003050000076150-E0GVIaaRHV6F20231101</w:t>
            </w:r>
          </w:p>
        </w:tc>
      </w:tr>
      <w:tr w:rsidR="00A25959" w:rsidRPr="00A25959" w14:paraId="41678D0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AA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D0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9B0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927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E1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07003070000050205-E0GVIaaRHVQF20231101</w:t>
            </w:r>
          </w:p>
        </w:tc>
      </w:tr>
      <w:tr w:rsidR="00A25959" w:rsidRPr="00A25959" w14:paraId="1C4C94C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F2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11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5C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6E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76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05003050000076724-E0GVIaaRHXFs20231101</w:t>
            </w:r>
          </w:p>
        </w:tc>
      </w:tr>
      <w:tr w:rsidR="00A25959" w:rsidRPr="00A25959" w14:paraId="5F53D21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AC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8B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DD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5A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41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07003070000053033-E0GVIaaRHaSK20231101</w:t>
            </w:r>
          </w:p>
        </w:tc>
      </w:tr>
      <w:tr w:rsidR="00A25959" w:rsidRPr="00A25959" w14:paraId="58638C6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07B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A9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0C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DD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97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07003070000053033-E0GVIaaRHaS820231101</w:t>
            </w:r>
          </w:p>
        </w:tc>
      </w:tr>
      <w:tr w:rsidR="00A25959" w:rsidRPr="00A25959" w14:paraId="61ACC73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E7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98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30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B2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D7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07003070000053035-E0GVIaaRHagt20231101</w:t>
            </w:r>
          </w:p>
        </w:tc>
      </w:tr>
      <w:tr w:rsidR="00A25959" w:rsidRPr="00A25959" w14:paraId="03A97E4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3A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13:07:11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CE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84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2D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557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07003070000052848-E0GVIaaRHbiF20231101</w:t>
            </w:r>
          </w:p>
        </w:tc>
      </w:tr>
      <w:tr w:rsidR="00A25959" w:rsidRPr="00A25959" w14:paraId="6041D96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6C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13:11:02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888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570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1D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514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07003070000053942-E0GVIaaRHgMA20231101</w:t>
            </w:r>
          </w:p>
        </w:tc>
      </w:tr>
      <w:tr w:rsidR="00A25959" w:rsidRPr="00A25959" w14:paraId="0A6BEE8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F8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13:14:47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3D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52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8C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08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07003070000054939-E0GVIaaRHkmN20231101</w:t>
            </w:r>
          </w:p>
        </w:tc>
      </w:tr>
      <w:tr w:rsidR="00A25959" w:rsidRPr="00A25959" w14:paraId="534B6FF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0E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6E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CA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A6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EB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07003070000055915-E0GVIaaRHnmm20231101</w:t>
            </w:r>
          </w:p>
        </w:tc>
      </w:tr>
      <w:tr w:rsidR="00A25959" w:rsidRPr="00A25959" w14:paraId="7282DB0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47B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34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E5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884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FD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07003070000055915-E0GVIaaRHnmk20231101</w:t>
            </w:r>
          </w:p>
        </w:tc>
      </w:tr>
      <w:tr w:rsidR="00A25959" w:rsidRPr="00A25959" w14:paraId="13B4BF4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66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3C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AC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F18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18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07003070000056345-E0GVIaaRHpz320231101</w:t>
            </w:r>
          </w:p>
        </w:tc>
      </w:tr>
      <w:tr w:rsidR="00A25959" w:rsidRPr="00A25959" w14:paraId="231C89C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C5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13:25:24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C7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33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15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2C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07003070000057810-E0GVIaaRHx1j20231101</w:t>
            </w:r>
          </w:p>
        </w:tc>
      </w:tr>
      <w:tr w:rsidR="00A25959" w:rsidRPr="00A25959" w14:paraId="1431453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A0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13:25:24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BF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AD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DC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B0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07003070000057810-E0GVIaaRHx1h20231101</w:t>
            </w:r>
          </w:p>
        </w:tc>
      </w:tr>
      <w:tr w:rsidR="00A25959" w:rsidRPr="00A25959" w14:paraId="68766BE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C6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13:26:48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62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DC4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B1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FB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05003050000082396-E0GVIaaRHyZf20231101</w:t>
            </w:r>
          </w:p>
        </w:tc>
      </w:tr>
      <w:tr w:rsidR="00A25959" w:rsidRPr="00A25959" w14:paraId="6EC6DF6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93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3A2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754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606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95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07003070000058222-E0GVIaaRHzkV20231101</w:t>
            </w:r>
          </w:p>
        </w:tc>
      </w:tr>
      <w:tr w:rsidR="00A25959" w:rsidRPr="00A25959" w14:paraId="7D1ADDD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9D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3F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99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79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DF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05003050000082102-E0GVIaaRI17D20231101</w:t>
            </w:r>
          </w:p>
        </w:tc>
      </w:tr>
      <w:tr w:rsidR="00A25959" w:rsidRPr="00A25959" w14:paraId="535AF54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751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FA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FA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69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88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05003050000084162-E0GVIaaRI6US20231101</w:t>
            </w:r>
          </w:p>
        </w:tc>
      </w:tr>
      <w:tr w:rsidR="00A25959" w:rsidRPr="00A25959" w14:paraId="524C96F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E9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5F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45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71A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65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07003070000060810-E0GVIaaRIA2220231101</w:t>
            </w:r>
          </w:p>
        </w:tc>
      </w:tr>
      <w:tr w:rsidR="00A25959" w:rsidRPr="00A25959" w14:paraId="635D11D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D3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73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66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19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7FC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07003070000060811-E0GVIaaRIDWu20231101</w:t>
            </w:r>
          </w:p>
        </w:tc>
      </w:tr>
      <w:tr w:rsidR="00A25959" w:rsidRPr="00A25959" w14:paraId="6ADCBBC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90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CF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30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81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55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05003050000086002-E0GVIaaRIDWA20231101</w:t>
            </w:r>
          </w:p>
        </w:tc>
      </w:tr>
      <w:tr w:rsidR="00A25959" w:rsidRPr="00A25959" w14:paraId="6467CAF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F5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E4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AB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65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52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05003050000086002-E0GVIaaRIDWC20231101</w:t>
            </w:r>
          </w:p>
        </w:tc>
      </w:tr>
      <w:tr w:rsidR="00A25959" w:rsidRPr="00A25959" w14:paraId="4A68BD0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E8D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11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A7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23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D3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05003050000085204-E0GVIaaRIDhl20231101</w:t>
            </w:r>
          </w:p>
        </w:tc>
      </w:tr>
      <w:tr w:rsidR="00A25959" w:rsidRPr="00A25959" w14:paraId="3E425B7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51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5E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4C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B2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F1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07003070000062991-E0GVIaaRIJPz20231101</w:t>
            </w:r>
          </w:p>
        </w:tc>
      </w:tr>
      <w:tr w:rsidR="00A25959" w:rsidRPr="00A25959" w14:paraId="1279FA2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2A2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49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8ED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91B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07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05003050000087354-E0GVIaaRIKw920231101</w:t>
            </w:r>
          </w:p>
        </w:tc>
      </w:tr>
      <w:tr w:rsidR="00A25959" w:rsidRPr="00A25959" w14:paraId="3C5D63D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A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13:37:55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F6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87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5E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313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05003050000087055-E0GVIaaRIL6G20231101</w:t>
            </w:r>
          </w:p>
        </w:tc>
      </w:tr>
      <w:tr w:rsidR="00A25959" w:rsidRPr="00A25959" w14:paraId="258336E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1C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61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96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C21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39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07003070000064467-E0GVIaaRIPCw20231101</w:t>
            </w:r>
          </w:p>
        </w:tc>
      </w:tr>
      <w:tr w:rsidR="00A25959" w:rsidRPr="00A25959" w14:paraId="75A4C13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3F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026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21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1F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70A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05003050000089260-E0GVIaaRIRGQ20231101</w:t>
            </w:r>
          </w:p>
        </w:tc>
      </w:tr>
      <w:tr w:rsidR="00A25959" w:rsidRPr="00A25959" w14:paraId="1B09507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2E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E5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A6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82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72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07003070000065593-E0GVIaaRITne20231101</w:t>
            </w:r>
          </w:p>
        </w:tc>
      </w:tr>
      <w:tr w:rsidR="00A25959" w:rsidRPr="00A25959" w14:paraId="1B76E5A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97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D21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32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E0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5B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07003070000065593-E0GVIaaRITng20231101</w:t>
            </w:r>
          </w:p>
        </w:tc>
      </w:tr>
      <w:tr w:rsidR="00A25959" w:rsidRPr="00A25959" w14:paraId="55119B2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2EC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AD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FB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D71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AD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05003050000090720-E0GVIaaRIVnA20231101</w:t>
            </w:r>
          </w:p>
        </w:tc>
      </w:tr>
      <w:tr w:rsidR="00A25959" w:rsidRPr="00A25959" w14:paraId="55B92AE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EA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29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96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27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54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05003050000089983-E0GVIaaRIWEA20231101</w:t>
            </w:r>
          </w:p>
        </w:tc>
      </w:tr>
      <w:tr w:rsidR="00A25959" w:rsidRPr="00A25959" w14:paraId="25375F5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21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9F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C5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11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E3C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05003050000091571-E0GVIaaRIXt920231101</w:t>
            </w:r>
          </w:p>
        </w:tc>
      </w:tr>
      <w:tr w:rsidR="00A25959" w:rsidRPr="00A25959" w14:paraId="78B6C2F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92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8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D9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64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88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07003070000067580-E0GVIaaRIa0Y20231101</w:t>
            </w:r>
          </w:p>
        </w:tc>
      </w:tr>
      <w:tr w:rsidR="00A25959" w:rsidRPr="00A25959" w14:paraId="5F71FDA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85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13:48:43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FF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75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E6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5B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05003050000092712-E0GVIaaRIc9Y20231101</w:t>
            </w:r>
          </w:p>
        </w:tc>
      </w:tr>
      <w:tr w:rsidR="00A25959" w:rsidRPr="00A25959" w14:paraId="27A8AB5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D6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DB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79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4D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FB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05003050000093265-E0GVIaaRIf3g20231101</w:t>
            </w:r>
          </w:p>
        </w:tc>
      </w:tr>
      <w:tr w:rsidR="00A25959" w:rsidRPr="00A25959" w14:paraId="71CACD5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B06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34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18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CE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A29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05003050000093833-E0GVIaaRIgFF20231101</w:t>
            </w:r>
          </w:p>
        </w:tc>
      </w:tr>
      <w:tr w:rsidR="00A25959" w:rsidRPr="00A25959" w14:paraId="5C0EE94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BF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500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6EA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6FB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3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07003070000069182-E0GVIaaRIgq320231101</w:t>
            </w:r>
          </w:p>
        </w:tc>
      </w:tr>
      <w:tr w:rsidR="00A25959" w:rsidRPr="00A25959" w14:paraId="2A1928F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226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ACD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B6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03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90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05003050000093169-E0GVIaaRIh6c20231101</w:t>
            </w:r>
          </w:p>
        </w:tc>
      </w:tr>
      <w:tr w:rsidR="00A25959" w:rsidRPr="00A25959" w14:paraId="7B0261B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F9D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DD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47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C3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34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05003050000094373-E0GVIaaRIiyP20231101</w:t>
            </w:r>
          </w:p>
        </w:tc>
      </w:tr>
      <w:tr w:rsidR="00A25959" w:rsidRPr="00A25959" w14:paraId="7141C89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35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390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E3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73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E3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07003070000069919-E0GVIaaRIjHU20231101</w:t>
            </w:r>
          </w:p>
        </w:tc>
      </w:tr>
      <w:tr w:rsidR="00A25959" w:rsidRPr="00A25959" w14:paraId="727645E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1D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81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69E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2F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93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05003050000095623-E0GVIaaRInZi20231101</w:t>
            </w:r>
          </w:p>
        </w:tc>
      </w:tr>
      <w:tr w:rsidR="00A25959" w:rsidRPr="00A25959" w14:paraId="3B3C6ED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26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5B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16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A7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97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05003050000095918-E0GVIaaRIonW20231101</w:t>
            </w:r>
          </w:p>
        </w:tc>
      </w:tr>
      <w:tr w:rsidR="00A25959" w:rsidRPr="00A25959" w14:paraId="29F8DC2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0F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4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BF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36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15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05003050000095190-E0GVIaaRIpQP20231101</w:t>
            </w:r>
          </w:p>
        </w:tc>
      </w:tr>
      <w:tr w:rsidR="00A25959" w:rsidRPr="00A25959" w14:paraId="4FF9BC7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BD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13:58:02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ADF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3A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C70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4A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05003050000096544-E0GVIaaRIr9R20231101</w:t>
            </w:r>
          </w:p>
        </w:tc>
      </w:tr>
      <w:tr w:rsidR="00A25959" w:rsidRPr="00A25959" w14:paraId="2519AA3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17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22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BC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EF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5F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05003050000097161-E0GVIaaRIuIq20231101</w:t>
            </w:r>
          </w:p>
        </w:tc>
      </w:tr>
      <w:tr w:rsidR="00A25959" w:rsidRPr="00A25959" w14:paraId="544249F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A7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55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10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54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E0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07003070000072774-E0GVIaaRIuOn20231101</w:t>
            </w:r>
          </w:p>
        </w:tc>
      </w:tr>
      <w:tr w:rsidR="00A25959" w:rsidRPr="00A25959" w14:paraId="5EB4AC6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E6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48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24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ED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06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07003070000070768-E0GVIaaRIuOl20231101</w:t>
            </w:r>
          </w:p>
        </w:tc>
      </w:tr>
      <w:tr w:rsidR="00A25959" w:rsidRPr="00A25959" w14:paraId="2CCBAB1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189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B6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1E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075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69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05003050000098927-E0GVIaaRIwwS20231101</w:t>
            </w:r>
          </w:p>
        </w:tc>
      </w:tr>
      <w:tr w:rsidR="00A25959" w:rsidRPr="00A25959" w14:paraId="585854B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97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DC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B2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06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77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05003050000099687-E0GVIaaRJ09120231101</w:t>
            </w:r>
          </w:p>
        </w:tc>
      </w:tr>
      <w:tr w:rsidR="00A25959" w:rsidRPr="00A25959" w14:paraId="38B4BCF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BA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7D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9E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249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C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07003070000075149-E0GVIaaRJ0Hh20231101</w:t>
            </w:r>
          </w:p>
        </w:tc>
      </w:tr>
      <w:tr w:rsidR="00A25959" w:rsidRPr="00A25959" w14:paraId="010E7B8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B6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E4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C9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78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EB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05003050000100471-E0GVIaaRJ6mX20231101</w:t>
            </w:r>
          </w:p>
        </w:tc>
      </w:tr>
      <w:tr w:rsidR="00A25959" w:rsidRPr="00A25959" w14:paraId="5D27379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97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9BD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3D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69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307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07003070000077505-E0GVIaaRJBMU20231101</w:t>
            </w:r>
          </w:p>
        </w:tc>
      </w:tr>
      <w:tr w:rsidR="00A25959" w:rsidRPr="00A25959" w14:paraId="38668C2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76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83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24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2F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B5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05003050000101794-E0GVIaaRJBMS20231101</w:t>
            </w:r>
          </w:p>
        </w:tc>
      </w:tr>
      <w:tr w:rsidR="00A25959" w:rsidRPr="00A25959" w14:paraId="136251B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B4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D7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2E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5F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81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07003070000077755-E0GVIaaRJBWe20231101</w:t>
            </w:r>
          </w:p>
        </w:tc>
      </w:tr>
      <w:tr w:rsidR="00A25959" w:rsidRPr="00A25959" w14:paraId="06410F1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26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75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02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DE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8ED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05003050000101364-E0GVIaaRJBWc20231101</w:t>
            </w:r>
          </w:p>
        </w:tc>
      </w:tr>
      <w:tr w:rsidR="00A25959" w:rsidRPr="00A25959" w14:paraId="6C0FD3E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C8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14:09:47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42E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75A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90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FE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07003070000078527-E0GVIaaRJDjO20231101</w:t>
            </w:r>
          </w:p>
        </w:tc>
      </w:tr>
      <w:tr w:rsidR="00A25959" w:rsidRPr="00A25959" w14:paraId="0E940CA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66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3F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FC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11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16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05003050000102956-E0GVIaaRJEgM20231101</w:t>
            </w:r>
          </w:p>
        </w:tc>
      </w:tr>
      <w:tr w:rsidR="00A25959" w:rsidRPr="00A25959" w14:paraId="61F638A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137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DF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5CD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4B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C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05003050000104140-E0GVIaaRJIwU20231101</w:t>
            </w:r>
          </w:p>
        </w:tc>
      </w:tr>
      <w:tr w:rsidR="00A25959" w:rsidRPr="00A25959" w14:paraId="75BE02F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47C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E4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E2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4AA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B2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07003070000079270-E0GVIaaRJJnM20231101</w:t>
            </w:r>
          </w:p>
        </w:tc>
      </w:tr>
      <w:tr w:rsidR="00A25959" w:rsidRPr="00A25959" w14:paraId="383FABC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7C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9C2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D9C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C8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C5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07003070000080741-E0GVIaaRJLku20231101</w:t>
            </w:r>
          </w:p>
        </w:tc>
      </w:tr>
      <w:tr w:rsidR="00A25959" w:rsidRPr="00A25959" w14:paraId="6FCB62A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FE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2A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05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28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84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05003050000105198-E0GVIaaRJNAZ20231101</w:t>
            </w:r>
          </w:p>
        </w:tc>
      </w:tr>
      <w:tr w:rsidR="00A25959" w:rsidRPr="00A25959" w14:paraId="693A50E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3F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A5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1A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D3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7B1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05003050000105198-E0GVIaaRJNAb20231101</w:t>
            </w:r>
          </w:p>
        </w:tc>
      </w:tr>
      <w:tr w:rsidR="00A25959" w:rsidRPr="00A25959" w14:paraId="5DDC9AE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EAE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E4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9B9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CE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81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05003050000103698-E0GVIaaRJNAX20231101</w:t>
            </w:r>
          </w:p>
        </w:tc>
      </w:tr>
      <w:tr w:rsidR="00A25959" w:rsidRPr="00A25959" w14:paraId="3292B99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1E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F1D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6F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D4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17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07003070000081470-E0GVIaaRJOD220231101</w:t>
            </w:r>
          </w:p>
        </w:tc>
      </w:tr>
      <w:tr w:rsidR="00A25959" w:rsidRPr="00A25959" w14:paraId="5393818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87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DD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5A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61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94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05003050000105974-E0GVIaaRJPhD20231101</w:t>
            </w:r>
          </w:p>
        </w:tc>
      </w:tr>
      <w:tr w:rsidR="00A25959" w:rsidRPr="00A25959" w14:paraId="528CFD2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0D2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8D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E1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8E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F0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05003050000106800-E0GVIaaRJR1z20231101</w:t>
            </w:r>
          </w:p>
        </w:tc>
      </w:tr>
      <w:tr w:rsidR="00A25959" w:rsidRPr="00A25959" w14:paraId="486E0E8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7F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A2F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51F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5D1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94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07003070000083204-E0GVIaaRJU2h20231101</w:t>
            </w:r>
          </w:p>
        </w:tc>
      </w:tr>
      <w:tr w:rsidR="00A25959" w:rsidRPr="00A25959" w14:paraId="5CC3924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28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BA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C4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6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31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05003050000107447-E0GVIaaRJU7T20231101</w:t>
            </w:r>
          </w:p>
        </w:tc>
      </w:tr>
      <w:tr w:rsidR="00A25959" w:rsidRPr="00A25959" w14:paraId="0B9B04B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B7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57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85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87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C9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05003050000108185-E0GVIaaRJW9i20231101</w:t>
            </w:r>
          </w:p>
        </w:tc>
      </w:tr>
      <w:tr w:rsidR="00A25959" w:rsidRPr="00A25959" w14:paraId="4C6F8FF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D9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B1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D1B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CE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31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05003050000109445-E0GVIaaRJZew20231101</w:t>
            </w:r>
          </w:p>
        </w:tc>
      </w:tr>
      <w:tr w:rsidR="00A25959" w:rsidRPr="00A25959" w14:paraId="6C69EC0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0A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9F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99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9A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FDE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05003050000110051-E0GVIaaRJbhe20231101</w:t>
            </w:r>
          </w:p>
        </w:tc>
      </w:tr>
      <w:tr w:rsidR="00A25959" w:rsidRPr="00A25959" w14:paraId="7D54AA8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4D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4D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937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A2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D05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05003050000110051-E0GVIaaRJbhc20231101</w:t>
            </w:r>
          </w:p>
        </w:tc>
      </w:tr>
      <w:tr w:rsidR="00A25959" w:rsidRPr="00A25959" w14:paraId="4ED0FE4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95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C5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16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44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51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05003050000110154-E0GVIaaRJc0M20231101</w:t>
            </w:r>
          </w:p>
        </w:tc>
      </w:tr>
      <w:tr w:rsidR="00A25959" w:rsidRPr="00A25959" w14:paraId="7C8F277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5C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683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EA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7A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0F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07003070000085617-E0GVIaaRJd7Q20231101</w:t>
            </w:r>
          </w:p>
        </w:tc>
      </w:tr>
      <w:tr w:rsidR="00A25959" w:rsidRPr="00A25959" w14:paraId="76C1911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FD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F3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F98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AC9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7E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07003070000085711-E0GVIaaRJdH820231101</w:t>
            </w:r>
          </w:p>
        </w:tc>
      </w:tr>
      <w:tr w:rsidR="00A25959" w:rsidRPr="00A25959" w14:paraId="36A35B5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0F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FD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A0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56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82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07003070000086510-E0GVIaaRJeWE20231101</w:t>
            </w:r>
          </w:p>
        </w:tc>
      </w:tr>
      <w:tr w:rsidR="00A25959" w:rsidRPr="00A25959" w14:paraId="0011168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C3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A1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9E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CA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82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07003070000087193-E0GVIaaRJhcI20231101</w:t>
            </w:r>
          </w:p>
        </w:tc>
      </w:tr>
      <w:tr w:rsidR="00A25959" w:rsidRPr="00A25959" w14:paraId="4C7D480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F59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727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F1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58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A9E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05003050000112589-E0GVIaaRJk1520231101</w:t>
            </w:r>
          </w:p>
        </w:tc>
      </w:tr>
      <w:tr w:rsidR="00A25959" w:rsidRPr="00A25959" w14:paraId="545F44A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0D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A3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38E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A3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03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05003050000111636-E0GVIaaRJkGS20231101</w:t>
            </w:r>
          </w:p>
        </w:tc>
      </w:tr>
      <w:tr w:rsidR="00A25959" w:rsidRPr="00A25959" w14:paraId="53D3DA5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32D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DFA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23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AEB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3D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05003050000113148-E0GVIaaRJnEt20231101</w:t>
            </w:r>
          </w:p>
        </w:tc>
      </w:tr>
      <w:tr w:rsidR="00A25959" w:rsidRPr="00A25959" w14:paraId="6EDD364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39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C3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F2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8F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964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05003050000114008-E0GVIaaRJpmE20231101</w:t>
            </w:r>
          </w:p>
        </w:tc>
      </w:tr>
      <w:tr w:rsidR="00A25959" w:rsidRPr="00A25959" w14:paraId="00B8ED6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92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F4B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673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E5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A4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05003050000115676-E0GVIaaRJw9t20231101</w:t>
            </w:r>
          </w:p>
        </w:tc>
      </w:tr>
      <w:tr w:rsidR="00A25959" w:rsidRPr="00A25959" w14:paraId="63BC135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4F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B6F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8E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83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D3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05003050000115456-E0GVIaaRJxLq20231101</w:t>
            </w:r>
          </w:p>
        </w:tc>
      </w:tr>
      <w:tr w:rsidR="00A25959" w:rsidRPr="00A25959" w14:paraId="5552711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4A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6C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801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195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008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07003070000090688-E0GVIaaRJxWF20231101</w:t>
            </w:r>
          </w:p>
        </w:tc>
      </w:tr>
      <w:tr w:rsidR="00A25959" w:rsidRPr="00A25959" w14:paraId="0CCD365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74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14:39:35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BB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B1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88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AAC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07003070000091967-E0GVIaaRJyzV20231101</w:t>
            </w:r>
          </w:p>
        </w:tc>
      </w:tr>
      <w:tr w:rsidR="00A25959" w:rsidRPr="00A25959" w14:paraId="7D85064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86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5B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10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D0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387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07003070000092694-E0GVIaaRK1dc20231101</w:t>
            </w:r>
          </w:p>
        </w:tc>
      </w:tr>
      <w:tr w:rsidR="00A25959" w:rsidRPr="00A25959" w14:paraId="183851A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96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1B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CB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57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75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07003070000091552-E0GVIaaRK1fT20231101</w:t>
            </w:r>
          </w:p>
        </w:tc>
      </w:tr>
      <w:tr w:rsidR="00A25959" w:rsidRPr="00A25959" w14:paraId="660B7F1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BA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E4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96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B0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C3D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07003070000093319-E0GVIaaRK3WP20231101</w:t>
            </w:r>
          </w:p>
        </w:tc>
      </w:tr>
      <w:tr w:rsidR="00A25959" w:rsidRPr="00A25959" w14:paraId="653F538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B4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65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FD9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BE4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8F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05003050000118985-E0GVIaaRK6md20231101</w:t>
            </w:r>
          </w:p>
        </w:tc>
      </w:tr>
      <w:tr w:rsidR="00A25959" w:rsidRPr="00A25959" w14:paraId="2E3488F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E31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D8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42E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B6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34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07003070000095012-E0GVIaaRK8O620231101</w:t>
            </w:r>
          </w:p>
        </w:tc>
      </w:tr>
      <w:tr w:rsidR="00A25959" w:rsidRPr="00A25959" w14:paraId="04D78ED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4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B3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3E8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85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004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05003050000119468-E0GVIaaRK9R420231101</w:t>
            </w:r>
          </w:p>
        </w:tc>
      </w:tr>
      <w:tr w:rsidR="00A25959" w:rsidRPr="00A25959" w14:paraId="7526D39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A3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CD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B8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DD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2FD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05003050000117797-E0GVIaaRK9R020231101</w:t>
            </w:r>
          </w:p>
        </w:tc>
      </w:tr>
      <w:tr w:rsidR="00A25959" w:rsidRPr="00A25959" w14:paraId="55A9835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76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03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C8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136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76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05003050000120041-E0GVIaaRKBeQ20231101</w:t>
            </w:r>
          </w:p>
        </w:tc>
      </w:tr>
      <w:tr w:rsidR="00A25959" w:rsidRPr="00A25959" w14:paraId="410836E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A0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776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FA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D6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63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07003070000095582-E0GVIaaRKBjF20231101</w:t>
            </w:r>
          </w:p>
        </w:tc>
      </w:tr>
      <w:tr w:rsidR="00A25959" w:rsidRPr="00A25959" w14:paraId="612E6C2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3C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14:49:37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42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A45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600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90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05003050000120830-E0GVIaaRKCj920231101</w:t>
            </w:r>
          </w:p>
        </w:tc>
      </w:tr>
      <w:tr w:rsidR="00A25959" w:rsidRPr="00A25959" w14:paraId="23B1262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D5F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F4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97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DC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8D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07003070000097502-E0GVIaaRKGl620231101</w:t>
            </w:r>
          </w:p>
        </w:tc>
      </w:tr>
      <w:tr w:rsidR="00A25959" w:rsidRPr="00A25959" w14:paraId="4F880F7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31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ECA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5D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EB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4A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07003070000097502-E0GVIaaRKGl420231101</w:t>
            </w:r>
          </w:p>
        </w:tc>
      </w:tr>
      <w:tr w:rsidR="00A25959" w:rsidRPr="00A25959" w14:paraId="79A3404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4F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49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1A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3C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E92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07003070000098183-E0GVIaaRKJCB20231101</w:t>
            </w:r>
          </w:p>
        </w:tc>
      </w:tr>
      <w:tr w:rsidR="00A25959" w:rsidRPr="00A25959" w14:paraId="6757777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9A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9E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CC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64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E6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07003070000098885-E0GVIaaRKLCH20231101</w:t>
            </w:r>
          </w:p>
        </w:tc>
      </w:tr>
      <w:tr w:rsidR="00A25959" w:rsidRPr="00A25959" w14:paraId="0E1746E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145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BD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5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90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21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07003070000098885-E0GVIaaRKLCJ20231101</w:t>
            </w:r>
          </w:p>
        </w:tc>
      </w:tr>
      <w:tr w:rsidR="00A25959" w:rsidRPr="00A25959" w14:paraId="78CF6EC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DB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E7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6F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CBA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59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07003070000096248-E0GVIaaRKLNC20231101</w:t>
            </w:r>
          </w:p>
        </w:tc>
      </w:tr>
      <w:tr w:rsidR="00A25959" w:rsidRPr="00A25959" w14:paraId="2FB1B36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D28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B0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08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C32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23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07003070000099559-E0GVIaaRKNNV20231101</w:t>
            </w:r>
          </w:p>
        </w:tc>
      </w:tr>
      <w:tr w:rsidR="00A25959" w:rsidRPr="00A25959" w14:paraId="222FF72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A4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14:59:06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F4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640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E0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4E9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05003050000124056-E0GVIaaRKOme20231101</w:t>
            </w:r>
          </w:p>
        </w:tc>
      </w:tr>
      <w:tr w:rsidR="00A25959" w:rsidRPr="00A25959" w14:paraId="451E18D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ABF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04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17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E2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F4C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07003070000100395-E0GVIaaRKPsE20231101</w:t>
            </w:r>
          </w:p>
        </w:tc>
      </w:tr>
      <w:tr w:rsidR="00A25959" w:rsidRPr="00A25959" w14:paraId="7C9C596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F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B2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AB7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35F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46D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07003070000100395-E0GVIaaRKPsB20231101</w:t>
            </w:r>
          </w:p>
        </w:tc>
      </w:tr>
      <w:tr w:rsidR="00A25959" w:rsidRPr="00A25959" w14:paraId="0CAD2B4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BB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10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C31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B5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89E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07003070000101697-E0GVIaaRKVA220231101</w:t>
            </w:r>
          </w:p>
        </w:tc>
      </w:tr>
      <w:tr w:rsidR="00A25959" w:rsidRPr="00A25959" w14:paraId="4522E36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C8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B6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77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46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BC1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07003070000101108-E0GVIaaRKVET20231101</w:t>
            </w:r>
          </w:p>
        </w:tc>
      </w:tr>
      <w:tr w:rsidR="00A25959" w:rsidRPr="00A25959" w14:paraId="273B001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85F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05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D02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53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F9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05003050000127144-E0GVIaaRKXoP20231101</w:t>
            </w:r>
          </w:p>
        </w:tc>
      </w:tr>
      <w:tr w:rsidR="00A25959" w:rsidRPr="00A25959" w14:paraId="547FD3D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B0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39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19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82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13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05003050000127388-E0GVIaaRKYgl20231101</w:t>
            </w:r>
          </w:p>
        </w:tc>
      </w:tr>
      <w:tr w:rsidR="00A25959" w:rsidRPr="00A25959" w14:paraId="7BB0EFD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2B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220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A7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C91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A2D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05003050000127388-E0GVIaaRKYgj20231101</w:t>
            </w:r>
          </w:p>
        </w:tc>
      </w:tr>
      <w:tr w:rsidR="00A25959" w:rsidRPr="00A25959" w14:paraId="7B40620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13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15:09:15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5E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969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22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0EB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07003070000103166-E0GVIaaRKb2H20231101</w:t>
            </w:r>
          </w:p>
        </w:tc>
      </w:tr>
      <w:tr w:rsidR="00A25959" w:rsidRPr="00A25959" w14:paraId="1E6A12D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B7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E86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FD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61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4A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07003070000100901-E0GVIaaRKc9D20231101</w:t>
            </w:r>
          </w:p>
        </w:tc>
      </w:tr>
      <w:tr w:rsidR="00A25959" w:rsidRPr="00A25959" w14:paraId="6C5F8A5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CD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8F3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A7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1D2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3C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05003050000127653-E0GVIaaRKcXZ20231101</w:t>
            </w:r>
          </w:p>
        </w:tc>
      </w:tr>
      <w:tr w:rsidR="00A25959" w:rsidRPr="00A25959" w14:paraId="3E3F479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28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E1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8A2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FEC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52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07003070000103694-E0GVIaaRKdCI20231101</w:t>
            </w:r>
          </w:p>
        </w:tc>
      </w:tr>
      <w:tr w:rsidR="00A25959" w:rsidRPr="00A25959" w14:paraId="0370017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5A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72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00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B45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0A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07003070000104281-E0GVIaaRKfCk20231101</w:t>
            </w:r>
          </w:p>
        </w:tc>
      </w:tr>
      <w:tr w:rsidR="00A25959" w:rsidRPr="00A25959" w14:paraId="3205CEC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80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30A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5E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EE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DE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05003050000128831-E0GVIaaRKfMj20231101</w:t>
            </w:r>
          </w:p>
        </w:tc>
      </w:tr>
      <w:tr w:rsidR="00A25959" w:rsidRPr="00A25959" w14:paraId="7B73539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4E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43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91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BE9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E3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05003050000128831-E0GVIaaRKfMh20231101</w:t>
            </w:r>
          </w:p>
        </w:tc>
      </w:tr>
      <w:tr w:rsidR="00A25959" w:rsidRPr="00A25959" w14:paraId="717C03B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02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5A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5C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38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55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07003070000105549-E0GVIaaRKiYr20231101</w:t>
            </w:r>
          </w:p>
        </w:tc>
      </w:tr>
      <w:tr w:rsidR="00A25959" w:rsidRPr="00A25959" w14:paraId="2D9CF4B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76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3F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5E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60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B5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07003070000105475-E0GVIaaRKj1E20231101</w:t>
            </w:r>
          </w:p>
        </w:tc>
      </w:tr>
      <w:tr w:rsidR="00A25959" w:rsidRPr="00A25959" w14:paraId="74FE4AC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C7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1F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C6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B65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44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07003070000105888-E0GVIaaRKk0h20231101</w:t>
            </w:r>
          </w:p>
        </w:tc>
      </w:tr>
      <w:tr w:rsidR="00A25959" w:rsidRPr="00A25959" w14:paraId="6F960D5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01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F2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24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3F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16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05003050000131358-E0GVIaaRKn1220231101</w:t>
            </w:r>
          </w:p>
        </w:tc>
      </w:tr>
      <w:tr w:rsidR="00A25959" w:rsidRPr="00A25959" w14:paraId="38A1309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C1B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FC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83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0B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473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07003070000106548-E0GVIaaRKnq120231101</w:t>
            </w:r>
          </w:p>
        </w:tc>
      </w:tr>
      <w:tr w:rsidR="00A25959" w:rsidRPr="00A25959" w14:paraId="2910EF1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D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08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EC2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3B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72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05003050000132279-E0GVIaaRKpWK20231101</w:t>
            </w:r>
          </w:p>
        </w:tc>
      </w:tr>
      <w:tr w:rsidR="00A25959" w:rsidRPr="00A25959" w14:paraId="4323A90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BCE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3C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449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DD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20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05003050000132279-E0GVIaaRKpWM20231101</w:t>
            </w:r>
          </w:p>
        </w:tc>
      </w:tr>
      <w:tr w:rsidR="00A25959" w:rsidRPr="00A25959" w14:paraId="26AD425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E9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EF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C1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50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64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05003050000129715-E0GVIaaRKsBq20231101</w:t>
            </w:r>
          </w:p>
        </w:tc>
      </w:tr>
      <w:tr w:rsidR="00A25959" w:rsidRPr="00A25959" w14:paraId="781A095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43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DAA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14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ECE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13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07003070000108831-E0GVIaaRKtWJ20231101</w:t>
            </w:r>
          </w:p>
        </w:tc>
      </w:tr>
      <w:tr w:rsidR="00A25959" w:rsidRPr="00A25959" w14:paraId="1F9A3FF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4A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5B3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2BC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F58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C2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05003050000133961-E0GVIaaRKvSJ20231101</w:t>
            </w:r>
          </w:p>
        </w:tc>
      </w:tr>
      <w:tr w:rsidR="00A25959" w:rsidRPr="00A25959" w14:paraId="3227FA6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B0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74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08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ABE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762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07003070000109926-E0GVIaaRKxCI20231101</w:t>
            </w:r>
          </w:p>
        </w:tc>
      </w:tr>
      <w:tr w:rsidR="00A25959" w:rsidRPr="00A25959" w14:paraId="56D593E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36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75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7B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4E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DE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07003070000109926-E0GVIaaRKxCK20231101</w:t>
            </w:r>
          </w:p>
        </w:tc>
      </w:tr>
      <w:tr w:rsidR="00A25959" w:rsidRPr="00A25959" w14:paraId="36F75DA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8A1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82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A92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A5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3D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05003050000134493-E0GVIaaRKxQn20231101</w:t>
            </w:r>
          </w:p>
        </w:tc>
      </w:tr>
      <w:tr w:rsidR="00A25959" w:rsidRPr="00A25959" w14:paraId="2D537FF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0A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24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78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CA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F37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07003070000110550-E0GVIaaRKzXk20231101</w:t>
            </w:r>
          </w:p>
        </w:tc>
      </w:tr>
      <w:tr w:rsidR="00A25959" w:rsidRPr="00A25959" w14:paraId="3A2276A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AE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27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5A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73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60E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07003070000110550-E0GVIaaRKzXm20231101</w:t>
            </w:r>
          </w:p>
        </w:tc>
      </w:tr>
      <w:tr w:rsidR="00A25959" w:rsidRPr="00A25959" w14:paraId="78DF6A3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83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1E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614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C99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90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07003070000110550-E0GVIaaRKzXo20231101</w:t>
            </w:r>
          </w:p>
        </w:tc>
      </w:tr>
      <w:tr w:rsidR="00A25959" w:rsidRPr="00A25959" w14:paraId="2006561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196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15:29:35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FC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440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BB0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BA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05003050000135648-E0GVIaaRL1N920231101</w:t>
            </w:r>
          </w:p>
        </w:tc>
      </w:tr>
      <w:tr w:rsidR="00A25959" w:rsidRPr="00A25959" w14:paraId="26CB9BF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B1C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2D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5E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69A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725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07003070000111708-E0GVIaaRL34p20231101</w:t>
            </w:r>
          </w:p>
        </w:tc>
      </w:tr>
      <w:tr w:rsidR="00A25959" w:rsidRPr="00A25959" w14:paraId="08A9208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58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19C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9BA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0DE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73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07003070000112130-E0GVIaaRL4t620231101</w:t>
            </w:r>
          </w:p>
        </w:tc>
      </w:tr>
      <w:tr w:rsidR="00A25959" w:rsidRPr="00A25959" w14:paraId="772FC77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D97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E0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831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454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7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07003070000112325-E0GVIaaRL5SK20231101</w:t>
            </w:r>
          </w:p>
        </w:tc>
      </w:tr>
      <w:tr w:rsidR="00A25959" w:rsidRPr="00A25959" w14:paraId="02555D4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BA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8AB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9E9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BF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5D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05003050000137552-E0GVIaaRL85t20231101</w:t>
            </w:r>
          </w:p>
        </w:tc>
      </w:tr>
      <w:tr w:rsidR="00A25959" w:rsidRPr="00A25959" w14:paraId="54DA42D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0A8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082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25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DD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17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05003050000138112-E0GVIaaRL92H20231101</w:t>
            </w:r>
          </w:p>
        </w:tc>
      </w:tr>
      <w:tr w:rsidR="00A25959" w:rsidRPr="00A25959" w14:paraId="675467D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58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0F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CF7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97C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44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05003050000138697-E0GVIaaRLBQz20231101</w:t>
            </w:r>
          </w:p>
        </w:tc>
      </w:tr>
      <w:tr w:rsidR="00A25959" w:rsidRPr="00A25959" w14:paraId="1A4EED8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71A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15:38:48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3B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3F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F2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516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07003070000112966-E0GVIaaRLBah20231101</w:t>
            </w:r>
          </w:p>
        </w:tc>
      </w:tr>
      <w:tr w:rsidR="00A25959" w:rsidRPr="00A25959" w14:paraId="4BB466A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34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A4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90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86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09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05003050000139343-E0GVIaaRLD5u20231101</w:t>
            </w:r>
          </w:p>
        </w:tc>
      </w:tr>
      <w:tr w:rsidR="00A25959" w:rsidRPr="00A25959" w14:paraId="6A926EC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00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8AB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F9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487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DD0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05003050000139746-E0GVIaaRLEGT20231101</w:t>
            </w:r>
          </w:p>
        </w:tc>
      </w:tr>
      <w:tr w:rsidR="00A25959" w:rsidRPr="00A25959" w14:paraId="177C8E6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66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EA3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2D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761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C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05003050000140299-E0GVIaaRLGHx20231101</w:t>
            </w:r>
          </w:p>
        </w:tc>
      </w:tr>
      <w:tr w:rsidR="00A25959" w:rsidRPr="00A25959" w14:paraId="5314AD0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838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56F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47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AFC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5C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07003070000116174-E0GVIaaRLHk720231101</w:t>
            </w:r>
          </w:p>
        </w:tc>
      </w:tr>
      <w:tr w:rsidR="00A25959" w:rsidRPr="00A25959" w14:paraId="540D2D4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44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67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0E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906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763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07003070000116174-E0GVIaaRLHk920231101</w:t>
            </w:r>
          </w:p>
        </w:tc>
      </w:tr>
      <w:tr w:rsidR="00A25959" w:rsidRPr="00A25959" w14:paraId="3EE71C3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B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AF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EEC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0A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27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07003070000116174-E0GVIaaRLHk520231101</w:t>
            </w:r>
          </w:p>
        </w:tc>
      </w:tr>
      <w:tr w:rsidR="00A25959" w:rsidRPr="00A25959" w14:paraId="232ECF6E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C0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A3A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BC6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6B4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54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07003070000116874-E0GVIaaRLKOp20231101</w:t>
            </w:r>
          </w:p>
        </w:tc>
      </w:tr>
      <w:tr w:rsidR="00A25959" w:rsidRPr="00A25959" w14:paraId="13E2D55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78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6D6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07E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F4F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B5F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07003070000116874-E0GVIaaRLMOw20231101</w:t>
            </w:r>
          </w:p>
        </w:tc>
      </w:tr>
      <w:tr w:rsidR="00A25959" w:rsidRPr="00A25959" w14:paraId="18D8508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34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D13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E3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DF2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E2B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07003070000116874-E0GVIaaRLMOz20231101</w:t>
            </w:r>
          </w:p>
        </w:tc>
      </w:tr>
      <w:tr w:rsidR="00A25959" w:rsidRPr="00A25959" w14:paraId="57B6AFA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76C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70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126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6C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33A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07003070000117674-E0GVIaaRLN2H20231101</w:t>
            </w:r>
          </w:p>
        </w:tc>
      </w:tr>
      <w:tr w:rsidR="00A25959" w:rsidRPr="00A25959" w14:paraId="3C9C02B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DB5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15:49:28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20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846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463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CF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07003070000118357-E0GVIaaRLPN120231101</w:t>
            </w:r>
          </w:p>
        </w:tc>
      </w:tr>
      <w:tr w:rsidR="00A25959" w:rsidRPr="00A25959" w14:paraId="2A7632FB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55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A7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20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64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266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07003070000118987-E0GVIaaRLSft20231101</w:t>
            </w:r>
          </w:p>
        </w:tc>
      </w:tr>
      <w:tr w:rsidR="00A25959" w:rsidRPr="00A25959" w14:paraId="558B86B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A0C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95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2A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201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A8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05003050000144698-E0GVIaaRLUbQ20231101</w:t>
            </w:r>
          </w:p>
        </w:tc>
      </w:tr>
      <w:tr w:rsidR="00A25959" w:rsidRPr="00A25959" w14:paraId="0D9E243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CB4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865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3F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62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BD6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07003070000120165-E0GVIaaRLVCs20231101</w:t>
            </w:r>
          </w:p>
        </w:tc>
      </w:tr>
      <w:tr w:rsidR="00A25959" w:rsidRPr="00A25959" w14:paraId="053B075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2F9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5C4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B2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9C3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CF1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07003070000120165-E0GVIaaRLVCq20231101</w:t>
            </w:r>
          </w:p>
        </w:tc>
      </w:tr>
      <w:tr w:rsidR="00A25959" w:rsidRPr="00A25959" w14:paraId="3923ECC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67D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E87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080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E1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4F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07003070000120125-E0GVIaaRLVZk20231101</w:t>
            </w:r>
          </w:p>
        </w:tc>
      </w:tr>
      <w:tr w:rsidR="00A25959" w:rsidRPr="00A25959" w14:paraId="747EEBA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63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F9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6BE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A8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35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07003070000120339-E0GVIaaRLW4F20231101</w:t>
            </w:r>
          </w:p>
        </w:tc>
      </w:tr>
      <w:tr w:rsidR="00A25959" w:rsidRPr="00A25959" w14:paraId="17DB10E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1E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68E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3E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99C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9B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07003070000120796-E0GVIaaRLXhc20231101</w:t>
            </w:r>
          </w:p>
        </w:tc>
      </w:tr>
      <w:tr w:rsidR="00A25959" w:rsidRPr="00A25959" w14:paraId="097D5F7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DA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EA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84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4B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66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07003070000121322-E0GVIaaRLZDk20231101</w:t>
            </w:r>
          </w:p>
        </w:tc>
      </w:tr>
      <w:tr w:rsidR="00A25959" w:rsidRPr="00A25959" w14:paraId="1BC5FF7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C9E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15:57:49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21F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32F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CC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0A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07003070000121322-E0GVIaaRLZEj20231101</w:t>
            </w:r>
          </w:p>
        </w:tc>
      </w:tr>
      <w:tr w:rsidR="00A25959" w:rsidRPr="00A25959" w14:paraId="2D0498C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09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8C2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65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07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23F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07003070000121821-E0GVIaaRLbaM20231101</w:t>
            </w:r>
          </w:p>
        </w:tc>
      </w:tr>
      <w:tr w:rsidR="00A25959" w:rsidRPr="00A25959" w14:paraId="464002E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95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8B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42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20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663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07003070000122583-E0GVIaaRLdC420231101</w:t>
            </w:r>
          </w:p>
        </w:tc>
      </w:tr>
      <w:tr w:rsidR="00A25959" w:rsidRPr="00A25959" w14:paraId="31D1E75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5D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ABD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62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2864.0000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EF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201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05003050000145535-E0GVIaaRLdHj20231101</w:t>
            </w:r>
          </w:p>
        </w:tc>
      </w:tr>
      <w:tr w:rsidR="00A25959" w:rsidRPr="00A25959" w14:paraId="6AF2654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EE2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CC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2A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5E7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40B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07003070000122488-E0GVIaaRLdi720231101</w:t>
            </w:r>
          </w:p>
        </w:tc>
      </w:tr>
      <w:tr w:rsidR="00A25959" w:rsidRPr="00A25959" w14:paraId="4E6CE9B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227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38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A1B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3DA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FF4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07003070000123346-E0GVIaaRLfAi20231101</w:t>
            </w:r>
          </w:p>
        </w:tc>
      </w:tr>
      <w:tr w:rsidR="00A25959" w:rsidRPr="00A25959" w14:paraId="20BEA6DA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B75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943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CA2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77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909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07003070000123921-E0GVIaaRLhai20231101</w:t>
            </w:r>
          </w:p>
        </w:tc>
      </w:tr>
      <w:tr w:rsidR="00A25959" w:rsidRPr="00A25959" w14:paraId="3100DA0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B8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008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FB4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99C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5B3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05003050000148786-E0GVIaaRLhgW20231101</w:t>
            </w:r>
          </w:p>
        </w:tc>
      </w:tr>
      <w:tr w:rsidR="00A25959" w:rsidRPr="00A25959" w14:paraId="2A4B9A4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BCA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D7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C1A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CD5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E90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05003050000149669-E0GVIaaRLjQR20231101</w:t>
            </w:r>
          </w:p>
        </w:tc>
      </w:tr>
      <w:tr w:rsidR="00A25959" w:rsidRPr="00A25959" w14:paraId="7B1638F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4CE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61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54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67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04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07003070000124719-E0GVIaaRLjm320231101</w:t>
            </w:r>
          </w:p>
        </w:tc>
      </w:tr>
      <w:tr w:rsidR="00A25959" w:rsidRPr="00A25959" w14:paraId="16511C0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37C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76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A99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5C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2AB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07003070000125247-E0GVIaaRLkfO20231101</w:t>
            </w:r>
          </w:p>
        </w:tc>
      </w:tr>
      <w:tr w:rsidR="00A25959" w:rsidRPr="00A25959" w14:paraId="13D068B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48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65C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74D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C3E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818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05003050000150292-E0GVIaaRLl7M20231101</w:t>
            </w:r>
          </w:p>
        </w:tc>
      </w:tr>
      <w:tr w:rsidR="00A25959" w:rsidRPr="00A25959" w14:paraId="50C1EC8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09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F38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E1B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519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18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07003070000125138-E0GVIaaRLlBq20231101</w:t>
            </w:r>
          </w:p>
        </w:tc>
      </w:tr>
      <w:tr w:rsidR="00A25959" w:rsidRPr="00A25959" w14:paraId="0302731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F4B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16:09:26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FBB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258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6C4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131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07003070000125764-E0GVIaaRLmK020231101</w:t>
            </w:r>
          </w:p>
        </w:tc>
      </w:tr>
      <w:tr w:rsidR="00A25959" w:rsidRPr="00A25959" w14:paraId="42451A21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C88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7D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9F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4E9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FDE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07003070000126418-E0GVIaaRLocu20231101</w:t>
            </w:r>
          </w:p>
        </w:tc>
      </w:tr>
      <w:tr w:rsidR="00A25959" w:rsidRPr="00A25959" w14:paraId="09BD699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44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14B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C51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91D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01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05003050000151291-E0GVIaaRLp9320231101</w:t>
            </w:r>
          </w:p>
        </w:tc>
      </w:tr>
      <w:tr w:rsidR="00A25959" w:rsidRPr="00A25959" w14:paraId="334F0B9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D65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30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E3E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CD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99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07003070000127020-E0GVIaaRLq7620231101</w:t>
            </w:r>
          </w:p>
        </w:tc>
      </w:tr>
      <w:tr w:rsidR="00A25959" w:rsidRPr="00A25959" w14:paraId="231C2CF5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713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A1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C61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250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A03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07003070000127553-E0GVIaaRLrHP20231101</w:t>
            </w:r>
          </w:p>
        </w:tc>
      </w:tr>
      <w:tr w:rsidR="00A25959" w:rsidRPr="00A25959" w14:paraId="3914CB3F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77D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0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C91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030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A3B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07003070000127553-E0GVIaaRLrHR20231101</w:t>
            </w:r>
          </w:p>
        </w:tc>
      </w:tr>
      <w:tr w:rsidR="00A25959" w:rsidRPr="00A25959" w14:paraId="5FD8D61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FD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AA8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912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6C4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6A8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05003050000151924-E0GVIaaRLrSN20231101</w:t>
            </w:r>
          </w:p>
        </w:tc>
      </w:tr>
      <w:tr w:rsidR="00A25959" w:rsidRPr="00A25959" w14:paraId="3E85225D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1A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95A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A44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CA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25F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05003050000153329-E0GVIaaRLuCX20231101</w:t>
            </w:r>
          </w:p>
        </w:tc>
      </w:tr>
      <w:tr w:rsidR="00A25959" w:rsidRPr="00A25959" w14:paraId="16B57960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15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FC0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FCD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D62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B75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07003070000126802-E0GVIaaRLunw20231101</w:t>
            </w:r>
          </w:p>
        </w:tc>
      </w:tr>
      <w:tr w:rsidR="00A25959" w:rsidRPr="00A25959" w14:paraId="4B79289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24C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16:18:15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C1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217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F91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FB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05003050000154245-E0GVIaaRLw9b20231101</w:t>
            </w:r>
          </w:p>
        </w:tc>
      </w:tr>
      <w:tr w:rsidR="00A25959" w:rsidRPr="00A25959" w14:paraId="48C0F059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86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DE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257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2BC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B6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07003070000129875-E0GVIaaRLyTX20231101</w:t>
            </w:r>
          </w:p>
        </w:tc>
      </w:tr>
      <w:tr w:rsidR="00A25959" w:rsidRPr="00A25959" w14:paraId="321DD547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507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A4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AE6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B1F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BB0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05003050000154798-E0GVIaaRLyTV20231101</w:t>
            </w:r>
          </w:p>
        </w:tc>
      </w:tr>
      <w:tr w:rsidR="00A25959" w:rsidRPr="00A25959" w14:paraId="3F11EEE2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DC4F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A28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217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6E7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2A8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05003050000155905-E0GVIaaRM0ve20231101</w:t>
            </w:r>
          </w:p>
        </w:tc>
      </w:tr>
      <w:tr w:rsidR="00A25959" w:rsidRPr="00A25959" w14:paraId="081E0063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2CC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BA3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B2D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593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952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07003070000131235-E0GVIaaRM2Qx20231101</w:t>
            </w:r>
          </w:p>
        </w:tc>
      </w:tr>
      <w:tr w:rsidR="00A25959" w:rsidRPr="00A25959" w14:paraId="7BE84DD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90F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F8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40A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2861.0000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9E1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94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07003070000131985-E0GVIaaRM3tz20231101</w:t>
            </w:r>
          </w:p>
        </w:tc>
      </w:tr>
      <w:tr w:rsidR="00A25959" w:rsidRPr="00A25959" w14:paraId="0493C9B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41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D8F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76B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40C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7E5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05003050000156712-E0GVIaaRM4Hp20231101</w:t>
            </w:r>
          </w:p>
        </w:tc>
      </w:tr>
      <w:tr w:rsidR="00A25959" w:rsidRPr="00A25959" w14:paraId="709B2A26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0E54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83BC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87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BF26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FC4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07003070000132444-E0GVIaaRM55O20231101</w:t>
            </w:r>
          </w:p>
        </w:tc>
      </w:tr>
      <w:tr w:rsidR="00A25959" w:rsidRPr="00A25959" w14:paraId="379BEEAC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E57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1B91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3D87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32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3F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07003070000133059-E0GVIaaRM7qG20231101</w:t>
            </w:r>
          </w:p>
        </w:tc>
      </w:tr>
      <w:tr w:rsidR="00A25959" w:rsidRPr="00A25959" w14:paraId="7D6A56E4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1DD0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B2E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B843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973D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E225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07003070000133482-E0GVIaaRM8jj20231101</w:t>
            </w:r>
          </w:p>
        </w:tc>
      </w:tr>
      <w:tr w:rsidR="00A25959" w:rsidRPr="00A25959" w14:paraId="58488A98" w14:textId="77777777" w:rsidTr="00B477AA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6488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01-Nov-2023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B16A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FAA9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2860.0000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065B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862E" w14:textId="77777777" w:rsidR="00A25959" w:rsidRPr="00A25959" w:rsidRDefault="00A25959" w:rsidP="00A259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2595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07003070000133482-E0GVIaaRM8jh20231101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6792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46D8E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25959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477A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A25959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A259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A2595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A2595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A25959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A25959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39</TotalTime>
  <Pages>10</Pages>
  <Words>5000</Words>
  <Characters>28504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60</cp:revision>
  <cp:lastPrinted>2016-11-21T15:24:00Z</cp:lastPrinted>
  <dcterms:created xsi:type="dcterms:W3CDTF">2018-05-03T15:58:00Z</dcterms:created>
  <dcterms:modified xsi:type="dcterms:W3CDTF">2023-11-01T16:50:00Z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