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332E7129" w:rsidR="00D647F7" w:rsidRPr="00A50F83" w:rsidRDefault="00BB3EBC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3 November 2023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4895932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6A444B" w:rsidRPr="006A444B">
        <w:rPr>
          <w:sz w:val="22"/>
          <w:szCs w:val="22"/>
          <w:lang w:val="en"/>
        </w:rPr>
        <w:t>73,500</w:t>
      </w:r>
      <w:r w:rsidR="006A444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6A444B" w:rsidRPr="006A444B">
        <w:rPr>
          <w:sz w:val="22"/>
          <w:szCs w:val="22"/>
          <w:lang w:val="en"/>
        </w:rPr>
        <w:t>49,154,179</w:t>
      </w:r>
      <w:r w:rsidR="006A444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6A444B" w:rsidRPr="006A444B">
        <w:rPr>
          <w:sz w:val="22"/>
          <w:szCs w:val="22"/>
          <w:lang w:val="en"/>
        </w:rPr>
        <w:t>1,888,470,231</w:t>
      </w:r>
      <w:r w:rsidR="006A444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6A444B" w:rsidRPr="006A444B">
        <w:rPr>
          <w:sz w:val="22"/>
          <w:szCs w:val="22"/>
          <w:lang w:val="en"/>
        </w:rPr>
        <w:t>29,354,112</w:t>
      </w:r>
      <w:r w:rsidR="006A444B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3CFE211" w:rsidR="003E0113" w:rsidRPr="00A50F83" w:rsidRDefault="00BB3EBC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BB3EBC">
              <w:rPr>
                <w:sz w:val="22"/>
                <w:szCs w:val="22"/>
                <w:lang w:val="en"/>
              </w:rPr>
              <w:t>3 November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49DB547" w:rsidR="003E0113" w:rsidRPr="00A50F83" w:rsidRDefault="00EC2FCE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C2FCE">
              <w:rPr>
                <w:rFonts w:ascii="Arial" w:hAnsi="Arial" w:cs="Arial"/>
                <w:sz w:val="22"/>
                <w:szCs w:val="22"/>
                <w:lang w:val="en"/>
              </w:rPr>
              <w:t>73,500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38C4A009" w:rsidR="003258FF" w:rsidRPr="00A50F83" w:rsidRDefault="00EC2FCE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C2FCE">
              <w:rPr>
                <w:rFonts w:ascii="Arial" w:hAnsi="Arial" w:cs="Arial"/>
                <w:sz w:val="22"/>
                <w:szCs w:val="22"/>
                <w:lang w:val="en"/>
              </w:rPr>
              <w:t>2885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6A72A48D" w:rsidR="003258FF" w:rsidRPr="003258FF" w:rsidRDefault="00EC2FCE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C2FCE">
              <w:rPr>
                <w:rFonts w:ascii="Arial" w:hAnsi="Arial" w:cs="Arial"/>
                <w:sz w:val="22"/>
                <w:szCs w:val="22"/>
                <w:lang w:val="en"/>
              </w:rPr>
              <w:t>2806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B1931F9" w:rsidR="003E0113" w:rsidRPr="00A50F83" w:rsidRDefault="00EC2FCE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C2FCE">
              <w:rPr>
                <w:rFonts w:ascii="Arial" w:hAnsi="Arial" w:cs="Arial"/>
                <w:sz w:val="22"/>
                <w:szCs w:val="22"/>
                <w:lang w:val="en"/>
              </w:rPr>
              <w:t>2841.7613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09" w:type="dxa"/>
        <w:tblLook w:val="04A0" w:firstRow="1" w:lastRow="0" w:firstColumn="1" w:lastColumn="0" w:noHBand="0" w:noVBand="1"/>
      </w:tblPr>
      <w:tblGrid>
        <w:gridCol w:w="2122"/>
        <w:gridCol w:w="867"/>
        <w:gridCol w:w="992"/>
        <w:gridCol w:w="947"/>
        <w:gridCol w:w="4239"/>
      </w:tblGrid>
      <w:tr w:rsidR="002A19C2" w:rsidRPr="002A19C2" w14:paraId="04FAD214" w14:textId="77777777" w:rsidTr="002A19C2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D1E0" w14:textId="77777777" w:rsidR="002A19C2" w:rsidRPr="002A19C2" w:rsidRDefault="002A19C2" w:rsidP="002A19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19C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5884" w14:textId="77777777" w:rsidR="002A19C2" w:rsidRPr="002A19C2" w:rsidRDefault="002A19C2" w:rsidP="002A19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19C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8724" w14:textId="77777777" w:rsidR="002A19C2" w:rsidRPr="002A19C2" w:rsidRDefault="002A19C2" w:rsidP="002A19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19C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129E" w14:textId="77777777" w:rsidR="002A19C2" w:rsidRPr="002A19C2" w:rsidRDefault="002A19C2" w:rsidP="002A19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19C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2D7C" w14:textId="77777777" w:rsidR="002A19C2" w:rsidRPr="002A19C2" w:rsidRDefault="002A19C2" w:rsidP="002A19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2A19C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2A19C2" w:rsidRPr="002A19C2" w14:paraId="0AB0F24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0F8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56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16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3E3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418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05003050000003300-E0GWkVYIEuhO20231103</w:t>
            </w:r>
          </w:p>
        </w:tc>
      </w:tr>
      <w:tr w:rsidR="002A19C2" w:rsidRPr="002A19C2" w14:paraId="3BDBBC5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E77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66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2E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4B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537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07003070000003303-E0GWkVYIEuil20231103</w:t>
            </w:r>
          </w:p>
        </w:tc>
      </w:tr>
      <w:tr w:rsidR="002A19C2" w:rsidRPr="002A19C2" w14:paraId="0CFB116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65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2C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0E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D0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46C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07003070000003303-E0GWkVYIEuii20231103</w:t>
            </w:r>
          </w:p>
        </w:tc>
      </w:tr>
      <w:tr w:rsidR="002A19C2" w:rsidRPr="002A19C2" w14:paraId="3554615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F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11E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966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B7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1C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05003050000003301-E0GWkVYIEuzn20231103</w:t>
            </w:r>
          </w:p>
        </w:tc>
      </w:tr>
      <w:tr w:rsidR="002A19C2" w:rsidRPr="002A19C2" w14:paraId="052CCEC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04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D1E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715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07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38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05003050000004022-E0GWkVYIF02M20231103</w:t>
            </w:r>
          </w:p>
        </w:tc>
      </w:tr>
      <w:tr w:rsidR="002A19C2" w:rsidRPr="002A19C2" w14:paraId="76E45F9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954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DCD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533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05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040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07003070000004724-E0GWkVYIF7Nr20231103</w:t>
            </w:r>
          </w:p>
        </w:tc>
      </w:tr>
      <w:tr w:rsidR="002A19C2" w:rsidRPr="002A19C2" w14:paraId="12F1164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B07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CCA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B25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3F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AD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05003050000005364-E0GWkVYIFBNv20231103</w:t>
            </w:r>
          </w:p>
        </w:tc>
      </w:tr>
      <w:tr w:rsidR="002A19C2" w:rsidRPr="002A19C2" w14:paraId="2E67618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F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7F4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07D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667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D98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05003050000006067-E0GWkVYIFGZd20231103</w:t>
            </w:r>
          </w:p>
        </w:tc>
      </w:tr>
      <w:tr w:rsidR="002A19C2" w:rsidRPr="002A19C2" w14:paraId="34E4663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C0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384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2B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0A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C9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07003070000005282-E0GWkVYIFGay20231103</w:t>
            </w:r>
          </w:p>
        </w:tc>
      </w:tr>
      <w:tr w:rsidR="002A19C2" w:rsidRPr="002A19C2" w14:paraId="19443CE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BAE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D3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06C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F7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29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07003070000006173-E0GWkVYIFGwt20231103</w:t>
            </w:r>
          </w:p>
        </w:tc>
      </w:tr>
      <w:tr w:rsidR="002A19C2" w:rsidRPr="002A19C2" w14:paraId="2B2198D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3D5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2C5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CBF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B1C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00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07003070000006173-E0GWkVYIFGwv20231103</w:t>
            </w:r>
          </w:p>
        </w:tc>
      </w:tr>
      <w:tr w:rsidR="002A19C2" w:rsidRPr="002A19C2" w14:paraId="0C8EEB0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F2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08:09:32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B11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CD2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11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C9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07003070000005188-E0GWkVYIFHHb20231103</w:t>
            </w:r>
          </w:p>
        </w:tc>
      </w:tr>
      <w:tr w:rsidR="002A19C2" w:rsidRPr="002A19C2" w14:paraId="12205C2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0CF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13A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E9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3D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E4D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07003070000006714-E0GWkVYIFLGR20231103</w:t>
            </w:r>
          </w:p>
        </w:tc>
      </w:tr>
      <w:tr w:rsidR="002A19C2" w:rsidRPr="002A19C2" w14:paraId="5BB3E0D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3A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03-Nov-2023 08:11:01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795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295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D36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624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07003070000006714-E0GWkVYIFLGT20231103</w:t>
            </w:r>
          </w:p>
        </w:tc>
      </w:tr>
      <w:tr w:rsidR="002A19C2" w:rsidRPr="002A19C2" w14:paraId="5E339C1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784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68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EA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9E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B80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05003050000007700-E0GWkVYIFRwL20231103</w:t>
            </w:r>
          </w:p>
        </w:tc>
      </w:tr>
      <w:tr w:rsidR="002A19C2" w:rsidRPr="002A19C2" w14:paraId="3AA6C94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02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EFE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06B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BB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E47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07003070000008292-E0GWkVYIFVMG20231103</w:t>
            </w:r>
          </w:p>
        </w:tc>
      </w:tr>
      <w:tr w:rsidR="002A19C2" w:rsidRPr="002A19C2" w14:paraId="1FE1C5B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82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539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68F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D72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680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07003070000008702-E0GWkVYIFYTs20231103</w:t>
            </w:r>
          </w:p>
        </w:tc>
      </w:tr>
      <w:tr w:rsidR="002A19C2" w:rsidRPr="002A19C2" w14:paraId="50E1103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68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7B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6DE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E9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DD3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07003070000009902-E0GWkVYIFdsZ20231103</w:t>
            </w:r>
          </w:p>
        </w:tc>
      </w:tr>
      <w:tr w:rsidR="002A19C2" w:rsidRPr="002A19C2" w14:paraId="0A42465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5B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ED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9A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4AF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A36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05003050000009945-E0GWkVYIFeQ520231103</w:t>
            </w:r>
          </w:p>
        </w:tc>
      </w:tr>
      <w:tr w:rsidR="002A19C2" w:rsidRPr="002A19C2" w14:paraId="376F613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399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3D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20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42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34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05003050000010634-E0GWkVYIFhtc20231103</w:t>
            </w:r>
          </w:p>
        </w:tc>
      </w:tr>
      <w:tr w:rsidR="002A19C2" w:rsidRPr="002A19C2" w14:paraId="49D651B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3B7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08:27:35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139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FC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8A5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05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05003050000011919-E0GWkVYIFqDp20231103</w:t>
            </w:r>
          </w:p>
        </w:tc>
      </w:tr>
      <w:tr w:rsidR="002A19C2" w:rsidRPr="002A19C2" w14:paraId="146C095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6C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826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A1A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32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E0E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07003070000012007-E0GWkVYIFqLH20231103</w:t>
            </w:r>
          </w:p>
        </w:tc>
      </w:tr>
      <w:tr w:rsidR="002A19C2" w:rsidRPr="002A19C2" w14:paraId="411E805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E98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01D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689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70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2F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05003050000011661-E0GWkVYIFqcD20231103</w:t>
            </w:r>
          </w:p>
        </w:tc>
      </w:tr>
      <w:tr w:rsidR="002A19C2" w:rsidRPr="002A19C2" w14:paraId="79FC815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53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B3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787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5C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D0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05003050000011661-E0GWkVYIFqcB20231103</w:t>
            </w:r>
          </w:p>
        </w:tc>
      </w:tr>
      <w:tr w:rsidR="002A19C2" w:rsidRPr="002A19C2" w14:paraId="53C38FB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2D6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2B1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1D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FE8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D4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07003070000012882-E0GWkVYIFt2720231103</w:t>
            </w:r>
          </w:p>
        </w:tc>
      </w:tr>
      <w:tr w:rsidR="002A19C2" w:rsidRPr="002A19C2" w14:paraId="6036C4F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80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5B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AE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805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63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07003070000012882-E0GWkVYIFt2920231103</w:t>
            </w:r>
          </w:p>
        </w:tc>
      </w:tr>
      <w:tr w:rsidR="002A19C2" w:rsidRPr="002A19C2" w14:paraId="048E745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B46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E07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FC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37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AD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07003070000012882-E0GWkVYIFt2B20231103</w:t>
            </w:r>
          </w:p>
        </w:tc>
      </w:tr>
      <w:tr w:rsidR="002A19C2" w:rsidRPr="002A19C2" w14:paraId="4A402B0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C96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5D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11E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08F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AB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05003050000013835-E0GWkVYIFy7t20231103</w:t>
            </w:r>
          </w:p>
        </w:tc>
      </w:tr>
      <w:tr w:rsidR="002A19C2" w:rsidRPr="002A19C2" w14:paraId="7CCE3A2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E27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AB6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62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4DB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AD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05003050000014263-E0GWkVYIG1eG20231103</w:t>
            </w:r>
          </w:p>
        </w:tc>
      </w:tr>
      <w:tr w:rsidR="002A19C2" w:rsidRPr="002A19C2" w14:paraId="242BFBA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F60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561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96C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36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117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07003070000014355-E0GWkVYIG1jO20231103</w:t>
            </w:r>
          </w:p>
        </w:tc>
      </w:tr>
      <w:tr w:rsidR="002A19C2" w:rsidRPr="002A19C2" w14:paraId="6099176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53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CA7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48A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91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28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05003050000014771-E0GWkVYIG36Z20231103</w:t>
            </w:r>
          </w:p>
        </w:tc>
      </w:tr>
      <w:tr w:rsidR="002A19C2" w:rsidRPr="002A19C2" w14:paraId="5F7E297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B8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A6F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198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B6F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41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07003070000014916-E0GWkVYIG4Mk20231103</w:t>
            </w:r>
          </w:p>
        </w:tc>
      </w:tr>
      <w:tr w:rsidR="002A19C2" w:rsidRPr="002A19C2" w14:paraId="0D1E10D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8AD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92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D4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22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49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05003050000015320-E0GWkVYIG6LX20231103</w:t>
            </w:r>
          </w:p>
        </w:tc>
      </w:tr>
      <w:tr w:rsidR="002A19C2" w:rsidRPr="002A19C2" w14:paraId="050C7EA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FB6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6C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3B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6EE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01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07003070000015452-E0GWkVYIG73Q20231103</w:t>
            </w:r>
          </w:p>
        </w:tc>
      </w:tr>
      <w:tr w:rsidR="002A19C2" w:rsidRPr="002A19C2" w14:paraId="4DB324B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FD0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7F6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9E4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61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904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07003070000015452-E0GWkVYIG73O20231103</w:t>
            </w:r>
          </w:p>
        </w:tc>
      </w:tr>
      <w:tr w:rsidR="002A19C2" w:rsidRPr="002A19C2" w14:paraId="41FBE68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E1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64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4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FCB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8B1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05003050000015818-E0GWkVYIG9Hv20231103</w:t>
            </w:r>
          </w:p>
        </w:tc>
      </w:tr>
      <w:tr w:rsidR="002A19C2" w:rsidRPr="002A19C2" w14:paraId="1EAB18F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3FA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FB3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9DB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21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02E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07003070000015883-E0GWkVYIG9Ki20231103</w:t>
            </w:r>
          </w:p>
        </w:tc>
      </w:tr>
      <w:tr w:rsidR="002A19C2" w:rsidRPr="002A19C2" w14:paraId="18CDE0D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62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08:38:18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52C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962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30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06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07003070000015883-E0GWkVYIG9Kg20231103</w:t>
            </w:r>
          </w:p>
        </w:tc>
      </w:tr>
      <w:tr w:rsidR="002A19C2" w:rsidRPr="002A19C2" w14:paraId="3374424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A90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E3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B3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CA5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0B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05003050000016250-E0GWkVYIGG0b20231103</w:t>
            </w:r>
          </w:p>
        </w:tc>
      </w:tr>
      <w:tr w:rsidR="002A19C2" w:rsidRPr="002A19C2" w14:paraId="753C598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7A6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AEB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63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B9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489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05003050000016886-E0GWkVYIGG1R20231103</w:t>
            </w:r>
          </w:p>
        </w:tc>
      </w:tr>
      <w:tr w:rsidR="002A19C2" w:rsidRPr="002A19C2" w14:paraId="1C59B33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1CC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FA0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A7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50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9FE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07003070000017092-E0GWkVYIGGyR20231103</w:t>
            </w:r>
          </w:p>
        </w:tc>
      </w:tr>
      <w:tr w:rsidR="002A19C2" w:rsidRPr="002A19C2" w14:paraId="29685D8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263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096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B77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1E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14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05003050000016996-E0GWkVYIGKE120231103</w:t>
            </w:r>
          </w:p>
        </w:tc>
      </w:tr>
      <w:tr w:rsidR="002A19C2" w:rsidRPr="002A19C2" w14:paraId="6477D7D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09A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D3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91D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9C6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1D4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07003070000017443-E0GWkVYIGKfT20231103</w:t>
            </w:r>
          </w:p>
        </w:tc>
      </w:tr>
      <w:tr w:rsidR="002A19C2" w:rsidRPr="002A19C2" w14:paraId="154FFD5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DD7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3A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A2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C53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C3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07003070000017443-E0GWkVYIGL0C20231103</w:t>
            </w:r>
          </w:p>
        </w:tc>
      </w:tr>
      <w:tr w:rsidR="002A19C2" w:rsidRPr="002A19C2" w14:paraId="3520E2B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A80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DBD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D11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826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8C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05003050000017870-E0GWkVYIGL1v20231103</w:t>
            </w:r>
          </w:p>
        </w:tc>
      </w:tr>
      <w:tr w:rsidR="002A19C2" w:rsidRPr="002A19C2" w14:paraId="153CFCB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04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B9E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03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64D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681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07003070000018383-E0GWkVYIGNRI20231103</w:t>
            </w:r>
          </w:p>
        </w:tc>
      </w:tr>
      <w:tr w:rsidR="002A19C2" w:rsidRPr="002A19C2" w14:paraId="38D3708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DC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DA5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A1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970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91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05003050000018260-E0GWkVYIGOI720231103</w:t>
            </w:r>
          </w:p>
        </w:tc>
      </w:tr>
      <w:tr w:rsidR="002A19C2" w:rsidRPr="002A19C2" w14:paraId="442BAD6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AA5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08:49:33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518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8F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BC3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289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07003070000018718-E0GWkVYIGPL320231103</w:t>
            </w:r>
          </w:p>
        </w:tc>
      </w:tr>
      <w:tr w:rsidR="002A19C2" w:rsidRPr="002A19C2" w14:paraId="328E9BB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0B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08:51:25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5D0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D25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BE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C0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05003050000018984-E0GWkVYIGRsC20231103</w:t>
            </w:r>
          </w:p>
        </w:tc>
      </w:tr>
      <w:tr w:rsidR="002A19C2" w:rsidRPr="002A19C2" w14:paraId="3D6E4E8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0B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08:53:37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70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37F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F5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122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07003070000018654-E0GWkVYIGUxO20231103</w:t>
            </w:r>
          </w:p>
        </w:tc>
      </w:tr>
      <w:tr w:rsidR="002A19C2" w:rsidRPr="002A19C2" w14:paraId="4A47BA5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108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08:53:37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B3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DE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92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94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07003070000018654-E0GWkVYIGUxS20231103</w:t>
            </w:r>
          </w:p>
        </w:tc>
      </w:tr>
      <w:tr w:rsidR="002A19C2" w:rsidRPr="002A19C2" w14:paraId="7CB63F6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AD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08:53:37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0C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C97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045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37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07003070000018654-E0GWkVYIGUxQ20231103</w:t>
            </w:r>
          </w:p>
        </w:tc>
      </w:tr>
      <w:tr w:rsidR="002A19C2" w:rsidRPr="002A19C2" w14:paraId="65925F6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247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08:53:37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BF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E20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5D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3A4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07003070000019456-E0GWkVYIGUwm20231103</w:t>
            </w:r>
          </w:p>
        </w:tc>
      </w:tr>
      <w:tr w:rsidR="002A19C2" w:rsidRPr="002A19C2" w14:paraId="4AAD1B6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04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EF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5C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A22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A1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05003050000019771-E0GWkVYIGVZM20231103</w:t>
            </w:r>
          </w:p>
        </w:tc>
      </w:tr>
      <w:tr w:rsidR="002A19C2" w:rsidRPr="002A19C2" w14:paraId="4D5C42B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0F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08:56:01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F6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891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18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908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05003050000020111-E0GWkVYIGXn420231103</w:t>
            </w:r>
          </w:p>
        </w:tc>
      </w:tr>
      <w:tr w:rsidR="002A19C2" w:rsidRPr="002A19C2" w14:paraId="18240BB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64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08:57:56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629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6C6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A4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303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07003070000020595-E0GWkVYIGa4G20231103</w:t>
            </w:r>
          </w:p>
        </w:tc>
      </w:tr>
      <w:tr w:rsidR="002A19C2" w:rsidRPr="002A19C2" w14:paraId="38042EE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2B3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1F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8CD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D44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F4B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05003050000020887-E0GWkVYIGeIe20231103</w:t>
            </w:r>
          </w:p>
        </w:tc>
      </w:tr>
      <w:tr w:rsidR="002A19C2" w:rsidRPr="002A19C2" w14:paraId="525C579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72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09:03:17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8B3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88B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60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3E4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05003050000021817-E0GWkVYIGhT220231103</w:t>
            </w:r>
          </w:p>
        </w:tc>
      </w:tr>
      <w:tr w:rsidR="002A19C2" w:rsidRPr="002A19C2" w14:paraId="65DBE9B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C4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AB0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45B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5D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EC6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07003070000022334-E0GWkVYIGj2W20231103</w:t>
            </w:r>
          </w:p>
        </w:tc>
      </w:tr>
      <w:tr w:rsidR="002A19C2" w:rsidRPr="002A19C2" w14:paraId="3B3FE33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700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03-Nov-2023 09:04:47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35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66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BB4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552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05003050000020858-E0GWkVYIGjku20231103</w:t>
            </w:r>
          </w:p>
        </w:tc>
      </w:tr>
      <w:tr w:rsidR="002A19C2" w:rsidRPr="002A19C2" w14:paraId="7876F8F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F4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09:07:08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0FF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AE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79A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63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07003070000023062-E0GWkVYIGnjV20231103</w:t>
            </w:r>
          </w:p>
        </w:tc>
      </w:tr>
      <w:tr w:rsidR="002A19C2" w:rsidRPr="002A19C2" w14:paraId="274E02C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96D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09:07:44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57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30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810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76A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05003050000023215-E0GWkVYIGolc20231103</w:t>
            </w:r>
          </w:p>
        </w:tc>
      </w:tr>
      <w:tr w:rsidR="002A19C2" w:rsidRPr="002A19C2" w14:paraId="48C22FA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23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09:07:44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51B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71C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19B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585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05003050000023215-E0GWkVYIGola20231103</w:t>
            </w:r>
          </w:p>
        </w:tc>
      </w:tr>
      <w:tr w:rsidR="002A19C2" w:rsidRPr="002A19C2" w14:paraId="0283F43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3EA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09:13:41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8C1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33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43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8D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07003070000024588-E0GWkVYIGwN520231103</w:t>
            </w:r>
          </w:p>
        </w:tc>
      </w:tr>
      <w:tr w:rsidR="002A19C2" w:rsidRPr="002A19C2" w14:paraId="44A26D8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7B1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09:15:50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A8B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C4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BFC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40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07003070000024266-E0GWkVYIGyO420231103</w:t>
            </w:r>
          </w:p>
        </w:tc>
      </w:tr>
      <w:tr w:rsidR="002A19C2" w:rsidRPr="002A19C2" w14:paraId="7E45328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C0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09:17:28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025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F1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FED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D89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07003070000025110-E0GWkVYIH0BS20231103</w:t>
            </w:r>
          </w:p>
        </w:tc>
      </w:tr>
      <w:tr w:rsidR="002A19C2" w:rsidRPr="002A19C2" w14:paraId="7F1761B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7A2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09:17:28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EFA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B5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AA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68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07003070000025110-E0GWkVYIH0BX20231103</w:t>
            </w:r>
          </w:p>
        </w:tc>
      </w:tr>
      <w:tr w:rsidR="002A19C2" w:rsidRPr="002A19C2" w14:paraId="79910F9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ACB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91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EA4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50F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923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05003050000025339-E0GWkVYIH0LP20231103</w:t>
            </w:r>
          </w:p>
        </w:tc>
      </w:tr>
      <w:tr w:rsidR="002A19C2" w:rsidRPr="002A19C2" w14:paraId="6DD322D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A0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09:18:47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3D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0E5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228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4F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05003050000025037-E0GWkVYIH1cm20231103</w:t>
            </w:r>
          </w:p>
        </w:tc>
      </w:tr>
      <w:tr w:rsidR="002A19C2" w:rsidRPr="002A19C2" w14:paraId="2BE36B0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0F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148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96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969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496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05003050000025645-E0GWkVYIH26o20231103</w:t>
            </w:r>
          </w:p>
        </w:tc>
      </w:tr>
      <w:tr w:rsidR="002A19C2" w:rsidRPr="002A19C2" w14:paraId="3DA0005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B6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09:21:44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91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06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64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57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07003070000025692-E0GWkVYIH4AE20231103</w:t>
            </w:r>
          </w:p>
        </w:tc>
      </w:tr>
      <w:tr w:rsidR="002A19C2" w:rsidRPr="002A19C2" w14:paraId="6D16866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05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836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55D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E48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5E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05003050000026374-E0GWkVYIH5MA20231103</w:t>
            </w:r>
          </w:p>
        </w:tc>
      </w:tr>
      <w:tr w:rsidR="002A19C2" w:rsidRPr="002A19C2" w14:paraId="2C51DD1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182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31D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7B2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0D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B0E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07003070000026958-E0GWkVYIH82V20231103</w:t>
            </w:r>
          </w:p>
        </w:tc>
      </w:tr>
      <w:tr w:rsidR="002A19C2" w:rsidRPr="002A19C2" w14:paraId="103FB45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C4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FE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6FE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85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DA1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07003070000026958-E0GWkVYIH82X20231103</w:t>
            </w:r>
          </w:p>
        </w:tc>
      </w:tr>
      <w:tr w:rsidR="002A19C2" w:rsidRPr="002A19C2" w14:paraId="5C296A8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58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9B1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45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B3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76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07003070000027221-E0GWkVYIHAJ920231103</w:t>
            </w:r>
          </w:p>
        </w:tc>
      </w:tr>
      <w:tr w:rsidR="002A19C2" w:rsidRPr="002A19C2" w14:paraId="6A8523D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28D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09:30:49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B1D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A1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09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1D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07003070000027688-E0GWkVYIHCbs20231103</w:t>
            </w:r>
          </w:p>
        </w:tc>
      </w:tr>
      <w:tr w:rsidR="002A19C2" w:rsidRPr="002A19C2" w14:paraId="155BF3D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E16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09:30:52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F9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39A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DF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A86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05003050000026701-E0GWkVYIHCeB20231103</w:t>
            </w:r>
          </w:p>
        </w:tc>
      </w:tr>
      <w:tr w:rsidR="002A19C2" w:rsidRPr="002A19C2" w14:paraId="5958A9D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A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8A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A3C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1A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A17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05003050000027812-E0GWkVYIHCnh20231103</w:t>
            </w:r>
          </w:p>
        </w:tc>
      </w:tr>
      <w:tr w:rsidR="002A19C2" w:rsidRPr="002A19C2" w14:paraId="7BD0698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A0F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8B0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A78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60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BE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05003050000027812-E0GWkVYIHCnf20231103</w:t>
            </w:r>
          </w:p>
        </w:tc>
      </w:tr>
      <w:tr w:rsidR="002A19C2" w:rsidRPr="002A19C2" w14:paraId="42E6CFD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5C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09:32:09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8F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16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037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36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07003070000027856-E0GWkVYIHECB20231103</w:t>
            </w:r>
          </w:p>
        </w:tc>
      </w:tr>
      <w:tr w:rsidR="002A19C2" w:rsidRPr="002A19C2" w14:paraId="7EEDB29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0CA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0AB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B4F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5C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3F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07003070000028352-E0GWkVYIHEe620231103</w:t>
            </w:r>
          </w:p>
        </w:tc>
      </w:tr>
      <w:tr w:rsidR="002A19C2" w:rsidRPr="002A19C2" w14:paraId="0F13DA0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AC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09:33:01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68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54A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5BD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55F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05003050000028295-E0GWkVYIHFBv20231103</w:t>
            </w:r>
          </w:p>
        </w:tc>
      </w:tr>
      <w:tr w:rsidR="002A19C2" w:rsidRPr="002A19C2" w14:paraId="09018C8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EF7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BF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338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36C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4D6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05003050000028799-E0GWkVYIHGxJ20231103</w:t>
            </w:r>
          </w:p>
        </w:tc>
      </w:tr>
      <w:tr w:rsidR="002A19C2" w:rsidRPr="002A19C2" w14:paraId="7F9AEA2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09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09:37:04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3B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5B2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6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FBF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07003070000029434-E0GWkVYIHJlp20231103</w:t>
            </w:r>
          </w:p>
        </w:tc>
      </w:tr>
      <w:tr w:rsidR="002A19C2" w:rsidRPr="002A19C2" w14:paraId="6491528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F0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09:44:05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54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D1F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47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5CC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07003070000029322-E0GWkVYIHQ9u20231103</w:t>
            </w:r>
          </w:p>
        </w:tc>
      </w:tr>
      <w:tr w:rsidR="002A19C2" w:rsidRPr="002A19C2" w14:paraId="0F6A321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97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09:46:28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97A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F15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D8D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C2F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07003070000031555-E0GWkVYIHSDQ20231103</w:t>
            </w:r>
          </w:p>
        </w:tc>
      </w:tr>
      <w:tr w:rsidR="002A19C2" w:rsidRPr="002A19C2" w14:paraId="7ECF187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E8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09:46:28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E2C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D7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3A8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86A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07003070000031555-E0GWkVYIHSDO20231103</w:t>
            </w:r>
          </w:p>
        </w:tc>
      </w:tr>
      <w:tr w:rsidR="002A19C2" w:rsidRPr="002A19C2" w14:paraId="1D62370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8E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09:47:02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F13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04A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588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09E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07003070000031451-E0GWkVYIHSgN20231103</w:t>
            </w:r>
          </w:p>
        </w:tc>
      </w:tr>
      <w:tr w:rsidR="002A19C2" w:rsidRPr="002A19C2" w14:paraId="40D1F32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5D1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09:47:02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08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C64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71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B3F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07003070000031451-E0GWkVYIHSgP20231103</w:t>
            </w:r>
          </w:p>
        </w:tc>
      </w:tr>
      <w:tr w:rsidR="002A19C2" w:rsidRPr="002A19C2" w14:paraId="0048EE1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53D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09:48:56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306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E26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29B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36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07003070000031704-E0GWkVYIHUC720231103</w:t>
            </w:r>
          </w:p>
        </w:tc>
      </w:tr>
      <w:tr w:rsidR="002A19C2" w:rsidRPr="002A19C2" w14:paraId="7DD07A6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A5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09:49:08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35C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866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DE6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41A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07003070000031702-E0GWkVYIHUZO20231103</w:t>
            </w:r>
          </w:p>
        </w:tc>
      </w:tr>
      <w:tr w:rsidR="002A19C2" w:rsidRPr="002A19C2" w14:paraId="04CC0A9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216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170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7B5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D41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FF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05003050000031952-E0GWkVYIHVg020231103</w:t>
            </w:r>
          </w:p>
        </w:tc>
      </w:tr>
      <w:tr w:rsidR="002A19C2" w:rsidRPr="002A19C2" w14:paraId="7571650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997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09:50:04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B30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32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7CA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176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07003070000031967-E0GWkVYIHVvZ20231103</w:t>
            </w:r>
          </w:p>
        </w:tc>
      </w:tr>
      <w:tr w:rsidR="002A19C2" w:rsidRPr="002A19C2" w14:paraId="2C83DF1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36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09:53:11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232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55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BE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897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07003070000032622-E0GWkVYIHY6W20231103</w:t>
            </w:r>
          </w:p>
        </w:tc>
      </w:tr>
      <w:tr w:rsidR="002A19C2" w:rsidRPr="002A19C2" w14:paraId="0811DA9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6F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09:56:01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A4D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F1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AA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D8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07003070000032999-E0GWkVYIHa4W20231103</w:t>
            </w:r>
          </w:p>
        </w:tc>
      </w:tr>
      <w:tr w:rsidR="002A19C2" w:rsidRPr="002A19C2" w14:paraId="2CBA722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D7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AAE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B2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C93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408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07003070000033227-E0GWkVYIHbAt20231103</w:t>
            </w:r>
          </w:p>
        </w:tc>
      </w:tr>
      <w:tr w:rsidR="002A19C2" w:rsidRPr="002A19C2" w14:paraId="1D186EC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21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09:57:53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C7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F3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7A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B2A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07003070000032522-E0GWkVYIHbNm20231103</w:t>
            </w:r>
          </w:p>
        </w:tc>
      </w:tr>
      <w:tr w:rsidR="002A19C2" w:rsidRPr="002A19C2" w14:paraId="1D4E75C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DEC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3B6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951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6A4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F3F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05003050000033434-E0GWkVYIHcGS20231103</w:t>
            </w:r>
          </w:p>
        </w:tc>
      </w:tr>
      <w:tr w:rsidR="002A19C2" w:rsidRPr="002A19C2" w14:paraId="09E2E1F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BA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09:59:22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6EF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9E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DB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56C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05003050000033434-E0GWkVYIHcGQ20231103</w:t>
            </w:r>
          </w:p>
        </w:tc>
      </w:tr>
      <w:tr w:rsidR="002A19C2" w:rsidRPr="002A19C2" w14:paraId="4D2BE4F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740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10:02:12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01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B34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C36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265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07003070000033772-E0GWkVYIHeNW20231103</w:t>
            </w:r>
          </w:p>
        </w:tc>
      </w:tr>
      <w:tr w:rsidR="002A19C2" w:rsidRPr="002A19C2" w14:paraId="5A73B92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21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78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EC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FD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62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07003070000033996-E0GWkVYIHf3S20231103</w:t>
            </w:r>
          </w:p>
        </w:tc>
      </w:tr>
      <w:tr w:rsidR="002A19C2" w:rsidRPr="002A19C2" w14:paraId="6C3C0D1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D65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2C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8E3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F6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C5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07003070000033996-E0GWkVYIHf3U20231103</w:t>
            </w:r>
          </w:p>
        </w:tc>
      </w:tr>
      <w:tr w:rsidR="002A19C2" w:rsidRPr="002A19C2" w14:paraId="68D7DFE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84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10:03:24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A4D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23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4EA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70E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07003070000033467-E0GWkVYIHfgU20231103</w:t>
            </w:r>
          </w:p>
        </w:tc>
      </w:tr>
      <w:tr w:rsidR="002A19C2" w:rsidRPr="002A19C2" w14:paraId="3E2A916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91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B57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A4C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B31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A3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07003070000034259-E0GWkVYIHgeX20231103</w:t>
            </w:r>
          </w:p>
        </w:tc>
      </w:tr>
      <w:tr w:rsidR="002A19C2" w:rsidRPr="002A19C2" w14:paraId="214BC5C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4F6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10:07:31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93A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763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FE6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B5F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05003050000034755-E0GWkVYIHjc620231103</w:t>
            </w:r>
          </w:p>
        </w:tc>
      </w:tr>
      <w:tr w:rsidR="002A19C2" w:rsidRPr="002A19C2" w14:paraId="03BD3F2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9B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03-Nov-2023 10:08:03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90B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C36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0BA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FF4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07003070000034827-E0GWkVYIHk4420231103</w:t>
            </w:r>
          </w:p>
        </w:tc>
      </w:tr>
      <w:tr w:rsidR="002A19C2" w:rsidRPr="002A19C2" w14:paraId="75D626D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C9F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10:09:21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83F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76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33F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8D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05003050000035046-E0GWkVYIHlGl20231103</w:t>
            </w:r>
          </w:p>
        </w:tc>
      </w:tr>
      <w:tr w:rsidR="002A19C2" w:rsidRPr="002A19C2" w14:paraId="7462E4F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A2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692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2D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7D4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44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07003070000034777-E0GWkVYIHlLI20231103</w:t>
            </w:r>
          </w:p>
        </w:tc>
      </w:tr>
      <w:tr w:rsidR="002A19C2" w:rsidRPr="002A19C2" w14:paraId="23AE524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DD8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10:15:46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9A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4A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B2E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4F7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07003070000035403-E0GWkVYIHryA20231103</w:t>
            </w:r>
          </w:p>
        </w:tc>
      </w:tr>
      <w:tr w:rsidR="002A19C2" w:rsidRPr="002A19C2" w14:paraId="37617BE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99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10:18:41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90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1B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DA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A63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07003070000036429-E0GWkVYIHuXN20231103</w:t>
            </w:r>
          </w:p>
        </w:tc>
      </w:tr>
      <w:tr w:rsidR="002A19C2" w:rsidRPr="002A19C2" w14:paraId="4234378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CEB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10:18:41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2A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2FA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6F2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7E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07003070000036429-E0GWkVYIHuXP20231103</w:t>
            </w:r>
          </w:p>
        </w:tc>
      </w:tr>
      <w:tr w:rsidR="002A19C2" w:rsidRPr="002A19C2" w14:paraId="7E36646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7BC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688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81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3F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876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05003050000036387-E0GWkVYIHut920231103</w:t>
            </w:r>
          </w:p>
        </w:tc>
      </w:tr>
      <w:tr w:rsidR="002A19C2" w:rsidRPr="002A19C2" w14:paraId="54D27D7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6F7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10:19:36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FD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3F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7E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F59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07003070000036092-E0GWkVYIHv8S20231103</w:t>
            </w:r>
          </w:p>
        </w:tc>
      </w:tr>
      <w:tr w:rsidR="002A19C2" w:rsidRPr="002A19C2" w14:paraId="2B18CFF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70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10:21:59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FD8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6F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EE5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3EF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05003050000036603-E0GWkVYIHxLU20231103</w:t>
            </w:r>
          </w:p>
        </w:tc>
      </w:tr>
      <w:tr w:rsidR="002A19C2" w:rsidRPr="002A19C2" w14:paraId="60F26B7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E8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10:21:59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A7E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0E1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E1E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C7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05003050000036603-E0GWkVYIHxLX20231103</w:t>
            </w:r>
          </w:p>
        </w:tc>
      </w:tr>
      <w:tr w:rsidR="002A19C2" w:rsidRPr="002A19C2" w14:paraId="4BC21D1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9B4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037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2F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35B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7A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05003050000036797-E0GWkVYIHyE220231103</w:t>
            </w:r>
          </w:p>
        </w:tc>
      </w:tr>
      <w:tr w:rsidR="002A19C2" w:rsidRPr="002A19C2" w14:paraId="0A2FAFC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F36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10:23:37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1CB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8D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972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EE1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07003070000036732-E0GWkVYIHytN20231103</w:t>
            </w:r>
          </w:p>
        </w:tc>
      </w:tr>
      <w:tr w:rsidR="002A19C2" w:rsidRPr="002A19C2" w14:paraId="48D1053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E6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10:24:27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0BB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85F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DCD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7B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07003070000036082-E0GWkVYIHzrw20231103</w:t>
            </w:r>
          </w:p>
        </w:tc>
      </w:tr>
      <w:tr w:rsidR="002A19C2" w:rsidRPr="002A19C2" w14:paraId="0E3A0BD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EC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10:26:22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E62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328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1B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38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07003070000037373-E0GWkVYII10q20231103</w:t>
            </w:r>
          </w:p>
        </w:tc>
      </w:tr>
      <w:tr w:rsidR="002A19C2" w:rsidRPr="002A19C2" w14:paraId="2FFBF17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05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10:30:36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FF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73C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D69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25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07003070000037676-E0GWkVYII4gr20231103</w:t>
            </w:r>
          </w:p>
        </w:tc>
      </w:tr>
      <w:tr w:rsidR="002A19C2" w:rsidRPr="002A19C2" w14:paraId="1C5DAAE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C8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10:30:36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5E1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54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B3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4D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07003070000037676-E0GWkVYII4gt20231103</w:t>
            </w:r>
          </w:p>
        </w:tc>
      </w:tr>
      <w:tr w:rsidR="002A19C2" w:rsidRPr="002A19C2" w14:paraId="16675CB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55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10:33:00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AEB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A19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ED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8B2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05003050000038040-E0GWkVYII6V620231103</w:t>
            </w:r>
          </w:p>
        </w:tc>
      </w:tr>
      <w:tr w:rsidR="002A19C2" w:rsidRPr="002A19C2" w14:paraId="15E3DB4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E6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10:33:00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0C1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EBB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43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35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05003050000038040-E0GWkVYII6VB20231103</w:t>
            </w:r>
          </w:p>
        </w:tc>
      </w:tr>
      <w:tr w:rsidR="002A19C2" w:rsidRPr="002A19C2" w14:paraId="240ACD7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BCF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DDF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60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033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83B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07003070000038554-E0GWkVYII8j920231103</w:t>
            </w:r>
          </w:p>
        </w:tc>
      </w:tr>
      <w:tr w:rsidR="002A19C2" w:rsidRPr="002A19C2" w14:paraId="6B2024A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FFE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10:40:41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2B7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33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A26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A9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07003070000039565-E0GWkVYIICcd20231103</w:t>
            </w:r>
          </w:p>
        </w:tc>
      </w:tr>
      <w:tr w:rsidR="002A19C2" w:rsidRPr="002A19C2" w14:paraId="1F93FBE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2F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10:42:43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B7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0D6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941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33F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07003070000039924-E0GWkVYIIEAp20231103</w:t>
            </w:r>
          </w:p>
        </w:tc>
      </w:tr>
      <w:tr w:rsidR="002A19C2" w:rsidRPr="002A19C2" w14:paraId="4A84B28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817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10:45:01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D8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1C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8D4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372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05003050000040042-E0GWkVYIIGUd20231103</w:t>
            </w:r>
          </w:p>
        </w:tc>
      </w:tr>
      <w:tr w:rsidR="002A19C2" w:rsidRPr="002A19C2" w14:paraId="5A2E287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F4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10:46:09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73D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90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712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B7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07003070000040446-E0GWkVYIIHnv20231103</w:t>
            </w:r>
          </w:p>
        </w:tc>
      </w:tr>
      <w:tr w:rsidR="002A19C2" w:rsidRPr="002A19C2" w14:paraId="65F4725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6A3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0D1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91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8E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EF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05003050000040331-E0GWkVYIIKHm20231103</w:t>
            </w:r>
          </w:p>
        </w:tc>
      </w:tr>
      <w:tr w:rsidR="002A19C2" w:rsidRPr="002A19C2" w14:paraId="36012A0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81F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10:50:13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BF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167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A7D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4C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05003050000040692-E0GWkVYIIKzP20231103</w:t>
            </w:r>
          </w:p>
        </w:tc>
      </w:tr>
      <w:tr w:rsidR="002A19C2" w:rsidRPr="002A19C2" w14:paraId="2737458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439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10:53:27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A06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26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D3F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C38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07003070000041754-E0GWkVYIINxC20231103</w:t>
            </w:r>
          </w:p>
        </w:tc>
      </w:tr>
      <w:tr w:rsidR="002A19C2" w:rsidRPr="002A19C2" w14:paraId="3C685A6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ADE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10:53:27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56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E4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29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18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07003070000041754-E0GWkVYIINxA20231103</w:t>
            </w:r>
          </w:p>
        </w:tc>
      </w:tr>
      <w:tr w:rsidR="002A19C2" w:rsidRPr="002A19C2" w14:paraId="399919B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B3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10:54:05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066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829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B6E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64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05003050000041641-E0GWkVYIIOcN20231103</w:t>
            </w:r>
          </w:p>
        </w:tc>
      </w:tr>
      <w:tr w:rsidR="002A19C2" w:rsidRPr="002A19C2" w14:paraId="19A8FA8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D7B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10:55:15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D3C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6C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24D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430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05003050000041315-E0GWkVYIIPSN20231103</w:t>
            </w:r>
          </w:p>
        </w:tc>
      </w:tr>
      <w:tr w:rsidR="002A19C2" w:rsidRPr="002A19C2" w14:paraId="1A17E8D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E3D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10:56:35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1CD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BE4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580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E1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05003050000042071-E0GWkVYIIQf120231103</w:t>
            </w:r>
          </w:p>
        </w:tc>
      </w:tr>
      <w:tr w:rsidR="002A19C2" w:rsidRPr="002A19C2" w14:paraId="16EF6C0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606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9F7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687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FE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750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07003070000042910-E0GWkVYIIVH520231103</w:t>
            </w:r>
          </w:p>
        </w:tc>
      </w:tr>
      <w:tr w:rsidR="002A19C2" w:rsidRPr="002A19C2" w14:paraId="08DD1B0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FE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53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B8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607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9F6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05003050000042812-E0GWkVYIIVVn20231103</w:t>
            </w:r>
          </w:p>
        </w:tc>
      </w:tr>
      <w:tr w:rsidR="002A19C2" w:rsidRPr="002A19C2" w14:paraId="50A0B91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58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11:02:25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632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C0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9A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42A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05003050000042674-E0GWkVYIIWPO20231103</w:t>
            </w:r>
          </w:p>
        </w:tc>
      </w:tr>
      <w:tr w:rsidR="002A19C2" w:rsidRPr="002A19C2" w14:paraId="745509E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9EA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11:03:00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00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DA8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761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326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07003070000043192-E0GWkVYIIWln20231103</w:t>
            </w:r>
          </w:p>
        </w:tc>
      </w:tr>
      <w:tr w:rsidR="002A19C2" w:rsidRPr="002A19C2" w14:paraId="766FE0B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F27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11:05:02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336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8E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FC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14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05003050000043140-E0GWkVYIIYTT20231103</w:t>
            </w:r>
          </w:p>
        </w:tc>
      </w:tr>
      <w:tr w:rsidR="002A19C2" w:rsidRPr="002A19C2" w14:paraId="2AEA05B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1D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11:07:20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1C2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7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771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5BC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05003050000043734-E0GWkVYIIa7720231103</w:t>
            </w:r>
          </w:p>
        </w:tc>
      </w:tr>
      <w:tr w:rsidR="002A19C2" w:rsidRPr="002A19C2" w14:paraId="022EE83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1E6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11:15:04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8A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B1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63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AC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07003070000044858-E0GWkVYIIfP920231103</w:t>
            </w:r>
          </w:p>
        </w:tc>
      </w:tr>
      <w:tr w:rsidR="002A19C2" w:rsidRPr="002A19C2" w14:paraId="3733101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15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11:20:38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D3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BC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6E1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9B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07003070000045520-E0GWkVYIIk1e20231103</w:t>
            </w:r>
          </w:p>
        </w:tc>
      </w:tr>
      <w:tr w:rsidR="002A19C2" w:rsidRPr="002A19C2" w14:paraId="732D0EF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402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11:21:13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17A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C1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B50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96D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05003050000045159-E0GWkVYIIkYY20231103</w:t>
            </w:r>
          </w:p>
        </w:tc>
      </w:tr>
      <w:tr w:rsidR="002A19C2" w:rsidRPr="002A19C2" w14:paraId="35E0D40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4D6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11:23:05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58A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02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959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3E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07003070000045188-E0GWkVYIIlsN20231103</w:t>
            </w:r>
          </w:p>
        </w:tc>
      </w:tr>
      <w:tr w:rsidR="002A19C2" w:rsidRPr="002A19C2" w14:paraId="04120CC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DDD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11:25:26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BF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4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42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6C9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05003050000046693-E0GWkVYIIniM20231103</w:t>
            </w:r>
          </w:p>
        </w:tc>
      </w:tr>
      <w:tr w:rsidR="002A19C2" w:rsidRPr="002A19C2" w14:paraId="47B2678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4D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11:25:34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84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CF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92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68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05003050000046013-E0GWkVYIInuB20231103</w:t>
            </w:r>
          </w:p>
        </w:tc>
      </w:tr>
      <w:tr w:rsidR="002A19C2" w:rsidRPr="002A19C2" w14:paraId="47F41D2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BDC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11:30:42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4E0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D6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975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36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05003050000047146-E0GWkVYIIrzK20231103</w:t>
            </w:r>
          </w:p>
        </w:tc>
      </w:tr>
      <w:tr w:rsidR="002A19C2" w:rsidRPr="002A19C2" w14:paraId="7E3B70F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5E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11:31:49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C9D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71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3E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19B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05003050000047003-E0GWkVYIIsX620231103</w:t>
            </w:r>
          </w:p>
        </w:tc>
      </w:tr>
      <w:tr w:rsidR="002A19C2" w:rsidRPr="002A19C2" w14:paraId="7B3A5ED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BEF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11:32:36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F0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D9B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24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D4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07003070000046854-E0GWkVYIIt4j20231103</w:t>
            </w:r>
          </w:p>
        </w:tc>
      </w:tr>
      <w:tr w:rsidR="002A19C2" w:rsidRPr="002A19C2" w14:paraId="3163607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97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11:33:07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0BD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46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A9A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9D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07003070000047631-E0GWkVYIItZm20231103</w:t>
            </w:r>
          </w:p>
        </w:tc>
      </w:tr>
      <w:tr w:rsidR="002A19C2" w:rsidRPr="002A19C2" w14:paraId="7CA130D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A9A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03-Nov-2023 11:35:55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2F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FDB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839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D6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05003050000048148-E0GWkVYIIvuD20231103</w:t>
            </w:r>
          </w:p>
        </w:tc>
      </w:tr>
      <w:tr w:rsidR="002A19C2" w:rsidRPr="002A19C2" w14:paraId="6D71222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277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11:35:55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B4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F65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E56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E91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05003050000048148-E0GWkVYIIvuB20231103</w:t>
            </w:r>
          </w:p>
        </w:tc>
      </w:tr>
      <w:tr w:rsidR="002A19C2" w:rsidRPr="002A19C2" w14:paraId="11A524E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0E8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11:40:55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36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64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18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D52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05003050000048847-E0GWkVYIIzlV20231103</w:t>
            </w:r>
          </w:p>
        </w:tc>
      </w:tr>
      <w:tr w:rsidR="002A19C2" w:rsidRPr="002A19C2" w14:paraId="64D2A81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67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CF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0B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B28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7C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05003050000049545-E0GWkVYIJ29J20231103</w:t>
            </w:r>
          </w:p>
        </w:tc>
      </w:tr>
      <w:tr w:rsidR="002A19C2" w:rsidRPr="002A19C2" w14:paraId="3C8D16C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9F2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11:47:51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52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34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46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FE7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05003050000048614-E0GWkVYIJ3o420231103</w:t>
            </w:r>
          </w:p>
        </w:tc>
      </w:tr>
      <w:tr w:rsidR="002A19C2" w:rsidRPr="002A19C2" w14:paraId="7E16304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0B0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11:49:48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64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10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349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6A4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05003050000049949-E0GWkVYIJ5On20231103</w:t>
            </w:r>
          </w:p>
        </w:tc>
      </w:tr>
      <w:tr w:rsidR="002A19C2" w:rsidRPr="002A19C2" w14:paraId="5251931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6DA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11:49:48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B4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A2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DA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3F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07003070000049337-E0GWkVYIJ5Ol20231103</w:t>
            </w:r>
          </w:p>
        </w:tc>
      </w:tr>
      <w:tr w:rsidR="002A19C2" w:rsidRPr="002A19C2" w14:paraId="1C4B2CF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A5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11:53:11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0F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FB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95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B7C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07003070000050663-E0GWkVYIJ7dK20231103</w:t>
            </w:r>
          </w:p>
        </w:tc>
      </w:tr>
      <w:tr w:rsidR="002A19C2" w:rsidRPr="002A19C2" w14:paraId="4881BA4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4A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12:02:05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A4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FF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8E6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4A0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07003070000052238-E0GWkVYIJDSu20231103</w:t>
            </w:r>
          </w:p>
        </w:tc>
      </w:tr>
      <w:tr w:rsidR="002A19C2" w:rsidRPr="002A19C2" w14:paraId="7B1C4CF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9B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12:02:06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13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4A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7F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42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05003050000051212-E0GWkVYIJDWn20231103</w:t>
            </w:r>
          </w:p>
        </w:tc>
      </w:tr>
      <w:tr w:rsidR="002A19C2" w:rsidRPr="002A19C2" w14:paraId="2511D93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BF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12:02:06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74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CE8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87C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E30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05003050000051212-E0GWkVYIJDWp20231103</w:t>
            </w:r>
          </w:p>
        </w:tc>
      </w:tr>
      <w:tr w:rsidR="002A19C2" w:rsidRPr="002A19C2" w14:paraId="3F4B862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D4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12:02:06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F61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7DA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9EA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65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05003050000051212-E0GWkVYIJDWr20231103</w:t>
            </w:r>
          </w:p>
        </w:tc>
      </w:tr>
      <w:tr w:rsidR="002A19C2" w:rsidRPr="002A19C2" w14:paraId="0324BA7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A6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FED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6B6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553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C9F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05003050000052777-E0GWkVYIJGah20231103</w:t>
            </w:r>
          </w:p>
        </w:tc>
      </w:tr>
      <w:tr w:rsidR="002A19C2" w:rsidRPr="002A19C2" w14:paraId="3C84644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F1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F00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32F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67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17A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05003050000052777-E0GWkVYIJGaf20231103</w:t>
            </w:r>
          </w:p>
        </w:tc>
      </w:tr>
      <w:tr w:rsidR="002A19C2" w:rsidRPr="002A19C2" w14:paraId="13BBABD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758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12:09:21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447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637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DA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B18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05003050000053200-E0GWkVYIJJNV20231103</w:t>
            </w:r>
          </w:p>
        </w:tc>
      </w:tr>
      <w:tr w:rsidR="002A19C2" w:rsidRPr="002A19C2" w14:paraId="54120FC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0D2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12:13:11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836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ED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7F6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7F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07003070000053467-E0GWkVYIJMzT20231103</w:t>
            </w:r>
          </w:p>
        </w:tc>
      </w:tr>
      <w:tr w:rsidR="002A19C2" w:rsidRPr="002A19C2" w14:paraId="22CF66A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A60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12:13:11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FE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A94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1F9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E3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07003070000053467-E0GWkVYIJMzR20231103</w:t>
            </w:r>
          </w:p>
        </w:tc>
      </w:tr>
      <w:tr w:rsidR="002A19C2" w:rsidRPr="002A19C2" w14:paraId="791F688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B8F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12:13:33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A57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6F8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F80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7BD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05003050000053404-E0GWkVYIJNKs20231103</w:t>
            </w:r>
          </w:p>
        </w:tc>
      </w:tr>
      <w:tr w:rsidR="002A19C2" w:rsidRPr="002A19C2" w14:paraId="79D6246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144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025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C5C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90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02C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05003050000054094-E0GWkVYIJPJ620231103</w:t>
            </w:r>
          </w:p>
        </w:tc>
      </w:tr>
      <w:tr w:rsidR="002A19C2" w:rsidRPr="002A19C2" w14:paraId="18F7764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207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12:17:27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8DC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04D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BE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8BE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05003050000054096-E0GWkVYIJQDw20231103</w:t>
            </w:r>
          </w:p>
        </w:tc>
      </w:tr>
      <w:tr w:rsidR="002A19C2" w:rsidRPr="002A19C2" w14:paraId="534E784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7F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12:18:25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22B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51A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03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A6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05003050000053874-E0GWkVYIJQon20231103</w:t>
            </w:r>
          </w:p>
        </w:tc>
      </w:tr>
      <w:tr w:rsidR="002A19C2" w:rsidRPr="002A19C2" w14:paraId="35860B6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D63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12:19:09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2D2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2E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60F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20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07003070000053925-E0GWkVYIJRFT20231103</w:t>
            </w:r>
          </w:p>
        </w:tc>
      </w:tr>
      <w:tr w:rsidR="002A19C2" w:rsidRPr="002A19C2" w14:paraId="46D4532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22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12:20:11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C57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46B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72A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70C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05003050000054800-E0GWkVYIJS0B20231103</w:t>
            </w:r>
          </w:p>
        </w:tc>
      </w:tr>
      <w:tr w:rsidR="002A19C2" w:rsidRPr="002A19C2" w14:paraId="5890856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1F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12:20:11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602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CB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6BB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13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05003050000054800-E0GWkVYIJS0920231103</w:t>
            </w:r>
          </w:p>
        </w:tc>
      </w:tr>
      <w:tr w:rsidR="002A19C2" w:rsidRPr="002A19C2" w14:paraId="26264F5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BA1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50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303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F5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586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05003050000055494-E0GWkVYIJUKz20231103</w:t>
            </w:r>
          </w:p>
        </w:tc>
      </w:tr>
      <w:tr w:rsidR="002A19C2" w:rsidRPr="002A19C2" w14:paraId="5D1C24B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BA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12:29:45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472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F80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4C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F9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07003070000056387-E0GWkVYIJZb420231103</w:t>
            </w:r>
          </w:p>
        </w:tc>
      </w:tr>
      <w:tr w:rsidR="002A19C2" w:rsidRPr="002A19C2" w14:paraId="04A1814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EED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12:29:51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7D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998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F43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BA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07003070000056282-E0GWkVYIJa6J20231103</w:t>
            </w:r>
          </w:p>
        </w:tc>
      </w:tr>
      <w:tr w:rsidR="002A19C2" w:rsidRPr="002A19C2" w14:paraId="7C98062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6B0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12:29:51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281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81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A8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0CE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07003070000056282-E0GWkVYIJa7G20231103</w:t>
            </w:r>
          </w:p>
        </w:tc>
      </w:tr>
      <w:tr w:rsidR="002A19C2" w:rsidRPr="002A19C2" w14:paraId="583F0F9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14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12:29:51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6AA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A6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B7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F5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07003070000056282-E0GWkVYIJa7K20231103</w:t>
            </w:r>
          </w:p>
        </w:tc>
      </w:tr>
      <w:tr w:rsidR="002A19C2" w:rsidRPr="002A19C2" w14:paraId="3BE96D8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6E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12:29:51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99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265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9B6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1A1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07003070000056282-E0GWkVYIJa7B20231103</w:t>
            </w:r>
          </w:p>
        </w:tc>
      </w:tr>
      <w:tr w:rsidR="002A19C2" w:rsidRPr="002A19C2" w14:paraId="1A22E77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A7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12:29:52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942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86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9F2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29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07003070000056282-E0GWkVYIJaAd20231103</w:t>
            </w:r>
          </w:p>
        </w:tc>
      </w:tr>
      <w:tr w:rsidR="002A19C2" w:rsidRPr="002A19C2" w14:paraId="168466E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95B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BDB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D15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223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8A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05003050000058164-E0GWkVYIJfi720231103</w:t>
            </w:r>
          </w:p>
        </w:tc>
      </w:tr>
      <w:tr w:rsidR="002A19C2" w:rsidRPr="002A19C2" w14:paraId="055ECBD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DEB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3BA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C8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28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94F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07003070000056282-E0GWkVYIJfwL20231103</w:t>
            </w:r>
          </w:p>
        </w:tc>
      </w:tr>
      <w:tr w:rsidR="002A19C2" w:rsidRPr="002A19C2" w14:paraId="07E8C69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66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7C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25D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710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286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07003070000059263-E0GWkVYIJhZC20231103</w:t>
            </w:r>
          </w:p>
        </w:tc>
      </w:tr>
      <w:tr w:rsidR="002A19C2" w:rsidRPr="002A19C2" w14:paraId="255C81C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75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D73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65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3D3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0A6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07003070000059228-E0GWkVYIJiDc20231103</w:t>
            </w:r>
          </w:p>
        </w:tc>
      </w:tr>
      <w:tr w:rsidR="002A19C2" w:rsidRPr="002A19C2" w14:paraId="789B0B1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CAD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778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B0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B6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14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07003070000055961-E0GWkVYIJjBg20231103</w:t>
            </w:r>
          </w:p>
        </w:tc>
      </w:tr>
      <w:tr w:rsidR="002A19C2" w:rsidRPr="002A19C2" w14:paraId="755460F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843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32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8C4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FC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6E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05003050000059715-E0GWkVYIJkvV20231103</w:t>
            </w:r>
          </w:p>
        </w:tc>
      </w:tr>
      <w:tr w:rsidR="002A19C2" w:rsidRPr="002A19C2" w14:paraId="39A1E3F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1F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F25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EB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D2F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36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05003050000059535-E0GWkVYIJlY620231103</w:t>
            </w:r>
          </w:p>
        </w:tc>
      </w:tr>
      <w:tr w:rsidR="002A19C2" w:rsidRPr="002A19C2" w14:paraId="0ACBE61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B8C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69C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C55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D18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E43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07003070000060306-E0GWkVYIJnXO20231103</w:t>
            </w:r>
          </w:p>
        </w:tc>
      </w:tr>
      <w:tr w:rsidR="002A19C2" w:rsidRPr="002A19C2" w14:paraId="4813B3A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790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49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4B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379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69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07003070000060902-E0GWkVYIJsJS20231103</w:t>
            </w:r>
          </w:p>
        </w:tc>
      </w:tr>
      <w:tr w:rsidR="002A19C2" w:rsidRPr="002A19C2" w14:paraId="597DB61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6E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12:39:58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683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EE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9A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4E6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07003070000060902-E0GWkVYIJsJP20231103</w:t>
            </w:r>
          </w:p>
        </w:tc>
      </w:tr>
      <w:tr w:rsidR="002A19C2" w:rsidRPr="002A19C2" w14:paraId="6BA0550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0B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12:41:39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5F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F0E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CD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88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07003070000061989-E0GWkVYIJuIw20231103</w:t>
            </w:r>
          </w:p>
        </w:tc>
      </w:tr>
      <w:tr w:rsidR="002A19C2" w:rsidRPr="002A19C2" w14:paraId="4BEBB44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832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12:41:45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22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A06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53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E6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07003070000061460-E0GWkVYIJuVA20231103</w:t>
            </w:r>
          </w:p>
        </w:tc>
      </w:tr>
      <w:tr w:rsidR="002A19C2" w:rsidRPr="002A19C2" w14:paraId="2205C1B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230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8AD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641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9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F7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05003050000062449-E0GWkVYIJwy320231103</w:t>
            </w:r>
          </w:p>
        </w:tc>
      </w:tr>
      <w:tr w:rsidR="002A19C2" w:rsidRPr="002A19C2" w14:paraId="060F0E8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07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12:50:12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D0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5E3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73D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CFA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07003070000064902-E0GWkVYIK8h020231103</w:t>
            </w:r>
          </w:p>
        </w:tc>
      </w:tr>
      <w:tr w:rsidR="002A19C2" w:rsidRPr="002A19C2" w14:paraId="7A7635F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565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12:50:29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26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FA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57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313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05003050000064589-E0GWkVYIK9O020231103</w:t>
            </w:r>
          </w:p>
        </w:tc>
      </w:tr>
      <w:tr w:rsidR="002A19C2" w:rsidRPr="002A19C2" w14:paraId="5BC4BF6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31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03-Nov-2023 12:51:40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376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EF2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22A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5F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05003050000065137-E0GWkVYIKAyx20231103</w:t>
            </w:r>
          </w:p>
        </w:tc>
      </w:tr>
      <w:tr w:rsidR="002A19C2" w:rsidRPr="002A19C2" w14:paraId="19B06E4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8F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12:52:30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A3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DC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3AB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A2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07003070000064220-E0GWkVYIKBxg20231103</w:t>
            </w:r>
          </w:p>
        </w:tc>
      </w:tr>
      <w:tr w:rsidR="002A19C2" w:rsidRPr="002A19C2" w14:paraId="647BA86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CF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12:53:16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9BA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2F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C04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965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05003050000065552-E0GWkVYIKDFa20231103</w:t>
            </w:r>
          </w:p>
        </w:tc>
      </w:tr>
      <w:tr w:rsidR="002A19C2" w:rsidRPr="002A19C2" w14:paraId="0108FEA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499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12:54:26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EF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E2D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6D3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63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05003050000065867-E0GWkVYIKErh20231103</w:t>
            </w:r>
          </w:p>
        </w:tc>
      </w:tr>
      <w:tr w:rsidR="002A19C2" w:rsidRPr="002A19C2" w14:paraId="5E8A608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07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12:57:20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4FA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0B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85A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178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07003070000066653-E0GWkVYIKHqS20231103</w:t>
            </w:r>
          </w:p>
        </w:tc>
      </w:tr>
      <w:tr w:rsidR="002A19C2" w:rsidRPr="002A19C2" w14:paraId="1637D5A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E36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12:58:30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D82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466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A94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629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05003050000066811-E0GWkVYIKJkw20231103</w:t>
            </w:r>
          </w:p>
        </w:tc>
      </w:tr>
      <w:tr w:rsidR="002A19C2" w:rsidRPr="002A19C2" w14:paraId="36377B5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95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12:58:34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531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6D3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212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D1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05003050000066812-E0GWkVYIKJpn20231103</w:t>
            </w:r>
          </w:p>
        </w:tc>
      </w:tr>
      <w:tr w:rsidR="002A19C2" w:rsidRPr="002A19C2" w14:paraId="147E5E0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2B0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13:00:29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69C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DBC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04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70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07003070000067233-E0GWkVYIKLhk20231103</w:t>
            </w:r>
          </w:p>
        </w:tc>
      </w:tr>
      <w:tr w:rsidR="002A19C2" w:rsidRPr="002A19C2" w14:paraId="3BA20DC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2FD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13:01:22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A6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AA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BE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72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07003070000067685-E0GWkVYIKMXz20231103</w:t>
            </w:r>
          </w:p>
        </w:tc>
      </w:tr>
      <w:tr w:rsidR="002A19C2" w:rsidRPr="002A19C2" w14:paraId="6C61E7B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B6A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13:01:22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0E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179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A1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DEE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07003070000067685-E0GWkVYIKMY120231103</w:t>
            </w:r>
          </w:p>
        </w:tc>
      </w:tr>
      <w:tr w:rsidR="002A19C2" w:rsidRPr="002A19C2" w14:paraId="36CEFCD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30C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13:02:51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A35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668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0CD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6DB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07003070000068049-E0GWkVYIKOa420231103</w:t>
            </w:r>
          </w:p>
        </w:tc>
      </w:tr>
      <w:tr w:rsidR="002A19C2" w:rsidRPr="002A19C2" w14:paraId="67034B1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AB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672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18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160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E5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05003050000068304-E0GWkVYIKQkm20231103</w:t>
            </w:r>
          </w:p>
        </w:tc>
      </w:tr>
      <w:tr w:rsidR="002A19C2" w:rsidRPr="002A19C2" w14:paraId="41D7AB2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692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0F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F1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FC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F3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05003050000068304-E0GWkVYIKQkk20231103</w:t>
            </w:r>
          </w:p>
        </w:tc>
      </w:tr>
      <w:tr w:rsidR="002A19C2" w:rsidRPr="002A19C2" w14:paraId="0003E56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89A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13:07:27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CC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54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D4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AC8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07003070000069314-E0GWkVYIKTzt20231103</w:t>
            </w:r>
          </w:p>
        </w:tc>
      </w:tr>
      <w:tr w:rsidR="002A19C2" w:rsidRPr="002A19C2" w14:paraId="1A5F7EE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6D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13:08:02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BCF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129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D59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9D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07003070000069510-E0GWkVYIKUgV20231103</w:t>
            </w:r>
          </w:p>
        </w:tc>
      </w:tr>
      <w:tr w:rsidR="002A19C2" w:rsidRPr="002A19C2" w14:paraId="273BEC2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1E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13:10:24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C26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D9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ECD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2C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05003050000069886-E0GWkVYIKYKZ20231103</w:t>
            </w:r>
          </w:p>
        </w:tc>
      </w:tr>
      <w:tr w:rsidR="002A19C2" w:rsidRPr="002A19C2" w14:paraId="76BBAD7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70B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13:11:48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8FB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4A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38F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359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05003050000070168-E0GWkVYIKa5720231103</w:t>
            </w:r>
          </w:p>
        </w:tc>
      </w:tr>
      <w:tr w:rsidR="002A19C2" w:rsidRPr="002A19C2" w14:paraId="5EF6429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6C0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13:11:48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22E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D4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66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2F9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05003050000070168-E0GWkVYIKa5520231103</w:t>
            </w:r>
          </w:p>
        </w:tc>
      </w:tr>
      <w:tr w:rsidR="002A19C2" w:rsidRPr="002A19C2" w14:paraId="61F5051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090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13:13:34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FC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31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5FB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44D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05003050000070543-E0GWkVYIKbep20231103</w:t>
            </w:r>
          </w:p>
        </w:tc>
      </w:tr>
      <w:tr w:rsidR="002A19C2" w:rsidRPr="002A19C2" w14:paraId="1B558B4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D9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13:16:40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53B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444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7B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4B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07003070000070996-E0GWkVYIKfnv20231103</w:t>
            </w:r>
          </w:p>
        </w:tc>
      </w:tr>
      <w:tr w:rsidR="002A19C2" w:rsidRPr="002A19C2" w14:paraId="490B0A6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CFB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13:17:54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18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B81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45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A36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05003050000071385-E0GWkVYIKh5A20231103</w:t>
            </w:r>
          </w:p>
        </w:tc>
      </w:tr>
      <w:tr w:rsidR="002A19C2" w:rsidRPr="002A19C2" w14:paraId="6A378E6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C73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13:17:54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98F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6CA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373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F0F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05003050000071901-E0GWkVYIKh8M20231103</w:t>
            </w:r>
          </w:p>
        </w:tc>
      </w:tr>
      <w:tr w:rsidR="002A19C2" w:rsidRPr="002A19C2" w14:paraId="169F356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67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13:17:54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0E0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E7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77B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38F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05003050000071901-E0GWkVYIKh8H20231103</w:t>
            </w:r>
          </w:p>
        </w:tc>
      </w:tr>
      <w:tr w:rsidR="002A19C2" w:rsidRPr="002A19C2" w14:paraId="60959DB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0D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13:17:54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2E5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325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2E1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E7B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05003050000071901-E0GWkVYIKh8K20231103</w:t>
            </w:r>
          </w:p>
        </w:tc>
      </w:tr>
      <w:tr w:rsidR="002A19C2" w:rsidRPr="002A19C2" w14:paraId="747BC8F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27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13:20:13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F3A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12C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3BB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F8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07003070000072798-E0GWkVYIKjgE20231103</w:t>
            </w:r>
          </w:p>
        </w:tc>
      </w:tr>
      <w:tr w:rsidR="002A19C2" w:rsidRPr="002A19C2" w14:paraId="764EF1D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D49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13:28:11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9B6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58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41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07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07003070000075024-E0GWkVYIKvug20231103</w:t>
            </w:r>
          </w:p>
        </w:tc>
      </w:tr>
      <w:tr w:rsidR="002A19C2" w:rsidRPr="002A19C2" w14:paraId="13EAB73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269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13:28:11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519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90D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DF3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7A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05003050000073450-E0GWkVYIKvwK20231103</w:t>
            </w:r>
          </w:p>
        </w:tc>
      </w:tr>
      <w:tr w:rsidR="002A19C2" w:rsidRPr="002A19C2" w14:paraId="3DBCEBE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C81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13:28:11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180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F6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E9D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D1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05003050000073450-E0GWkVYIKvwI20231103</w:t>
            </w:r>
          </w:p>
        </w:tc>
      </w:tr>
      <w:tr w:rsidR="002A19C2" w:rsidRPr="002A19C2" w14:paraId="709A1A4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AC9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13:29:07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4A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84C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9B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0C5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07003070000073547-E0GWkVYIKx6820231103</w:t>
            </w:r>
          </w:p>
        </w:tc>
      </w:tr>
      <w:tr w:rsidR="002A19C2" w:rsidRPr="002A19C2" w14:paraId="237CA80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0A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13:29:29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3D9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6E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6BD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EF8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07003070000073640-E0GWkVYIKxdL20231103</w:t>
            </w:r>
          </w:p>
        </w:tc>
      </w:tr>
      <w:tr w:rsidR="002A19C2" w:rsidRPr="002A19C2" w14:paraId="439734B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88F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13:29:48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0C7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664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D4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D4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05003050000075749-E0GWkVYIKy5Q20231103</w:t>
            </w:r>
          </w:p>
        </w:tc>
      </w:tr>
      <w:tr w:rsidR="002A19C2" w:rsidRPr="002A19C2" w14:paraId="19B58F6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957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E48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D0E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21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FA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07003070000075894-E0GWkVYIKynE20231103</w:t>
            </w:r>
          </w:p>
        </w:tc>
      </w:tr>
      <w:tr w:rsidR="002A19C2" w:rsidRPr="002A19C2" w14:paraId="2442E22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238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126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7B2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1A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1AB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05003050000076788-E0GWkVYIL34X20231103</w:t>
            </w:r>
          </w:p>
        </w:tc>
      </w:tr>
      <w:tr w:rsidR="002A19C2" w:rsidRPr="002A19C2" w14:paraId="55CE4E4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116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02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3B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E36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B20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05003050000076764-E0GWkVYIL4GZ20231103</w:t>
            </w:r>
          </w:p>
        </w:tc>
      </w:tr>
      <w:tr w:rsidR="002A19C2" w:rsidRPr="002A19C2" w14:paraId="3820FC7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83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501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B4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E97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EB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07003070000077835-E0GWkVYIL7Cv20231103</w:t>
            </w:r>
          </w:p>
        </w:tc>
      </w:tr>
      <w:tr w:rsidR="002A19C2" w:rsidRPr="002A19C2" w14:paraId="66DF022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3D6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354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6F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AE1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86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07003070000077808-E0GWkVYIL7Pp20231103</w:t>
            </w:r>
          </w:p>
        </w:tc>
      </w:tr>
      <w:tr w:rsidR="002A19C2" w:rsidRPr="002A19C2" w14:paraId="573AD40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61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EC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EBC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0B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82A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07003070000076887-E0GWkVYIL8fy20231103</w:t>
            </w:r>
          </w:p>
        </w:tc>
      </w:tr>
      <w:tr w:rsidR="002A19C2" w:rsidRPr="002A19C2" w14:paraId="78AC004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FE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60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701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96A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EB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05003050000078656-E0GWkVYILAyN20231103</w:t>
            </w:r>
          </w:p>
        </w:tc>
      </w:tr>
      <w:tr w:rsidR="002A19C2" w:rsidRPr="002A19C2" w14:paraId="66CB676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B5D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60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E50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819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BE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07003070000078667-E0GWkVYILC1s20231103</w:t>
            </w:r>
          </w:p>
        </w:tc>
      </w:tr>
      <w:tr w:rsidR="002A19C2" w:rsidRPr="002A19C2" w14:paraId="0F17C33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FB3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191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20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7C0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0D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07003070000078667-E0GWkVYILC1q20231103</w:t>
            </w:r>
          </w:p>
        </w:tc>
      </w:tr>
      <w:tr w:rsidR="002A19C2" w:rsidRPr="002A19C2" w14:paraId="3E7F913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452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E4C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A1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AA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1A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07003070000080667-E0GWkVYILJcO20231103</w:t>
            </w:r>
          </w:p>
        </w:tc>
      </w:tr>
      <w:tr w:rsidR="002A19C2" w:rsidRPr="002A19C2" w14:paraId="3638A77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9D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48B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E0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4C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6F1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07003070000080543-E0GWkVYILJpi20231103</w:t>
            </w:r>
          </w:p>
        </w:tc>
      </w:tr>
      <w:tr w:rsidR="002A19C2" w:rsidRPr="002A19C2" w14:paraId="5BCCB57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FE6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13:38:19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FA9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A9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1A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059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07003070000080543-E0GWkVYILJpk20231103</w:t>
            </w:r>
          </w:p>
        </w:tc>
      </w:tr>
      <w:tr w:rsidR="002A19C2" w:rsidRPr="002A19C2" w14:paraId="2A34E6B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86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733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24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9E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C8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05003050000081708-E0GWkVYILPaI20231103</w:t>
            </w:r>
          </w:p>
        </w:tc>
      </w:tr>
      <w:tr w:rsidR="002A19C2" w:rsidRPr="002A19C2" w14:paraId="5E2B4ED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186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09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C9D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398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5E0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07003070000082928-E0GWkVYILT8t20231103</w:t>
            </w:r>
          </w:p>
        </w:tc>
      </w:tr>
      <w:tr w:rsidR="002A19C2" w:rsidRPr="002A19C2" w14:paraId="1273236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B0B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C91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DC1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0D2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F84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07003070000082882-E0GWkVYILT9P20231103</w:t>
            </w:r>
          </w:p>
        </w:tc>
      </w:tr>
      <w:tr w:rsidR="002A19C2" w:rsidRPr="002A19C2" w14:paraId="5583AC4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C4E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03-Nov-2023 13:42:50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1C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E14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AC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C65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07003070000083001-E0GWkVYILTRE20231103</w:t>
            </w:r>
          </w:p>
        </w:tc>
      </w:tr>
      <w:tr w:rsidR="002A19C2" w:rsidRPr="002A19C2" w14:paraId="4FE4CFC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14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FF9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FE4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E3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F1F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07003070000082628-E0GWkVYILV6G20231103</w:t>
            </w:r>
          </w:p>
        </w:tc>
      </w:tr>
      <w:tr w:rsidR="002A19C2" w:rsidRPr="002A19C2" w14:paraId="4834516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7F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716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1D8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F58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E17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07003070000083559-E0GWkVYILVSD20231103</w:t>
            </w:r>
          </w:p>
        </w:tc>
      </w:tr>
      <w:tr w:rsidR="002A19C2" w:rsidRPr="002A19C2" w14:paraId="253EFF0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6E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6FE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DFC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480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2EF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05003050000083307-E0GWkVYILVfg20231103</w:t>
            </w:r>
          </w:p>
        </w:tc>
      </w:tr>
      <w:tr w:rsidR="002A19C2" w:rsidRPr="002A19C2" w14:paraId="0D7F291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20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5BB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70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CDF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DCC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07003070000084419-E0GWkVYILY3k20231103</w:t>
            </w:r>
          </w:p>
        </w:tc>
      </w:tr>
      <w:tr w:rsidR="002A19C2" w:rsidRPr="002A19C2" w14:paraId="446E1EA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21A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17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77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679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712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05003050000084145-E0GWkVYILZBX20231103</w:t>
            </w:r>
          </w:p>
        </w:tc>
      </w:tr>
      <w:tr w:rsidR="002A19C2" w:rsidRPr="002A19C2" w14:paraId="10CF47D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16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B14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7E9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03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CD7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07003070000085254-E0GWkVYILaUE20231103</w:t>
            </w:r>
          </w:p>
        </w:tc>
      </w:tr>
      <w:tr w:rsidR="002A19C2" w:rsidRPr="002A19C2" w14:paraId="1C7503B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AF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4A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65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4BF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0AB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07003070000085196-E0GWkVYILbQL20231103</w:t>
            </w:r>
          </w:p>
        </w:tc>
      </w:tr>
      <w:tr w:rsidR="002A19C2" w:rsidRPr="002A19C2" w14:paraId="6A65410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4E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7E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FA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34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DD5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07003070000084420-E0GWkVYILcAO20231103</w:t>
            </w:r>
          </w:p>
        </w:tc>
      </w:tr>
      <w:tr w:rsidR="002A19C2" w:rsidRPr="002A19C2" w14:paraId="7720797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A5B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13:49:55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56D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86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A4B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7A3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05003050000085714-E0GWkVYILdX220231103</w:t>
            </w:r>
          </w:p>
        </w:tc>
      </w:tr>
      <w:tr w:rsidR="002A19C2" w:rsidRPr="002A19C2" w14:paraId="78A3B56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33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1F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B6F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6F2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141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07003070000086050-E0GWkVYILeM020231103</w:t>
            </w:r>
          </w:p>
        </w:tc>
      </w:tr>
      <w:tr w:rsidR="002A19C2" w:rsidRPr="002A19C2" w14:paraId="1399A8D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197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DD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0C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6B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A4E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05003050000086486-E0GWkVYILgMp20231103</w:t>
            </w:r>
          </w:p>
        </w:tc>
      </w:tr>
      <w:tr w:rsidR="002A19C2" w:rsidRPr="002A19C2" w14:paraId="5037027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8DD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028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7A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770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53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07003070000086817-E0GWkVYILgxV20231103</w:t>
            </w:r>
          </w:p>
        </w:tc>
      </w:tr>
      <w:tr w:rsidR="002A19C2" w:rsidRPr="002A19C2" w14:paraId="32B20F7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1F9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C81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8F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02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076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07003070000087546-E0GWkVYILid020231103</w:t>
            </w:r>
          </w:p>
        </w:tc>
      </w:tr>
      <w:tr w:rsidR="002A19C2" w:rsidRPr="002A19C2" w14:paraId="4F4B6CA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937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B45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71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A3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D03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05003050000087238-E0GWkVYILij720231103</w:t>
            </w:r>
          </w:p>
        </w:tc>
      </w:tr>
      <w:tr w:rsidR="002A19C2" w:rsidRPr="002A19C2" w14:paraId="2081E19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413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F9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975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DD7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1D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05003050000087955-E0GWkVYILm5p20231103</w:t>
            </w:r>
          </w:p>
        </w:tc>
      </w:tr>
      <w:tr w:rsidR="002A19C2" w:rsidRPr="002A19C2" w14:paraId="4878EA6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1C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E8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F5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F8C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B9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05003050000087907-E0GWkVYILm9r20231103</w:t>
            </w:r>
          </w:p>
        </w:tc>
      </w:tr>
      <w:tr w:rsidR="002A19C2" w:rsidRPr="002A19C2" w14:paraId="206F91C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1A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0E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F69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B5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587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07003070000088921-E0GWkVYILovw20231103</w:t>
            </w:r>
          </w:p>
        </w:tc>
      </w:tr>
      <w:tr w:rsidR="002A19C2" w:rsidRPr="002A19C2" w14:paraId="1FEDFD5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ADD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26A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108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59B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93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05003050000088591-E0GWkVYILoup20231103</w:t>
            </w:r>
          </w:p>
        </w:tc>
      </w:tr>
      <w:tr w:rsidR="002A19C2" w:rsidRPr="002A19C2" w14:paraId="0110C1D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7B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D4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7CF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239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33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05003050000089750-E0GWkVYILsw020231103</w:t>
            </w:r>
          </w:p>
        </w:tc>
      </w:tr>
      <w:tr w:rsidR="002A19C2" w:rsidRPr="002A19C2" w14:paraId="58D19D4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A22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9E9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E5F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154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56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05003050000089639-E0GWkVYILsyS20231103</w:t>
            </w:r>
          </w:p>
        </w:tc>
      </w:tr>
      <w:tr w:rsidR="002A19C2" w:rsidRPr="002A19C2" w14:paraId="3E33CB1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41F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13:59:51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BCF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F86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32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9CB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07003070000089601-E0GWkVYILtIu20231103</w:t>
            </w:r>
          </w:p>
        </w:tc>
      </w:tr>
      <w:tr w:rsidR="002A19C2" w:rsidRPr="002A19C2" w14:paraId="49C8D12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EF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14:02:10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FE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61C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F8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9B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05003050000091535-E0GWkVYILz9a20231103</w:t>
            </w:r>
          </w:p>
        </w:tc>
      </w:tr>
      <w:tr w:rsidR="002A19C2" w:rsidRPr="002A19C2" w14:paraId="3AF17D9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66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A90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62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32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45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05003050000091790-E0GWkVYIM0Ug20231103</w:t>
            </w:r>
          </w:p>
        </w:tc>
      </w:tr>
      <w:tr w:rsidR="002A19C2" w:rsidRPr="002A19C2" w14:paraId="6984152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74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B4B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8F7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120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96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07003070000092015-E0GWkVYIM0cN20231103</w:t>
            </w:r>
          </w:p>
        </w:tc>
      </w:tr>
      <w:tr w:rsidR="002A19C2" w:rsidRPr="002A19C2" w14:paraId="0154DD3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50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CA0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4F6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235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980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05003050000091790-E0GWkVYIM0bU20231103</w:t>
            </w:r>
          </w:p>
        </w:tc>
      </w:tr>
      <w:tr w:rsidR="002A19C2" w:rsidRPr="002A19C2" w14:paraId="077CB54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BD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495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637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87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A6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05003050000091840-E0GWkVYIM1eM20231103</w:t>
            </w:r>
          </w:p>
        </w:tc>
      </w:tr>
      <w:tr w:rsidR="002A19C2" w:rsidRPr="002A19C2" w14:paraId="4ED5438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A7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68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128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E18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A8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07003070000092684-E0GWkVYIM5iv20231103</w:t>
            </w:r>
          </w:p>
        </w:tc>
      </w:tr>
      <w:tr w:rsidR="002A19C2" w:rsidRPr="002A19C2" w14:paraId="4118A60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EF2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861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675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45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92D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07003070000092684-E0GWkVYIM5it20231103</w:t>
            </w:r>
          </w:p>
        </w:tc>
      </w:tr>
      <w:tr w:rsidR="002A19C2" w:rsidRPr="002A19C2" w14:paraId="091FEFC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70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17F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B8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4E7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2D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07003070000092685-E0GWkVYIM63020231103</w:t>
            </w:r>
          </w:p>
        </w:tc>
      </w:tr>
      <w:tr w:rsidR="002A19C2" w:rsidRPr="002A19C2" w14:paraId="2086C18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F1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A1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75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37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3A0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07003070000092685-E0GWkVYIM62y20231103</w:t>
            </w:r>
          </w:p>
        </w:tc>
      </w:tr>
      <w:tr w:rsidR="002A19C2" w:rsidRPr="002A19C2" w14:paraId="27F832D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77F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23D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51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92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D9F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05003050000092418-E0GWkVYIM61w20231103</w:t>
            </w:r>
          </w:p>
        </w:tc>
      </w:tr>
      <w:tr w:rsidR="002A19C2" w:rsidRPr="002A19C2" w14:paraId="1005712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7F4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B05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23A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FD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57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05003050000092418-E0GWkVYIM62620231103</w:t>
            </w:r>
          </w:p>
        </w:tc>
      </w:tr>
      <w:tr w:rsidR="002A19C2" w:rsidRPr="002A19C2" w14:paraId="749B700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251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4B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640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062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0D6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07003070000093310-E0GWkVYIM6zt20231103</w:t>
            </w:r>
          </w:p>
        </w:tc>
      </w:tr>
      <w:tr w:rsidR="002A19C2" w:rsidRPr="002A19C2" w14:paraId="25765A5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923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069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AFD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9A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B63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07003070000093310-E0GWkVYIM6zr20231103</w:t>
            </w:r>
          </w:p>
        </w:tc>
      </w:tr>
      <w:tr w:rsidR="002A19C2" w:rsidRPr="002A19C2" w14:paraId="5A8C44C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92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ADE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70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1DB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53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05003050000093573-E0GWkVYIM9QV20231103</w:t>
            </w:r>
          </w:p>
        </w:tc>
      </w:tr>
      <w:tr w:rsidR="002A19C2" w:rsidRPr="002A19C2" w14:paraId="5866378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79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383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8C3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0B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27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07003070000093738-E0GWkVYIMBVU20231103</w:t>
            </w:r>
          </w:p>
        </w:tc>
      </w:tr>
      <w:tr w:rsidR="002A19C2" w:rsidRPr="002A19C2" w14:paraId="7E61566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EFF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BF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0E4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29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7C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05003050000094313-E0GWkVYIMCea20231103</w:t>
            </w:r>
          </w:p>
        </w:tc>
      </w:tr>
      <w:tr w:rsidR="002A19C2" w:rsidRPr="002A19C2" w14:paraId="6592E92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43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95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4E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27D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A7C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07003070000094578-E0GWkVYIMCzx20231103</w:t>
            </w:r>
          </w:p>
        </w:tc>
      </w:tr>
      <w:tr w:rsidR="002A19C2" w:rsidRPr="002A19C2" w14:paraId="678E179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E8F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14:09:56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3D7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1A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C9A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F82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07003070000094379-E0GWkVYIMDHQ20231103</w:t>
            </w:r>
          </w:p>
        </w:tc>
      </w:tr>
      <w:tr w:rsidR="002A19C2" w:rsidRPr="002A19C2" w14:paraId="28BDB89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547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14:11:30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84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9E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8F2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D75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05003050000094956-E0GWkVYIMFgs20231103</w:t>
            </w:r>
          </w:p>
        </w:tc>
      </w:tr>
      <w:tr w:rsidR="002A19C2" w:rsidRPr="002A19C2" w14:paraId="0397013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6BD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14:13:08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F6C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7B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A85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70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05003050000095642-E0GWkVYIMIa820231103</w:t>
            </w:r>
          </w:p>
        </w:tc>
      </w:tr>
      <w:tr w:rsidR="002A19C2" w:rsidRPr="002A19C2" w14:paraId="5B8D730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DF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14:13:22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8FB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EFA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2F9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7D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05003050000095589-E0GWkVYIMIzr20231103</w:t>
            </w:r>
          </w:p>
        </w:tc>
      </w:tr>
      <w:tr w:rsidR="002A19C2" w:rsidRPr="002A19C2" w14:paraId="28555AB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DC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14:13:37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28A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09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DE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23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07003070000095770-E0GWkVYIMJbP20231103</w:t>
            </w:r>
          </w:p>
        </w:tc>
      </w:tr>
      <w:tr w:rsidR="002A19C2" w:rsidRPr="002A19C2" w14:paraId="69F787E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38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14:14:35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DEE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E9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0D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3A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05003050000096161-E0GWkVYIMLRs20231103</w:t>
            </w:r>
          </w:p>
        </w:tc>
      </w:tr>
      <w:tr w:rsidR="002A19C2" w:rsidRPr="002A19C2" w14:paraId="205A998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F3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14:14:41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DB2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345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B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C58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07003070000096412-E0GWkVYIMLdK20231103</w:t>
            </w:r>
          </w:p>
        </w:tc>
      </w:tr>
      <w:tr w:rsidR="002A19C2" w:rsidRPr="002A19C2" w14:paraId="6D84C19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561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03-Nov-2023 14:16:08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655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578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DA5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5FD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05003050000096624-E0GWkVYIMO3D20231103</w:t>
            </w:r>
          </w:p>
        </w:tc>
      </w:tr>
      <w:tr w:rsidR="002A19C2" w:rsidRPr="002A19C2" w14:paraId="5B9497A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E66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14:16:48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4B6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48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6C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9A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05003050000096865-E0GWkVYIMPQA20231103</w:t>
            </w:r>
          </w:p>
        </w:tc>
      </w:tr>
      <w:tr w:rsidR="002A19C2" w:rsidRPr="002A19C2" w14:paraId="54B55CD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8DD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14:19:00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F0E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D31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BE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785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05003050000097642-E0GWkVYIMToS20231103</w:t>
            </w:r>
          </w:p>
        </w:tc>
      </w:tr>
      <w:tr w:rsidR="002A19C2" w:rsidRPr="002A19C2" w14:paraId="43CB86F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11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14:19:38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DA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16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8AB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1C1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07003070000098097-E0GWkVYIMUm720231103</w:t>
            </w:r>
          </w:p>
        </w:tc>
      </w:tr>
      <w:tr w:rsidR="002A19C2" w:rsidRPr="002A19C2" w14:paraId="16BECD6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547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B6F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E17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D50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C4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07003070000097939-E0GWkVYIMW1r20231103</w:t>
            </w:r>
          </w:p>
        </w:tc>
      </w:tr>
      <w:tr w:rsidR="002A19C2" w:rsidRPr="002A19C2" w14:paraId="679DF6F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CF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BF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56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FEC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93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05003050000098359-E0GWkVYIMXGD20231103</w:t>
            </w:r>
          </w:p>
        </w:tc>
      </w:tr>
      <w:tr w:rsidR="002A19C2" w:rsidRPr="002A19C2" w14:paraId="5599D6F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955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C6C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A5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C87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6AD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05003050000099360-E0GWkVYIMbaA20231103</w:t>
            </w:r>
          </w:p>
        </w:tc>
      </w:tr>
      <w:tr w:rsidR="002A19C2" w:rsidRPr="002A19C2" w14:paraId="4A6D155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02C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2FA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0FF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BCA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820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05003050000099279-E0GWkVYIMcHA20231103</w:t>
            </w:r>
          </w:p>
        </w:tc>
      </w:tr>
      <w:tr w:rsidR="002A19C2" w:rsidRPr="002A19C2" w14:paraId="50EAAB5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6E3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217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DAD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D5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712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07003070000100174-E0GWkVYIMebo20231103</w:t>
            </w:r>
          </w:p>
        </w:tc>
      </w:tr>
      <w:tr w:rsidR="002A19C2" w:rsidRPr="002A19C2" w14:paraId="3789B69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A98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9A9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A6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772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90C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05003050000099676-E0GWkVYIMfHc20231103</w:t>
            </w:r>
          </w:p>
        </w:tc>
      </w:tr>
      <w:tr w:rsidR="002A19C2" w:rsidRPr="002A19C2" w14:paraId="1F99B83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EE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C30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FC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1E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CF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05003050000100647-E0GWkVYIMiWy20231103</w:t>
            </w:r>
          </w:p>
        </w:tc>
      </w:tr>
      <w:tr w:rsidR="002A19C2" w:rsidRPr="002A19C2" w14:paraId="1492877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818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016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68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551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E3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07003070000100955-E0GWkVYIMjh120231103</w:t>
            </w:r>
          </w:p>
        </w:tc>
      </w:tr>
      <w:tr w:rsidR="002A19C2" w:rsidRPr="002A19C2" w14:paraId="1D8204C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00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771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B4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A6E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3AE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07003070000100732-E0GWkVYIMjgr20231103</w:t>
            </w:r>
          </w:p>
        </w:tc>
      </w:tr>
      <w:tr w:rsidR="002A19C2" w:rsidRPr="002A19C2" w14:paraId="6A4999C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94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14:28:39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20A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E95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37F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19F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07003070000100732-E0GWkVYIMjgv20231103</w:t>
            </w:r>
          </w:p>
        </w:tc>
      </w:tr>
      <w:tr w:rsidR="002A19C2" w:rsidRPr="002A19C2" w14:paraId="4CD1911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7C0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14:31:02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077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4D0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D57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156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07003070000102140-E0GWkVYIMoE220231103</w:t>
            </w:r>
          </w:p>
        </w:tc>
      </w:tr>
      <w:tr w:rsidR="002A19C2" w:rsidRPr="002A19C2" w14:paraId="5F4246D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37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14:31:15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763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8A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A3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83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07003070000102212-E0GWkVYIMoZD20231103</w:t>
            </w:r>
          </w:p>
        </w:tc>
      </w:tr>
      <w:tr w:rsidR="002A19C2" w:rsidRPr="002A19C2" w14:paraId="3B09BFA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B4B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14:32:11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97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E46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25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70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05003050000101245-E0GWkVYIMq9c20231103</w:t>
            </w:r>
          </w:p>
        </w:tc>
      </w:tr>
      <w:tr w:rsidR="002A19C2" w:rsidRPr="002A19C2" w14:paraId="5635E0C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D43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14:34:49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4A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42D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225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67D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07003070000103347-E0GWkVYIMux920231103</w:t>
            </w:r>
          </w:p>
        </w:tc>
      </w:tr>
      <w:tr w:rsidR="002A19C2" w:rsidRPr="002A19C2" w14:paraId="1B0A541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AF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14:37:31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CB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D5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513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F9C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05003050000104294-E0GWkVYIN0HL20231103</w:t>
            </w:r>
          </w:p>
        </w:tc>
      </w:tr>
      <w:tr w:rsidR="002A19C2" w:rsidRPr="002A19C2" w14:paraId="4BD09DC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8F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14:37:52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F0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7B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FC3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BBC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07003070000104749-E0GWkVYIN0v120231103</w:t>
            </w:r>
          </w:p>
        </w:tc>
      </w:tr>
      <w:tr w:rsidR="002A19C2" w:rsidRPr="002A19C2" w14:paraId="08F8C42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8E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14:37:52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F4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95B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40E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E8F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07003070000104749-E0GWkVYIN0uz20231103</w:t>
            </w:r>
          </w:p>
        </w:tc>
      </w:tr>
      <w:tr w:rsidR="002A19C2" w:rsidRPr="002A19C2" w14:paraId="52288AB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4B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14:41:53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1C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BFD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0D3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32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07003070000104722-E0GWkVYIN7d620231103</w:t>
            </w:r>
          </w:p>
        </w:tc>
      </w:tr>
      <w:tr w:rsidR="002A19C2" w:rsidRPr="002A19C2" w14:paraId="1C01D60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305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14:41:54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A41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030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2D9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70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07003070000104588-E0GWkVYIN7h220231103</w:t>
            </w:r>
          </w:p>
        </w:tc>
      </w:tr>
      <w:tr w:rsidR="002A19C2" w:rsidRPr="002A19C2" w14:paraId="5EB1A1A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FC3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14:43:20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B77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C52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FA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18A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05003050000106374-E0GWkVYINA5f20231103</w:t>
            </w:r>
          </w:p>
        </w:tc>
      </w:tr>
      <w:tr w:rsidR="002A19C2" w:rsidRPr="002A19C2" w14:paraId="3A61EF9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5B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14:43:20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200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83B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6DB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8B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05003050000106374-E0GWkVYINA5d20231103</w:t>
            </w:r>
          </w:p>
        </w:tc>
      </w:tr>
      <w:tr w:rsidR="002A19C2" w:rsidRPr="002A19C2" w14:paraId="24D7E96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54E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14:45:26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24B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B2A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AE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49F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07003070000107414-E0GWkVYINCyB20231103</w:t>
            </w:r>
          </w:p>
        </w:tc>
      </w:tr>
      <w:tr w:rsidR="002A19C2" w:rsidRPr="002A19C2" w14:paraId="34D38EB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3D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14:46:09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E2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A0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2A3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D2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07003070000107678-E0GWkVYINE4j20231103</w:t>
            </w:r>
          </w:p>
        </w:tc>
      </w:tr>
      <w:tr w:rsidR="002A19C2" w:rsidRPr="002A19C2" w14:paraId="1139DFD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10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14:48:47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732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993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1BC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E6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07003070000108187-E0GWkVYINHbE20231103</w:t>
            </w:r>
          </w:p>
        </w:tc>
      </w:tr>
      <w:tr w:rsidR="002A19C2" w:rsidRPr="002A19C2" w14:paraId="3530F50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A8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14:49:36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955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FC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8DA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0E6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05003050000108411-E0GWkVYINIcK20231103</w:t>
            </w:r>
          </w:p>
        </w:tc>
      </w:tr>
      <w:tr w:rsidR="002A19C2" w:rsidRPr="002A19C2" w14:paraId="57446A8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562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14:51:28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ED2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ED3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5C3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0F1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05003050000107711-E0GWkVYINLBl20231103</w:t>
            </w:r>
          </w:p>
        </w:tc>
      </w:tr>
      <w:tr w:rsidR="002A19C2" w:rsidRPr="002A19C2" w14:paraId="26F0D28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850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14:53:36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0C8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6C5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2DD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11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05003050000109901-E0GWkVYINNqv20231103</w:t>
            </w:r>
          </w:p>
        </w:tc>
      </w:tr>
      <w:tr w:rsidR="002A19C2" w:rsidRPr="002A19C2" w14:paraId="6E0B2E9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CF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14:54:06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336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980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66B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70A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07003070000110049-E0GWkVYINOcp20231103</w:t>
            </w:r>
          </w:p>
        </w:tc>
      </w:tr>
      <w:tr w:rsidR="002A19C2" w:rsidRPr="002A19C2" w14:paraId="1F97927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A5E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14:54:28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5DE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04F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717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EE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07003070000110632-E0GWkVYINP9S20231103</w:t>
            </w:r>
          </w:p>
        </w:tc>
      </w:tr>
      <w:tr w:rsidR="002A19C2" w:rsidRPr="002A19C2" w14:paraId="2827048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8E7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14:54:28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DC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CFB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70E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1EF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07003070000110632-E0GWkVYINP9U20231103</w:t>
            </w:r>
          </w:p>
        </w:tc>
      </w:tr>
      <w:tr w:rsidR="002A19C2" w:rsidRPr="002A19C2" w14:paraId="5C1007D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93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14:56:19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1F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387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4FD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31A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07003070000111266-E0GWkVYINRnG20231103</w:t>
            </w:r>
          </w:p>
        </w:tc>
      </w:tr>
      <w:tr w:rsidR="002A19C2" w:rsidRPr="002A19C2" w14:paraId="6B9F846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A3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14:58:15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412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4B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582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A42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05003050000111584-E0GWkVYINUMT20231103</w:t>
            </w:r>
          </w:p>
        </w:tc>
      </w:tr>
      <w:tr w:rsidR="002A19C2" w:rsidRPr="002A19C2" w14:paraId="12339E1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DA9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14:58:26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291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5D6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36A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870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05003050000111394-E0GWkVYINUbs20231103</w:t>
            </w:r>
          </w:p>
        </w:tc>
      </w:tr>
      <w:tr w:rsidR="002A19C2" w:rsidRPr="002A19C2" w14:paraId="04CF6EE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9E1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14:58:26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766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21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4B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C4D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05003050000111394-E0GWkVYINUbn20231103</w:t>
            </w:r>
          </w:p>
        </w:tc>
      </w:tr>
      <w:tr w:rsidR="002A19C2" w:rsidRPr="002A19C2" w14:paraId="38F6115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7FD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15:00:01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64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08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F61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63D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05003050000112141-E0GWkVYINXiv20231103</w:t>
            </w:r>
          </w:p>
        </w:tc>
      </w:tr>
      <w:tr w:rsidR="002A19C2" w:rsidRPr="002A19C2" w14:paraId="01CC68F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15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F5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13E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DF7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45E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05003050000112019-E0GWkVYINZ9U20231103</w:t>
            </w:r>
          </w:p>
        </w:tc>
      </w:tr>
      <w:tr w:rsidR="002A19C2" w:rsidRPr="002A19C2" w14:paraId="3EFA202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5CE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61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33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1B1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296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05003050000112591-E0GWkVYINZUD20231103</w:t>
            </w:r>
          </w:p>
        </w:tc>
      </w:tr>
      <w:tr w:rsidR="002A19C2" w:rsidRPr="002A19C2" w14:paraId="54E40FC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03F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D5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CCC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77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1DB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05003050000112591-E0GWkVYINZU920231103</w:t>
            </w:r>
          </w:p>
        </w:tc>
      </w:tr>
      <w:tr w:rsidR="002A19C2" w:rsidRPr="002A19C2" w14:paraId="516F9F5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191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15:03:03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7D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BD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8BB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EE6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07003070000112970-E0GWkVYINcEF20231103</w:t>
            </w:r>
          </w:p>
        </w:tc>
      </w:tr>
      <w:tr w:rsidR="002A19C2" w:rsidRPr="002A19C2" w14:paraId="060ACD9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B5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15:07:08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A0A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965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4A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122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05003050000114214-E0GWkVYINgpX20231103</w:t>
            </w:r>
          </w:p>
        </w:tc>
      </w:tr>
      <w:tr w:rsidR="002A19C2" w:rsidRPr="002A19C2" w14:paraId="7B3D20C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E90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15:07:08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71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2CC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0C6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BE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05003050000114214-E0GWkVYINgpZ20231103</w:t>
            </w:r>
          </w:p>
        </w:tc>
      </w:tr>
      <w:tr w:rsidR="002A19C2" w:rsidRPr="002A19C2" w14:paraId="508CE0D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0EE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0F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3CB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064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DA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07003070000114404-E0GWkVYINhMI20231103</w:t>
            </w:r>
          </w:p>
        </w:tc>
      </w:tr>
      <w:tr w:rsidR="002A19C2" w:rsidRPr="002A19C2" w14:paraId="0FAEF49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368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03-Nov-2023 15:10:20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CF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0EF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99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3B8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07003070000115392-E0GWkVYINl7m20231103</w:t>
            </w:r>
          </w:p>
        </w:tc>
      </w:tr>
      <w:tr w:rsidR="002A19C2" w:rsidRPr="002A19C2" w14:paraId="289041D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3E0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15:12:48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145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5B5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5E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50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07003070000116488-E0GWkVYINoLw20231103</w:t>
            </w:r>
          </w:p>
        </w:tc>
      </w:tr>
      <w:tr w:rsidR="002A19C2" w:rsidRPr="002A19C2" w14:paraId="12B0F1B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A1D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15:13:02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68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946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67B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F28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05003050000116117-E0GWkVYINohk20231103</w:t>
            </w:r>
          </w:p>
        </w:tc>
      </w:tr>
      <w:tr w:rsidR="002A19C2" w:rsidRPr="002A19C2" w14:paraId="3B3940E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32A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15:14:38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1DF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272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EE2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F00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07003070000117081-E0GWkVYINqed20231103</w:t>
            </w:r>
          </w:p>
        </w:tc>
      </w:tr>
      <w:tr w:rsidR="002A19C2" w:rsidRPr="002A19C2" w14:paraId="1DAA5FC5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0F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15:15:50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075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A9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307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0D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05003050000116630-E0GWkVYINrwA20231103</w:t>
            </w:r>
          </w:p>
        </w:tc>
      </w:tr>
      <w:tr w:rsidR="002A19C2" w:rsidRPr="002A19C2" w14:paraId="4B8012D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CF8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15:17:06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220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DC1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F4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FC9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07003070000117511-E0GWkVYINteh20231103</w:t>
            </w:r>
          </w:p>
        </w:tc>
      </w:tr>
      <w:tr w:rsidR="002A19C2" w:rsidRPr="002A19C2" w14:paraId="4E3FB86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7D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15:17:36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9F5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B2C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59A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41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05003050000115901-E0GWkVYINuSy20231103</w:t>
            </w:r>
          </w:p>
        </w:tc>
      </w:tr>
      <w:tr w:rsidR="002A19C2" w:rsidRPr="002A19C2" w14:paraId="092370B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33C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15:18:11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D8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F33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18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4F5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07003070000117939-E0GWkVYINvA720231103</w:t>
            </w:r>
          </w:p>
        </w:tc>
      </w:tr>
      <w:tr w:rsidR="002A19C2" w:rsidRPr="002A19C2" w14:paraId="32C8DB5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CC5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C1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DA7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A9A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470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07003070000118891-E0GWkVYINy5F20231103</w:t>
            </w:r>
          </w:p>
        </w:tc>
      </w:tr>
      <w:tr w:rsidR="002A19C2" w:rsidRPr="002A19C2" w14:paraId="26FA818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5F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6B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2F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007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75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07003070000118891-E0GWkVYINy5H20231103</w:t>
            </w:r>
          </w:p>
        </w:tc>
      </w:tr>
      <w:tr w:rsidR="002A19C2" w:rsidRPr="002A19C2" w14:paraId="0E13572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1F2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15:23:05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6E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276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7F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ACD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07003070000119343-E0GWkVYIO09A20231103</w:t>
            </w:r>
          </w:p>
        </w:tc>
      </w:tr>
      <w:tr w:rsidR="002A19C2" w:rsidRPr="002A19C2" w14:paraId="1E54E39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535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15:23:05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46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41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69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D1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07003070000119343-E0GWkVYIO09C20231103</w:t>
            </w:r>
          </w:p>
        </w:tc>
      </w:tr>
      <w:tr w:rsidR="002A19C2" w:rsidRPr="002A19C2" w14:paraId="4586A93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36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15:24:53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350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35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AD9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05A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07003070000119626-E0GWkVYIO1r820231103</w:t>
            </w:r>
          </w:p>
        </w:tc>
      </w:tr>
      <w:tr w:rsidR="002A19C2" w:rsidRPr="002A19C2" w14:paraId="58BEACC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88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15:28:16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FC1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7CA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25D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BF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07003070000120129-E0GWkVYIO4yy20231103</w:t>
            </w:r>
          </w:p>
        </w:tc>
      </w:tr>
      <w:tr w:rsidR="002A19C2" w:rsidRPr="002A19C2" w14:paraId="3538882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E0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15:29:14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73A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88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E77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FEE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05003050000118304-E0GWkVYIO6KS20231103</w:t>
            </w:r>
          </w:p>
        </w:tc>
      </w:tr>
      <w:tr w:rsidR="002A19C2" w:rsidRPr="002A19C2" w14:paraId="702B916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8F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15:29:50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FEE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B4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97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03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05003050000117487-E0GWkVYIO75Y20231103</w:t>
            </w:r>
          </w:p>
        </w:tc>
      </w:tr>
      <w:tr w:rsidR="002A19C2" w:rsidRPr="002A19C2" w14:paraId="2152B61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15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15:29:54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577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6C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C4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0C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05003050000120786-E0GWkVYIO7EG20231103</w:t>
            </w:r>
          </w:p>
        </w:tc>
      </w:tr>
      <w:tr w:rsidR="002A19C2" w:rsidRPr="002A19C2" w14:paraId="68338D3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68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15:32:01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3B4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7B7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9E0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55A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05003050000121686-E0GWkVYIOAIZ20231103</w:t>
            </w:r>
          </w:p>
        </w:tc>
      </w:tr>
      <w:tr w:rsidR="002A19C2" w:rsidRPr="002A19C2" w14:paraId="77F071E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2A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15:32:06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22A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6A7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0C2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30F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07003070000121914-E0GWkVYIOANw20231103</w:t>
            </w:r>
          </w:p>
        </w:tc>
      </w:tr>
      <w:tr w:rsidR="002A19C2" w:rsidRPr="002A19C2" w14:paraId="7B1EFDA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CCF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15:33:45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DB8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A1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D0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0F1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07003070000122463-E0GWkVYIOCSW20231103</w:t>
            </w:r>
          </w:p>
        </w:tc>
      </w:tr>
      <w:tr w:rsidR="002A19C2" w:rsidRPr="002A19C2" w14:paraId="55CDACB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E0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29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ABC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C4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55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07003070000121167-E0GWkVYIOE4n20231103</w:t>
            </w:r>
          </w:p>
        </w:tc>
      </w:tr>
      <w:tr w:rsidR="002A19C2" w:rsidRPr="002A19C2" w14:paraId="4BD9B99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A06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15:38:10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962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AD2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B03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835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05003050000123735-E0GWkVYIOHJn20231103</w:t>
            </w:r>
          </w:p>
        </w:tc>
      </w:tr>
      <w:tr w:rsidR="002A19C2" w:rsidRPr="002A19C2" w14:paraId="0A1B5F9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6C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15:39:28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8C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CAC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57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5AA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07003070000124454-E0GWkVYIOIju20231103</w:t>
            </w:r>
          </w:p>
        </w:tc>
      </w:tr>
      <w:tr w:rsidR="002A19C2" w:rsidRPr="002A19C2" w14:paraId="5DD95DB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D4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15:39:28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ADB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23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D1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62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07003070000124454-E0GWkVYIOIjs20231103</w:t>
            </w:r>
          </w:p>
        </w:tc>
      </w:tr>
      <w:tr w:rsidR="002A19C2" w:rsidRPr="002A19C2" w14:paraId="212DC77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1A9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74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2F5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61F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2B8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05003050000122050-E0GWkVYIOK4l20231103</w:t>
            </w:r>
          </w:p>
        </w:tc>
      </w:tr>
      <w:tr w:rsidR="002A19C2" w:rsidRPr="002A19C2" w14:paraId="7C171C7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AEC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DF7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96D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971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07003070000122947-E0GWkVYIOK7r20231103</w:t>
            </w:r>
          </w:p>
        </w:tc>
      </w:tr>
      <w:tr w:rsidR="002A19C2" w:rsidRPr="002A19C2" w14:paraId="13B3050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47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B28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7D7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46A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2BC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05003050000123800-E0GWkVYIOKW820231103</w:t>
            </w:r>
          </w:p>
        </w:tc>
      </w:tr>
      <w:tr w:rsidR="002A19C2" w:rsidRPr="002A19C2" w14:paraId="622C6DF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A21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7AE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057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E21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DB0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05003050000123800-E0GWkVYIOKWA20231103</w:t>
            </w:r>
          </w:p>
        </w:tc>
      </w:tr>
      <w:tr w:rsidR="002A19C2" w:rsidRPr="002A19C2" w14:paraId="644D9F4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952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82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974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F40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C4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07003070000125166-E0GWkVYIOLWe20231103</w:t>
            </w:r>
          </w:p>
        </w:tc>
      </w:tr>
      <w:tr w:rsidR="002A19C2" w:rsidRPr="002A19C2" w14:paraId="35EAEB0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4B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AC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06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106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633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07003070000125166-E0GWkVYIOLWg20231103</w:t>
            </w:r>
          </w:p>
        </w:tc>
      </w:tr>
      <w:tr w:rsidR="002A19C2" w:rsidRPr="002A19C2" w14:paraId="5CD9FDB8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5DD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61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3EA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14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AF6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05003050000125274-E0GWkVYIONZZ20231103</w:t>
            </w:r>
          </w:p>
        </w:tc>
      </w:tr>
      <w:tr w:rsidR="002A19C2" w:rsidRPr="002A19C2" w14:paraId="27B4EB7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61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B76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9EA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10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1DF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07003070000125631-E0GWkVYIONhV20231103</w:t>
            </w:r>
          </w:p>
        </w:tc>
      </w:tr>
      <w:tr w:rsidR="002A19C2" w:rsidRPr="002A19C2" w14:paraId="2B6D3E8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1B4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A98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14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3A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C63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07003070000126034-E0GWkVYIOPo520231103</w:t>
            </w:r>
          </w:p>
        </w:tc>
      </w:tr>
      <w:tr w:rsidR="002A19C2" w:rsidRPr="002A19C2" w14:paraId="48C9B5E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F2F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15:48:36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E3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0D5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BB9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5D4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07003070000126506-E0GWkVYIOQz620231103</w:t>
            </w:r>
          </w:p>
        </w:tc>
      </w:tr>
      <w:tr w:rsidR="002A19C2" w:rsidRPr="002A19C2" w14:paraId="1905939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267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15:51:10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DBB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6A0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35A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40F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05003050000127116-E0GWkVYIOT4120231103</w:t>
            </w:r>
          </w:p>
        </w:tc>
      </w:tr>
      <w:tr w:rsidR="002A19C2" w:rsidRPr="002A19C2" w14:paraId="36DDBEC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90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15:51:10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084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4EC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371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2ED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05003050000127116-E0GWkVYIOT4320231103</w:t>
            </w:r>
          </w:p>
        </w:tc>
      </w:tr>
      <w:tr w:rsidR="002A19C2" w:rsidRPr="002A19C2" w14:paraId="497F782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8A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15:51:43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58D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75E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5A2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ADE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07003070000127019-E0GWkVYIOTQ920231103</w:t>
            </w:r>
          </w:p>
        </w:tc>
      </w:tr>
      <w:tr w:rsidR="002A19C2" w:rsidRPr="002A19C2" w14:paraId="09F237D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A64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15:53:28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F1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F6B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444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BB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07003070000128060-E0GWkVYIOVHj20231103</w:t>
            </w:r>
          </w:p>
        </w:tc>
      </w:tr>
      <w:tr w:rsidR="002A19C2" w:rsidRPr="002A19C2" w14:paraId="4D52C65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621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15:55:39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987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4A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3E0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1C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05003050000128334-E0GWkVYIOXFp20231103</w:t>
            </w:r>
          </w:p>
        </w:tc>
      </w:tr>
      <w:tr w:rsidR="002A19C2" w:rsidRPr="002A19C2" w14:paraId="2C20B6D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8BB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15:55:39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D29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75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3AF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79F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05003050000128558-E0GWkVYIOXEu20231103</w:t>
            </w:r>
          </w:p>
        </w:tc>
      </w:tr>
      <w:tr w:rsidR="002A19C2" w:rsidRPr="002A19C2" w14:paraId="034C8F4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6C8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15:56:26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9FF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7D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8F3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D4D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07003070000127755-E0GWkVYIOYAx20231103</w:t>
            </w:r>
          </w:p>
        </w:tc>
      </w:tr>
      <w:tr w:rsidR="002A19C2" w:rsidRPr="002A19C2" w14:paraId="5AC4259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3EF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15:58:30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245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D3F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45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539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07003070000129994-E0GWkVYIOahP20231103</w:t>
            </w:r>
          </w:p>
        </w:tc>
      </w:tr>
      <w:tr w:rsidR="002A19C2" w:rsidRPr="002A19C2" w14:paraId="4CD7C56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17C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15:58:30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CB1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42D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E8A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317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07003070000129994-E0GWkVYIOahR20231103</w:t>
            </w:r>
          </w:p>
        </w:tc>
      </w:tr>
      <w:tr w:rsidR="002A19C2" w:rsidRPr="002A19C2" w14:paraId="5CF932A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F7F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EE3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76E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EA8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5E3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07003070000130575-E0GWkVYIOcUb20231103</w:t>
            </w:r>
          </w:p>
        </w:tc>
      </w:tr>
      <w:tr w:rsidR="002A19C2" w:rsidRPr="002A19C2" w14:paraId="156ADAB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263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7F0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D27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EB2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775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07003070000130575-E0GWkVYIOcUZ20231103</w:t>
            </w:r>
          </w:p>
        </w:tc>
      </w:tr>
      <w:tr w:rsidR="002A19C2" w:rsidRPr="002A19C2" w14:paraId="4A222F4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68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159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316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2E2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845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07003070000130575-E0GWkVYIOcUd20231103</w:t>
            </w:r>
          </w:p>
        </w:tc>
      </w:tr>
      <w:tr w:rsidR="002A19C2" w:rsidRPr="002A19C2" w14:paraId="3147372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109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03-Nov-2023 16:01:57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0BA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335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B91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7B3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05003050000130765-E0GWkVYIOeDn20231103</w:t>
            </w:r>
          </w:p>
        </w:tc>
      </w:tr>
      <w:tr w:rsidR="002A19C2" w:rsidRPr="002A19C2" w14:paraId="46172AA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CFE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16:02:17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C1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98F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5FC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39C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07003070000130854-E0GWkVYIOeed20231103</w:t>
            </w:r>
          </w:p>
        </w:tc>
      </w:tr>
      <w:tr w:rsidR="002A19C2" w:rsidRPr="002A19C2" w14:paraId="3B16B6F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650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4B1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662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BF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7F0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05003050000131090-E0GWkVYIOfQl20231103</w:t>
            </w:r>
          </w:p>
        </w:tc>
      </w:tr>
      <w:tr w:rsidR="002A19C2" w:rsidRPr="002A19C2" w14:paraId="4031C2F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FA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A9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E07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677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DE9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05003050000131090-E0GWkVYIOfcn20231103</w:t>
            </w:r>
          </w:p>
        </w:tc>
      </w:tr>
      <w:tr w:rsidR="002A19C2" w:rsidRPr="002A19C2" w14:paraId="113BA83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463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91C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864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D7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092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07003070000132674-E0GWkVYIOjnY20231103</w:t>
            </w:r>
          </w:p>
        </w:tc>
      </w:tr>
      <w:tr w:rsidR="002A19C2" w:rsidRPr="002A19C2" w14:paraId="7B4221A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ECE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9EA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52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AC2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DF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07003070000132674-E0GWkVYIOjna20231103</w:t>
            </w:r>
          </w:p>
        </w:tc>
      </w:tr>
      <w:tr w:rsidR="002A19C2" w:rsidRPr="002A19C2" w14:paraId="3E03A68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4B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D2A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137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5CD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E50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07003070000132965-E0GWkVYIOkx920231103</w:t>
            </w:r>
          </w:p>
        </w:tc>
      </w:tr>
      <w:tr w:rsidR="002A19C2" w:rsidRPr="002A19C2" w14:paraId="3B108834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DF0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537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6F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DA0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F9A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07003070000132965-E0GWkVYIOkxB20231103</w:t>
            </w:r>
          </w:p>
        </w:tc>
      </w:tr>
      <w:tr w:rsidR="002A19C2" w:rsidRPr="002A19C2" w14:paraId="306F5ABB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10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4D8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0B8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4CC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7AB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05003050000133099-E0GWkVYIOmEn20231103</w:t>
            </w:r>
          </w:p>
        </w:tc>
      </w:tr>
      <w:tr w:rsidR="002A19C2" w:rsidRPr="002A19C2" w14:paraId="0D8A1DD7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94C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EBE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8E4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456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63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05003050000133099-E0GWkVYIOmEl20231103</w:t>
            </w:r>
          </w:p>
        </w:tc>
      </w:tr>
      <w:tr w:rsidR="002A19C2" w:rsidRPr="002A19C2" w14:paraId="47F426A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69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16:11:25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9CA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B2D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2CE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9B7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07003070000133882-E0GWkVYIOoJi20231103</w:t>
            </w:r>
          </w:p>
        </w:tc>
      </w:tr>
      <w:tr w:rsidR="002A19C2" w:rsidRPr="002A19C2" w14:paraId="26C48EA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C43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16:12:55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639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79B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43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E25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07003070000134267-E0GWkVYIOpgU20231103</w:t>
            </w:r>
          </w:p>
        </w:tc>
      </w:tr>
      <w:tr w:rsidR="002A19C2" w:rsidRPr="002A19C2" w14:paraId="609AADD3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6F5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16:12:55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F1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E2F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D41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A4C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07003070000134267-E0GWkVYIOpgS20231103</w:t>
            </w:r>
          </w:p>
        </w:tc>
      </w:tr>
      <w:tr w:rsidR="002A19C2" w:rsidRPr="002A19C2" w14:paraId="3753CDB1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6CB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16:15:25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918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B51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FCA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EB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05003050000134608-E0GWkVYIOsXp20231103</w:t>
            </w:r>
          </w:p>
        </w:tc>
      </w:tr>
      <w:tr w:rsidR="002A19C2" w:rsidRPr="002A19C2" w14:paraId="1BDE02A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D59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16:15:25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F1D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2D4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DFC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86D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07003070000134790-E0GWkVYIOsXj20231103</w:t>
            </w:r>
          </w:p>
        </w:tc>
      </w:tr>
      <w:tr w:rsidR="002A19C2" w:rsidRPr="002A19C2" w14:paraId="45108ACC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7F5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16:16:12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F3F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15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9B6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182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05003050000135372-E0GWkVYIOtYV20231103</w:t>
            </w:r>
          </w:p>
        </w:tc>
      </w:tr>
      <w:tr w:rsidR="002A19C2" w:rsidRPr="002A19C2" w14:paraId="7939F64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81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16:17:52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0A2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919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78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FE9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05003050000135993-E0GWkVYIOvN820231103</w:t>
            </w:r>
          </w:p>
        </w:tc>
      </w:tr>
      <w:tr w:rsidR="002A19C2" w:rsidRPr="002A19C2" w14:paraId="204ECFA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3BA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16:17:52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080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BB4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58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77C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05003050000135993-E0GWkVYIOvNA20231103</w:t>
            </w:r>
          </w:p>
        </w:tc>
      </w:tr>
      <w:tr w:rsidR="002A19C2" w:rsidRPr="002A19C2" w14:paraId="1F9E4A3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1D8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A8C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3FC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5CF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19C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05003050000136831-E0GWkVYIOymC20231103</w:t>
            </w:r>
          </w:p>
        </w:tc>
      </w:tr>
      <w:tr w:rsidR="002A19C2" w:rsidRPr="002A19C2" w14:paraId="2FB8C7B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344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16:20:58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DA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5F7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8AD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0BF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05003050000136887-E0GWkVYIOzFj20231103</w:t>
            </w:r>
          </w:p>
        </w:tc>
      </w:tr>
      <w:tr w:rsidR="002A19C2" w:rsidRPr="002A19C2" w14:paraId="2BF55B5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82A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87E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821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3F7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77E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05003050000136564-E0GWkVYIOzS020231103</w:t>
            </w:r>
          </w:p>
        </w:tc>
      </w:tr>
      <w:tr w:rsidR="002A19C2" w:rsidRPr="002A19C2" w14:paraId="066D48ED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2B2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CF2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31B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1132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5FF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05003050000136832-E0GWkVYIP0cA20231103</w:t>
            </w:r>
          </w:p>
        </w:tc>
      </w:tr>
      <w:tr w:rsidR="002A19C2" w:rsidRPr="002A19C2" w14:paraId="4914B579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61A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D87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B33C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B726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090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05003050000136832-E0GWkVYIP0cE20231103</w:t>
            </w:r>
          </w:p>
        </w:tc>
      </w:tr>
      <w:tr w:rsidR="002A19C2" w:rsidRPr="002A19C2" w14:paraId="6A58418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D1E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4B5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0A3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A4C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C34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07003070000137638-E0GWkVYIP0rw20231103</w:t>
            </w:r>
          </w:p>
        </w:tc>
      </w:tr>
      <w:tr w:rsidR="002A19C2" w:rsidRPr="002A19C2" w14:paraId="19FB975E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C3A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643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7DC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09E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8484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07003070000137638-E0GWkVYIP0vP20231103</w:t>
            </w:r>
          </w:p>
        </w:tc>
      </w:tr>
      <w:tr w:rsidR="002A19C2" w:rsidRPr="002A19C2" w14:paraId="4E445C50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BBB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B7F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54D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F12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32F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07003070000138263-E0GWkVYIP2rE20231103</w:t>
            </w:r>
          </w:p>
        </w:tc>
      </w:tr>
      <w:tr w:rsidR="002A19C2" w:rsidRPr="002A19C2" w14:paraId="32F1DA02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4B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DA9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9A9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59A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7517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05003050000138881-E0GWkVYIP6EV20231103</w:t>
            </w:r>
          </w:p>
        </w:tc>
      </w:tr>
      <w:tr w:rsidR="002A19C2" w:rsidRPr="002A19C2" w14:paraId="047008FA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2B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4E7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E040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E59E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CD98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05003050000139174-E0GWkVYIP78y20231103</w:t>
            </w:r>
          </w:p>
        </w:tc>
      </w:tr>
      <w:tr w:rsidR="002A19C2" w:rsidRPr="002A19C2" w14:paraId="0F41A07F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209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C695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07A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CDD1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8239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05003050000139174-E0GWkVYIP79220231103</w:t>
            </w:r>
          </w:p>
        </w:tc>
      </w:tr>
      <w:tr w:rsidR="002A19C2" w:rsidRPr="002A19C2" w14:paraId="45747B96" w14:textId="77777777" w:rsidTr="002A19C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EF2B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03-Nov-2023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25F3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D99A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F2BD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17FF" w14:textId="77777777" w:rsidR="002A19C2" w:rsidRPr="002A19C2" w:rsidRDefault="002A19C2" w:rsidP="002A19C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2A19C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05003050000139174-E0GWkVYIP79020231103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19C2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444B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3EBC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C2FCE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2A19C2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2A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2A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2A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2A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2A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2A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2A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2A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2A1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2A19C2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2A19C2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2A19C2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2A19C2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TNME3MZR7UAA-2112375194-199267</_dlc_DocId>
    <_dlc_DocIdUrl xmlns="2dee1928-e90f-4e72-a1fb-0cdd402ef7fe">
      <Url>https://reedelsevier.sharepoint.com/sites/rehlondatp021/_layouts/15/DocIdRedir.aspx?ID=TNME3MZR7UAA-2112375194-199267</Url>
      <Description>TNME3MZR7UAA-2112375194-199267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8" ma:contentTypeDescription="Create a new document." ma:contentTypeScope="" ma:versionID="cd58b65c9ddb2ca5ac68cc32fdec2a28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ced504bb39399a00fa5bf79a7d04179e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937D6-4AA5-4CC6-BD2C-6C1507957BE8}">
  <ds:schemaRefs>
    <ds:schemaRef ds:uri="http://schemas.microsoft.com/office/2006/metadata/properties"/>
    <ds:schemaRef ds:uri="http://schemas.microsoft.com/office/infopath/2007/PartnerControls"/>
    <ds:schemaRef ds:uri="2dee1928-e90f-4e72-a1fb-0cdd402ef7fe"/>
  </ds:schemaRefs>
</ds:datastoreItem>
</file>

<file path=customXml/itemProps2.xml><?xml version="1.0" encoding="utf-8"?>
<ds:datastoreItem xmlns:ds="http://schemas.openxmlformats.org/officeDocument/2006/customXml" ds:itemID="{01A9F85C-F866-48F0-B636-670818F65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53CB0-C3A1-451F-97C2-7406A70F89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5DA17F0-208D-49CB-8DD7-D6C67FC60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40</TotalTime>
  <Pages>10</Pages>
  <Words>5093</Words>
  <Characters>29033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61</cp:revision>
  <cp:lastPrinted>2016-11-21T15:24:00Z</cp:lastPrinted>
  <dcterms:created xsi:type="dcterms:W3CDTF">2018-05-03T15:58:00Z</dcterms:created>
  <dcterms:modified xsi:type="dcterms:W3CDTF">2023-11-03T16:49:00Z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AdHocReviewCycleID">
    <vt:i4>1680082910</vt:i4>
  </property>
  <property fmtid="{D5CDD505-2E9C-101B-9397-08002B2CF9AE}" pid="8" name="_NewReviewCycle">
    <vt:lpwstr/>
  </property>
  <property fmtid="{D5CDD505-2E9C-101B-9397-08002B2CF9AE}" pid="9" name="_EmailSubject">
    <vt:lpwstr>Document Formatting</vt:lpwstr>
  </property>
  <property fmtid="{D5CDD505-2E9C-101B-9397-08002B2CF9AE}" pid="10" name="_AuthorEmail">
    <vt:lpwstr>rns@lseg.com</vt:lpwstr>
  </property>
  <property fmtid="{D5CDD505-2E9C-101B-9397-08002B2CF9AE}" pid="11" name="_AuthorEmailDisplayName">
    <vt:lpwstr>RNS Mailbox</vt:lpwstr>
  </property>
  <property fmtid="{D5CDD505-2E9C-101B-9397-08002B2CF9AE}" pid="12" name="_ReviewingToolsShownOnc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1758800</vt:r8>
  </property>
  <property fmtid="{D5CDD505-2E9C-101B-9397-08002B2CF9AE}" pid="15" name="_dlc_DocIdItemGuid">
    <vt:lpwstr>fc298879-b455-4fd6-af9e-2142d3a2674e</vt:lpwstr>
  </property>
</Properties>
</file>