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7E01AC92" w:rsidR="00D647F7" w:rsidRPr="00A50F83" w:rsidRDefault="00681F31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6 November 2023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09237ACB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5E0363" w:rsidRPr="005E0363">
        <w:rPr>
          <w:sz w:val="22"/>
          <w:szCs w:val="22"/>
          <w:lang w:val="en"/>
        </w:rPr>
        <w:t>74,000</w:t>
      </w:r>
      <w:r w:rsidR="005E036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993B52" w:rsidRPr="00993B52">
        <w:rPr>
          <w:sz w:val="22"/>
          <w:szCs w:val="22"/>
          <w:lang w:val="en"/>
        </w:rPr>
        <w:t>49,228,179</w:t>
      </w:r>
      <w:r w:rsidR="00993B5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993B52" w:rsidRPr="00993B52">
        <w:rPr>
          <w:sz w:val="22"/>
          <w:szCs w:val="22"/>
          <w:lang w:val="en"/>
        </w:rPr>
        <w:t>1,888,396,231</w:t>
      </w:r>
      <w:r w:rsidR="00993B5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993B52" w:rsidRPr="00993B52">
        <w:rPr>
          <w:sz w:val="22"/>
          <w:szCs w:val="22"/>
          <w:lang w:val="en"/>
        </w:rPr>
        <w:t>29,428,112</w:t>
      </w:r>
      <w:r w:rsidR="00993B52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0C2C4375" w:rsidR="003E0113" w:rsidRPr="00A50F83" w:rsidRDefault="00681F31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681F31">
              <w:rPr>
                <w:sz w:val="22"/>
                <w:szCs w:val="22"/>
                <w:lang w:val="en"/>
              </w:rPr>
              <w:t>6 November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18D673AC" w:rsidR="003E0113" w:rsidRPr="00A50F83" w:rsidRDefault="005E036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E0363">
              <w:rPr>
                <w:rFonts w:ascii="Arial" w:hAnsi="Arial" w:cs="Arial"/>
                <w:sz w:val="22"/>
                <w:szCs w:val="22"/>
                <w:lang w:val="en"/>
              </w:rPr>
              <w:t>74,000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0C43F76E" w:rsidR="003258FF" w:rsidRPr="00A50F83" w:rsidRDefault="005E0363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5E0363">
              <w:rPr>
                <w:rFonts w:ascii="Arial" w:hAnsi="Arial" w:cs="Arial"/>
                <w:sz w:val="22"/>
                <w:szCs w:val="22"/>
                <w:lang w:val="en"/>
              </w:rPr>
              <w:t>2858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F9D5BF3" w:rsidR="003258FF" w:rsidRPr="003258FF" w:rsidRDefault="003620F3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620F3">
              <w:rPr>
                <w:rFonts w:ascii="Arial" w:hAnsi="Arial" w:cs="Arial"/>
                <w:sz w:val="22"/>
                <w:szCs w:val="22"/>
                <w:lang w:val="en"/>
              </w:rPr>
              <w:t>2825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BC06480" w:rsidR="003E0113" w:rsidRPr="00A50F83" w:rsidRDefault="0096072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960723">
              <w:rPr>
                <w:rFonts w:ascii="Arial" w:hAnsi="Arial" w:cs="Arial"/>
                <w:sz w:val="22"/>
                <w:szCs w:val="22"/>
                <w:lang w:val="en"/>
              </w:rPr>
              <w:t>2842.1390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122"/>
        <w:gridCol w:w="867"/>
        <w:gridCol w:w="992"/>
        <w:gridCol w:w="947"/>
        <w:gridCol w:w="4139"/>
      </w:tblGrid>
      <w:tr w:rsidR="006929E7" w:rsidRPr="006929E7" w14:paraId="43737FEF" w14:textId="77777777" w:rsidTr="006929E7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A5CB" w14:textId="77777777" w:rsidR="006929E7" w:rsidRPr="006929E7" w:rsidRDefault="006929E7" w:rsidP="00692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929E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5708" w14:textId="77777777" w:rsidR="006929E7" w:rsidRPr="006929E7" w:rsidRDefault="006929E7" w:rsidP="00692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929E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922A" w14:textId="77777777" w:rsidR="006929E7" w:rsidRPr="006929E7" w:rsidRDefault="006929E7" w:rsidP="00692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929E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414D" w14:textId="77777777" w:rsidR="006929E7" w:rsidRPr="006929E7" w:rsidRDefault="006929E7" w:rsidP="00692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929E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2453" w14:textId="77777777" w:rsidR="006929E7" w:rsidRPr="006929E7" w:rsidRDefault="006929E7" w:rsidP="00692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929E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6929E7" w:rsidRPr="006929E7" w14:paraId="07239C0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D05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08:01:26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3FC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6D6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573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E5C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07003070000003627-E0GYvO04o9nE20231106</w:t>
            </w:r>
          </w:p>
        </w:tc>
      </w:tr>
      <w:tr w:rsidR="006929E7" w:rsidRPr="006929E7" w14:paraId="2F38FA5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436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08:02:36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D3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DD1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71C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87C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07003070000003570-E0GYvO04oEFH20231106</w:t>
            </w:r>
          </w:p>
        </w:tc>
      </w:tr>
      <w:tr w:rsidR="006929E7" w:rsidRPr="006929E7" w14:paraId="4BCE3F0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D10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08:03:29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787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652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218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C66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05003050000004434-E0GYvO04oGgQ20231106</w:t>
            </w:r>
          </w:p>
        </w:tc>
      </w:tr>
      <w:tr w:rsidR="006929E7" w:rsidRPr="006929E7" w14:paraId="7A5F2D8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E96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08:03:29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A8D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A9A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4C7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8BC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05003050000004434-E0GYvO04oGgO20231106</w:t>
            </w:r>
          </w:p>
        </w:tc>
      </w:tr>
      <w:tr w:rsidR="006929E7" w:rsidRPr="006929E7" w14:paraId="62AD923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84E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08:03:29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C13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697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F30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D8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05003050000004434-E0GYvO04oGgS20231106</w:t>
            </w:r>
          </w:p>
        </w:tc>
      </w:tr>
      <w:tr w:rsidR="006929E7" w:rsidRPr="006929E7" w14:paraId="443E516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588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08:04:33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CEA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7D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2D9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38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07003070000004656-E0GYvO04oKN220231106</w:t>
            </w:r>
          </w:p>
        </w:tc>
      </w:tr>
      <w:tr w:rsidR="006929E7" w:rsidRPr="006929E7" w14:paraId="070D336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B64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08:07:12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9B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C51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DFB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547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05003050000005464-E0GYvO04oQzp20231106</w:t>
            </w:r>
          </w:p>
        </w:tc>
      </w:tr>
      <w:tr w:rsidR="006929E7" w:rsidRPr="006929E7" w14:paraId="557D95F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447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08:07:31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9D1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571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C76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B7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07003070000005246-E0GYvO04oRY620231106</w:t>
            </w:r>
          </w:p>
        </w:tc>
      </w:tr>
      <w:tr w:rsidR="006929E7" w:rsidRPr="006929E7" w14:paraId="5ACE1DF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2E4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4C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AE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0A4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9C6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07003070000005701-E0GYvO04oRuv20231106</w:t>
            </w:r>
          </w:p>
        </w:tc>
      </w:tr>
      <w:tr w:rsidR="006929E7" w:rsidRPr="006929E7" w14:paraId="7D65DF3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B68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D6B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38D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94C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70A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07003070000005701-E0GYvO04oRux20231106</w:t>
            </w:r>
          </w:p>
        </w:tc>
      </w:tr>
      <w:tr w:rsidR="006929E7" w:rsidRPr="006929E7" w14:paraId="7D4E8E4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FB3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08:09:58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B29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F7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060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FCA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05003050000006502-E0GYvO04oXf520231106</w:t>
            </w:r>
          </w:p>
        </w:tc>
      </w:tr>
      <w:tr w:rsidR="006929E7" w:rsidRPr="006929E7" w14:paraId="65DDF6D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C87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08:12:57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E1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B0B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F2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B4D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05003050000007670-E0GYvO04oeEs20231106</w:t>
            </w:r>
          </w:p>
        </w:tc>
      </w:tr>
      <w:tr w:rsidR="006929E7" w:rsidRPr="006929E7" w14:paraId="206D368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B82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08:13:45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45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761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F9F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651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07003070000007349-E0GYvO04ofdm20231106</w:t>
            </w:r>
          </w:p>
        </w:tc>
      </w:tr>
      <w:tr w:rsidR="006929E7" w:rsidRPr="006929E7" w14:paraId="1C0C681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5BF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06-Nov-2023 08:14:21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15E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6D8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3A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0F0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05003050000008142-E0GYvO04oh9E20231106</w:t>
            </w:r>
          </w:p>
        </w:tc>
      </w:tr>
      <w:tr w:rsidR="006929E7" w:rsidRPr="006929E7" w14:paraId="372C4D4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3CE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08:14:32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276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F24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9A0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F1D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07003070000007273-E0GYvO04ohZC20231106</w:t>
            </w:r>
          </w:p>
        </w:tc>
      </w:tr>
      <w:tr w:rsidR="006929E7" w:rsidRPr="006929E7" w14:paraId="465F5B1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6EC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08:16:13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4A3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41F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BC5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AD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05003050000008738-E0GYvO04olU320231106</w:t>
            </w:r>
          </w:p>
        </w:tc>
      </w:tr>
      <w:tr w:rsidR="006929E7" w:rsidRPr="006929E7" w14:paraId="26CCE98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3DA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08:18:11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180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12B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D8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3D9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05003050000009198-E0GYvO04ootE20231106</w:t>
            </w:r>
          </w:p>
        </w:tc>
      </w:tr>
      <w:tr w:rsidR="006929E7" w:rsidRPr="006929E7" w14:paraId="3DB5045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E2E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08:19:23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642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FFE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50C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D8E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05003050000009476-E0GYvO04org020231106</w:t>
            </w:r>
          </w:p>
        </w:tc>
      </w:tr>
      <w:tr w:rsidR="006929E7" w:rsidRPr="006929E7" w14:paraId="02A6E6B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33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08:21:52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C61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A22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74A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22B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07003070000009878-E0GYvO04ovoF20231106</w:t>
            </w:r>
          </w:p>
        </w:tc>
      </w:tr>
      <w:tr w:rsidR="006929E7" w:rsidRPr="006929E7" w14:paraId="64761F5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881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08:23:13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C2F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377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4B4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9C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07003070000010286-E0GYvO04oy1x20231106</w:t>
            </w:r>
          </w:p>
        </w:tc>
      </w:tr>
      <w:tr w:rsidR="006929E7" w:rsidRPr="006929E7" w14:paraId="5FBB637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4D7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08:23:51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2B9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030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C09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332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07003070000010249-E0GYvO04oyqf20231106</w:t>
            </w:r>
          </w:p>
        </w:tc>
      </w:tr>
      <w:tr w:rsidR="006929E7" w:rsidRPr="006929E7" w14:paraId="470F0D4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C11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08:24:23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C9C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880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D7C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AA1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05003050000010569-E0GYvO04ozkj20231106</w:t>
            </w:r>
          </w:p>
        </w:tc>
      </w:tr>
      <w:tr w:rsidR="006929E7" w:rsidRPr="006929E7" w14:paraId="4AD5096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E7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A57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D02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EB1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AE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05003050000010985-E0GYvO04p2tX20231106</w:t>
            </w:r>
          </w:p>
        </w:tc>
      </w:tr>
      <w:tr w:rsidR="006929E7" w:rsidRPr="006929E7" w14:paraId="68BB328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6A2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F01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FDC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160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2C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05003050000011414-E0GYvO04p7CL20231106</w:t>
            </w:r>
          </w:p>
        </w:tc>
      </w:tr>
      <w:tr w:rsidR="006929E7" w:rsidRPr="006929E7" w14:paraId="0121EE4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921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A00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EE7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926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A94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07003070000011898-E0GYvO04p9be20231106</w:t>
            </w:r>
          </w:p>
        </w:tc>
      </w:tr>
      <w:tr w:rsidR="006929E7" w:rsidRPr="006929E7" w14:paraId="25481DB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E49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08:31:26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998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588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D13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390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05003050000012174-E0GYvO04pCYM20231106</w:t>
            </w:r>
          </w:p>
        </w:tc>
      </w:tr>
      <w:tr w:rsidR="006929E7" w:rsidRPr="006929E7" w14:paraId="592511C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492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3C2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707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C1E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7CA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05003050000012542-E0GYvO04pEnE20231106</w:t>
            </w:r>
          </w:p>
        </w:tc>
      </w:tr>
      <w:tr w:rsidR="006929E7" w:rsidRPr="006929E7" w14:paraId="337EC86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626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D21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EA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BC8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311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05003050000012944-E0GYvO04pHCe20231106</w:t>
            </w:r>
          </w:p>
        </w:tc>
      </w:tr>
      <w:tr w:rsidR="006929E7" w:rsidRPr="006929E7" w14:paraId="2A19074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F67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08:35:29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538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43A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EB3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0B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05003050000013217-E0GYvO04pIhv20231106</w:t>
            </w:r>
          </w:p>
        </w:tc>
      </w:tr>
      <w:tr w:rsidR="006929E7" w:rsidRPr="006929E7" w14:paraId="5C048EF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F2B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08:37:05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803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C19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F6B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355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05003050000013467-E0GYvO04pLYm20231106</w:t>
            </w:r>
          </w:p>
        </w:tc>
      </w:tr>
      <w:tr w:rsidR="006929E7" w:rsidRPr="006929E7" w14:paraId="42BAE16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834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08:38:14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64C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EC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8CA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E6D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07003070000013874-E0GYvO04pNlr20231106</w:t>
            </w:r>
          </w:p>
        </w:tc>
      </w:tr>
      <w:tr w:rsidR="006929E7" w:rsidRPr="006929E7" w14:paraId="4CC4A06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6DD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08:38:16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2AB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DB1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AE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CC0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05003050000013640-E0GYvO04pNwZ20231106</w:t>
            </w:r>
          </w:p>
        </w:tc>
      </w:tr>
      <w:tr w:rsidR="006929E7" w:rsidRPr="006929E7" w14:paraId="2A0A537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8A8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08:38:16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213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932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F3F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33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05003050000013640-E0GYvO04pNwf20231106</w:t>
            </w:r>
          </w:p>
        </w:tc>
      </w:tr>
      <w:tr w:rsidR="006929E7" w:rsidRPr="006929E7" w14:paraId="34039E6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847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08:38:50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EF0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78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4D2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28A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07003070000013529-E0GYvO04pOus20231106</w:t>
            </w:r>
          </w:p>
        </w:tc>
      </w:tr>
      <w:tr w:rsidR="006929E7" w:rsidRPr="006929E7" w14:paraId="1BE5022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91D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C19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B71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9D0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FD6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07003070000014215-E0GYvO04pPWP20231106</w:t>
            </w:r>
          </w:p>
        </w:tc>
      </w:tr>
      <w:tr w:rsidR="006929E7" w:rsidRPr="006929E7" w14:paraId="30303D0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98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934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299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758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35A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07003070000014527-E0GYvO04pRiD20231106</w:t>
            </w:r>
          </w:p>
        </w:tc>
      </w:tr>
      <w:tr w:rsidR="006929E7" w:rsidRPr="006929E7" w14:paraId="730ADCE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F45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08:45:26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69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0CA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842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435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07003070000015094-E0GYvO04pXMh20231106</w:t>
            </w:r>
          </w:p>
        </w:tc>
      </w:tr>
      <w:tr w:rsidR="006929E7" w:rsidRPr="006929E7" w14:paraId="7E3DC14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E0B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08:47:29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5D7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672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B69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5E4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07003070000015795-E0GYvO04pa4a20231106</w:t>
            </w:r>
          </w:p>
        </w:tc>
      </w:tr>
      <w:tr w:rsidR="006929E7" w:rsidRPr="006929E7" w14:paraId="21508EF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9C5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08:48:40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6DE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CDC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0D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89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07003070000016054-E0GYvO04pbLc20231106</w:t>
            </w:r>
          </w:p>
        </w:tc>
      </w:tr>
      <w:tr w:rsidR="006929E7" w:rsidRPr="006929E7" w14:paraId="593AE70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9B0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08:50:11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55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10E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A84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C25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07003070000016213-E0GYvO04pd0720231106</w:t>
            </w:r>
          </w:p>
        </w:tc>
      </w:tr>
      <w:tr w:rsidR="006929E7" w:rsidRPr="006929E7" w14:paraId="6B7EE3F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42A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08:50:55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84A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531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103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07C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07003070000016128-E0GYvO04pe7H20231106</w:t>
            </w:r>
          </w:p>
        </w:tc>
      </w:tr>
      <w:tr w:rsidR="006929E7" w:rsidRPr="006929E7" w14:paraId="1C082F6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349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CDE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1E4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0BB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473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05003050000016219-E0GYvO04peHm20231106</w:t>
            </w:r>
          </w:p>
        </w:tc>
      </w:tr>
      <w:tr w:rsidR="006929E7" w:rsidRPr="006929E7" w14:paraId="0D5258A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1FD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08:52:14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49E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52D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20E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E77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07003070000015795-E0GYvO04pfwk20231106</w:t>
            </w:r>
          </w:p>
        </w:tc>
      </w:tr>
      <w:tr w:rsidR="006929E7" w:rsidRPr="006929E7" w14:paraId="3FA96D2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071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08:54:59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B47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CCF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E44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A65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07003070000016617-E0GYvO04piIW20231106</w:t>
            </w:r>
          </w:p>
        </w:tc>
      </w:tr>
      <w:tr w:rsidR="006929E7" w:rsidRPr="006929E7" w14:paraId="1359B77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AD0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08:54:59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34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F46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0BD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BFF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05003050000016704-E0GYvO04piI520231106</w:t>
            </w:r>
          </w:p>
        </w:tc>
      </w:tr>
      <w:tr w:rsidR="006929E7" w:rsidRPr="006929E7" w14:paraId="349B369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C57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08:56:01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857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FC6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D0A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04E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07003070000017161-E0GYvO04pjoS20231106</w:t>
            </w:r>
          </w:p>
        </w:tc>
      </w:tr>
      <w:tr w:rsidR="006929E7" w:rsidRPr="006929E7" w14:paraId="1045887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E1F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08:57:41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1AF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60F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47B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C72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07003070000017389-E0GYvO04plqT20231106</w:t>
            </w:r>
          </w:p>
        </w:tc>
      </w:tr>
      <w:tr w:rsidR="006929E7" w:rsidRPr="006929E7" w14:paraId="0B392D4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308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08:59:21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79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91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788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405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07003070000017633-E0GYvO04po1C20231106</w:t>
            </w:r>
          </w:p>
        </w:tc>
      </w:tr>
      <w:tr w:rsidR="006929E7" w:rsidRPr="006929E7" w14:paraId="5D55BC6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2D2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09:01:43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BB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076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523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9A3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07003070000018101-E0GYvO04pqUs20231106</w:t>
            </w:r>
          </w:p>
        </w:tc>
      </w:tr>
      <w:tr w:rsidR="006929E7" w:rsidRPr="006929E7" w14:paraId="5C0369F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91C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09:01:43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768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0C5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C7B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58D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07003070000018101-E0GYvO04pqUm20231106</w:t>
            </w:r>
          </w:p>
        </w:tc>
      </w:tr>
      <w:tr w:rsidR="006929E7" w:rsidRPr="006929E7" w14:paraId="78F8172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4EB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E95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9C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A67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E4C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07003070000018427-E0GYvO04prvc20231106</w:t>
            </w:r>
          </w:p>
        </w:tc>
      </w:tr>
      <w:tr w:rsidR="006929E7" w:rsidRPr="006929E7" w14:paraId="50347D3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656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051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2EC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5A7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977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07003070000018427-E0GYvO04prva20231106</w:t>
            </w:r>
          </w:p>
        </w:tc>
      </w:tr>
      <w:tr w:rsidR="006929E7" w:rsidRPr="006929E7" w14:paraId="05C0F9D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F63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09:02:47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1F4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E66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BD7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435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05003050000017901-E0GYvO04ps4i20231106</w:t>
            </w:r>
          </w:p>
        </w:tc>
      </w:tr>
      <w:tr w:rsidR="006929E7" w:rsidRPr="006929E7" w14:paraId="0D5467D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6EC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09:05:10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072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95B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883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479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07003070000018743-E0GYvO04puQf20231106</w:t>
            </w:r>
          </w:p>
        </w:tc>
      </w:tr>
      <w:tr w:rsidR="006929E7" w:rsidRPr="006929E7" w14:paraId="7D07636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6B5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09:06:23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C6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80F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A19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86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05003050000018832-E0GYvO04pvqI20231106</w:t>
            </w:r>
          </w:p>
        </w:tc>
      </w:tr>
      <w:tr w:rsidR="006929E7" w:rsidRPr="006929E7" w14:paraId="3BDB69E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574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09:07:29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27E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7C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DA4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732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05003050000018563-E0GYvO04pwsT20231106</w:t>
            </w:r>
          </w:p>
        </w:tc>
      </w:tr>
      <w:tr w:rsidR="006929E7" w:rsidRPr="006929E7" w14:paraId="6F1E65B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DD7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09:08:09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B08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77B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976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F27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05003050000018563-E0GYvO04pxJ920231106</w:t>
            </w:r>
          </w:p>
        </w:tc>
      </w:tr>
      <w:tr w:rsidR="006929E7" w:rsidRPr="006929E7" w14:paraId="04C1DE5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11F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09:11:17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6EB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61C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26C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44B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07003070000019525-E0GYvO04q0fQ20231106</w:t>
            </w:r>
          </w:p>
        </w:tc>
      </w:tr>
      <w:tr w:rsidR="006929E7" w:rsidRPr="006929E7" w14:paraId="5A50304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03E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09:13:05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528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883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B18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373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07003070000020147-E0GYvO04q2OX20231106</w:t>
            </w:r>
          </w:p>
        </w:tc>
      </w:tr>
      <w:tr w:rsidR="006929E7" w:rsidRPr="006929E7" w14:paraId="1EE47B7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812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06-Nov-2023 09:15:08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ECC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C9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CA2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4FA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07003070000020403-E0GYvO04q4GG20231106</w:t>
            </w:r>
          </w:p>
        </w:tc>
      </w:tr>
      <w:tr w:rsidR="006929E7" w:rsidRPr="006929E7" w14:paraId="4D841E5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FD6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910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1C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FC6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176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07003070000020630-E0GYvO04q5Et20231106</w:t>
            </w:r>
          </w:p>
        </w:tc>
      </w:tr>
      <w:tr w:rsidR="006929E7" w:rsidRPr="006929E7" w14:paraId="47AD5EA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90C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141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268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962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744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05003050000020643-E0GYvO04q6Y120231106</w:t>
            </w:r>
          </w:p>
        </w:tc>
      </w:tr>
      <w:tr w:rsidR="006929E7" w:rsidRPr="006929E7" w14:paraId="05B3F68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EF3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A93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635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01E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F51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05003050000020643-E0GYvO04q6Xz20231106</w:t>
            </w:r>
          </w:p>
        </w:tc>
      </w:tr>
      <w:tr w:rsidR="006929E7" w:rsidRPr="006929E7" w14:paraId="6758BF6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7E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7FA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52F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149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C18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05003050000020643-E0GYvO04q6Y320231106</w:t>
            </w:r>
          </w:p>
        </w:tc>
      </w:tr>
      <w:tr w:rsidR="006929E7" w:rsidRPr="006929E7" w14:paraId="1561B18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68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09:18:34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03C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0C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22A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FBB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05003050000019890-E0GYvO04q7Lc20231106</w:t>
            </w:r>
          </w:p>
        </w:tc>
      </w:tr>
      <w:tr w:rsidR="006929E7" w:rsidRPr="006929E7" w14:paraId="573AA91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FAB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09:22:41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BED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ADE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4DC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B31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07003070000021726-E0GYvO04qB3c20231106</w:t>
            </w:r>
          </w:p>
        </w:tc>
      </w:tr>
      <w:tr w:rsidR="006929E7" w:rsidRPr="006929E7" w14:paraId="32154DB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A2A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09:22:41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E6D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6C3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7D5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9F6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07003070000021726-E0GYvO04qB3e20231106</w:t>
            </w:r>
          </w:p>
        </w:tc>
      </w:tr>
      <w:tr w:rsidR="006929E7" w:rsidRPr="006929E7" w14:paraId="6516014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A6D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09:24:23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65A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0ED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DB7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64C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07003070000021978-E0GYvO04qCOa20231106</w:t>
            </w:r>
          </w:p>
        </w:tc>
      </w:tr>
      <w:tr w:rsidR="006929E7" w:rsidRPr="006929E7" w14:paraId="17A81BE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167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09:26:18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DD1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EA5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DDE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7EE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07003070000022276-E0GYvO04qDlM20231106</w:t>
            </w:r>
          </w:p>
        </w:tc>
      </w:tr>
      <w:tr w:rsidR="006929E7" w:rsidRPr="006929E7" w14:paraId="00BBA40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DB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20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E99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313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631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07003070000022410-E0GYvO04qEdA20231106</w:t>
            </w:r>
          </w:p>
        </w:tc>
      </w:tr>
      <w:tr w:rsidR="006929E7" w:rsidRPr="006929E7" w14:paraId="3E39DF1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398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A9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385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30F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0E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07003070000022410-E0GYvO04qEd820231106</w:t>
            </w:r>
          </w:p>
        </w:tc>
      </w:tr>
      <w:tr w:rsidR="006929E7" w:rsidRPr="006929E7" w14:paraId="792FEE9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1D4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98F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29F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308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C8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05003050000022316-E0GYvO04qFlS20231106</w:t>
            </w:r>
          </w:p>
        </w:tc>
      </w:tr>
      <w:tr w:rsidR="006929E7" w:rsidRPr="006929E7" w14:paraId="7FEC594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7D4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09:29:50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3BC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CD6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258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BE4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07003070000022245-E0GYvO04qGFv20231106</w:t>
            </w:r>
          </w:p>
        </w:tc>
      </w:tr>
      <w:tr w:rsidR="006929E7" w:rsidRPr="006929E7" w14:paraId="31E1231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989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CCE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3B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0A5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701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05003050000022680-E0GYvO04qHol20231106</w:t>
            </w:r>
          </w:p>
        </w:tc>
      </w:tr>
      <w:tr w:rsidR="006929E7" w:rsidRPr="006929E7" w14:paraId="449FA91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DED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09:32:53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8BC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56A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9DE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D70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05003050000022957-E0GYvO04qJeD20231106</w:t>
            </w:r>
          </w:p>
        </w:tc>
      </w:tr>
      <w:tr w:rsidR="006929E7" w:rsidRPr="006929E7" w14:paraId="5FCE845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FCD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B42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F84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A98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1D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07003070000023759-E0GYvO04qM3m20231106</w:t>
            </w:r>
          </w:p>
        </w:tc>
      </w:tr>
      <w:tr w:rsidR="006929E7" w:rsidRPr="006929E7" w14:paraId="69B85FD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AC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09:36:12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92C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98D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40A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50B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07003070000024042-E0GYvO04qNi120231106</w:t>
            </w:r>
          </w:p>
        </w:tc>
      </w:tr>
      <w:tr w:rsidR="006929E7" w:rsidRPr="006929E7" w14:paraId="04DB69E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690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09:36:50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655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C4F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9D8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480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05003050000023727-E0GYvO04qOca20231106</w:t>
            </w:r>
          </w:p>
        </w:tc>
      </w:tr>
      <w:tr w:rsidR="006929E7" w:rsidRPr="006929E7" w14:paraId="30A896B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595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09:38:41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3E5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9B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70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0E2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05003050000024144-E0GYvO04qQQ520231106</w:t>
            </w:r>
          </w:p>
        </w:tc>
      </w:tr>
      <w:tr w:rsidR="006929E7" w:rsidRPr="006929E7" w14:paraId="11111E9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5B7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E46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8E3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5A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5E2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07003070000024614-E0GYvO04qQvi20231106</w:t>
            </w:r>
          </w:p>
        </w:tc>
      </w:tr>
      <w:tr w:rsidR="006929E7" w:rsidRPr="006929E7" w14:paraId="3D5ED1F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5C9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457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22A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F3E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98B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07003070000024835-E0GYvO04qSDe20231106</w:t>
            </w:r>
          </w:p>
        </w:tc>
      </w:tr>
      <w:tr w:rsidR="006929E7" w:rsidRPr="006929E7" w14:paraId="7B0BFAD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D12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09:44:28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E33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659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2D5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346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07003070000025331-E0GYvO04qUrM20231106</w:t>
            </w:r>
          </w:p>
        </w:tc>
      </w:tr>
      <w:tr w:rsidR="006929E7" w:rsidRPr="006929E7" w14:paraId="2529A30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85B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09:48:03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6F5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B54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0A2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BF5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05003050000025550-E0GYvO04qXpl20231106</w:t>
            </w:r>
          </w:p>
        </w:tc>
      </w:tr>
      <w:tr w:rsidR="006929E7" w:rsidRPr="006929E7" w14:paraId="4FE78B3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355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09:48:19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271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505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D40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C44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07003070000025549-E0GYvO04qXzM20231106</w:t>
            </w:r>
          </w:p>
        </w:tc>
      </w:tr>
      <w:tr w:rsidR="006929E7" w:rsidRPr="006929E7" w14:paraId="6F3DC0E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C80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09:50:01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2CE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5F8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998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C7E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05003050000025678-E0GYvO04qZIS20231106</w:t>
            </w:r>
          </w:p>
        </w:tc>
      </w:tr>
      <w:tr w:rsidR="006929E7" w:rsidRPr="006929E7" w14:paraId="0DFD67D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A7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09:50:01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BE7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08E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D47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DDA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05003050000025678-E0GYvO04qZIU20231106</w:t>
            </w:r>
          </w:p>
        </w:tc>
      </w:tr>
      <w:tr w:rsidR="006929E7" w:rsidRPr="006929E7" w14:paraId="2FA6795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C66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09:51:14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22D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ADB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C30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23E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05003050000025971-E0GYvO04qaoN20231106</w:t>
            </w:r>
          </w:p>
        </w:tc>
      </w:tr>
      <w:tr w:rsidR="006929E7" w:rsidRPr="006929E7" w14:paraId="7EF76D2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734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09:51:52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13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3A7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C8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D9F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05003050000025934-E0GYvO04qbC320231106</w:t>
            </w:r>
          </w:p>
        </w:tc>
      </w:tr>
      <w:tr w:rsidR="006929E7" w:rsidRPr="006929E7" w14:paraId="4BFC694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DAB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09:53:42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7F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E1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829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AD1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05003050000026427-E0GYvO04qcVN20231106</w:t>
            </w:r>
          </w:p>
        </w:tc>
      </w:tr>
      <w:tr w:rsidR="006929E7" w:rsidRPr="006929E7" w14:paraId="179A006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AB4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09:54:17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A9B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CD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850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8E1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07003070000026533-E0GYvO04qctR20231106</w:t>
            </w:r>
          </w:p>
        </w:tc>
      </w:tr>
      <w:tr w:rsidR="006929E7" w:rsidRPr="006929E7" w14:paraId="5DD3B9F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FBE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09:56:01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065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E70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1D5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2B2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07003070000026956-E0GYvO04qeWh20231106</w:t>
            </w:r>
          </w:p>
        </w:tc>
      </w:tr>
      <w:tr w:rsidR="006929E7" w:rsidRPr="006929E7" w14:paraId="420439E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901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09:56:01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BDD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C7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376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888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07003070000026956-E0GYvO04qeWf20231106</w:t>
            </w:r>
          </w:p>
        </w:tc>
      </w:tr>
      <w:tr w:rsidR="006929E7" w:rsidRPr="006929E7" w14:paraId="728DA01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157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09:57:41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0E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AB9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C12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EF2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07003070000027177-E0GYvO04qfrB20231106</w:t>
            </w:r>
          </w:p>
        </w:tc>
      </w:tr>
      <w:tr w:rsidR="006929E7" w:rsidRPr="006929E7" w14:paraId="21E36CF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46C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09:57:41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2C5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02B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136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F46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07003070000027177-E0GYvO04qfr920231106</w:t>
            </w:r>
          </w:p>
        </w:tc>
      </w:tr>
      <w:tr w:rsidR="006929E7" w:rsidRPr="006929E7" w14:paraId="34C60E2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AC2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10:00:49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4AC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7CA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981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7AA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05003050000027348-E0GYvO04qir720231106</w:t>
            </w:r>
          </w:p>
        </w:tc>
      </w:tr>
      <w:tr w:rsidR="006929E7" w:rsidRPr="006929E7" w14:paraId="143E11D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55C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10:00:50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51B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A9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734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1C7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05003050000027150-E0GYvO04qitL20231106</w:t>
            </w:r>
          </w:p>
        </w:tc>
      </w:tr>
      <w:tr w:rsidR="006929E7" w:rsidRPr="006929E7" w14:paraId="154343B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54D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10:01:01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F5D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6AF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018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B80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05003050000027517-E0GYvO04qj7h20231106</w:t>
            </w:r>
          </w:p>
        </w:tc>
      </w:tr>
      <w:tr w:rsidR="006929E7" w:rsidRPr="006929E7" w14:paraId="3F5982F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FAF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10:01:01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42C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A79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FBA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57E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05003050000027517-E0GYvO04qj7d20231106</w:t>
            </w:r>
          </w:p>
        </w:tc>
      </w:tr>
      <w:tr w:rsidR="006929E7" w:rsidRPr="006929E7" w14:paraId="411A14C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465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10:01:01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BD0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F44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3FF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412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05003050000027517-E0GYvO04qj7f20231106</w:t>
            </w:r>
          </w:p>
        </w:tc>
      </w:tr>
      <w:tr w:rsidR="006929E7" w:rsidRPr="006929E7" w14:paraId="0A71AD3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560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6A2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BC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900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2E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07003070000028087-E0GYvO04qlB520231106</w:t>
            </w:r>
          </w:p>
        </w:tc>
      </w:tr>
      <w:tr w:rsidR="006929E7" w:rsidRPr="006929E7" w14:paraId="659FDD7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EDC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10:04:51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C55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1A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AC5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75B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05003050000028047-E0GYvO04qnPc20231106</w:t>
            </w:r>
          </w:p>
        </w:tc>
      </w:tr>
      <w:tr w:rsidR="006929E7" w:rsidRPr="006929E7" w14:paraId="75299F8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86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10:06:32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E04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8AC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30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AFF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07003070000028694-E0GYvO04qp9b20231106</w:t>
            </w:r>
          </w:p>
        </w:tc>
      </w:tr>
      <w:tr w:rsidR="006929E7" w:rsidRPr="006929E7" w14:paraId="23710E3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F7D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10:06:32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0D8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021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AE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5B3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07003070000028694-E0GYvO04qp9Z20231106</w:t>
            </w:r>
          </w:p>
        </w:tc>
      </w:tr>
      <w:tr w:rsidR="006929E7" w:rsidRPr="006929E7" w14:paraId="5A0E706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1C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013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C65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E14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58C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07003070000028836-E0GYvO04qq7p20231106</w:t>
            </w:r>
          </w:p>
        </w:tc>
      </w:tr>
      <w:tr w:rsidR="006929E7" w:rsidRPr="006929E7" w14:paraId="7AB68ED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5D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178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091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344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9D3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07003070000028836-E0GYvO04qq7s20231106</w:t>
            </w:r>
          </w:p>
        </w:tc>
      </w:tr>
      <w:tr w:rsidR="006929E7" w:rsidRPr="006929E7" w14:paraId="52D55E9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65E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06-Nov-2023 10:08:07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98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647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992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121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05003050000028321-E0GYvO04qqTR20231106</w:t>
            </w:r>
          </w:p>
        </w:tc>
      </w:tr>
      <w:tr w:rsidR="006929E7" w:rsidRPr="006929E7" w14:paraId="4B599C9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5C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10:12:10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7AA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76F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9A9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DA9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07003070000029046-E0GYvO04qu3G20231106</w:t>
            </w:r>
          </w:p>
        </w:tc>
      </w:tr>
      <w:tr w:rsidR="006929E7" w:rsidRPr="006929E7" w14:paraId="13F2ABA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1C3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10:18:40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100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A08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FED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57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05003050000030224-E0GYvO04r04M20231106</w:t>
            </w:r>
          </w:p>
        </w:tc>
      </w:tr>
      <w:tr w:rsidR="006929E7" w:rsidRPr="006929E7" w14:paraId="6F02DFB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267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10:20:20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ACA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3B1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B2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ADB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05003050000030447-E0GYvO04r1LB20231106</w:t>
            </w:r>
          </w:p>
        </w:tc>
      </w:tr>
      <w:tr w:rsidR="006929E7" w:rsidRPr="006929E7" w14:paraId="00FD4B7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EC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10:20:21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812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CBE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08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988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07003070000030558-E0GYvO04r1N020231106</w:t>
            </w:r>
          </w:p>
        </w:tc>
      </w:tr>
      <w:tr w:rsidR="006929E7" w:rsidRPr="006929E7" w14:paraId="3B92462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D46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10:20:22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2CA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526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3D7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F3D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07003070000030558-E0GYvO04r1OC20231106</w:t>
            </w:r>
          </w:p>
        </w:tc>
      </w:tr>
      <w:tr w:rsidR="006929E7" w:rsidRPr="006929E7" w14:paraId="4C5C919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8E0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3A5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65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E0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3F4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05003050000030571-E0GYvO04r1vf20231106</w:t>
            </w:r>
          </w:p>
        </w:tc>
      </w:tr>
      <w:tr w:rsidR="006929E7" w:rsidRPr="006929E7" w14:paraId="77540CB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2A2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10:24:59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85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C80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68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183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07003070000031259-E0GYvO04r4bv20231106</w:t>
            </w:r>
          </w:p>
        </w:tc>
      </w:tr>
      <w:tr w:rsidR="006929E7" w:rsidRPr="006929E7" w14:paraId="11CCCF6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4DB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10:25:06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BE8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2F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08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EA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07003070000031015-E0GYvO04r4h420231106</w:t>
            </w:r>
          </w:p>
        </w:tc>
      </w:tr>
      <w:tr w:rsidR="006929E7" w:rsidRPr="006929E7" w14:paraId="7704706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78C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879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CFB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CF9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9B9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05003050000031232-E0GYvO04r5PZ20231106</w:t>
            </w:r>
          </w:p>
        </w:tc>
      </w:tr>
      <w:tr w:rsidR="006929E7" w:rsidRPr="006929E7" w14:paraId="781843A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439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10:28:22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B5F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DB3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9E7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603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05003050000031398-E0GYvO04r6wK20231106</w:t>
            </w:r>
          </w:p>
        </w:tc>
      </w:tr>
      <w:tr w:rsidR="006929E7" w:rsidRPr="006929E7" w14:paraId="12E826C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021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10:28:48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C4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EFA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545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B82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05003050000031398-E0GYvO04r79020231106</w:t>
            </w:r>
          </w:p>
        </w:tc>
      </w:tr>
      <w:tr w:rsidR="006929E7" w:rsidRPr="006929E7" w14:paraId="33AEA62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6BA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BB3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B14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CBA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929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05003050000031533-E0GYvO04r7Oc20231106</w:t>
            </w:r>
          </w:p>
        </w:tc>
      </w:tr>
      <w:tr w:rsidR="006929E7" w:rsidRPr="006929E7" w14:paraId="52FBB81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9EE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10:31:45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C60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F62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C4D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D01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05003050000031772-E0GYvO04r95z20231106</w:t>
            </w:r>
          </w:p>
        </w:tc>
      </w:tr>
      <w:tr w:rsidR="006929E7" w:rsidRPr="006929E7" w14:paraId="721C2E7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E04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10:31:45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5F3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1BB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5D8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99B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05003050000031772-E0GYvO04r95w20231106</w:t>
            </w:r>
          </w:p>
        </w:tc>
      </w:tr>
      <w:tr w:rsidR="006929E7" w:rsidRPr="006929E7" w14:paraId="6715262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34D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089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B0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EC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970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07003070000032236-E0GYvO04r9bn20231106</w:t>
            </w:r>
          </w:p>
        </w:tc>
      </w:tr>
      <w:tr w:rsidR="006929E7" w:rsidRPr="006929E7" w14:paraId="51E91A9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D05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13C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F33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250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79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07003070000032805-E0GYvO04rCUb20231106</w:t>
            </w:r>
          </w:p>
        </w:tc>
      </w:tr>
      <w:tr w:rsidR="006929E7" w:rsidRPr="006929E7" w14:paraId="56C96A3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E50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10:37:41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E16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39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516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186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07003070000033054-E0GYvO04rDaH20231106</w:t>
            </w:r>
          </w:p>
        </w:tc>
      </w:tr>
      <w:tr w:rsidR="006929E7" w:rsidRPr="006929E7" w14:paraId="4A53601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3D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10:38:57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C48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BDF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878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BF0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07003070000032653-E0GYvO04rE1520231106</w:t>
            </w:r>
          </w:p>
        </w:tc>
      </w:tr>
      <w:tr w:rsidR="006929E7" w:rsidRPr="006929E7" w14:paraId="7F0E419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FF1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10:38:57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D9B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27F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8E8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0D6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07003070000032653-E0GYvO04rE0z20231106</w:t>
            </w:r>
          </w:p>
        </w:tc>
      </w:tr>
      <w:tr w:rsidR="006929E7" w:rsidRPr="006929E7" w14:paraId="77A4EAF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1C2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10:46:37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97E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3D7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2CC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E3D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05003050000034204-E0GYvO04rKSu20231106</w:t>
            </w:r>
          </w:p>
        </w:tc>
      </w:tr>
      <w:tr w:rsidR="006929E7" w:rsidRPr="006929E7" w14:paraId="732A80A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546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10:47:01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C60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81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B4B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EF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07003070000034158-E0GYvO04rKlW20231106</w:t>
            </w:r>
          </w:p>
        </w:tc>
      </w:tr>
      <w:tr w:rsidR="006929E7" w:rsidRPr="006929E7" w14:paraId="031A80F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3B7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10:48:55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2C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D6D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53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1EC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07003070000034714-E0GYvO04rMlY20231106</w:t>
            </w:r>
          </w:p>
        </w:tc>
      </w:tr>
      <w:tr w:rsidR="006929E7" w:rsidRPr="006929E7" w14:paraId="66E5742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8B8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463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79F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6F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4E0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07003070000035212-E0GYvO04rOz520231106</w:t>
            </w:r>
          </w:p>
        </w:tc>
      </w:tr>
      <w:tr w:rsidR="006929E7" w:rsidRPr="006929E7" w14:paraId="247E00B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ED0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0E7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105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F3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461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07003070000034971-E0GYvO04rP0020231106</w:t>
            </w:r>
          </w:p>
        </w:tc>
      </w:tr>
      <w:tr w:rsidR="006929E7" w:rsidRPr="006929E7" w14:paraId="6A85D83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EE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10:53:04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47A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423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C19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07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07003070000035459-E0GYvO04rRIJ20231106</w:t>
            </w:r>
          </w:p>
        </w:tc>
      </w:tr>
      <w:tr w:rsidR="006929E7" w:rsidRPr="006929E7" w14:paraId="4BE1BB2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EA3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9AC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60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BA9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F9A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07003070000035735-E0GYvO04rSt020231106</w:t>
            </w:r>
          </w:p>
        </w:tc>
      </w:tr>
      <w:tr w:rsidR="006929E7" w:rsidRPr="006929E7" w14:paraId="1BD6938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DE6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10:56:01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F79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9A4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0B9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3E6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07003070000035931-E0GYvO04rU2b20231106</w:t>
            </w:r>
          </w:p>
        </w:tc>
      </w:tr>
      <w:tr w:rsidR="006929E7" w:rsidRPr="006929E7" w14:paraId="0F66EA2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FB4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10:58:28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02E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D97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CFB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8F8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05003050000035915-E0GYvO04rVoX20231106</w:t>
            </w:r>
          </w:p>
        </w:tc>
      </w:tr>
      <w:tr w:rsidR="006929E7" w:rsidRPr="006929E7" w14:paraId="27BB607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C7E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10:58:30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663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5D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DA3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AEF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05003050000035867-E0GYvO04rVqe20231106</w:t>
            </w:r>
          </w:p>
        </w:tc>
      </w:tr>
      <w:tr w:rsidR="006929E7" w:rsidRPr="006929E7" w14:paraId="59058FD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D50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185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1D7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2F7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714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07003070000036949-E0GYvO04rZlj20231106</w:t>
            </w:r>
          </w:p>
        </w:tc>
      </w:tr>
      <w:tr w:rsidR="006929E7" w:rsidRPr="006929E7" w14:paraId="1BF7ED1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4B6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11:06:56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900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EA1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E2E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851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07003070000037108-E0GYvO04rbOt20231106</w:t>
            </w:r>
          </w:p>
        </w:tc>
      </w:tr>
      <w:tr w:rsidR="006929E7" w:rsidRPr="006929E7" w14:paraId="25FBF69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B5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11:08:02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36F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DA9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3DB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D9D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05003050000037083-E0GYvO04rc3p20231106</w:t>
            </w:r>
          </w:p>
        </w:tc>
      </w:tr>
      <w:tr w:rsidR="006929E7" w:rsidRPr="006929E7" w14:paraId="57D06F9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AEC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11:10:32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F88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7D5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E0F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C2D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05003050000037480-E0GYvO04rdgV20231106</w:t>
            </w:r>
          </w:p>
        </w:tc>
      </w:tr>
      <w:tr w:rsidR="006929E7" w:rsidRPr="006929E7" w14:paraId="0447E8B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057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11:11:50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BD3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9AC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CBA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DB4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05003050000037639-E0GYvO04recg20231106</w:t>
            </w:r>
          </w:p>
        </w:tc>
      </w:tr>
      <w:tr w:rsidR="006929E7" w:rsidRPr="006929E7" w14:paraId="0A4169B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D8B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11:11:50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EAF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2E4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A7B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373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05003050000037639-E0GYvO04reci20231106</w:t>
            </w:r>
          </w:p>
        </w:tc>
      </w:tr>
      <w:tr w:rsidR="006929E7" w:rsidRPr="006929E7" w14:paraId="58BF21E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17D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11:13:08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CA8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90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625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B9B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05003050000037864-E0GYvO04rfLj20231106</w:t>
            </w:r>
          </w:p>
        </w:tc>
      </w:tr>
      <w:tr w:rsidR="006929E7" w:rsidRPr="006929E7" w14:paraId="4D6A619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CAF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6D3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26F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27E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54F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07003070000038592-E0GYvO04rh1520231106</w:t>
            </w:r>
          </w:p>
        </w:tc>
      </w:tr>
      <w:tr w:rsidR="006929E7" w:rsidRPr="006929E7" w14:paraId="5F754B2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4D7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16D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0D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276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B6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07003070000038592-E0GYvO04rh1720231106</w:t>
            </w:r>
          </w:p>
        </w:tc>
      </w:tr>
      <w:tr w:rsidR="006929E7" w:rsidRPr="006929E7" w14:paraId="2E9F912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088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11:16:22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1CB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BEB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5B7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5D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07003070000038318-E0GYvO04rhKu20231106</w:t>
            </w:r>
          </w:p>
        </w:tc>
      </w:tr>
      <w:tr w:rsidR="006929E7" w:rsidRPr="006929E7" w14:paraId="6340474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122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8C2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A00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BB7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309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05003050000038527-E0GYvO04riIf20231106</w:t>
            </w:r>
          </w:p>
        </w:tc>
      </w:tr>
      <w:tr w:rsidR="006929E7" w:rsidRPr="006929E7" w14:paraId="0917FF5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609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11:22:00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5D5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859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AC6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B3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07003070000039466-E0GYvO04rkl020231106</w:t>
            </w:r>
          </w:p>
        </w:tc>
      </w:tr>
      <w:tr w:rsidR="006929E7" w:rsidRPr="006929E7" w14:paraId="2A26BB3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51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11:22:57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70A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6BF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DC0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224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05003050000039250-E0GYvO04rlMu20231106</w:t>
            </w:r>
          </w:p>
        </w:tc>
      </w:tr>
      <w:tr w:rsidR="006929E7" w:rsidRPr="006929E7" w14:paraId="4D0E4C2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0AC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AB0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799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839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48D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07003070000039924-E0GYvO04rm8w20231106</w:t>
            </w:r>
          </w:p>
        </w:tc>
      </w:tr>
      <w:tr w:rsidR="006929E7" w:rsidRPr="006929E7" w14:paraId="76FE207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4B2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11:27:36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394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8E9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6A0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B42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05003050000040044-E0GYvO04ro8t20231106</w:t>
            </w:r>
          </w:p>
        </w:tc>
      </w:tr>
      <w:tr w:rsidR="006929E7" w:rsidRPr="006929E7" w14:paraId="2CF7826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D08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31C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0A6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84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CCA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07003070000040395-E0GYvO04roBH20231106</w:t>
            </w:r>
          </w:p>
        </w:tc>
      </w:tr>
      <w:tr w:rsidR="006929E7" w:rsidRPr="006929E7" w14:paraId="269ED52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6BB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06-Nov-2023 11:27:41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8F2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0F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77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2F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07003070000040395-E0GYvO04roBF20231106</w:t>
            </w:r>
          </w:p>
        </w:tc>
      </w:tr>
      <w:tr w:rsidR="006929E7" w:rsidRPr="006929E7" w14:paraId="47A8AF5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F96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11:30:05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17B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E13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8A2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94F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05003050000040441-E0GYvO04rqMN20231106</w:t>
            </w:r>
          </w:p>
        </w:tc>
      </w:tr>
      <w:tr w:rsidR="006929E7" w:rsidRPr="006929E7" w14:paraId="31CD485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5E3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11:30:23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28C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B74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E58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579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07003070000040709-E0GYvO04rqsd20231106</w:t>
            </w:r>
          </w:p>
        </w:tc>
      </w:tr>
      <w:tr w:rsidR="006929E7" w:rsidRPr="006929E7" w14:paraId="4AC30EE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47E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11:35:46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9DB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812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587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6FA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07003070000041039-E0GYvO04ruhh20231106</w:t>
            </w:r>
          </w:p>
        </w:tc>
      </w:tr>
      <w:tr w:rsidR="006929E7" w:rsidRPr="006929E7" w14:paraId="45D894C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ECE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11:40:22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B8E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65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71E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86B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05003050000041882-E0GYvO04rxLN20231106</w:t>
            </w:r>
          </w:p>
        </w:tc>
      </w:tr>
      <w:tr w:rsidR="006929E7" w:rsidRPr="006929E7" w14:paraId="0AC67F5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C45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88A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9EA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202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233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05003050000041453-E0GYvO04rxlI20231106</w:t>
            </w:r>
          </w:p>
        </w:tc>
      </w:tr>
      <w:tr w:rsidR="006929E7" w:rsidRPr="006929E7" w14:paraId="5DA7EC3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492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11:41:21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1BC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EE9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0BB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98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05003050000041972-E0GYvO04rxxz20231106</w:t>
            </w:r>
          </w:p>
        </w:tc>
      </w:tr>
      <w:tr w:rsidR="006929E7" w:rsidRPr="006929E7" w14:paraId="5AA6F5D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5FA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11:41:21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BFA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BEB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091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91B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05003050000041453-E0GYvO04rxxj20231106</w:t>
            </w:r>
          </w:p>
        </w:tc>
      </w:tr>
      <w:tr w:rsidR="006929E7" w:rsidRPr="006929E7" w14:paraId="3E4F20B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F7F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11:43:26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CE2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2E3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E15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476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07003070000042515-E0GYvO04rz9V20231106</w:t>
            </w:r>
          </w:p>
        </w:tc>
      </w:tr>
      <w:tr w:rsidR="006929E7" w:rsidRPr="006929E7" w14:paraId="77A0179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4A4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11:43:31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3CF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B76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B9B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9BE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07003070000042256-E0GYvO04rzEa20231106</w:t>
            </w:r>
          </w:p>
        </w:tc>
      </w:tr>
      <w:tr w:rsidR="006929E7" w:rsidRPr="006929E7" w14:paraId="0665086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82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11:47:14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753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776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558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B42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05003050000042389-E0GYvO04s1XC20231106</w:t>
            </w:r>
          </w:p>
        </w:tc>
      </w:tr>
      <w:tr w:rsidR="006929E7" w:rsidRPr="006929E7" w14:paraId="6A5E72E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ADB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11:51:21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0BD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002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02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DD6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05003050000042969-E0GYvO04s3hD20231106</w:t>
            </w:r>
          </w:p>
        </w:tc>
      </w:tr>
      <w:tr w:rsidR="006929E7" w:rsidRPr="006929E7" w14:paraId="7A6D605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0F9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11:56:57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D20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2D4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F07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89E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07003070000044058-E0GYvO04s6fV20231106</w:t>
            </w:r>
          </w:p>
        </w:tc>
      </w:tr>
      <w:tr w:rsidR="006929E7" w:rsidRPr="006929E7" w14:paraId="70C6F81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12B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11:56:57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F55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AB9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FD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21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05003050000044003-E0GYvO04s6f620231106</w:t>
            </w:r>
          </w:p>
        </w:tc>
      </w:tr>
      <w:tr w:rsidR="006929E7" w:rsidRPr="006929E7" w14:paraId="407F828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E47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11:58:24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A07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A24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EAA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75C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07003070000044423-E0GYvO04s7Pn20231106</w:t>
            </w:r>
          </w:p>
        </w:tc>
      </w:tr>
      <w:tr w:rsidR="006929E7" w:rsidRPr="006929E7" w14:paraId="734810D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2F9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11:59:59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A1E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D47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C5F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10B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05003050000044084-E0GYvO04s8iJ20231106</w:t>
            </w:r>
          </w:p>
        </w:tc>
      </w:tr>
      <w:tr w:rsidR="006929E7" w:rsidRPr="006929E7" w14:paraId="5E4FE27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42E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11:59:59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6B5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BC4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859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12F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05003050000044084-E0GYvO04s8i520231106</w:t>
            </w:r>
          </w:p>
        </w:tc>
      </w:tr>
      <w:tr w:rsidR="006929E7" w:rsidRPr="006929E7" w14:paraId="7CB8B32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036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11:59:59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0AB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E9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7B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E55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05003050000044427-E0GYvO04s8g020231106</w:t>
            </w:r>
          </w:p>
        </w:tc>
      </w:tr>
      <w:tr w:rsidR="006929E7" w:rsidRPr="006929E7" w14:paraId="718D792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130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12:05:57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BE3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546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9AE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858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07003070000045818-E0GYvO04sDWv20231106</w:t>
            </w:r>
          </w:p>
        </w:tc>
      </w:tr>
      <w:tr w:rsidR="006929E7" w:rsidRPr="006929E7" w14:paraId="438852C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45A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179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D1F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4B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757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07003070000045824-E0GYvO04sDYF20231106</w:t>
            </w:r>
          </w:p>
        </w:tc>
      </w:tr>
      <w:tr w:rsidR="006929E7" w:rsidRPr="006929E7" w14:paraId="5EEFB14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FE6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7CC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CEB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FB1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BAA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07003070000045824-E0GYvO04sDYD20231106</w:t>
            </w:r>
          </w:p>
        </w:tc>
      </w:tr>
      <w:tr w:rsidR="006929E7" w:rsidRPr="006929E7" w14:paraId="79B5D85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8A8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12:07:38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0F5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921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180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72F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07003070000045104-E0GYvO04sEV620231106</w:t>
            </w:r>
          </w:p>
        </w:tc>
      </w:tr>
      <w:tr w:rsidR="006929E7" w:rsidRPr="006929E7" w14:paraId="5EEAAE5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BDB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92B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0E4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BD8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7D5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05003050000045921-E0GYvO04sEYF20231106</w:t>
            </w:r>
          </w:p>
        </w:tc>
      </w:tr>
      <w:tr w:rsidR="006929E7" w:rsidRPr="006929E7" w14:paraId="6FC9064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40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12:10:02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D6F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27E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C97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B53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07003070000046282-E0GYvO04sFWl20231106</w:t>
            </w:r>
          </w:p>
        </w:tc>
      </w:tr>
      <w:tr w:rsidR="006929E7" w:rsidRPr="006929E7" w14:paraId="1208A2B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6D5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12:19:02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82F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2DE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CD4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805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05003050000046631-E0GYvO04sKF620231106</w:t>
            </w:r>
          </w:p>
        </w:tc>
      </w:tr>
      <w:tr w:rsidR="006929E7" w:rsidRPr="006929E7" w14:paraId="6EDC8B3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AAB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12:22:11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EC9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736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73A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D3F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07003070000047871-E0GYvO04sLpj20231106</w:t>
            </w:r>
          </w:p>
        </w:tc>
      </w:tr>
      <w:tr w:rsidR="006929E7" w:rsidRPr="006929E7" w14:paraId="3285473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551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12:24:08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D98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FF6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4FA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BFF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05003050000046085-E0GYvO04sMml20231106</w:t>
            </w:r>
          </w:p>
        </w:tc>
      </w:tr>
      <w:tr w:rsidR="006929E7" w:rsidRPr="006929E7" w14:paraId="5230228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AF7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12:24:14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5C8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56A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1EC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B26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07003070000047762-E0GYvO04sMtL20231106</w:t>
            </w:r>
          </w:p>
        </w:tc>
      </w:tr>
      <w:tr w:rsidR="006929E7" w:rsidRPr="006929E7" w14:paraId="421D7E4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A50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12:24:14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C22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20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F3C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572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05003050000047296-E0GYvO04sMtJ20231106</w:t>
            </w:r>
          </w:p>
        </w:tc>
      </w:tr>
      <w:tr w:rsidR="006929E7" w:rsidRPr="006929E7" w14:paraId="7BF8519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5C3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12:25:56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451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ED3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EBC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E11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05003050000048224-E0GYvO04sNyb20231106</w:t>
            </w:r>
          </w:p>
        </w:tc>
      </w:tr>
      <w:tr w:rsidR="006929E7" w:rsidRPr="006929E7" w14:paraId="129B0E5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57E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418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1D7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AB5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8F1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05003050000048143-E0GYvO04sO1y20231106</w:t>
            </w:r>
          </w:p>
        </w:tc>
      </w:tr>
      <w:tr w:rsidR="006929E7" w:rsidRPr="006929E7" w14:paraId="1CDBB25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73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12:28:02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444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AD4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D02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9EA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05003050000048551-E0GYvO04sPGl20231106</w:t>
            </w:r>
          </w:p>
        </w:tc>
      </w:tr>
      <w:tr w:rsidR="006929E7" w:rsidRPr="006929E7" w14:paraId="39BA690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20C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12:28:02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1B9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FFE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C8D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C9E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05003050000048551-E0GYvO04sPGn20231106</w:t>
            </w:r>
          </w:p>
        </w:tc>
      </w:tr>
      <w:tr w:rsidR="006929E7" w:rsidRPr="006929E7" w14:paraId="3920565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CC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12:29:29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990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1D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927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13E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07003070000048976-E0GYvO04sPtC20231106</w:t>
            </w:r>
          </w:p>
        </w:tc>
      </w:tr>
      <w:tr w:rsidR="006929E7" w:rsidRPr="006929E7" w14:paraId="137AE78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5E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12:34:48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D3F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C35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54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A97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07003070000049873-E0GYvO04sTVV20231106</w:t>
            </w:r>
          </w:p>
        </w:tc>
      </w:tr>
      <w:tr w:rsidR="006929E7" w:rsidRPr="006929E7" w14:paraId="5272222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9B4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12:36:06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E07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CC3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EA9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B58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07003070000049607-E0GYvO04sUIY20231106</w:t>
            </w:r>
          </w:p>
        </w:tc>
      </w:tr>
      <w:tr w:rsidR="006929E7" w:rsidRPr="006929E7" w14:paraId="60F2F8D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4D1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12:37:21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6A0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E78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27B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67E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05003050000049337-E0GYvO04sV3q20231106</w:t>
            </w:r>
          </w:p>
        </w:tc>
      </w:tr>
      <w:tr w:rsidR="006929E7" w:rsidRPr="006929E7" w14:paraId="2F9C6AF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D1E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12:46:57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728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205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FF1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68B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05003050000051560-E0GYvO04sbA820231106</w:t>
            </w:r>
          </w:p>
        </w:tc>
      </w:tr>
      <w:tr w:rsidR="006929E7" w:rsidRPr="006929E7" w14:paraId="19B1BD8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CB6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12:46:57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9B9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992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FD3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AEE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05003050000051560-E0GYvO04sbAA20231106</w:t>
            </w:r>
          </w:p>
        </w:tc>
      </w:tr>
      <w:tr w:rsidR="006929E7" w:rsidRPr="006929E7" w14:paraId="536210D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1BC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12:49:26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16B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C65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0F1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63A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07003070000051271-E0GYvO04schZ20231106</w:t>
            </w:r>
          </w:p>
        </w:tc>
      </w:tr>
      <w:tr w:rsidR="006929E7" w:rsidRPr="006929E7" w14:paraId="24D47AE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1EB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12:50:04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2FC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77C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0E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EB2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07003070000050995-E0GYvO04sd1X20231106</w:t>
            </w:r>
          </w:p>
        </w:tc>
      </w:tr>
      <w:tr w:rsidR="006929E7" w:rsidRPr="006929E7" w14:paraId="59ECEBC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F4A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12:54:14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D8F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CF2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BBB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76A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07003070000052844-E0GYvO04sfiG20231106</w:t>
            </w:r>
          </w:p>
        </w:tc>
      </w:tr>
      <w:tr w:rsidR="006929E7" w:rsidRPr="006929E7" w14:paraId="4886F06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84C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12:54:14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F0E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BEA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279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10B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07003070000052844-E0GYvO04sfiE20231106</w:t>
            </w:r>
          </w:p>
        </w:tc>
      </w:tr>
      <w:tr w:rsidR="006929E7" w:rsidRPr="006929E7" w14:paraId="22E341C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C0F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12:54:26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B4F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B97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80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837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05003050000052874-E0GYvO04sfxV20231106</w:t>
            </w:r>
          </w:p>
        </w:tc>
      </w:tr>
      <w:tr w:rsidR="006929E7" w:rsidRPr="006929E7" w14:paraId="695BBB5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F37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12:54:26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E2D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498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21A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DA7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05003050000052874-E0GYvO04sfxX20231106</w:t>
            </w:r>
          </w:p>
        </w:tc>
      </w:tr>
      <w:tr w:rsidR="006929E7" w:rsidRPr="006929E7" w14:paraId="08AB95B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3C2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12:55:42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1A9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962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55C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734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05003050000052234-E0GYvO04sgbs20231106</w:t>
            </w:r>
          </w:p>
        </w:tc>
      </w:tr>
      <w:tr w:rsidR="006929E7" w:rsidRPr="006929E7" w14:paraId="3ADAD8C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26D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06-Nov-2023 12:56:25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BBE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76C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167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F9C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07003070000053320-E0GYvO04shCS20231106</w:t>
            </w:r>
          </w:p>
        </w:tc>
      </w:tr>
      <w:tr w:rsidR="006929E7" w:rsidRPr="006929E7" w14:paraId="5C619F2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4A0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12:59:15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7C9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52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06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2D2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05003050000053613-E0GYvO04sjBV20231106</w:t>
            </w:r>
          </w:p>
        </w:tc>
      </w:tr>
      <w:tr w:rsidR="006929E7" w:rsidRPr="006929E7" w14:paraId="5D88ACC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FDB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12:59:15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6D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638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51D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4FE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05003050000053613-E0GYvO04sjBX20231106</w:t>
            </w:r>
          </w:p>
        </w:tc>
      </w:tr>
      <w:tr w:rsidR="006929E7" w:rsidRPr="006929E7" w14:paraId="5C7E1D0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1F8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12:59:26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06F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FC8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11C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ACE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05003050000053628-E0GYvO04sjLI20231106</w:t>
            </w:r>
          </w:p>
        </w:tc>
      </w:tr>
      <w:tr w:rsidR="006929E7" w:rsidRPr="006929E7" w14:paraId="56E2712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4DB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13:04:00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E48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414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DF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372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07003070000054643-E0GYvO04smg420231106</w:t>
            </w:r>
          </w:p>
        </w:tc>
      </w:tr>
      <w:tr w:rsidR="006929E7" w:rsidRPr="006929E7" w14:paraId="30ADA1D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64D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13:04:00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C33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5F7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D75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D0E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07003070000054643-E0GYvO04smg220231106</w:t>
            </w:r>
          </w:p>
        </w:tc>
      </w:tr>
      <w:tr w:rsidR="006929E7" w:rsidRPr="006929E7" w14:paraId="217A87A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65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13:04:20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4D6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134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60B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F35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05003050000054163-E0GYvO04smtF20231106</w:t>
            </w:r>
          </w:p>
        </w:tc>
      </w:tr>
      <w:tr w:rsidR="006929E7" w:rsidRPr="006929E7" w14:paraId="40D2E40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E2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13:05:04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F5B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2B2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171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8F5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07003070000054696-E0GYvO04snKQ20231106</w:t>
            </w:r>
          </w:p>
        </w:tc>
      </w:tr>
      <w:tr w:rsidR="006929E7" w:rsidRPr="006929E7" w14:paraId="65D2880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13D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13:06:53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38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1F4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819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65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07003070000054953-E0GYvO04soPz20231106</w:t>
            </w:r>
          </w:p>
        </w:tc>
      </w:tr>
      <w:tr w:rsidR="006929E7" w:rsidRPr="006929E7" w14:paraId="491AAE5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14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13:08:34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3BA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76A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362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E4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07003070000055402-E0GYvO04spYP20231106</w:t>
            </w:r>
          </w:p>
        </w:tc>
      </w:tr>
      <w:tr w:rsidR="006929E7" w:rsidRPr="006929E7" w14:paraId="0AB1CF5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D7F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13:08:34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AD1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2CF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F99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AA4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07003070000055402-E0GYvO04spYR20231106</w:t>
            </w:r>
          </w:p>
        </w:tc>
      </w:tr>
      <w:tr w:rsidR="006929E7" w:rsidRPr="006929E7" w14:paraId="7F97B78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1D6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13:08:38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12F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69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59D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113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07003070000055291-E0GYvO04spbK20231106</w:t>
            </w:r>
          </w:p>
        </w:tc>
      </w:tr>
      <w:tr w:rsidR="006929E7" w:rsidRPr="006929E7" w14:paraId="41A3B4E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D7F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13:09:40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E67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2A1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47D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BF4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07003070000055544-E0GYvO04sqNy20231106</w:t>
            </w:r>
          </w:p>
        </w:tc>
      </w:tr>
      <w:tr w:rsidR="006929E7" w:rsidRPr="006929E7" w14:paraId="402B3DD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C40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13:09:40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F5E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385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91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419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05003050000054494-E0GYvO04sqOM20231106</w:t>
            </w:r>
          </w:p>
        </w:tc>
      </w:tr>
      <w:tr w:rsidR="006929E7" w:rsidRPr="006929E7" w14:paraId="5AE7B6E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1D9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13:11:29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806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BE2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27B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AF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07003070000055829-E0GYvO04srXD20231106</w:t>
            </w:r>
          </w:p>
        </w:tc>
      </w:tr>
      <w:tr w:rsidR="006929E7" w:rsidRPr="006929E7" w14:paraId="4559FBF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670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13:11:29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55D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40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39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A9D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07003070000055829-E0GYvO04srXG20231106</w:t>
            </w:r>
          </w:p>
        </w:tc>
      </w:tr>
      <w:tr w:rsidR="006929E7" w:rsidRPr="006929E7" w14:paraId="1E03886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E7D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13:11:29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D44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819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3BB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E99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05003050000055611-E0GYvO04srXB20231106</w:t>
            </w:r>
          </w:p>
        </w:tc>
      </w:tr>
      <w:tr w:rsidR="006929E7" w:rsidRPr="006929E7" w14:paraId="0ECD48C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267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B86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60B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3F0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58B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05003050000056163-E0GYvO04suO720231106</w:t>
            </w:r>
          </w:p>
        </w:tc>
      </w:tr>
      <w:tr w:rsidR="006929E7" w:rsidRPr="006929E7" w14:paraId="7BA2431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00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13:16:00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E1B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410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C7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885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07003070000056454-E0GYvO04sv2S20231106</w:t>
            </w:r>
          </w:p>
        </w:tc>
      </w:tr>
      <w:tr w:rsidR="006929E7" w:rsidRPr="006929E7" w14:paraId="4D95943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EE5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A54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393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8AB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180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07003070000056510-E0GYvO04sv3k20231106</w:t>
            </w:r>
          </w:p>
        </w:tc>
      </w:tr>
      <w:tr w:rsidR="006929E7" w:rsidRPr="006929E7" w14:paraId="514F5B0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F8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13:16:20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00B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480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80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6C5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05003050000056190-E0GYvO04svKR20231106</w:t>
            </w:r>
          </w:p>
        </w:tc>
      </w:tr>
      <w:tr w:rsidR="006929E7" w:rsidRPr="006929E7" w14:paraId="4DC4752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634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13:18:15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3E7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FA0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AB1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902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05003050000056545-E0GYvO04swqM20231106</w:t>
            </w:r>
          </w:p>
        </w:tc>
      </w:tr>
      <w:tr w:rsidR="006929E7" w:rsidRPr="006929E7" w14:paraId="203887D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F1A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13:20:16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5C6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5D4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CE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FC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07003070000057095-E0GYvO04sycL20231106</w:t>
            </w:r>
          </w:p>
        </w:tc>
      </w:tr>
      <w:tr w:rsidR="006929E7" w:rsidRPr="006929E7" w14:paraId="2A84B9A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2C6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13:21:27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66F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265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662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7C2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05003050000057181-E0GYvO04szKw20231106</w:t>
            </w:r>
          </w:p>
        </w:tc>
      </w:tr>
      <w:tr w:rsidR="006929E7" w:rsidRPr="006929E7" w14:paraId="1981AD7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6BE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13:24:10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38C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55E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70E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2C4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05003050000057666-E0GYvO04t1cH20231106</w:t>
            </w:r>
          </w:p>
        </w:tc>
      </w:tr>
      <w:tr w:rsidR="006929E7" w:rsidRPr="006929E7" w14:paraId="1039A0C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341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13:24:10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C34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61F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459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1A7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05003050000057666-E0GYvO04t1cF20231106</w:t>
            </w:r>
          </w:p>
        </w:tc>
      </w:tr>
      <w:tr w:rsidR="006929E7" w:rsidRPr="006929E7" w14:paraId="74BEEA3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A4D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13:24:10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A3B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CA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192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23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05003050000057666-E0GYvO04t1cJ20231106</w:t>
            </w:r>
          </w:p>
        </w:tc>
      </w:tr>
      <w:tr w:rsidR="006929E7" w:rsidRPr="006929E7" w14:paraId="6A1282C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76D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13:24:40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583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349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63B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15A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05003050000057749-E0GYvO04t22520231106</w:t>
            </w:r>
          </w:p>
        </w:tc>
      </w:tr>
      <w:tr w:rsidR="006929E7" w:rsidRPr="006929E7" w14:paraId="1DC6109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07B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13:24:52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3E1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A6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A51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C3C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05003050000057749-E0GYvO04t2Fn20231106</w:t>
            </w:r>
          </w:p>
        </w:tc>
      </w:tr>
      <w:tr w:rsidR="006929E7" w:rsidRPr="006929E7" w14:paraId="0948503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66E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E97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290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58A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664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07003070000058342-E0GYvO04t3Bn20231106</w:t>
            </w:r>
          </w:p>
        </w:tc>
      </w:tr>
      <w:tr w:rsidR="006929E7" w:rsidRPr="006929E7" w14:paraId="53857A7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1E1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13:28:58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C5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14F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58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D10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05003050000058414-E0GYvO04t54Y20231106</w:t>
            </w:r>
          </w:p>
        </w:tc>
      </w:tr>
      <w:tr w:rsidR="006929E7" w:rsidRPr="006929E7" w14:paraId="4657DCB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47E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13:33:08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52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5C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A9D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5F1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05003050000059256-E0GYvO04t8PP20231106</w:t>
            </w:r>
          </w:p>
        </w:tc>
      </w:tr>
      <w:tr w:rsidR="006929E7" w:rsidRPr="006929E7" w14:paraId="722FCFB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11A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13:33:08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FDD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40E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AEC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94C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05003050000059256-E0GYvO04t8PR20231106</w:t>
            </w:r>
          </w:p>
        </w:tc>
      </w:tr>
      <w:tr w:rsidR="006929E7" w:rsidRPr="006929E7" w14:paraId="3169683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4EE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13:35:04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19B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1A0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C15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7E0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07003070000059494-E0GYvO04tA3F20231106</w:t>
            </w:r>
          </w:p>
        </w:tc>
      </w:tr>
      <w:tr w:rsidR="006929E7" w:rsidRPr="006929E7" w14:paraId="4E1D356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ECB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13:37:25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DCC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DC5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129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A63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05003050000059795-E0GYvO04tBTL20231106</w:t>
            </w:r>
          </w:p>
        </w:tc>
      </w:tr>
      <w:tr w:rsidR="006929E7" w:rsidRPr="006929E7" w14:paraId="5729B5F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0E8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13:37:53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53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E5B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74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9A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05003050000060125-E0GYvO04tC1K20231106</w:t>
            </w:r>
          </w:p>
        </w:tc>
      </w:tr>
      <w:tr w:rsidR="006929E7" w:rsidRPr="006929E7" w14:paraId="42A6CA2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F94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13:38:14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1C1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C12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A9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B7A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07003070000058621-E0GYvO04tCTX20231106</w:t>
            </w:r>
          </w:p>
        </w:tc>
      </w:tr>
      <w:tr w:rsidR="006929E7" w:rsidRPr="006929E7" w14:paraId="11CE6C4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D6C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EC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CB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39F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1D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05003050000060361-E0GYvO04tDlA20231106</w:t>
            </w:r>
          </w:p>
        </w:tc>
      </w:tr>
      <w:tr w:rsidR="006929E7" w:rsidRPr="006929E7" w14:paraId="7B8BCD3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5E4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91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A8D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B9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176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05003050000060650-E0GYvO04tEv620231106</w:t>
            </w:r>
          </w:p>
        </w:tc>
      </w:tr>
      <w:tr w:rsidR="006929E7" w:rsidRPr="006929E7" w14:paraId="15AC776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7CD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1C7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DAF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799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689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05003050000060650-E0GYvO04tEv420231106</w:t>
            </w:r>
          </w:p>
        </w:tc>
      </w:tr>
      <w:tr w:rsidR="006929E7" w:rsidRPr="006929E7" w14:paraId="442E87D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638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13:42:21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822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5C7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784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326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05003050000060209-E0GYvO04tFJG20231106</w:t>
            </w:r>
          </w:p>
        </w:tc>
      </w:tr>
      <w:tr w:rsidR="006929E7" w:rsidRPr="006929E7" w14:paraId="4296542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F91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85A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33A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50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006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07003070000061424-E0GYvO04tGIq20231106</w:t>
            </w:r>
          </w:p>
        </w:tc>
      </w:tr>
      <w:tr w:rsidR="006929E7" w:rsidRPr="006929E7" w14:paraId="1945967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C1A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CB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72A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D39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5C2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07003070000061393-E0GYvO04tGJ020231106</w:t>
            </w:r>
          </w:p>
        </w:tc>
      </w:tr>
      <w:tr w:rsidR="006929E7" w:rsidRPr="006929E7" w14:paraId="0D75BF0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0E5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52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A2D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B9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6B1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07003070000061958-E0GYvO04tIcO20231106</w:t>
            </w:r>
          </w:p>
        </w:tc>
      </w:tr>
      <w:tr w:rsidR="006929E7" w:rsidRPr="006929E7" w14:paraId="1795966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4FA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7B6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43C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4B4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2FF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07003070000061726-E0GYvO04tJJH20231106</w:t>
            </w:r>
          </w:p>
        </w:tc>
      </w:tr>
      <w:tr w:rsidR="006929E7" w:rsidRPr="006929E7" w14:paraId="2EF06C0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F06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3FB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341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341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130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05003050000062166-E0GYvO04tKsH20231106</w:t>
            </w:r>
          </w:p>
        </w:tc>
      </w:tr>
      <w:tr w:rsidR="006929E7" w:rsidRPr="006929E7" w14:paraId="29D5AE2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024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06-Nov-2023 13:48:05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D8D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D72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956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914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07003070000062518-E0GYvO04tL1320231106</w:t>
            </w:r>
          </w:p>
        </w:tc>
      </w:tr>
      <w:tr w:rsidR="006929E7" w:rsidRPr="006929E7" w14:paraId="6CE8118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D1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93A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3FF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EB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496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07003070000062878-E0GYvO04tMzr20231106</w:t>
            </w:r>
          </w:p>
        </w:tc>
      </w:tr>
      <w:tr w:rsidR="006929E7" w:rsidRPr="006929E7" w14:paraId="23E3BED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B16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463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83F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77F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570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05003050000062641-E0GYvO04tNFG20231106</w:t>
            </w:r>
          </w:p>
        </w:tc>
      </w:tr>
      <w:tr w:rsidR="006929E7" w:rsidRPr="006929E7" w14:paraId="230439A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9A5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13:49:45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0F8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BDC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A3E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31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05003050000062641-E0GYvO04tNFE20231106</w:t>
            </w:r>
          </w:p>
        </w:tc>
      </w:tr>
      <w:tr w:rsidR="006929E7" w:rsidRPr="006929E7" w14:paraId="0C830CB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BA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13:51:46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AE4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6C4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9AA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692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05003050000062924-E0GYvO04tOjI20231106</w:t>
            </w:r>
          </w:p>
        </w:tc>
      </w:tr>
      <w:tr w:rsidR="006929E7" w:rsidRPr="006929E7" w14:paraId="3873D63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3CA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13:54:28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6B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A00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D8E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DD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05003050000063431-E0GYvO04tR7I20231106</w:t>
            </w:r>
          </w:p>
        </w:tc>
      </w:tr>
      <w:tr w:rsidR="006929E7" w:rsidRPr="006929E7" w14:paraId="4794887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C09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13:54:28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09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054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4A8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7BB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05003050000063431-E0GYvO04tR7m20231106</w:t>
            </w:r>
          </w:p>
        </w:tc>
      </w:tr>
      <w:tr w:rsidR="006929E7" w:rsidRPr="006929E7" w14:paraId="6F64CCC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9E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13:56:04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158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647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DD5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962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05003050000063739-E0GYvO04tSuf20231106</w:t>
            </w:r>
          </w:p>
        </w:tc>
      </w:tr>
      <w:tr w:rsidR="006929E7" w:rsidRPr="006929E7" w14:paraId="577B4A4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FFD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13:56:04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0B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E39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1A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3F8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05003050000063739-E0GYvO04tSud20231106</w:t>
            </w:r>
          </w:p>
        </w:tc>
      </w:tr>
      <w:tr w:rsidR="006929E7" w:rsidRPr="006929E7" w14:paraId="5F89C35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5C8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13:58:04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07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420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061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F1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05003050000064052-E0GYvO04tUez20231106</w:t>
            </w:r>
          </w:p>
        </w:tc>
      </w:tr>
      <w:tr w:rsidR="006929E7" w:rsidRPr="006929E7" w14:paraId="18E11D8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C69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14:00:14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DA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DC2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D87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C59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05003050000064419-E0GYvO04tXFr20231106</w:t>
            </w:r>
          </w:p>
        </w:tc>
      </w:tr>
      <w:tr w:rsidR="006929E7" w:rsidRPr="006929E7" w14:paraId="53F800E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C4A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14:00:14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FC0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9B2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EB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BFF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05003050000064419-E0GYvO04tXFp20231106</w:t>
            </w:r>
          </w:p>
        </w:tc>
      </w:tr>
      <w:tr w:rsidR="006929E7" w:rsidRPr="006929E7" w14:paraId="545BC2F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C6B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6D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C6F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581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D90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05003050000064635-E0GYvO04tYDz20231106</w:t>
            </w:r>
          </w:p>
        </w:tc>
      </w:tr>
      <w:tr w:rsidR="006929E7" w:rsidRPr="006929E7" w14:paraId="6556B4C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7CF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D34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E45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DB7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03E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05003050000064268-E0GYvO04tYVT20231106</w:t>
            </w:r>
          </w:p>
        </w:tc>
      </w:tr>
      <w:tr w:rsidR="006929E7" w:rsidRPr="006929E7" w14:paraId="5D5C264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925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994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378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9CA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4FC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05003050000064268-E0GYvO04tYVV20231106</w:t>
            </w:r>
          </w:p>
        </w:tc>
      </w:tr>
      <w:tr w:rsidR="006929E7" w:rsidRPr="006929E7" w14:paraId="71483D5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AF2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14:02:46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658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DD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1E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A17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05003050000064919-E0GYvO04taBq20231106</w:t>
            </w:r>
          </w:p>
        </w:tc>
      </w:tr>
      <w:tr w:rsidR="006929E7" w:rsidRPr="006929E7" w14:paraId="0F3864F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D40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14:04:04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C49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C48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54C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E33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07003070000065297-E0GYvO04tbQS20231106</w:t>
            </w:r>
          </w:p>
        </w:tc>
      </w:tr>
      <w:tr w:rsidR="006929E7" w:rsidRPr="006929E7" w14:paraId="4D434DA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08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14:07:31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80E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F45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2A5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18E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07003070000065540-E0GYvO04teN820231106</w:t>
            </w:r>
          </w:p>
        </w:tc>
      </w:tr>
      <w:tr w:rsidR="006929E7" w:rsidRPr="006929E7" w14:paraId="13319F9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09A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14:09:42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B4F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402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B22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F6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05003050000064774-E0GYvO04tgTx20231106</w:t>
            </w:r>
          </w:p>
        </w:tc>
      </w:tr>
      <w:tr w:rsidR="006929E7" w:rsidRPr="006929E7" w14:paraId="64DE1ED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98F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C9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367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170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FA7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05003050000067220-E0GYvO04tkq220231106</w:t>
            </w:r>
          </w:p>
        </w:tc>
      </w:tr>
      <w:tr w:rsidR="006929E7" w:rsidRPr="006929E7" w14:paraId="6582388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EAC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14:17:04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E75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171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FFA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085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07003070000067763-E0GYvO04tlks20231106</w:t>
            </w:r>
          </w:p>
        </w:tc>
      </w:tr>
      <w:tr w:rsidR="006929E7" w:rsidRPr="006929E7" w14:paraId="132B977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C3B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14:20:06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4FC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E73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822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820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07003070000067541-E0GYvO04toEs20231106</w:t>
            </w:r>
          </w:p>
        </w:tc>
      </w:tr>
      <w:tr w:rsidR="006929E7" w:rsidRPr="006929E7" w14:paraId="6B44779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6D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14:20:12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9D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0B0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258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69A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07003070000067444-E0GYvO04toPS20231106</w:t>
            </w:r>
          </w:p>
        </w:tc>
      </w:tr>
      <w:tr w:rsidR="006929E7" w:rsidRPr="006929E7" w14:paraId="218F348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F8F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14:22:25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D17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EB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CCB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E1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05003050000068359-E0GYvO04tqeQ20231106</w:t>
            </w:r>
          </w:p>
        </w:tc>
      </w:tr>
      <w:tr w:rsidR="006929E7" w:rsidRPr="006929E7" w14:paraId="214C57C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C3D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14:24:03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C96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5A2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5D4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77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05003050000068153-E0GYvO04truD20231106</w:t>
            </w:r>
          </w:p>
        </w:tc>
      </w:tr>
      <w:tr w:rsidR="006929E7" w:rsidRPr="006929E7" w14:paraId="6B69127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58B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14:24:28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36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B4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EE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C3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07003070000069059-E0GYvO04ts9v20231106</w:t>
            </w:r>
          </w:p>
        </w:tc>
      </w:tr>
      <w:tr w:rsidR="006929E7" w:rsidRPr="006929E7" w14:paraId="4ADBE28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48A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14:24:28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F8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0A9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E2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15C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07003070000069059-E0GYvO04tsA020231106</w:t>
            </w:r>
          </w:p>
        </w:tc>
      </w:tr>
      <w:tr w:rsidR="006929E7" w:rsidRPr="006929E7" w14:paraId="71331F3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7B0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14:25:03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9C2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7CE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8F3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214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05003050000068001-E0GYvO04tsVz20231106</w:t>
            </w:r>
          </w:p>
        </w:tc>
      </w:tr>
      <w:tr w:rsidR="006929E7" w:rsidRPr="006929E7" w14:paraId="1BCAFFE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886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14:28:21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AD6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432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F6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C2B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05003050000069077-E0GYvO04tvQV20231106</w:t>
            </w:r>
          </w:p>
        </w:tc>
      </w:tr>
      <w:tr w:rsidR="006929E7" w:rsidRPr="006929E7" w14:paraId="401A906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27A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14:28:22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BFE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EE6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345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C86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05003050000068666-E0GYvO04tvSu20231106</w:t>
            </w:r>
          </w:p>
        </w:tc>
      </w:tr>
      <w:tr w:rsidR="006929E7" w:rsidRPr="006929E7" w14:paraId="21D57FC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AFF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14:31:08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43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F09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B75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E46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05003050000070875-E0GYvO04u1NM20231106</w:t>
            </w:r>
          </w:p>
        </w:tc>
      </w:tr>
      <w:tr w:rsidR="006929E7" w:rsidRPr="006929E7" w14:paraId="2069BF0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0E7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14:31:17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C98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D3A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5DF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25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05003050000070949-E0GYvO04u25D20231106</w:t>
            </w:r>
          </w:p>
        </w:tc>
      </w:tr>
      <w:tr w:rsidR="006929E7" w:rsidRPr="006929E7" w14:paraId="6AB6BE9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157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14:33:10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FF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DE9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1E0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A2F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05003050000070827-E0GYvO04u7BL20231106</w:t>
            </w:r>
          </w:p>
        </w:tc>
      </w:tr>
      <w:tr w:rsidR="006929E7" w:rsidRPr="006929E7" w14:paraId="056183D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A7C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14:34:10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54B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89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B3F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E2A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05003050000070463-E0GYvO04u9M420231106</w:t>
            </w:r>
          </w:p>
        </w:tc>
      </w:tr>
      <w:tr w:rsidR="006929E7" w:rsidRPr="006929E7" w14:paraId="02F2FA1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11D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14:34:26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688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F3C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343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66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07003070000072064-E0GYvO04uA0U20231106</w:t>
            </w:r>
          </w:p>
        </w:tc>
      </w:tr>
      <w:tr w:rsidR="006929E7" w:rsidRPr="006929E7" w14:paraId="259FF6C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001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14:35:15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639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00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4B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092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07003070000072899-E0GYvO04uBNp20231106</w:t>
            </w:r>
          </w:p>
        </w:tc>
      </w:tr>
      <w:tr w:rsidR="006929E7" w:rsidRPr="006929E7" w14:paraId="4412971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13B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14:35:15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556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292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935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45E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07003070000072899-E0GYvO04uBNf20231106</w:t>
            </w:r>
          </w:p>
        </w:tc>
      </w:tr>
      <w:tr w:rsidR="006929E7" w:rsidRPr="006929E7" w14:paraId="5A0B206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537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14:37:30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285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4E1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B28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F3E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05003050000073975-E0GYvO04uFhI20231106</w:t>
            </w:r>
          </w:p>
        </w:tc>
      </w:tr>
      <w:tr w:rsidR="006929E7" w:rsidRPr="006929E7" w14:paraId="4E7A42D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1B6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14:38:17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8A3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88F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766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C94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05003050000073497-E0GYvO04uGxa20231106</w:t>
            </w:r>
          </w:p>
        </w:tc>
      </w:tr>
      <w:tr w:rsidR="006929E7" w:rsidRPr="006929E7" w14:paraId="3CE7B64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66C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14:39:48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B19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F0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086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3C0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07003070000075057-E0GYvO04uJCR20231106</w:t>
            </w:r>
          </w:p>
        </w:tc>
      </w:tr>
      <w:tr w:rsidR="006929E7" w:rsidRPr="006929E7" w14:paraId="0AEAB5F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7E7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14:40:39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13B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0D3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721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7D6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05003050000073349-E0GYvO04uKWl20231106</w:t>
            </w:r>
          </w:p>
        </w:tc>
      </w:tr>
      <w:tr w:rsidR="006929E7" w:rsidRPr="006929E7" w14:paraId="38B6A80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5F6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14:40:39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E5B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25A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498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4DD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05003050000073349-E0GYvO04uKWj20231106</w:t>
            </w:r>
          </w:p>
        </w:tc>
      </w:tr>
      <w:tr w:rsidR="006929E7" w:rsidRPr="006929E7" w14:paraId="5352EE2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624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14:41:03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CF3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F6A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1D3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D28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07003070000075754-E0GYvO04uLJH20231106</w:t>
            </w:r>
          </w:p>
        </w:tc>
      </w:tr>
      <w:tr w:rsidR="006929E7" w:rsidRPr="006929E7" w14:paraId="625B13A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DE8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14:42:49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C54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A9B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3CB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795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07003070000076228-E0GYvO04uO5D20231106</w:t>
            </w:r>
          </w:p>
        </w:tc>
      </w:tr>
      <w:tr w:rsidR="006929E7" w:rsidRPr="006929E7" w14:paraId="33D1C56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38E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6E0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060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7F4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86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07003070000077125-E0GYvO04uROm20231106</w:t>
            </w:r>
          </w:p>
        </w:tc>
      </w:tr>
      <w:tr w:rsidR="006929E7" w:rsidRPr="006929E7" w14:paraId="0327F46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BE0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14:45:13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386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B3E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F27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E27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07003070000077103-E0GYvO04uSao20231106</w:t>
            </w:r>
          </w:p>
        </w:tc>
      </w:tr>
      <w:tr w:rsidR="006929E7" w:rsidRPr="006929E7" w14:paraId="75CC528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FE7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06-Nov-2023 14:46:07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CAD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652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6FF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5F0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05003050000077459-E0GYvO04uUFP20231106</w:t>
            </w:r>
          </w:p>
        </w:tc>
      </w:tr>
      <w:tr w:rsidR="006929E7" w:rsidRPr="006929E7" w14:paraId="0E0760E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EDD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14:48:05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3BF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005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387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C53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05003050000078204-E0GYvO04uXjC20231106</w:t>
            </w:r>
          </w:p>
        </w:tc>
      </w:tr>
      <w:tr w:rsidR="006929E7" w:rsidRPr="006929E7" w14:paraId="4306907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E1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14:49:37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0CB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D50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FDE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91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07003070000079194-E0GYvO04uaUy20231106</w:t>
            </w:r>
          </w:p>
        </w:tc>
      </w:tr>
      <w:tr w:rsidR="006929E7" w:rsidRPr="006929E7" w14:paraId="2197C15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69F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9EB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B94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BB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6D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07003070000079183-E0GYvO04ucqG20231106</w:t>
            </w:r>
          </w:p>
        </w:tc>
      </w:tr>
      <w:tr w:rsidR="006929E7" w:rsidRPr="006929E7" w14:paraId="4AB5438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2AD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C34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06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09E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54D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07003070000079893-E0GYvO04udja20231106</w:t>
            </w:r>
          </w:p>
        </w:tc>
      </w:tr>
      <w:tr w:rsidR="006929E7" w:rsidRPr="006929E7" w14:paraId="62F682D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44D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F22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9A4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AD6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010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07003070000080620-E0GYvO04uhMK20231106</w:t>
            </w:r>
          </w:p>
        </w:tc>
      </w:tr>
      <w:tr w:rsidR="006929E7" w:rsidRPr="006929E7" w14:paraId="4030FFA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8AB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283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78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513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AC7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07003070000080620-E0GYvO04uhMI20231106</w:t>
            </w:r>
          </w:p>
        </w:tc>
      </w:tr>
      <w:tr w:rsidR="006929E7" w:rsidRPr="006929E7" w14:paraId="48D5534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145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23D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F23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703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82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05003050000080083-E0GYvO04uisY20231106</w:t>
            </w:r>
          </w:p>
        </w:tc>
      </w:tr>
      <w:tr w:rsidR="006929E7" w:rsidRPr="006929E7" w14:paraId="1FA6B87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7A9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151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5D6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410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EEF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05003050000080083-E0GYvO04uisa20231106</w:t>
            </w:r>
          </w:p>
        </w:tc>
      </w:tr>
      <w:tr w:rsidR="006929E7" w:rsidRPr="006929E7" w14:paraId="402111C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A56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14:55:36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BAD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69B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D11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8AD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05003050000081197-E0GYvO04umdt20231106</w:t>
            </w:r>
          </w:p>
        </w:tc>
      </w:tr>
      <w:tr w:rsidR="006929E7" w:rsidRPr="006929E7" w14:paraId="772A2BE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D78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14:55:49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6D3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3F1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BE4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85B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07003070000081181-E0GYvO04umqS20231106</w:t>
            </w:r>
          </w:p>
        </w:tc>
      </w:tr>
      <w:tr w:rsidR="006929E7" w:rsidRPr="006929E7" w14:paraId="7BCCB8E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160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238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622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854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D79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05003050000081611-E0GYvO04uo1320231106</w:t>
            </w:r>
          </w:p>
        </w:tc>
      </w:tr>
      <w:tr w:rsidR="006929E7" w:rsidRPr="006929E7" w14:paraId="154D5F8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A28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E83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777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6A5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82B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05003050000082189-E0GYvO04ur6G20231106</w:t>
            </w:r>
          </w:p>
        </w:tc>
      </w:tr>
      <w:tr w:rsidR="006929E7" w:rsidRPr="006929E7" w14:paraId="06E91CC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941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C22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0CB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908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8E0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07003070000082573-E0GYvO04urWW20231106</w:t>
            </w:r>
          </w:p>
        </w:tc>
      </w:tr>
      <w:tr w:rsidR="006929E7" w:rsidRPr="006929E7" w14:paraId="492C08B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B24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14:59:02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C3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76C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CD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971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07003070000082573-E0GYvO04urhk20231106</w:t>
            </w:r>
          </w:p>
        </w:tc>
      </w:tr>
      <w:tr w:rsidR="006929E7" w:rsidRPr="006929E7" w14:paraId="1C64A0D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B59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480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11E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B15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62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05003050000083113-E0GYvO04utIq20231106</w:t>
            </w:r>
          </w:p>
        </w:tc>
      </w:tr>
      <w:tr w:rsidR="006929E7" w:rsidRPr="006929E7" w14:paraId="2699C05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A57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351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DCE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D92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0A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07003070000083389-E0GYvO04uuQF20231106</w:t>
            </w:r>
          </w:p>
        </w:tc>
      </w:tr>
      <w:tr w:rsidR="006929E7" w:rsidRPr="006929E7" w14:paraId="76FBD8C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912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BDA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1E3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CB1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2A8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07003070000083818-E0GYvO04uvrO20231106</w:t>
            </w:r>
          </w:p>
        </w:tc>
      </w:tr>
      <w:tr w:rsidR="006929E7" w:rsidRPr="006929E7" w14:paraId="69AEB7B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276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786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18A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B31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D0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05003050000083447-E0GYvO04uwfd20231106</w:t>
            </w:r>
          </w:p>
        </w:tc>
      </w:tr>
      <w:tr w:rsidR="006929E7" w:rsidRPr="006929E7" w14:paraId="5CBD156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794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1AF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59E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13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E5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07003070000084412-E0GYvO04uyG020231106</w:t>
            </w:r>
          </w:p>
        </w:tc>
      </w:tr>
      <w:tr w:rsidR="006929E7" w:rsidRPr="006929E7" w14:paraId="2EBED85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1BD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E84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02D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F9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DF7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07003070000084412-E0GYvO04uyJB20231106</w:t>
            </w:r>
          </w:p>
        </w:tc>
      </w:tr>
      <w:tr w:rsidR="006929E7" w:rsidRPr="006929E7" w14:paraId="43B1AA8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525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FFA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123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A77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5D4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07003070000084412-E0GYvO04uyKb20231106</w:t>
            </w:r>
          </w:p>
        </w:tc>
      </w:tr>
      <w:tr w:rsidR="006929E7" w:rsidRPr="006929E7" w14:paraId="71F20C5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F3E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01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966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C15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EA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07003070000084993-E0GYvO04v0sw20231106</w:t>
            </w:r>
          </w:p>
        </w:tc>
      </w:tr>
      <w:tr w:rsidR="006929E7" w:rsidRPr="006929E7" w14:paraId="35AF914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EF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1F0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CB8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CE6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803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05003050000084544-E0GYvO04v1U720231106</w:t>
            </w:r>
          </w:p>
        </w:tc>
      </w:tr>
      <w:tr w:rsidR="006929E7" w:rsidRPr="006929E7" w14:paraId="79602E6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103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CE4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010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8E0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FD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05003050000084544-E0GYvO04v3mj20231106</w:t>
            </w:r>
          </w:p>
        </w:tc>
      </w:tr>
      <w:tr w:rsidR="006929E7" w:rsidRPr="006929E7" w14:paraId="6E89519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8B4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15:07:37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A0E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42E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17C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AC7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05003050000085536-E0GYvO04v6pq20231106</w:t>
            </w:r>
          </w:p>
        </w:tc>
      </w:tr>
      <w:tr w:rsidR="006929E7" w:rsidRPr="006929E7" w14:paraId="423AAC6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A0B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15:09:31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43C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2B2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220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62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05003050000086377-E0GYvO04v9D920231106</w:t>
            </w:r>
          </w:p>
        </w:tc>
      </w:tr>
      <w:tr w:rsidR="006929E7" w:rsidRPr="006929E7" w14:paraId="7C0DD69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765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15:13:39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6ED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98D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C06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080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05003050000087454-E0GYvO04vEP720231106</w:t>
            </w:r>
          </w:p>
        </w:tc>
      </w:tr>
      <w:tr w:rsidR="006929E7" w:rsidRPr="006929E7" w14:paraId="34B060C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890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15:14:36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71C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49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C54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BD7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07003070000088247-E0GYvO04vFQa20231106</w:t>
            </w:r>
          </w:p>
        </w:tc>
      </w:tr>
      <w:tr w:rsidR="006929E7" w:rsidRPr="006929E7" w14:paraId="6DDC947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A6F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FD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26E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159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A84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05003050000087157-E0GYvO04vHKZ20231106</w:t>
            </w:r>
          </w:p>
        </w:tc>
      </w:tr>
      <w:tr w:rsidR="006929E7" w:rsidRPr="006929E7" w14:paraId="6973809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B62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1D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A8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DF2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6DB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05003050000087157-E0GYvO04vHKX20231106</w:t>
            </w:r>
          </w:p>
        </w:tc>
      </w:tr>
      <w:tr w:rsidR="006929E7" w:rsidRPr="006929E7" w14:paraId="44BBB40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C1E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15:17:53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987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A7E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3C3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922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05003050000089037-E0GYvO04vJmV20231106</w:t>
            </w:r>
          </w:p>
        </w:tc>
      </w:tr>
      <w:tr w:rsidR="006929E7" w:rsidRPr="006929E7" w14:paraId="4973D3E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FE5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15:18:26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C68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76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219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F91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05003050000089009-E0GYvO04vKbw20231106</w:t>
            </w:r>
          </w:p>
        </w:tc>
      </w:tr>
      <w:tr w:rsidR="006929E7" w:rsidRPr="006929E7" w14:paraId="4D0FFD5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E66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15:18:26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2B6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DF9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8CA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A76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05003050000089009-E0GYvO04vKbu20231106</w:t>
            </w:r>
          </w:p>
        </w:tc>
      </w:tr>
      <w:tr w:rsidR="006929E7" w:rsidRPr="006929E7" w14:paraId="1D13D23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FAC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99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414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4B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15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05003050000089615-E0GYvO04vLwP20231106</w:t>
            </w:r>
          </w:p>
        </w:tc>
      </w:tr>
      <w:tr w:rsidR="006929E7" w:rsidRPr="006929E7" w14:paraId="72417B4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262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B42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1E4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07F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D3E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05003050000089615-E0GYvO04vLwN20231106</w:t>
            </w:r>
          </w:p>
        </w:tc>
      </w:tr>
      <w:tr w:rsidR="006929E7" w:rsidRPr="006929E7" w14:paraId="1BB27F7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CA6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15:21:02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C4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2FA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DFA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FC4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05003050000090170-E0GYvO04vOGA20231106</w:t>
            </w:r>
          </w:p>
        </w:tc>
      </w:tr>
      <w:tr w:rsidR="006929E7" w:rsidRPr="006929E7" w14:paraId="5FD47C3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CC0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F8B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45D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058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E88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07003070000091036-E0GYvO04vQDP20231106</w:t>
            </w:r>
          </w:p>
        </w:tc>
      </w:tr>
      <w:tr w:rsidR="006929E7" w:rsidRPr="006929E7" w14:paraId="5ADA7B3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5F7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401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5C3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C4D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CAC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07003070000091036-E0GYvO04vQDS20231106</w:t>
            </w:r>
          </w:p>
        </w:tc>
      </w:tr>
      <w:tr w:rsidR="006929E7" w:rsidRPr="006929E7" w14:paraId="24691AA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1DA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15:23:43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9BF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B4A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C3D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7EF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05003050000089602-E0GYvO04vRHK20231106</w:t>
            </w:r>
          </w:p>
        </w:tc>
      </w:tr>
      <w:tr w:rsidR="006929E7" w:rsidRPr="006929E7" w14:paraId="0365E7C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35F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15:24:22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0E4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1B2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4F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F0E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05003050000091319-E0GYvO04vRvH20231106</w:t>
            </w:r>
          </w:p>
        </w:tc>
      </w:tr>
      <w:tr w:rsidR="006929E7" w:rsidRPr="006929E7" w14:paraId="66980E6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1A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15:27:10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C25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6AF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D2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8F5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05003050000092116-E0GYvO04vV8w20231106</w:t>
            </w:r>
          </w:p>
        </w:tc>
      </w:tr>
      <w:tr w:rsidR="006929E7" w:rsidRPr="006929E7" w14:paraId="63F0B6A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E4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15:27:33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12B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834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B07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4F8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07003070000089923-E0GYvO04vVbH20231106</w:t>
            </w:r>
          </w:p>
        </w:tc>
      </w:tr>
      <w:tr w:rsidR="006929E7" w:rsidRPr="006929E7" w14:paraId="6C8389C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D88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15:27:33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347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A46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ED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DCB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07003070000091582-E0GYvO04vVbJ20231106</w:t>
            </w:r>
          </w:p>
        </w:tc>
      </w:tr>
      <w:tr w:rsidR="006929E7" w:rsidRPr="006929E7" w14:paraId="02D9050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F4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15:29:33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B43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286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A8E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6E7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07003070000093107-E0GYvO04vXvE20231106</w:t>
            </w:r>
          </w:p>
        </w:tc>
      </w:tr>
      <w:tr w:rsidR="006929E7" w:rsidRPr="006929E7" w14:paraId="62EDAB5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897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15:31:25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EB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6AD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CC8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BAF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07003070000093549-E0GYvO04vaAt20231106</w:t>
            </w:r>
          </w:p>
        </w:tc>
      </w:tr>
      <w:tr w:rsidR="006929E7" w:rsidRPr="006929E7" w14:paraId="1F9922E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B86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06-Nov-2023 15:34:12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A0D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F66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CF9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DB1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07003070000094380-E0GYvO04vd8920231106</w:t>
            </w:r>
          </w:p>
        </w:tc>
      </w:tr>
      <w:tr w:rsidR="006929E7" w:rsidRPr="006929E7" w14:paraId="4188740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9CF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15:35:37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061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E0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D0C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AC8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05003050000094462-E0GYvO04vejf20231106</w:t>
            </w:r>
          </w:p>
        </w:tc>
      </w:tr>
      <w:tr w:rsidR="006929E7" w:rsidRPr="006929E7" w14:paraId="4B15D2D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519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15:36:36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E86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01F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A02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6F4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05003050000094722-E0GYvO04vfcS20231106</w:t>
            </w:r>
          </w:p>
        </w:tc>
      </w:tr>
      <w:tr w:rsidR="006929E7" w:rsidRPr="006929E7" w14:paraId="097726D0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BE8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15:37:49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FA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BFF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62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BEB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05003050000095171-E0GYvO04vgkt20231106</w:t>
            </w:r>
          </w:p>
        </w:tc>
      </w:tr>
      <w:tr w:rsidR="006929E7" w:rsidRPr="006929E7" w14:paraId="2D59DEA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BE5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15:38:25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2C6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587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CB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F01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07003070000095300-E0GYvO04vhNR20231106</w:t>
            </w:r>
          </w:p>
        </w:tc>
      </w:tr>
      <w:tr w:rsidR="006929E7" w:rsidRPr="006929E7" w14:paraId="7041645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71E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15:39:58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7E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631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243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7C4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05003050000095798-E0GYvO04vjdU20231106</w:t>
            </w:r>
          </w:p>
        </w:tc>
      </w:tr>
      <w:tr w:rsidR="006929E7" w:rsidRPr="006929E7" w14:paraId="5C9B104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17B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15:41:36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3F0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422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0FD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27E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05003050000096410-E0GYvO04vlBe20231106</w:t>
            </w:r>
          </w:p>
        </w:tc>
      </w:tr>
      <w:tr w:rsidR="006929E7" w:rsidRPr="006929E7" w14:paraId="6A75EF0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411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15:41:36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4D5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1D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32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33D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05003050000096410-E0GYvO04vlBc20231106</w:t>
            </w:r>
          </w:p>
        </w:tc>
      </w:tr>
      <w:tr w:rsidR="006929E7" w:rsidRPr="006929E7" w14:paraId="42727FD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F2E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15:42:42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43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34C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7DD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B37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07003070000097222-E0GYvO04vmcc20231106</w:t>
            </w:r>
          </w:p>
        </w:tc>
      </w:tr>
      <w:tr w:rsidR="006929E7" w:rsidRPr="006929E7" w14:paraId="3D7FCFF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A5F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15:44:47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B69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8C0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C61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8EB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05003050000097654-E0GYvO04vpV520231106</w:t>
            </w:r>
          </w:p>
        </w:tc>
      </w:tr>
      <w:tr w:rsidR="006929E7" w:rsidRPr="006929E7" w14:paraId="78D2BCA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BCC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D34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E7B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5BD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E53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05003050000095656-E0GYvO04vpmh20231106</w:t>
            </w:r>
          </w:p>
        </w:tc>
      </w:tr>
      <w:tr w:rsidR="006929E7" w:rsidRPr="006929E7" w14:paraId="4BF1338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6A0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15:47:00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3EB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112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E09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A4C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07003070000098850-E0GYvO04vsmK20231106</w:t>
            </w:r>
          </w:p>
        </w:tc>
      </w:tr>
      <w:tr w:rsidR="006929E7" w:rsidRPr="006929E7" w14:paraId="41D621D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3FB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15:47:16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83F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6A4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E2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CE1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07003070000098701-E0GYvO04vtDZ20231106</w:t>
            </w:r>
          </w:p>
        </w:tc>
      </w:tr>
      <w:tr w:rsidR="006929E7" w:rsidRPr="006929E7" w14:paraId="492A2E0F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4A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15:49:06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FE6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395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C32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955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05003050000099123-E0GYvO04vv9S20231106</w:t>
            </w:r>
          </w:p>
        </w:tc>
      </w:tr>
      <w:tr w:rsidR="006929E7" w:rsidRPr="006929E7" w14:paraId="7CECCD1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D96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15:49:44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2A1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C7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434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4CD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05003050000099199-E0GYvO04vvou20231106</w:t>
            </w:r>
          </w:p>
        </w:tc>
      </w:tr>
      <w:tr w:rsidR="006929E7" w:rsidRPr="006929E7" w14:paraId="7444728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92D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37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347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073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62C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07003070000099911-E0GYvO04vxG620231106</w:t>
            </w:r>
          </w:p>
        </w:tc>
      </w:tr>
      <w:tr w:rsidR="006929E7" w:rsidRPr="006929E7" w14:paraId="0FABC56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C5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9C7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2D6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53A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375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07003070000099911-E0GYvO04vxGA20231106</w:t>
            </w:r>
          </w:p>
        </w:tc>
      </w:tr>
      <w:tr w:rsidR="006929E7" w:rsidRPr="006929E7" w14:paraId="249FDE0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523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D28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7B4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1EA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467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05003050000100090-E0GYvO04vzUw20231106</w:t>
            </w:r>
          </w:p>
        </w:tc>
      </w:tr>
      <w:tr w:rsidR="006929E7" w:rsidRPr="006929E7" w14:paraId="7F0E4CB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E03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C6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971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978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12C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07003070000100941-E0GYvO04w1Ln20231106</w:t>
            </w:r>
          </w:p>
        </w:tc>
      </w:tr>
      <w:tr w:rsidR="006929E7" w:rsidRPr="006929E7" w14:paraId="0917A7C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7A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AE3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D28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FDE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3D1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07003070000100941-E0GYvO04w1Lk20231106</w:t>
            </w:r>
          </w:p>
        </w:tc>
      </w:tr>
      <w:tr w:rsidR="006929E7" w:rsidRPr="006929E7" w14:paraId="6C32E27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3F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13B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935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845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0B5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07003070000101482-E0GYvO04w2k120231106</w:t>
            </w:r>
          </w:p>
        </w:tc>
      </w:tr>
      <w:tr w:rsidR="006929E7" w:rsidRPr="006929E7" w14:paraId="228FC45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011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828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77A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BF6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5AD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05003050000100069-E0GYvO04w2kq20231106</w:t>
            </w:r>
          </w:p>
        </w:tc>
      </w:tr>
      <w:tr w:rsidR="006929E7" w:rsidRPr="006929E7" w14:paraId="5912960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62F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99A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ACC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13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E51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05003050000101122-E0GYvO04w46I20231106</w:t>
            </w:r>
          </w:p>
        </w:tc>
      </w:tr>
      <w:tr w:rsidR="006929E7" w:rsidRPr="006929E7" w14:paraId="3B6E67F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543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F13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5F6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15B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F90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05003050000101122-E0GYvO04w46F20231106</w:t>
            </w:r>
          </w:p>
        </w:tc>
      </w:tr>
      <w:tr w:rsidR="006929E7" w:rsidRPr="006929E7" w14:paraId="044E64C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549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7FC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858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A23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127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05003050000101743-E0GYvO04w4ZI20231106</w:t>
            </w:r>
          </w:p>
        </w:tc>
      </w:tr>
      <w:tr w:rsidR="006929E7" w:rsidRPr="006929E7" w14:paraId="63A5C56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C79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D1C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DA8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C80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98B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05003050000101743-E0GYvO04w4ZG20231106</w:t>
            </w:r>
          </w:p>
        </w:tc>
      </w:tr>
      <w:tr w:rsidR="006929E7" w:rsidRPr="006929E7" w14:paraId="1A2550D6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C6B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CF7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13A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CED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252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05003050000101743-E0GYvO04w4ZK20231106</w:t>
            </w:r>
          </w:p>
        </w:tc>
      </w:tr>
      <w:tr w:rsidR="006929E7" w:rsidRPr="006929E7" w14:paraId="63B061E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E02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442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B1E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E34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BD7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05003050000102191-E0GYvO04w68x20231106</w:t>
            </w:r>
          </w:p>
        </w:tc>
      </w:tr>
      <w:tr w:rsidR="006929E7" w:rsidRPr="006929E7" w14:paraId="570174C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C50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15:59:22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322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D9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DFB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663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05003050000102191-E0GYvO04w68v20231106</w:t>
            </w:r>
          </w:p>
        </w:tc>
      </w:tr>
      <w:tr w:rsidR="006929E7" w:rsidRPr="006929E7" w14:paraId="55EC4D2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4C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DD1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B9B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77F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704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05003050000101716-E0GYvO04w84Q20231106</w:t>
            </w:r>
          </w:p>
        </w:tc>
      </w:tr>
      <w:tr w:rsidR="006929E7" w:rsidRPr="006929E7" w14:paraId="2B411E1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9B1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1F0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952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EC4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339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05003050000103238-E0GYvO04w9Ih20231106</w:t>
            </w:r>
          </w:p>
        </w:tc>
      </w:tr>
      <w:tr w:rsidR="006929E7" w:rsidRPr="006929E7" w14:paraId="27BF4D2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4A5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103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10E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27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4C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07003070000103954-E0GYvO04wA8520231106</w:t>
            </w:r>
          </w:p>
        </w:tc>
      </w:tr>
      <w:tr w:rsidR="006929E7" w:rsidRPr="006929E7" w14:paraId="1E87D2E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40D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3AB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90E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77E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1F4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07003070000103954-E0GYvO04wA8120231106</w:t>
            </w:r>
          </w:p>
        </w:tc>
      </w:tr>
      <w:tr w:rsidR="006929E7" w:rsidRPr="006929E7" w14:paraId="787653C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130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AEB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4F2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FB8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AB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07003070000103954-E0GYvO04wA7z20231106</w:t>
            </w:r>
          </w:p>
        </w:tc>
      </w:tr>
      <w:tr w:rsidR="006929E7" w:rsidRPr="006929E7" w14:paraId="750F821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2BF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B7B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DED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C58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D92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07003070000103954-E0GYvO04wA8320231106</w:t>
            </w:r>
          </w:p>
        </w:tc>
      </w:tr>
      <w:tr w:rsidR="006929E7" w:rsidRPr="006929E7" w14:paraId="4A86449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980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1F2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260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C49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EF6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07003070000103954-E0GYvO04wA7x20231106</w:t>
            </w:r>
          </w:p>
        </w:tc>
      </w:tr>
      <w:tr w:rsidR="006929E7" w:rsidRPr="006929E7" w14:paraId="61A70D9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822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644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6AD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36F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3D1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05003050000103599-E0GYvO04wArT20231106</w:t>
            </w:r>
          </w:p>
        </w:tc>
      </w:tr>
      <w:tr w:rsidR="006929E7" w:rsidRPr="006929E7" w14:paraId="1246048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63B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6C5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4D2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9B3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B8A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07003070000104538-E0GYvO04wBj920231106</w:t>
            </w:r>
          </w:p>
        </w:tc>
      </w:tr>
      <w:tr w:rsidR="006929E7" w:rsidRPr="006929E7" w14:paraId="2AF31F3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080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F63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6C6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9B4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FA8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05003050000105227-E0GYvO04wFWg20231106</w:t>
            </w:r>
          </w:p>
        </w:tc>
      </w:tr>
      <w:tr w:rsidR="006929E7" w:rsidRPr="006929E7" w14:paraId="5181A878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DC8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BC1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E68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60B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35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05003050000105227-E0GYvO04wFWq20231106</w:t>
            </w:r>
          </w:p>
        </w:tc>
      </w:tr>
      <w:tr w:rsidR="006929E7" w:rsidRPr="006929E7" w14:paraId="085544C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D23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906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506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485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8DF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05003050000105592-E0GYvO04wGZN20231106</w:t>
            </w:r>
          </w:p>
        </w:tc>
      </w:tr>
      <w:tr w:rsidR="006929E7" w:rsidRPr="006929E7" w14:paraId="5555FBE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40E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16:09:22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460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098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8C9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537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05003050000105592-E0GYvO04wGZL20231106</w:t>
            </w:r>
          </w:p>
        </w:tc>
      </w:tr>
      <w:tr w:rsidR="006929E7" w:rsidRPr="006929E7" w14:paraId="5AF3112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BAE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16:11:38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494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95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CF1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237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05003050000106197-E0GYvO04wJU220231106</w:t>
            </w:r>
          </w:p>
        </w:tc>
      </w:tr>
      <w:tr w:rsidR="006929E7" w:rsidRPr="006929E7" w14:paraId="01D540B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0AF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16:11:38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4F6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88D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88C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571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05003050000106174-E0GYvO04wJTy20231106</w:t>
            </w:r>
          </w:p>
        </w:tc>
      </w:tr>
      <w:tr w:rsidR="006929E7" w:rsidRPr="006929E7" w14:paraId="40F1932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1A3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16:11:42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E41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C40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4EE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F89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07003070000105329-E0GYvO04wJe920231106</w:t>
            </w:r>
          </w:p>
        </w:tc>
      </w:tr>
      <w:tr w:rsidR="006929E7" w:rsidRPr="006929E7" w14:paraId="43714C69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EDA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16:12:42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045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8F2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681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188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07003070000107166-E0GYvO04wKhr20231106</w:t>
            </w:r>
          </w:p>
        </w:tc>
      </w:tr>
      <w:tr w:rsidR="006929E7" w:rsidRPr="006929E7" w14:paraId="2F40EB4C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2FA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06-Nov-2023 16:12:42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463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053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3F2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B6C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07003070000107166-E0GYvO04wKht20231106</w:t>
            </w:r>
          </w:p>
        </w:tc>
      </w:tr>
      <w:tr w:rsidR="006929E7" w:rsidRPr="006929E7" w14:paraId="7E151A35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8CA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16:14:24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34B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033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071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CAB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07003070000107727-E0GYvO04wMBY20231106</w:t>
            </w:r>
          </w:p>
        </w:tc>
      </w:tr>
      <w:tr w:rsidR="006929E7" w:rsidRPr="006929E7" w14:paraId="67AAB1C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5EE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16:14:33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F93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892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4C4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E31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05003050000106788-E0GYvO04wMSu20231106</w:t>
            </w:r>
          </w:p>
        </w:tc>
      </w:tr>
      <w:tr w:rsidR="006929E7" w:rsidRPr="006929E7" w14:paraId="4D0FA3E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8B1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16:16:29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BD0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A12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6F6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886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07003070000108750-E0GYvO04wOIA20231106</w:t>
            </w:r>
          </w:p>
        </w:tc>
      </w:tr>
      <w:tr w:rsidR="006929E7" w:rsidRPr="006929E7" w14:paraId="1089BAC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59A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16:17:01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D32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7DE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B3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6BA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05003050000108279-E0GYvO04wOoL20231106</w:t>
            </w:r>
          </w:p>
        </w:tc>
      </w:tr>
      <w:tr w:rsidR="006929E7" w:rsidRPr="006929E7" w14:paraId="014F1237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980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D4D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CC5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F59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414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05003050000108928-E0GYvO04wPtK20231106</w:t>
            </w:r>
          </w:p>
        </w:tc>
      </w:tr>
      <w:tr w:rsidR="006929E7" w:rsidRPr="006929E7" w14:paraId="1802500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72E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57E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C0A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21F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8D6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05003050000108928-E0GYvO04wPtM20231106</w:t>
            </w:r>
          </w:p>
        </w:tc>
      </w:tr>
      <w:tr w:rsidR="006929E7" w:rsidRPr="006929E7" w14:paraId="318FCF1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4C8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16:19:42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7B7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1BF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5C4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DF7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07003070000109288-E0GYvO04wRY420231106</w:t>
            </w:r>
          </w:p>
        </w:tc>
      </w:tr>
      <w:tr w:rsidR="006929E7" w:rsidRPr="006929E7" w14:paraId="25ECD05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55F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C03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CFC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ACB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7B2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07003070000110760-E0GYvO04wTYG20231106</w:t>
            </w:r>
          </w:p>
        </w:tc>
      </w:tr>
      <w:tr w:rsidR="006929E7" w:rsidRPr="006929E7" w14:paraId="459E2113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B52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769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B91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C9D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6F6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07003070000110760-E0GYvO04wTYI20231106</w:t>
            </w:r>
          </w:p>
        </w:tc>
      </w:tr>
      <w:tr w:rsidR="006929E7" w:rsidRPr="006929E7" w14:paraId="344DECC4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B64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F27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CB8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5BF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6BE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05003050000111112-E0GYvO04wVNw20231106</w:t>
            </w:r>
          </w:p>
        </w:tc>
      </w:tr>
      <w:tr w:rsidR="006929E7" w:rsidRPr="006929E7" w14:paraId="50EED66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DF3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FE4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B35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71D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F94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07003070000112009-E0GYvO04wX5v20231106</w:t>
            </w:r>
          </w:p>
        </w:tc>
      </w:tr>
      <w:tr w:rsidR="006929E7" w:rsidRPr="006929E7" w14:paraId="73CBD2BE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797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FB8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5B3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24A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BB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07003070000112009-E0GYvO04wX5t20231106</w:t>
            </w:r>
          </w:p>
        </w:tc>
      </w:tr>
      <w:tr w:rsidR="006929E7" w:rsidRPr="006929E7" w14:paraId="04A86F6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AB7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22E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47E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BF1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616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07003070000111947-E0GYvO04wXWl20231106</w:t>
            </w:r>
          </w:p>
        </w:tc>
      </w:tr>
      <w:tr w:rsidR="006929E7" w:rsidRPr="006929E7" w14:paraId="3A0F05CD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850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23A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5832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352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F656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07003070000111947-E0GYvO04wXWn20231106</w:t>
            </w:r>
          </w:p>
        </w:tc>
      </w:tr>
      <w:tr w:rsidR="006929E7" w:rsidRPr="006929E7" w14:paraId="637DE1A2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6B0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D86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317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D0E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A3E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07003070000112611-E0GYvO04wYZ020231106</w:t>
            </w:r>
          </w:p>
        </w:tc>
      </w:tr>
      <w:tr w:rsidR="006929E7" w:rsidRPr="006929E7" w14:paraId="57EA6211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E25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D8F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EF1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44A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AC14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05003050000112227-E0GYvO04wZZm20231106</w:t>
            </w:r>
          </w:p>
        </w:tc>
      </w:tr>
      <w:tr w:rsidR="006929E7" w:rsidRPr="006929E7" w14:paraId="0EE8229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081B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DD28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3035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319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C9D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07003070000113726-E0GYvO04wbFj20231106</w:t>
            </w:r>
          </w:p>
        </w:tc>
      </w:tr>
      <w:tr w:rsidR="006929E7" w:rsidRPr="006929E7" w14:paraId="0706546A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5977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1D2C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ED09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5A1F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27AA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07003070000113926-E0GYvO04wbdK20231106</w:t>
            </w:r>
          </w:p>
        </w:tc>
      </w:tr>
      <w:tr w:rsidR="006929E7" w:rsidRPr="006929E7" w14:paraId="252C1E3B" w14:textId="77777777" w:rsidTr="006929E7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2E11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06-Nov-2023 16:28:55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0790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DA6E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93DD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6053" w14:textId="77777777" w:rsidR="006929E7" w:rsidRPr="006929E7" w:rsidRDefault="006929E7" w:rsidP="006929E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929E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07003070000113926-E0GYvO04wbdM20231106</w:t>
            </w:r>
          </w:p>
        </w:tc>
      </w:tr>
    </w:tbl>
    <w:p w14:paraId="6B105298" w14:textId="77777777" w:rsidR="00926C57" w:rsidRPr="006929E7" w:rsidRDefault="00926C57" w:rsidP="00926C57">
      <w:pPr>
        <w:pStyle w:val="a"/>
        <w:spacing w:before="0" w:beforeAutospacing="0" w:after="0" w:afterAutospacing="0"/>
        <w:jc w:val="both"/>
        <w:rPr>
          <w:rFonts w:asciiTheme="minorHAnsi" w:hAnsiTheme="minorHAnsi" w:cstheme="minorHAnsi"/>
          <w:b/>
          <w:sz w:val="18"/>
          <w:szCs w:val="18"/>
          <w:lang w:val="en"/>
        </w:rPr>
      </w:pPr>
    </w:p>
    <w:p w14:paraId="6C3D8AD3" w14:textId="77777777" w:rsidR="00926C57" w:rsidRPr="006929E7" w:rsidRDefault="00926C57" w:rsidP="00926C57">
      <w:pPr>
        <w:pStyle w:val="a"/>
        <w:spacing w:before="0" w:beforeAutospacing="0" w:after="0" w:afterAutospacing="0"/>
        <w:jc w:val="both"/>
        <w:rPr>
          <w:rFonts w:asciiTheme="minorHAnsi" w:hAnsiTheme="minorHAnsi" w:cstheme="minorHAnsi"/>
          <w:b/>
          <w:sz w:val="18"/>
          <w:szCs w:val="18"/>
          <w:u w:val="single"/>
          <w:lang w:val="en"/>
        </w:rPr>
      </w:pPr>
    </w:p>
    <w:p w14:paraId="667F9C9F" w14:textId="77777777" w:rsidR="006A742D" w:rsidRPr="006929E7" w:rsidRDefault="006A742D" w:rsidP="006A742D">
      <w:pPr>
        <w:rPr>
          <w:rFonts w:asciiTheme="minorHAnsi" w:hAnsiTheme="minorHAnsi" w:cstheme="minorHAnsi"/>
          <w:sz w:val="18"/>
          <w:szCs w:val="18"/>
          <w:lang w:val="en" w:eastAsia="en-GB"/>
        </w:rPr>
      </w:pPr>
    </w:p>
    <w:p w14:paraId="48A87313" w14:textId="77777777" w:rsidR="006A742D" w:rsidRPr="006929E7" w:rsidRDefault="006A742D" w:rsidP="006A742D">
      <w:pPr>
        <w:rPr>
          <w:rFonts w:asciiTheme="minorHAnsi" w:hAnsiTheme="minorHAnsi" w:cstheme="minorHAnsi"/>
          <w:sz w:val="18"/>
          <w:szCs w:val="18"/>
          <w:lang w:val="en" w:eastAsia="en-GB"/>
        </w:rPr>
      </w:pPr>
    </w:p>
    <w:p w14:paraId="01538EA7" w14:textId="77777777" w:rsidR="006A742D" w:rsidRPr="006929E7" w:rsidRDefault="006A742D" w:rsidP="006A742D">
      <w:pPr>
        <w:rPr>
          <w:rFonts w:asciiTheme="minorHAnsi" w:hAnsiTheme="minorHAnsi" w:cstheme="minorHAnsi"/>
          <w:sz w:val="18"/>
          <w:szCs w:val="18"/>
          <w:lang w:val="en" w:eastAsia="en-GB"/>
        </w:rPr>
      </w:pPr>
    </w:p>
    <w:p w14:paraId="7D943B9C" w14:textId="77777777" w:rsidR="006A742D" w:rsidRPr="006929E7" w:rsidRDefault="006A742D" w:rsidP="006A742D">
      <w:pPr>
        <w:rPr>
          <w:rFonts w:asciiTheme="minorHAnsi" w:hAnsiTheme="minorHAnsi" w:cstheme="minorHAnsi"/>
          <w:sz w:val="18"/>
          <w:szCs w:val="18"/>
          <w:lang w:val="en" w:eastAsia="en-GB"/>
        </w:rPr>
      </w:pPr>
    </w:p>
    <w:p w14:paraId="3ABFD08D" w14:textId="77777777" w:rsidR="006A742D" w:rsidRPr="006929E7" w:rsidRDefault="006A742D" w:rsidP="006A742D">
      <w:pPr>
        <w:rPr>
          <w:rFonts w:asciiTheme="minorHAnsi" w:hAnsiTheme="minorHAnsi" w:cstheme="minorHAnsi"/>
          <w:sz w:val="18"/>
          <w:szCs w:val="18"/>
          <w:lang w:val="en" w:eastAsia="en-GB"/>
        </w:rPr>
      </w:pPr>
    </w:p>
    <w:p w14:paraId="6BB0806B" w14:textId="77777777" w:rsidR="006A742D" w:rsidRPr="006929E7" w:rsidRDefault="006A742D" w:rsidP="006A742D">
      <w:pPr>
        <w:rPr>
          <w:rFonts w:asciiTheme="minorHAnsi" w:hAnsiTheme="minorHAnsi" w:cstheme="minorHAnsi"/>
          <w:sz w:val="18"/>
          <w:szCs w:val="18"/>
          <w:lang w:val="en" w:eastAsia="en-GB"/>
        </w:rPr>
      </w:pPr>
    </w:p>
    <w:p w14:paraId="6D3B88D9" w14:textId="77777777" w:rsidR="006A742D" w:rsidRPr="006929E7" w:rsidRDefault="006A742D" w:rsidP="006A742D">
      <w:pPr>
        <w:rPr>
          <w:rFonts w:asciiTheme="minorHAnsi" w:hAnsiTheme="minorHAnsi" w:cstheme="minorHAnsi"/>
          <w:sz w:val="18"/>
          <w:szCs w:val="18"/>
          <w:lang w:val="en" w:eastAsia="en-GB"/>
        </w:rPr>
      </w:pPr>
    </w:p>
    <w:p w14:paraId="1FFDCFF7" w14:textId="77777777" w:rsidR="00143128" w:rsidRPr="006929E7" w:rsidRDefault="00143128" w:rsidP="00C7399F">
      <w:pPr>
        <w:rPr>
          <w:rFonts w:asciiTheme="minorHAnsi" w:hAnsiTheme="minorHAnsi" w:cstheme="minorHAnsi"/>
          <w:sz w:val="18"/>
          <w:szCs w:val="18"/>
          <w:lang w:val="en" w:eastAsia="en-GB"/>
        </w:rPr>
      </w:pPr>
    </w:p>
    <w:sectPr w:rsidR="00143128" w:rsidRPr="006929E7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20F3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E0363"/>
    <w:rsid w:val="005F5D09"/>
    <w:rsid w:val="006101E4"/>
    <w:rsid w:val="00623C13"/>
    <w:rsid w:val="006416A0"/>
    <w:rsid w:val="006467D6"/>
    <w:rsid w:val="00664011"/>
    <w:rsid w:val="00681F31"/>
    <w:rsid w:val="006929E7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60723"/>
    <w:rsid w:val="00973975"/>
    <w:rsid w:val="00976839"/>
    <w:rsid w:val="00982C17"/>
    <w:rsid w:val="00991F73"/>
    <w:rsid w:val="00993B52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6929E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692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692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692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1">
    <w:name w:val="xl71"/>
    <w:basedOn w:val="Normal"/>
    <w:rsid w:val="00692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2">
    <w:name w:val="xl72"/>
    <w:basedOn w:val="Normal"/>
    <w:rsid w:val="00692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3">
    <w:name w:val="xl73"/>
    <w:basedOn w:val="Normal"/>
    <w:rsid w:val="00692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692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692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692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692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8" ma:contentTypeDescription="Create a new document." ma:contentTypeScope="" ma:versionID="cd58b65c9ddb2ca5ac68cc32fdec2a28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ced504bb39399a00fa5bf79a7d04179e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TNME3MZR7UAA-2112375194-199271</_dlc_DocId>
    <_dlc_DocIdUrl xmlns="2dee1928-e90f-4e72-a1fb-0cdd402ef7fe">
      <Url>https://reedelsevier.sharepoint.com/sites/rehlondatp021/_layouts/15/DocIdRedir.aspx?ID=TNME3MZR7UAA-2112375194-199271</Url>
      <Description>TNME3MZR7UAA-2112375194-199271</Description>
    </_dlc_DocIdUrl>
  </documentManagement>
</p:properties>
</file>

<file path=customXml/itemProps1.xml><?xml version="1.0" encoding="utf-8"?>
<ds:datastoreItem xmlns:ds="http://schemas.openxmlformats.org/officeDocument/2006/customXml" ds:itemID="{01A9F85C-F866-48F0-B636-670818F65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53CB0-C3A1-451F-97C2-7406A70F898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5DA17F0-208D-49CB-8DD7-D6C67FC60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5A937D6-4AA5-4CC6-BD2C-6C1507957BE8}">
  <ds:schemaRefs>
    <ds:schemaRef ds:uri="http://schemas.microsoft.com/office/2006/metadata/properties"/>
    <ds:schemaRef ds:uri="http://schemas.microsoft.com/office/infopath/2007/PartnerControls"/>
    <ds:schemaRef ds:uri="2dee1928-e90f-4e72-a1fb-0cdd402ef7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42</TotalTime>
  <Pages>10</Pages>
  <Words>4973</Words>
  <Characters>28352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64</cp:revision>
  <cp:lastPrinted>2016-11-21T15:24:00Z</cp:lastPrinted>
  <dcterms:created xsi:type="dcterms:W3CDTF">2018-05-03T15:58:00Z</dcterms:created>
  <dcterms:modified xsi:type="dcterms:W3CDTF">2023-11-06T16:56:00Z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AdHocReviewCycleID">
    <vt:i4>1680082910</vt:i4>
  </property>
  <property fmtid="{D5CDD505-2E9C-101B-9397-08002B2CF9AE}" pid="8" name="_NewReviewCycle">
    <vt:lpwstr/>
  </property>
  <property fmtid="{D5CDD505-2E9C-101B-9397-08002B2CF9AE}" pid="9" name="_EmailSubject">
    <vt:lpwstr>Document Formatting</vt:lpwstr>
  </property>
  <property fmtid="{D5CDD505-2E9C-101B-9397-08002B2CF9AE}" pid="10" name="_AuthorEmail">
    <vt:lpwstr>rns@lseg.com</vt:lpwstr>
  </property>
  <property fmtid="{D5CDD505-2E9C-101B-9397-08002B2CF9AE}" pid="11" name="_AuthorEmailDisplayName">
    <vt:lpwstr>RNS Mailbox</vt:lpwstr>
  </property>
  <property fmtid="{D5CDD505-2E9C-101B-9397-08002B2CF9AE}" pid="12" name="_ReviewingToolsShownOnc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1758800</vt:r8>
  </property>
  <property fmtid="{D5CDD505-2E9C-101B-9397-08002B2CF9AE}" pid="15" name="_dlc_DocIdItemGuid">
    <vt:lpwstr>c4a51008-2044-4528-9ed5-439e8b42341c</vt:lpwstr>
  </property>
</Properties>
</file>