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BF17323" w:rsidR="00D647F7" w:rsidRPr="00A50F83" w:rsidRDefault="00C135D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9 November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CCD0BCE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7A7596" w:rsidRPr="007A7596">
        <w:rPr>
          <w:sz w:val="22"/>
          <w:szCs w:val="22"/>
          <w:lang w:val="en"/>
        </w:rPr>
        <w:t>72,500</w:t>
      </w:r>
      <w:r w:rsidR="007A759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A140F9" w:rsidRPr="00A140F9">
        <w:rPr>
          <w:sz w:val="22"/>
          <w:szCs w:val="22"/>
          <w:lang w:val="en"/>
        </w:rPr>
        <w:t>49,447,679</w:t>
      </w:r>
      <w:r w:rsidR="00A140F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140F9" w:rsidRPr="00A140F9">
        <w:rPr>
          <w:sz w:val="22"/>
          <w:szCs w:val="22"/>
          <w:lang w:val="en"/>
        </w:rPr>
        <w:t>1,888,187,219</w:t>
      </w:r>
      <w:r w:rsidR="00A140F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A140F9" w:rsidRPr="00A140F9">
        <w:rPr>
          <w:sz w:val="22"/>
          <w:szCs w:val="22"/>
          <w:lang w:val="en"/>
        </w:rPr>
        <w:t>29,647,612</w:t>
      </w:r>
      <w:r w:rsidR="00A140F9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F857EBB" w:rsidR="003E0113" w:rsidRPr="00A50F83" w:rsidRDefault="00C135D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C135DF">
              <w:rPr>
                <w:sz w:val="22"/>
                <w:szCs w:val="22"/>
                <w:lang w:val="en"/>
              </w:rPr>
              <w:t>9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1716399" w:rsidR="003E0113" w:rsidRPr="00A50F83" w:rsidRDefault="00C135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135DF">
              <w:rPr>
                <w:rFonts w:ascii="Arial" w:hAnsi="Arial" w:cs="Arial"/>
                <w:sz w:val="22"/>
                <w:szCs w:val="22"/>
                <w:lang w:val="en"/>
              </w:rPr>
              <w:t>72,500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3233BCD" w:rsidR="003258FF" w:rsidRPr="00A50F83" w:rsidRDefault="007A759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A7596">
              <w:rPr>
                <w:rFonts w:ascii="Arial" w:hAnsi="Arial" w:cs="Arial"/>
                <w:sz w:val="22"/>
                <w:szCs w:val="22"/>
                <w:lang w:val="en"/>
              </w:rPr>
              <w:t>2963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08FE2E42" w:rsidR="003258FF" w:rsidRPr="003258FF" w:rsidRDefault="007A759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A7596">
              <w:rPr>
                <w:rFonts w:ascii="Arial" w:hAnsi="Arial" w:cs="Arial"/>
                <w:sz w:val="22"/>
                <w:szCs w:val="22"/>
                <w:lang w:val="en"/>
              </w:rPr>
              <w:t>2910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85CA720" w:rsidR="003E0113" w:rsidRPr="00A50F83" w:rsidRDefault="007A759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A7596">
              <w:rPr>
                <w:rFonts w:ascii="Arial" w:hAnsi="Arial" w:cs="Arial"/>
                <w:sz w:val="22"/>
                <w:szCs w:val="22"/>
                <w:lang w:val="en"/>
              </w:rPr>
              <w:t>2942.3418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8" w:type="dxa"/>
        <w:tblLook w:val="04A0" w:firstRow="1" w:lastRow="0" w:firstColumn="1" w:lastColumn="0" w:noHBand="0" w:noVBand="1"/>
      </w:tblPr>
      <w:tblGrid>
        <w:gridCol w:w="2122"/>
        <w:gridCol w:w="867"/>
        <w:gridCol w:w="1040"/>
        <w:gridCol w:w="947"/>
        <w:gridCol w:w="4092"/>
      </w:tblGrid>
      <w:tr w:rsidR="00A140F9" w:rsidRPr="00A140F9" w14:paraId="75DEE660" w14:textId="77777777" w:rsidTr="00A140F9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D230" w14:textId="77777777" w:rsidR="00A140F9" w:rsidRPr="00A140F9" w:rsidRDefault="00A140F9" w:rsidP="00A140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140F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3043" w14:textId="77777777" w:rsidR="00A140F9" w:rsidRPr="00A140F9" w:rsidRDefault="00A140F9" w:rsidP="00A140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140F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565A" w14:textId="77777777" w:rsidR="00A140F9" w:rsidRPr="00A140F9" w:rsidRDefault="00A140F9" w:rsidP="00A140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140F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96A1" w14:textId="77777777" w:rsidR="00A140F9" w:rsidRPr="00A140F9" w:rsidRDefault="00A140F9" w:rsidP="00A140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140F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99D1" w14:textId="77777777" w:rsidR="00A140F9" w:rsidRPr="00A140F9" w:rsidRDefault="00A140F9" w:rsidP="00A140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140F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A140F9" w:rsidRPr="00A140F9" w14:paraId="692FFFA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F0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FD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E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AF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2D5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07003070000003198-E0Gb6GRrNMkd20231109</w:t>
            </w:r>
          </w:p>
        </w:tc>
      </w:tr>
      <w:tr w:rsidR="00A140F9" w:rsidRPr="00A140F9" w14:paraId="0A86823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C2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B18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9A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D1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49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07003070000003198-E0Gb6GRrNMkb20231109</w:t>
            </w:r>
          </w:p>
        </w:tc>
      </w:tr>
      <w:tr w:rsidR="00A140F9" w:rsidRPr="00A140F9" w14:paraId="49572DB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80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47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0B4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31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AB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05003050000003118-E0Gb6GRrNPHl20231109</w:t>
            </w:r>
          </w:p>
        </w:tc>
      </w:tr>
      <w:tr w:rsidR="00A140F9" w:rsidRPr="00A140F9" w14:paraId="3E79597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C5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77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42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C9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B4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05003050000004002-E0Gb6GRrNSXd20231109</w:t>
            </w:r>
          </w:p>
        </w:tc>
      </w:tr>
      <w:tr w:rsidR="00A140F9" w:rsidRPr="00A140F9" w14:paraId="4858BB4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B5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E02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4D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1A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C59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05003050000004517-E0Gb6GRrNVmm20231109</w:t>
            </w:r>
          </w:p>
        </w:tc>
      </w:tr>
      <w:tr w:rsidR="00A140F9" w:rsidRPr="00A140F9" w14:paraId="3052ECB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28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10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30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667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C0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07003070000004542-E0Gb6GRrNWPQ20231109</w:t>
            </w:r>
          </w:p>
        </w:tc>
      </w:tr>
      <w:tr w:rsidR="00A140F9" w:rsidRPr="00A140F9" w14:paraId="7117F56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C6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3B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50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F65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B9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05003050000005281-E0Gb6GRrNaWH20231109</w:t>
            </w:r>
          </w:p>
        </w:tc>
      </w:tr>
      <w:tr w:rsidR="00A140F9" w:rsidRPr="00A140F9" w14:paraId="1CF7DC1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16A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6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DA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51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D3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07003070000005048-E0Gb6GRrNaoC20231109</w:t>
            </w:r>
          </w:p>
        </w:tc>
      </w:tr>
      <w:tr w:rsidR="00A140F9" w:rsidRPr="00A140F9" w14:paraId="2BE4447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3A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69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74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A0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F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07003070000005632-E0Gb6GRrNdRq20231109</w:t>
            </w:r>
          </w:p>
        </w:tc>
      </w:tr>
      <w:tr w:rsidR="00A140F9" w:rsidRPr="00A140F9" w14:paraId="74A8FE9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BCD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0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29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8D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4A7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05003050000005914-E0Gb6GRrNg0J20231109</w:t>
            </w:r>
          </w:p>
        </w:tc>
      </w:tr>
      <w:tr w:rsidR="00A140F9" w:rsidRPr="00A140F9" w14:paraId="23C43C6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E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15D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84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AF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D8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05003050000006207-E0Gb6GRrNjbU20231109</w:t>
            </w:r>
          </w:p>
        </w:tc>
      </w:tr>
      <w:tr w:rsidR="00A140F9" w:rsidRPr="00A140F9" w14:paraId="2B43619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54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0A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01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10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0E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07003070000006740-E0Gb6GRrNm3d20231109</w:t>
            </w:r>
          </w:p>
        </w:tc>
      </w:tr>
      <w:tr w:rsidR="00A140F9" w:rsidRPr="00A140F9" w14:paraId="219BC0D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7D4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04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F3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08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1CC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07003070000006280-E0Gb6GRrNmcA20231109</w:t>
            </w:r>
          </w:p>
        </w:tc>
      </w:tr>
      <w:tr w:rsidR="00A140F9" w:rsidRPr="00A140F9" w14:paraId="7A47738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90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19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1A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58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31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05003050000007177-E0Gb6GRrNpkI20231109</w:t>
            </w:r>
          </w:p>
        </w:tc>
      </w:tr>
      <w:tr w:rsidR="00A140F9" w:rsidRPr="00A140F9" w14:paraId="2D70085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48B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C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89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32A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C7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05003050000007594-E0Gb6GRrNtS620231109</w:t>
            </w:r>
          </w:p>
        </w:tc>
      </w:tr>
      <w:tr w:rsidR="00A140F9" w:rsidRPr="00A140F9" w14:paraId="0951BEE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34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102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6F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2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F4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05003050000007594-E0Gb6GRrNtSC20231109</w:t>
            </w:r>
          </w:p>
        </w:tc>
      </w:tr>
      <w:tr w:rsidR="00A140F9" w:rsidRPr="00A140F9" w14:paraId="0EF9120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9F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72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E4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2C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E1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05003050000007594-E0Gb6GRrNtS820231109</w:t>
            </w:r>
          </w:p>
        </w:tc>
      </w:tr>
      <w:tr w:rsidR="00A140F9" w:rsidRPr="00A140F9" w14:paraId="5B6BE3A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96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E9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1D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90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6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05003050000007594-E0Gb6GRrNtSA20231109</w:t>
            </w:r>
          </w:p>
        </w:tc>
      </w:tr>
      <w:tr w:rsidR="00A140F9" w:rsidRPr="00A140F9" w14:paraId="4F0C09A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70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5C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74E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B5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3F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07003070000008003-E0Gb6GRrNwSM20231109</w:t>
            </w:r>
          </w:p>
        </w:tc>
      </w:tr>
      <w:tr w:rsidR="00A140F9" w:rsidRPr="00A140F9" w14:paraId="4C0CB09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A8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55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34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54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49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07003070000007226-E0Gb6GRrNy1W20231109</w:t>
            </w:r>
          </w:p>
        </w:tc>
      </w:tr>
      <w:tr w:rsidR="00A140F9" w:rsidRPr="00A140F9" w14:paraId="2A99CD4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D00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517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F8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F3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2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05003050000008398-E0Gb6GRrNzKA20231109</w:t>
            </w:r>
          </w:p>
        </w:tc>
      </w:tr>
      <w:tr w:rsidR="00A140F9" w:rsidRPr="00A140F9" w14:paraId="7CF0CA0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E4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1C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AD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00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42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05003050000008902-E0Gb6GRrO3Wv20231109</w:t>
            </w:r>
          </w:p>
        </w:tc>
      </w:tr>
      <w:tr w:rsidR="00A140F9" w:rsidRPr="00A140F9" w14:paraId="5C52EB2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28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60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92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889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12F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05003050000009495-E0Gb6GRrO7Hr20231109</w:t>
            </w:r>
          </w:p>
        </w:tc>
      </w:tr>
      <w:tr w:rsidR="00A140F9" w:rsidRPr="00A140F9" w14:paraId="108224F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BA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00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75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C6B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68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05003050000009537-E0Gb6GRrO7lp20231109</w:t>
            </w:r>
          </w:p>
        </w:tc>
      </w:tr>
      <w:tr w:rsidR="00A140F9" w:rsidRPr="00A140F9" w14:paraId="03E89C6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B6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9F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E9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F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30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05003050000009344-E0Gb6GRrO9Bj20231109</w:t>
            </w:r>
          </w:p>
        </w:tc>
      </w:tr>
      <w:tr w:rsidR="00A140F9" w:rsidRPr="00A140F9" w14:paraId="5947F47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16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17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46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8A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44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05003050000009949-E0Gb6GRrOARB20231109</w:t>
            </w:r>
          </w:p>
        </w:tc>
      </w:tr>
      <w:tr w:rsidR="00A140F9" w:rsidRPr="00A140F9" w14:paraId="6CDA4D0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90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1B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32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B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2F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05003050000010269-E0Gb6GRrOCoT20231109</w:t>
            </w:r>
          </w:p>
        </w:tc>
      </w:tr>
      <w:tr w:rsidR="00A140F9" w:rsidRPr="00A140F9" w14:paraId="7F7C98B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73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9E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6A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13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22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07003070000010846-E0Gb6GRrOFZs20231109</w:t>
            </w:r>
          </w:p>
        </w:tc>
      </w:tr>
      <w:tr w:rsidR="00A140F9" w:rsidRPr="00A140F9" w14:paraId="51C1D46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59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068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62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C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07003070000010846-E0Gb6GRrOFZw20231109</w:t>
            </w:r>
          </w:p>
        </w:tc>
      </w:tr>
      <w:tr w:rsidR="00A140F9" w:rsidRPr="00A140F9" w14:paraId="4F80824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88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2E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1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93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96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05003050000010687-E0Gb6GRrOHIj20231109</w:t>
            </w:r>
          </w:p>
        </w:tc>
      </w:tr>
      <w:tr w:rsidR="00A140F9" w:rsidRPr="00A140F9" w14:paraId="68CE9F3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BD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28C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A9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62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3B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05003050000011226-E0Gb6GRrOIpM20231109</w:t>
            </w:r>
          </w:p>
        </w:tc>
      </w:tr>
      <w:tr w:rsidR="00A140F9" w:rsidRPr="00A140F9" w14:paraId="60D0611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E3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C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72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7A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3D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07003070000011802-E0Gb6GRrOLDv20231109</w:t>
            </w:r>
          </w:p>
        </w:tc>
      </w:tr>
      <w:tr w:rsidR="00A140F9" w:rsidRPr="00A140F9" w14:paraId="6B6178F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D9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AA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30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82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72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05003050000012069-E0Gb6GRrOOaU20231109</w:t>
            </w:r>
          </w:p>
        </w:tc>
      </w:tr>
      <w:tr w:rsidR="00A140F9" w:rsidRPr="00A140F9" w14:paraId="507EB4D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5D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9D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55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20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74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07003070000012263-E0Gb6GRrOP5S20231109</w:t>
            </w:r>
          </w:p>
        </w:tc>
      </w:tr>
      <w:tr w:rsidR="00A140F9" w:rsidRPr="00A140F9" w14:paraId="1171787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74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F3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7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D0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781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05003050000012522-E0Gb6GRrORMe20231109</w:t>
            </w:r>
          </w:p>
        </w:tc>
      </w:tr>
      <w:tr w:rsidR="00A140F9" w:rsidRPr="00A140F9" w14:paraId="78A562C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C3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37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C1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A0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272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05003050000013006-E0Gb6GRrOV0R20231109</w:t>
            </w:r>
          </w:p>
        </w:tc>
      </w:tr>
      <w:tr w:rsidR="00A140F9" w:rsidRPr="00A140F9" w14:paraId="025A291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A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E9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01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B2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7D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05003050000013331-E0Gb6GRrOX2i20231109</w:t>
            </w:r>
          </w:p>
        </w:tc>
      </w:tr>
      <w:tr w:rsidR="00A140F9" w:rsidRPr="00A140F9" w14:paraId="27FD428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51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65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37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D0A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A4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07003070000013478-E0Gb6GRrOXXP20231109</w:t>
            </w:r>
          </w:p>
        </w:tc>
      </w:tr>
      <w:tr w:rsidR="00A140F9" w:rsidRPr="00A140F9" w14:paraId="4D41AF5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FE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FB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85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44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50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05003050000013841-E0Gb6GRrOadJ20231109</w:t>
            </w:r>
          </w:p>
        </w:tc>
      </w:tr>
      <w:tr w:rsidR="00A140F9" w:rsidRPr="00A140F9" w14:paraId="73698BF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AA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4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DD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44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84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05003050000013841-E0Gb6GRrOadL20231109</w:t>
            </w:r>
          </w:p>
        </w:tc>
      </w:tr>
      <w:tr w:rsidR="00A140F9" w:rsidRPr="00A140F9" w14:paraId="40D0A0A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AD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0D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29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C9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A5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05003050000013645-E0Gb6GRrOaz020231109</w:t>
            </w:r>
          </w:p>
        </w:tc>
      </w:tr>
      <w:tr w:rsidR="00A140F9" w:rsidRPr="00A140F9" w14:paraId="048FB64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0B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99A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8E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7C5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60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07003070000014107-E0Gb6GRrObUy20231109</w:t>
            </w:r>
          </w:p>
        </w:tc>
      </w:tr>
      <w:tr w:rsidR="00A140F9" w:rsidRPr="00A140F9" w14:paraId="6B9C173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F5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4B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5D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09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54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07003070000014107-E0Gb6GRrObV020231109</w:t>
            </w:r>
          </w:p>
        </w:tc>
      </w:tr>
      <w:tr w:rsidR="00A140F9" w:rsidRPr="00A140F9" w14:paraId="1F463E4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E5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0E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1C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31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CF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05003050000014326-E0Gb6GRrOeUv20231109</w:t>
            </w:r>
          </w:p>
        </w:tc>
      </w:tr>
      <w:tr w:rsidR="00A140F9" w:rsidRPr="00A140F9" w14:paraId="754B5F2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90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5C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8AC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3A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05003050000013947-E0Gb6GRrOekb20231109</w:t>
            </w:r>
          </w:p>
        </w:tc>
      </w:tr>
      <w:tr w:rsidR="00A140F9" w:rsidRPr="00A140F9" w14:paraId="35F1F73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65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2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6B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C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EF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05003050000014492-E0Gb6GRrOfrA20231109</w:t>
            </w:r>
          </w:p>
        </w:tc>
      </w:tr>
      <w:tr w:rsidR="00A140F9" w:rsidRPr="00A140F9" w14:paraId="4A62AF1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93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26A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0D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C4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A7C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05003050000014492-E0Gb6GRrOfrC20231109</w:t>
            </w:r>
          </w:p>
        </w:tc>
      </w:tr>
      <w:tr w:rsidR="00A140F9" w:rsidRPr="00A140F9" w14:paraId="240C5FE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D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08:49:29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AC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4D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CAA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6B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07003070000014949-E0Gb6GRrOihc20231109</w:t>
            </w:r>
          </w:p>
        </w:tc>
      </w:tr>
      <w:tr w:rsidR="00A140F9" w:rsidRPr="00A140F9" w14:paraId="27CA76B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D4E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17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C6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A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3B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05003050000014908-E0Gb6GRrOk4J20231109</w:t>
            </w:r>
          </w:p>
        </w:tc>
      </w:tr>
      <w:tr w:rsidR="00A140F9" w:rsidRPr="00A140F9" w14:paraId="02381AD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81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CF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F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DC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76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05003050000015278-E0Gb6GRrOlvq20231109</w:t>
            </w:r>
          </w:p>
        </w:tc>
      </w:tr>
      <w:tr w:rsidR="00A140F9" w:rsidRPr="00A140F9" w14:paraId="7351300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47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555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DB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93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F0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05003050000015473-E0Gb6GRrOnIT20231109</w:t>
            </w:r>
          </w:p>
        </w:tc>
      </w:tr>
      <w:tr w:rsidR="00A140F9" w:rsidRPr="00A140F9" w14:paraId="3B5C935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1D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80E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6E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2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17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05003050000015858-E0Gb6GRrOrFy20231109</w:t>
            </w:r>
          </w:p>
        </w:tc>
      </w:tr>
      <w:tr w:rsidR="00A140F9" w:rsidRPr="00A140F9" w14:paraId="5C7D25E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63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64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78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F7C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16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07003070000016213-E0Gb6GRrOsqc20231109</w:t>
            </w:r>
          </w:p>
        </w:tc>
      </w:tr>
      <w:tr w:rsidR="00A140F9" w:rsidRPr="00A140F9" w14:paraId="33ED74F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30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2A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28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04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4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07003070000016022-E0Gb6GRrOtK220231109</w:t>
            </w:r>
          </w:p>
        </w:tc>
      </w:tr>
      <w:tr w:rsidR="00A140F9" w:rsidRPr="00A140F9" w14:paraId="4EB49C2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66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1A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D4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B1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CB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07003070000016022-E0Gb6GRrOtJv20231109</w:t>
            </w:r>
          </w:p>
        </w:tc>
      </w:tr>
      <w:tr w:rsidR="00A140F9" w:rsidRPr="00A140F9" w14:paraId="726F153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E0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08:57:47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2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57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0A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0E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05003050000016478-E0Gb6GRrOvH320231109</w:t>
            </w:r>
          </w:p>
        </w:tc>
      </w:tr>
      <w:tr w:rsidR="00A140F9" w:rsidRPr="00A140F9" w14:paraId="3CB8A5D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39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43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07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2E5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3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05003050000017126-E0Gb6GRrOz3a20231109</w:t>
            </w:r>
          </w:p>
        </w:tc>
      </w:tr>
      <w:tr w:rsidR="00A140F9" w:rsidRPr="00A140F9" w14:paraId="1503925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01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B8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D1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FA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3E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05003050000017457-E0Gb6GRrP18V20231109</w:t>
            </w:r>
          </w:p>
        </w:tc>
      </w:tr>
      <w:tr w:rsidR="00A140F9" w:rsidRPr="00A140F9" w14:paraId="3EE5AB8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88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15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79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41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99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07003070000017581-E0Gb6GRrP29T20231109</w:t>
            </w:r>
          </w:p>
        </w:tc>
      </w:tr>
      <w:tr w:rsidR="00A140F9" w:rsidRPr="00A140F9" w14:paraId="70315C2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57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09:05:54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5A1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22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BE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E8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05003050000018495-E0Gb6GRrP8NU20231109</w:t>
            </w:r>
          </w:p>
        </w:tc>
      </w:tr>
      <w:tr w:rsidR="00A140F9" w:rsidRPr="00A140F9" w14:paraId="01E0FE6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2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A8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9A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5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82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07003070000018721-E0Gb6GRrP8Wf20231109</w:t>
            </w:r>
          </w:p>
        </w:tc>
      </w:tr>
      <w:tr w:rsidR="00A140F9" w:rsidRPr="00A140F9" w14:paraId="7BC68A8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D3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B3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6D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884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B1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07003070000018479-E0Gb6GRrPA3620231109</w:t>
            </w:r>
          </w:p>
        </w:tc>
      </w:tr>
      <w:tr w:rsidR="00A140F9" w:rsidRPr="00A140F9" w14:paraId="14038A8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38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92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F6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7FC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A5C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05003050000018835-E0Gb6GRrPBog20231109</w:t>
            </w:r>
          </w:p>
        </w:tc>
      </w:tr>
      <w:tr w:rsidR="00A140F9" w:rsidRPr="00A140F9" w14:paraId="1B33EA0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59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09:09:29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6C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5FA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76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5D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07003070000019320-E0Gb6GRrPCZZ20231109</w:t>
            </w:r>
          </w:p>
        </w:tc>
      </w:tr>
      <w:tr w:rsidR="00A140F9" w:rsidRPr="00A140F9" w14:paraId="116E410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3B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DA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40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25F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C2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05003050000019387-E0Gb6GRrPFBi20231109</w:t>
            </w:r>
          </w:p>
        </w:tc>
      </w:tr>
      <w:tr w:rsidR="00A140F9" w:rsidRPr="00A140F9" w14:paraId="72ABDD9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AE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B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040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9C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C1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05003050000019209-E0Gb6GRrPFSa20231109</w:t>
            </w:r>
          </w:p>
        </w:tc>
      </w:tr>
      <w:tr w:rsidR="00A140F9" w:rsidRPr="00A140F9" w14:paraId="52BA3A2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41F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DB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7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03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05003050000019629-E0Gb6GRrPGVz20231109</w:t>
            </w:r>
          </w:p>
        </w:tc>
      </w:tr>
      <w:tr w:rsidR="00A140F9" w:rsidRPr="00A140F9" w14:paraId="09E3ADA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88E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58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90B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6F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5C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07003070000020117-E0Gb6GRrPILM20231109</w:t>
            </w:r>
          </w:p>
        </w:tc>
      </w:tr>
      <w:tr w:rsidR="00A140F9" w:rsidRPr="00A140F9" w14:paraId="0FFB9E8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929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EB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7B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E6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AD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05003050000020201-E0Gb6GRrPKfG20231109</w:t>
            </w:r>
          </w:p>
        </w:tc>
      </w:tr>
      <w:tr w:rsidR="00A140F9" w:rsidRPr="00A140F9" w14:paraId="3D9AE60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C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4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5B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B3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E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05003050000020436-E0Gb6GRrPMeZ20231109</w:t>
            </w:r>
          </w:p>
        </w:tc>
      </w:tr>
      <w:tr w:rsidR="00A140F9" w:rsidRPr="00A140F9" w14:paraId="0BBFB4D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E2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C6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90D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6C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61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05003050000020163-E0Gb6GRrPNLM20231109</w:t>
            </w:r>
          </w:p>
        </w:tc>
      </w:tr>
      <w:tr w:rsidR="00A140F9" w:rsidRPr="00A140F9" w14:paraId="221C162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54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D67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1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13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95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05003050000020163-E0Gb6GRrPNLV20231109</w:t>
            </w:r>
          </w:p>
        </w:tc>
      </w:tr>
      <w:tr w:rsidR="00A140F9" w:rsidRPr="00A140F9" w14:paraId="24869D9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77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B5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25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D7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FD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05003050000020641-E0Gb6GRrPOfp20231109</w:t>
            </w:r>
          </w:p>
        </w:tc>
      </w:tr>
      <w:tr w:rsidR="00A140F9" w:rsidRPr="00A140F9" w14:paraId="215CACF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82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9D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6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6F1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20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07003070000021342-E0Gb6GRrPRMa20231109</w:t>
            </w:r>
          </w:p>
        </w:tc>
      </w:tr>
      <w:tr w:rsidR="00A140F9" w:rsidRPr="00A140F9" w14:paraId="5DECDE8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F1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9B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4C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21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5C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07003070000021634-E0Gb6GRrPSq720231109</w:t>
            </w:r>
          </w:p>
        </w:tc>
      </w:tr>
      <w:tr w:rsidR="00A140F9" w:rsidRPr="00A140F9" w14:paraId="017FAFB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28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3F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689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64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E3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07003070000021634-E0Gb6GRrPSq920231109</w:t>
            </w:r>
          </w:p>
        </w:tc>
      </w:tr>
      <w:tr w:rsidR="00A140F9" w:rsidRPr="00A140F9" w14:paraId="3382888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99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B8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F4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54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54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05003050000021090-E0Gb6GRrPT6x20231109</w:t>
            </w:r>
          </w:p>
        </w:tc>
      </w:tr>
      <w:tr w:rsidR="00A140F9" w:rsidRPr="00A140F9" w14:paraId="46FD0B2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88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60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A8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27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0E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05003050000021601-E0Gb6GRrPUd420231109</w:t>
            </w:r>
          </w:p>
        </w:tc>
      </w:tr>
      <w:tr w:rsidR="00A140F9" w:rsidRPr="00A140F9" w14:paraId="1FE9980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DF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09:29:54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06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53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58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67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07003070000022556-E0Gb6GRrPXUs20231109</w:t>
            </w:r>
          </w:p>
        </w:tc>
      </w:tr>
      <w:tr w:rsidR="00A140F9" w:rsidRPr="00A140F9" w14:paraId="4560F7B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FC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09:32:56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A1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72C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8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A5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05003050000022788-E0Gb6GRrPaB320231109</w:t>
            </w:r>
          </w:p>
        </w:tc>
      </w:tr>
      <w:tr w:rsidR="00A140F9" w:rsidRPr="00A140F9" w14:paraId="5DF6CFA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A7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09:35:40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B5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BAD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5C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47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07003070000023378-E0Gb6GRrPbfY20231109</w:t>
            </w:r>
          </w:p>
        </w:tc>
      </w:tr>
      <w:tr w:rsidR="00A140F9" w:rsidRPr="00A140F9" w14:paraId="7EC897B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3E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09:35:58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F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512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C7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78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07003070000023298-E0Gb6GRrPc4Q20231109</w:t>
            </w:r>
          </w:p>
        </w:tc>
      </w:tr>
      <w:tr w:rsidR="00A140F9" w:rsidRPr="00A140F9" w14:paraId="274B68E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F8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09:37:09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44C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3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5C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3CC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07003070000023609-E0Gb6GRrPd8i20231109</w:t>
            </w:r>
          </w:p>
        </w:tc>
      </w:tr>
      <w:tr w:rsidR="00A140F9" w:rsidRPr="00A140F9" w14:paraId="37147DB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428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FC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BF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1D1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BEB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07003070000024231-E0Gb6GRrPf0L20231109</w:t>
            </w:r>
          </w:p>
        </w:tc>
      </w:tr>
      <w:tr w:rsidR="00A140F9" w:rsidRPr="00A140F9" w14:paraId="67B591D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28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D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3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AF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1B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07003070000024198-E0Gb6GRrPfUI20231109</w:t>
            </w:r>
          </w:p>
        </w:tc>
      </w:tr>
      <w:tr w:rsidR="00A140F9" w:rsidRPr="00A140F9" w14:paraId="7977227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00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A3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54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E3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61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05003050000024567-E0Gb6GRrPiGi20231109</w:t>
            </w:r>
          </w:p>
        </w:tc>
      </w:tr>
      <w:tr w:rsidR="00A140F9" w:rsidRPr="00A140F9" w14:paraId="23604A5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45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267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AF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7C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38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05003050000024324-E0Gb6GRrPiSx20231109</w:t>
            </w:r>
          </w:p>
        </w:tc>
      </w:tr>
      <w:tr w:rsidR="00A140F9" w:rsidRPr="00A140F9" w14:paraId="602C604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C4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791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6E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A5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A3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05003050000024180-E0Gb6GRrPjLc20231109</w:t>
            </w:r>
          </w:p>
        </w:tc>
      </w:tr>
      <w:tr w:rsidR="00A140F9" w:rsidRPr="00A140F9" w14:paraId="428F284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EF2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26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F2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09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B4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05003050000024918-E0Gb6GRrPjvJ20231109</w:t>
            </w:r>
          </w:p>
        </w:tc>
      </w:tr>
      <w:tr w:rsidR="00A140F9" w:rsidRPr="00A140F9" w14:paraId="581F9FE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79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A25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92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60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A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05003050000024918-E0Gb6GRrPjvH20231109</w:t>
            </w:r>
          </w:p>
        </w:tc>
      </w:tr>
      <w:tr w:rsidR="00A140F9" w:rsidRPr="00A140F9" w14:paraId="045BB65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22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DF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5F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50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CD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07003070000025469-E0Gb6GRrPkTZ20231109</w:t>
            </w:r>
          </w:p>
        </w:tc>
      </w:tr>
      <w:tr w:rsidR="00A140F9" w:rsidRPr="00A140F9" w14:paraId="37FB148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B41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F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4B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36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FA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07003070000025141-E0Gb6GRrPkvI20231109</w:t>
            </w:r>
          </w:p>
        </w:tc>
      </w:tr>
      <w:tr w:rsidR="00A140F9" w:rsidRPr="00A140F9" w14:paraId="2870ECF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3C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D2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DB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E6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D7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05003050000025294-E0Gb6GRrPlKg20231109</w:t>
            </w:r>
          </w:p>
        </w:tc>
      </w:tr>
      <w:tr w:rsidR="00A140F9" w:rsidRPr="00A140F9" w14:paraId="37DA3F1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46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7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C7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A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99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07003070000025676-E0Gb6GRrPlst20231109</w:t>
            </w:r>
          </w:p>
        </w:tc>
      </w:tr>
      <w:tr w:rsidR="00A140F9" w:rsidRPr="00A140F9" w14:paraId="385D657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5B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09:53:28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75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75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40A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33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05003050000025534-E0Gb6GRrPocg20231109</w:t>
            </w:r>
          </w:p>
        </w:tc>
      </w:tr>
      <w:tr w:rsidR="00A140F9" w:rsidRPr="00A140F9" w14:paraId="23F8D81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0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BD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88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C7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F6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05003050000026229-E0Gb6GRrPqBJ20231109</w:t>
            </w:r>
          </w:p>
        </w:tc>
      </w:tr>
      <w:tr w:rsidR="00A140F9" w:rsidRPr="00A140F9" w14:paraId="38E81E5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62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4C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B6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7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B9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05003050000026229-E0Gb6GRrPqBH20231109</w:t>
            </w:r>
          </w:p>
        </w:tc>
      </w:tr>
      <w:tr w:rsidR="00A140F9" w:rsidRPr="00A140F9" w14:paraId="6AB06A9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91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09:56:19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C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11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92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83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07003070000026806-E0Gb6GRrPrHt20231109</w:t>
            </w:r>
          </w:p>
        </w:tc>
      </w:tr>
      <w:tr w:rsidR="00A140F9" w:rsidRPr="00A140F9" w14:paraId="6EE2EFF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20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F2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4E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216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6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07003070000027018-E0Gb6GRrPuMD20231109</w:t>
            </w:r>
          </w:p>
        </w:tc>
      </w:tr>
      <w:tr w:rsidR="00A140F9" w:rsidRPr="00A140F9" w14:paraId="3A5837F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0FF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DE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8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909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28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07003070000026551-E0Gb6GRrPunO20231109</w:t>
            </w:r>
          </w:p>
        </w:tc>
      </w:tr>
      <w:tr w:rsidR="00A140F9" w:rsidRPr="00A140F9" w14:paraId="1F0D584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50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EA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8C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1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A5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07003070000027497-E0Gb6GRrPwic20231109</w:t>
            </w:r>
          </w:p>
        </w:tc>
      </w:tr>
      <w:tr w:rsidR="00A140F9" w:rsidRPr="00A140F9" w14:paraId="0A74837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B7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21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B4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F5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577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05003050000027035-E0Gb6GRrPyhc20231109</w:t>
            </w:r>
          </w:p>
        </w:tc>
      </w:tr>
      <w:tr w:rsidR="00A140F9" w:rsidRPr="00A140F9" w14:paraId="40EE0A8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1D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72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34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C6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E6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07003070000028028-E0Gb6GRrPygk20231109</w:t>
            </w:r>
          </w:p>
        </w:tc>
      </w:tr>
      <w:tr w:rsidR="00A140F9" w:rsidRPr="00A140F9" w14:paraId="74F9044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1B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DF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BF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0E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9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05003050000027035-E0Gb6GRrPyhe20231109</w:t>
            </w:r>
          </w:p>
        </w:tc>
      </w:tr>
      <w:tr w:rsidR="00A140F9" w:rsidRPr="00A140F9" w14:paraId="4AA2CC6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D4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10:09:16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1E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944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52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E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05003050000028155-E0Gb6GRrQ1sG20231109</w:t>
            </w:r>
          </w:p>
        </w:tc>
      </w:tr>
      <w:tr w:rsidR="00A140F9" w:rsidRPr="00A140F9" w14:paraId="75E78E5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57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10:11:47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65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94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C4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5B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05003050000028580-E0Gb6GRrQ3z920231109</w:t>
            </w:r>
          </w:p>
        </w:tc>
      </w:tr>
      <w:tr w:rsidR="00A140F9" w:rsidRPr="00A140F9" w14:paraId="6C6CA14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7D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54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C2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E0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1D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05003050000028331-E0Gb6GRrQ5hB20231109</w:t>
            </w:r>
          </w:p>
        </w:tc>
      </w:tr>
      <w:tr w:rsidR="00A140F9" w:rsidRPr="00A140F9" w14:paraId="340E45E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D0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99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9DA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F7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B0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05003050000028055-E0Gb6GRrQ63x20231109</w:t>
            </w:r>
          </w:p>
        </w:tc>
      </w:tr>
      <w:tr w:rsidR="00A140F9" w:rsidRPr="00A140F9" w14:paraId="0F1794A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9D7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A8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10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EF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4C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07003070000029210-E0Gb6GRrQ6KB20231109</w:t>
            </w:r>
          </w:p>
        </w:tc>
      </w:tr>
      <w:tr w:rsidR="00A140F9" w:rsidRPr="00A140F9" w14:paraId="6FD66EC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7E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89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9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7E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2B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05003050000029302-E0Gb6GRrQ7we20231109</w:t>
            </w:r>
          </w:p>
        </w:tc>
      </w:tr>
      <w:tr w:rsidR="00A140F9" w:rsidRPr="00A140F9" w14:paraId="1595002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B9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B5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C9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0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7AF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07003070000030150-E0Gb6GRrQ9e920231109</w:t>
            </w:r>
          </w:p>
        </w:tc>
      </w:tr>
      <w:tr w:rsidR="00A140F9" w:rsidRPr="00A140F9" w14:paraId="3E78DB6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5D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10:19:06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401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6DF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06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D2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07003070000029743-E0Gb6GRrQ9oQ20231109</w:t>
            </w:r>
          </w:p>
        </w:tc>
      </w:tr>
      <w:tr w:rsidR="00A140F9" w:rsidRPr="00A140F9" w14:paraId="615E7A2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16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10:23:33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C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C1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97B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7D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05003050000030503-E0Gb6GRrQEvR20231109</w:t>
            </w:r>
          </w:p>
        </w:tc>
      </w:tr>
      <w:tr w:rsidR="00A140F9" w:rsidRPr="00A140F9" w14:paraId="54DB147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8A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2A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10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7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63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07003070000030954-E0Gb6GRrQHpI20231109</w:t>
            </w:r>
          </w:p>
        </w:tc>
      </w:tr>
      <w:tr w:rsidR="00A140F9" w:rsidRPr="00A140F9" w14:paraId="446B625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40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10:27:17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102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281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F3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BD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05003050000030740-E0Gb6GRrQHwA20231109</w:t>
            </w:r>
          </w:p>
        </w:tc>
      </w:tr>
      <w:tr w:rsidR="00A140F9" w:rsidRPr="00A140F9" w14:paraId="4F32852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B5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10:28:12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292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A1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1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0A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07003070000031675-E0Gb6GRrQIiU20231109</w:t>
            </w:r>
          </w:p>
        </w:tc>
      </w:tr>
      <w:tr w:rsidR="00A140F9" w:rsidRPr="00A140F9" w14:paraId="0DB13A6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4C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10:29:34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76E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EC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410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38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05003050000031503-E0Gb6GRrQJcM20231109</w:t>
            </w:r>
          </w:p>
        </w:tc>
      </w:tr>
      <w:tr w:rsidR="00A140F9" w:rsidRPr="00A140F9" w14:paraId="1F1AD70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1A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54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22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948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A7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07003070000032182-E0Gb6GRrQKlA20231109</w:t>
            </w:r>
          </w:p>
        </w:tc>
      </w:tr>
      <w:tr w:rsidR="00A140F9" w:rsidRPr="00A140F9" w14:paraId="60FE095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4C2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10:31:43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D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CB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7CE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7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05003050000030971-E0Gb6GRrQLRE20231109</w:t>
            </w:r>
          </w:p>
        </w:tc>
      </w:tr>
      <w:tr w:rsidR="00A140F9" w:rsidRPr="00A140F9" w14:paraId="1AFFAF2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E4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10:42:31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A9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2D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53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DE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07003070000033964-E0Gb6GRrQTHF20231109</w:t>
            </w:r>
          </w:p>
        </w:tc>
      </w:tr>
      <w:tr w:rsidR="00A140F9" w:rsidRPr="00A140F9" w14:paraId="3E98F3D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1F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10:47:24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2F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DF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607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DB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05003050000034061-E0Gb6GRrQXDr20231109</w:t>
            </w:r>
          </w:p>
        </w:tc>
      </w:tr>
      <w:tr w:rsidR="00A140F9" w:rsidRPr="00A140F9" w14:paraId="0AD3C1C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6C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64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19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29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3D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07003070000034255-E0Gb6GRrQXVE20231109</w:t>
            </w:r>
          </w:p>
        </w:tc>
      </w:tr>
      <w:tr w:rsidR="00A140F9" w:rsidRPr="00A140F9" w14:paraId="64080F5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F1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10:49:10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63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4D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31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1E8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05003050000033134-E0Gb6GRrQYd920231109</w:t>
            </w:r>
          </w:p>
        </w:tc>
      </w:tr>
      <w:tr w:rsidR="00A140F9" w:rsidRPr="00A140F9" w14:paraId="0B465C3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3E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10:50:25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4E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395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B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69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07003070000035402-E0Gb6GRrQZLT20231109</w:t>
            </w:r>
          </w:p>
        </w:tc>
      </w:tr>
      <w:tr w:rsidR="00A140F9" w:rsidRPr="00A140F9" w14:paraId="56AA950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A2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72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2D1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A5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20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05003050000035937-E0Gb6GRrQez620231109</w:t>
            </w:r>
          </w:p>
        </w:tc>
      </w:tr>
      <w:tr w:rsidR="00A140F9" w:rsidRPr="00A140F9" w14:paraId="574DBEA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D5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10:58:19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21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DF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8A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D5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07003070000036599-E0Gb6GRrQg9o20231109</w:t>
            </w:r>
          </w:p>
        </w:tc>
      </w:tr>
      <w:tr w:rsidR="00A140F9" w:rsidRPr="00A140F9" w14:paraId="26F4427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A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DB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DA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5CC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2D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05003050000036614-E0Gb6GRrQiKL20231109</w:t>
            </w:r>
          </w:p>
        </w:tc>
      </w:tr>
      <w:tr w:rsidR="00A140F9" w:rsidRPr="00A140F9" w14:paraId="09C0551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5C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F4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2C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5D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0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07003070000036887-E0Gb6GRrQjo320231109</w:t>
            </w:r>
          </w:p>
        </w:tc>
      </w:tr>
      <w:tr w:rsidR="00A140F9" w:rsidRPr="00A140F9" w14:paraId="319B253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1C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00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A9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8A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AD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07003070000037165-E0Gb6GRrQk9G20231109</w:t>
            </w:r>
          </w:p>
        </w:tc>
      </w:tr>
      <w:tr w:rsidR="00A140F9" w:rsidRPr="00A140F9" w14:paraId="6C4D717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DF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DC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59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81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57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07003070000037722-E0Gb6GRrQlHS20231109</w:t>
            </w:r>
          </w:p>
        </w:tc>
      </w:tr>
      <w:tr w:rsidR="00A140F9" w:rsidRPr="00A140F9" w14:paraId="78B7912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36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B5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C3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D9A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92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07003070000037985-E0Gb6GRrQlyU20231109</w:t>
            </w:r>
          </w:p>
        </w:tc>
      </w:tr>
      <w:tr w:rsidR="00A140F9" w:rsidRPr="00A140F9" w14:paraId="732B83E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C8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AC2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6A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4C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78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07003070000037985-E0Gb6GRrQlyS20231109</w:t>
            </w:r>
          </w:p>
        </w:tc>
      </w:tr>
      <w:tr w:rsidR="00A140F9" w:rsidRPr="00A140F9" w14:paraId="75C348B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F4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AD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19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4D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78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07003070000039668-E0Gb6GRrQtyH20231109</w:t>
            </w:r>
          </w:p>
        </w:tc>
      </w:tr>
      <w:tr w:rsidR="00A140F9" w:rsidRPr="00A140F9" w14:paraId="7E92143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B6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11:17:08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BB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30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BA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6B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07003070000039668-E0Gb6GRrQu6h20231109</w:t>
            </w:r>
          </w:p>
        </w:tc>
      </w:tr>
      <w:tr w:rsidR="00A140F9" w:rsidRPr="00A140F9" w14:paraId="0DEA1C7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72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11:19:18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CB4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DC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F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86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05003050000039005-E0Gb6GRrQvOq20231109</w:t>
            </w:r>
          </w:p>
        </w:tc>
      </w:tr>
      <w:tr w:rsidR="00A140F9" w:rsidRPr="00A140F9" w14:paraId="53649CA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7F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17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1E7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F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A7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07003070000040336-E0Gb6GRrQx1V20231109</w:t>
            </w:r>
          </w:p>
        </w:tc>
      </w:tr>
      <w:tr w:rsidR="00A140F9" w:rsidRPr="00A140F9" w14:paraId="7BDB490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9F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AE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79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02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FF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05003050000039875-E0Gb6GRrQxOz20231109</w:t>
            </w:r>
          </w:p>
        </w:tc>
      </w:tr>
      <w:tr w:rsidR="00A140F9" w:rsidRPr="00A140F9" w14:paraId="2FC2C64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A1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E3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71F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C6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F8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07003070000040544-E0Gb6GRrQyd120231109</w:t>
            </w:r>
          </w:p>
        </w:tc>
      </w:tr>
      <w:tr w:rsidR="00A140F9" w:rsidRPr="00A140F9" w14:paraId="3304711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54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1F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9B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26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C0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07003070000040981-E0Gb6GRrR0Gh20231109</w:t>
            </w:r>
          </w:p>
        </w:tc>
      </w:tr>
      <w:tr w:rsidR="00A140F9" w:rsidRPr="00A140F9" w14:paraId="2396129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4B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17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57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9E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69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05003050000040830-E0Gb6GRrR1Ed20231109</w:t>
            </w:r>
          </w:p>
        </w:tc>
      </w:tr>
      <w:tr w:rsidR="00A140F9" w:rsidRPr="00A140F9" w14:paraId="1AD6F0D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714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0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07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24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F33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07003070000041382-E0Gb6GRrR1qd20231109</w:t>
            </w:r>
          </w:p>
        </w:tc>
      </w:tr>
      <w:tr w:rsidR="00A140F9" w:rsidRPr="00A140F9" w14:paraId="1802080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AD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11:29:32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D2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3C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4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4A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07003070000041569-E0Gb6GRrR2uI20231109</w:t>
            </w:r>
          </w:p>
        </w:tc>
      </w:tr>
      <w:tr w:rsidR="00A140F9" w:rsidRPr="00A140F9" w14:paraId="3487381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27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B7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31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70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87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05003050000041510-E0Gb6GRrR4fp20231109</w:t>
            </w:r>
          </w:p>
        </w:tc>
      </w:tr>
      <w:tr w:rsidR="00A140F9" w:rsidRPr="00A140F9" w14:paraId="77DC44A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D7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11:31:34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30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A2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15C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96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07003070000041564-E0Gb6GRrR4op20231109</w:t>
            </w:r>
          </w:p>
        </w:tc>
      </w:tr>
      <w:tr w:rsidR="00A140F9" w:rsidRPr="00A140F9" w14:paraId="17A8EB3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55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43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2EB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67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AF1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07003070000043668-E0Gb6GRrRCpJ20231109</w:t>
            </w:r>
          </w:p>
        </w:tc>
      </w:tr>
      <w:tr w:rsidR="00A140F9" w:rsidRPr="00A140F9" w14:paraId="727B5C9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4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11:44:23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480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4C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EB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2A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05003050000043610-E0Gb6GRrREQb20231109</w:t>
            </w:r>
          </w:p>
        </w:tc>
      </w:tr>
      <w:tr w:rsidR="00A140F9" w:rsidRPr="00A140F9" w14:paraId="1968CC0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1C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11:46:29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35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F0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68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1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05003050000043904-E0Gb6GRrRFxW20231109</w:t>
            </w:r>
          </w:p>
        </w:tc>
      </w:tr>
      <w:tr w:rsidR="00A140F9" w:rsidRPr="00A140F9" w14:paraId="514B663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E1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11:49:03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D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72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0A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0D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05003050000044070-E0Gb6GRrRHlv20231109</w:t>
            </w:r>
          </w:p>
        </w:tc>
      </w:tr>
      <w:tr w:rsidR="00A140F9" w:rsidRPr="00A140F9" w14:paraId="13DF5F6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70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13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87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CE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4A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05003050000042849-E0Gb6GRrRIro20231109</w:t>
            </w:r>
          </w:p>
        </w:tc>
      </w:tr>
      <w:tr w:rsidR="00A140F9" w:rsidRPr="00A140F9" w14:paraId="0CCD6DC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8E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11:55:53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C2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F7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36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C4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07003070000045325-E0Gb6GRrRLko20231109</w:t>
            </w:r>
          </w:p>
        </w:tc>
      </w:tr>
      <w:tr w:rsidR="00A140F9" w:rsidRPr="00A140F9" w14:paraId="42AC529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AA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11:57:25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B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D2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F8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35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07003070000044883-E0Gb6GRrRMWf20231109</w:t>
            </w:r>
          </w:p>
        </w:tc>
      </w:tr>
      <w:tr w:rsidR="00A140F9" w:rsidRPr="00A140F9" w14:paraId="2D92F17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3A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11:57:25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4A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24A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5A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60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07003070000043854-E0Gb6GRrRMXu20231109</w:t>
            </w:r>
          </w:p>
        </w:tc>
      </w:tr>
      <w:tr w:rsidR="00A140F9" w:rsidRPr="00A140F9" w14:paraId="2000F03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D7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44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0E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5BD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F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05003050000046259-E0Gb6GRrRRmQ20231109</w:t>
            </w:r>
          </w:p>
        </w:tc>
      </w:tr>
      <w:tr w:rsidR="00A140F9" w:rsidRPr="00A140F9" w14:paraId="2127E42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74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C75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29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AC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146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05003050000046259-E0Gb6GRrRRmS20231109</w:t>
            </w:r>
          </w:p>
        </w:tc>
      </w:tr>
      <w:tr w:rsidR="00A140F9" w:rsidRPr="00A140F9" w14:paraId="3CC626D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58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00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F9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13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5E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07003070000047231-E0Gb6GRrRUBr20231109</w:t>
            </w:r>
          </w:p>
        </w:tc>
      </w:tr>
      <w:tr w:rsidR="00A140F9" w:rsidRPr="00A140F9" w14:paraId="58E2E12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B0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70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F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80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53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07003070000047168-E0Gb6GRrRUsU20231109</w:t>
            </w:r>
          </w:p>
        </w:tc>
      </w:tr>
      <w:tr w:rsidR="00A140F9" w:rsidRPr="00A140F9" w14:paraId="5761D71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88F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BE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53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282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FE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07003070000047168-E0Gb6GRrRUsW20231109</w:t>
            </w:r>
          </w:p>
        </w:tc>
      </w:tr>
      <w:tr w:rsidR="00A140F9" w:rsidRPr="00A140F9" w14:paraId="3A1B38B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25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12:07:03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2C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7D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9D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57C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07003070000047119-E0Gb6GRrRV7V20231109</w:t>
            </w:r>
          </w:p>
        </w:tc>
      </w:tr>
      <w:tr w:rsidR="00A140F9" w:rsidRPr="00A140F9" w14:paraId="4C2D8C8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14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10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3C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5D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61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07003070000048488-E0Gb6GRrRZkI20231109</w:t>
            </w:r>
          </w:p>
        </w:tc>
      </w:tr>
      <w:tr w:rsidR="00A140F9" w:rsidRPr="00A140F9" w14:paraId="7CBF5CD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41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12:14:58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35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5D0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A9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982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07003070000048387-E0Gb6GRrRajp20231109</w:t>
            </w:r>
          </w:p>
        </w:tc>
      </w:tr>
      <w:tr w:rsidR="00A140F9" w:rsidRPr="00A140F9" w14:paraId="34480E2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94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12:16:38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78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DF5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00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4D8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05003050000048376-E0Gb6GRrRbvN20231109</w:t>
            </w:r>
          </w:p>
        </w:tc>
      </w:tr>
      <w:tr w:rsidR="00A140F9" w:rsidRPr="00A140F9" w14:paraId="0CE103F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E8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F4E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51D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FA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D2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07003070000049482-E0Gb6GRrRe4620231109</w:t>
            </w:r>
          </w:p>
        </w:tc>
      </w:tr>
      <w:tr w:rsidR="00A140F9" w:rsidRPr="00A140F9" w14:paraId="40E57D2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C2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12:22:23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C6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7D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E68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C0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05003050000049307-E0Gb6GRrRfuC20231109</w:t>
            </w:r>
          </w:p>
        </w:tc>
      </w:tr>
      <w:tr w:rsidR="00A140F9" w:rsidRPr="00A140F9" w14:paraId="1630300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D3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4E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AB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6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9C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07003070000049620-E0Gb6GRrRgM620231109</w:t>
            </w:r>
          </w:p>
        </w:tc>
      </w:tr>
      <w:tr w:rsidR="00A140F9" w:rsidRPr="00A140F9" w14:paraId="4135689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13F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12:24:15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A8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6E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B4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56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05003050000048800-E0Gb6GRrRgoS20231109</w:t>
            </w:r>
          </w:p>
        </w:tc>
      </w:tr>
      <w:tr w:rsidR="00A140F9" w:rsidRPr="00A140F9" w14:paraId="7E0C491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EA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12:27:53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70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A7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3A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F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05003050000050149-E0Gb6GRrRj6Q20231109</w:t>
            </w:r>
          </w:p>
        </w:tc>
      </w:tr>
      <w:tr w:rsidR="00A140F9" w:rsidRPr="00A140F9" w14:paraId="2F97AE6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35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2F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52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B5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11D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05003050000050594-E0Gb6GRrRlp820231109</w:t>
            </w:r>
          </w:p>
        </w:tc>
      </w:tr>
      <w:tr w:rsidR="00A140F9" w:rsidRPr="00A140F9" w14:paraId="2133E3E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B5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BB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2F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39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CC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07003070000051268-E0Gb6GRrRnMt20231109</w:t>
            </w:r>
          </w:p>
        </w:tc>
      </w:tr>
      <w:tr w:rsidR="00A140F9" w:rsidRPr="00A140F9" w14:paraId="7914F99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04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FA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FF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25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A5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05003050000050924-E0Gb6GRrRpgM20231109</w:t>
            </w:r>
          </w:p>
        </w:tc>
      </w:tr>
      <w:tr w:rsidR="00A140F9" w:rsidRPr="00A140F9" w14:paraId="4B9FD82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86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27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19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60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9E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05003050000051594-E0Gb6GRrRrAM20231109</w:t>
            </w:r>
          </w:p>
        </w:tc>
      </w:tr>
      <w:tr w:rsidR="00A140F9" w:rsidRPr="00A140F9" w14:paraId="3B473BA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9D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33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C9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F0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A1F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05003050000051565-E0Gb6GRrRril20231109</w:t>
            </w:r>
          </w:p>
        </w:tc>
      </w:tr>
      <w:tr w:rsidR="00A140F9" w:rsidRPr="00A140F9" w14:paraId="4CA1507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60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03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31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36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21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07003070000051928-E0Gb6GRrRroB20231109</w:t>
            </w:r>
          </w:p>
        </w:tc>
      </w:tr>
      <w:tr w:rsidR="00A140F9" w:rsidRPr="00A140F9" w14:paraId="3CC27B4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CE6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72E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A2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75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D5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07003070000052365-E0Gb6GRrRt9u20231109</w:t>
            </w:r>
          </w:p>
        </w:tc>
      </w:tr>
      <w:tr w:rsidR="00A140F9" w:rsidRPr="00A140F9" w14:paraId="422C972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F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12:43:43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DA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2E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EA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85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05003050000051706-E0Gb6GRrRu6G20231109</w:t>
            </w:r>
          </w:p>
        </w:tc>
      </w:tr>
      <w:tr w:rsidR="00A140F9" w:rsidRPr="00A140F9" w14:paraId="38266FF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7E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EA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DC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4F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D3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07003070000053151-E0Gb6GRrRvBZ20231109</w:t>
            </w:r>
          </w:p>
        </w:tc>
      </w:tr>
      <w:tr w:rsidR="00A140F9" w:rsidRPr="00A140F9" w14:paraId="2DFBC20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BF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2C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09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C0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82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05003050000053719-E0Gb6GRrRzJ920231109</w:t>
            </w:r>
          </w:p>
        </w:tc>
      </w:tr>
      <w:tr w:rsidR="00A140F9" w:rsidRPr="00A140F9" w14:paraId="10A4C9C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9A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12:54:50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C9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20C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F2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00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07003070000053950-E0Gb6GRrS2Vm20231109</w:t>
            </w:r>
          </w:p>
        </w:tc>
      </w:tr>
      <w:tr w:rsidR="00A140F9" w:rsidRPr="00A140F9" w14:paraId="6EF03C9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26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2B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22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1F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6A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05003050000055456-E0Gb6GRrS7LU20231109</w:t>
            </w:r>
          </w:p>
        </w:tc>
      </w:tr>
      <w:tr w:rsidR="00A140F9" w:rsidRPr="00A140F9" w14:paraId="643FB28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67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B4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09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6EB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3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07003070000056360-E0Gb6GRrS80d20231109</w:t>
            </w:r>
          </w:p>
        </w:tc>
      </w:tr>
      <w:tr w:rsidR="00A140F9" w:rsidRPr="00A140F9" w14:paraId="18F0DD5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B5A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5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65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DC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02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07003070000055576-E0Gb6GRrS8pp20231109</w:t>
            </w:r>
          </w:p>
        </w:tc>
      </w:tr>
      <w:tr w:rsidR="00A140F9" w:rsidRPr="00A140F9" w14:paraId="6DF6C88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B7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2C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FEA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6E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3F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05003050000056137-E0Gb6GRrS8yM20231109</w:t>
            </w:r>
          </w:p>
        </w:tc>
      </w:tr>
      <w:tr w:rsidR="00A140F9" w:rsidRPr="00A140F9" w14:paraId="6CF3DB7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BD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7A4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8A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A8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D9D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05003050000056569-E0Gb6GRrS9zI20231109</w:t>
            </w:r>
          </w:p>
        </w:tc>
      </w:tr>
      <w:tr w:rsidR="00A140F9" w:rsidRPr="00A140F9" w14:paraId="463D359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D7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41B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BF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EA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CE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05003050000057607-E0Gb6GRrSDgX20231109</w:t>
            </w:r>
          </w:p>
        </w:tc>
      </w:tr>
      <w:tr w:rsidR="00A140F9" w:rsidRPr="00A140F9" w14:paraId="7BD8798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B6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A7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D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B7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C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05003050000058017-E0Gb6GRrSEvp20231109</w:t>
            </w:r>
          </w:p>
        </w:tc>
      </w:tr>
      <w:tr w:rsidR="00A140F9" w:rsidRPr="00A140F9" w14:paraId="1EB3643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BF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13:11:27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3BE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08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91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87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05003050000057185-E0Gb6GRrSFA220231109</w:t>
            </w:r>
          </w:p>
        </w:tc>
      </w:tr>
      <w:tr w:rsidR="00A140F9" w:rsidRPr="00A140F9" w14:paraId="1E79F3D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58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13:15:38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25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A73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2C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0D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07003070000059356-E0Gb6GRrSIOc20231109</w:t>
            </w:r>
          </w:p>
        </w:tc>
      </w:tr>
      <w:tr w:rsidR="00A140F9" w:rsidRPr="00A140F9" w14:paraId="71663DB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37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1B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85A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883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A7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05003050000059366-E0Gb6GRrSJXH20231109</w:t>
            </w:r>
          </w:p>
        </w:tc>
      </w:tr>
      <w:tr w:rsidR="00A140F9" w:rsidRPr="00A140F9" w14:paraId="3C73ACD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2C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61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67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4D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5B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05003050000060092-E0Gb6GRrSMKT20231109</w:t>
            </w:r>
          </w:p>
        </w:tc>
      </w:tr>
      <w:tr w:rsidR="00A140F9" w:rsidRPr="00A140F9" w14:paraId="2047745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67F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F0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F3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3A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074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05003050000060431-E0Gb6GRrSNWj20231109</w:t>
            </w:r>
          </w:p>
        </w:tc>
      </w:tr>
      <w:tr w:rsidR="00A140F9" w:rsidRPr="00A140F9" w14:paraId="6981F88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60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58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F5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61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66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05003050000060769-E0Gb6GRrSPI420231109</w:t>
            </w:r>
          </w:p>
        </w:tc>
      </w:tr>
      <w:tr w:rsidR="00A140F9" w:rsidRPr="00A140F9" w14:paraId="4773C56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82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1D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A5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E90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D2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05003050000061240-E0Gb6GRrSQRX20231109</w:t>
            </w:r>
          </w:p>
        </w:tc>
      </w:tr>
      <w:tr w:rsidR="00A140F9" w:rsidRPr="00A140F9" w14:paraId="055B8F6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4AF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25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C0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3F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57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05003050000061127-E0Gb6GRrSQev20231109</w:t>
            </w:r>
          </w:p>
        </w:tc>
      </w:tr>
      <w:tr w:rsidR="00A140F9" w:rsidRPr="00A140F9" w14:paraId="07CAE21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E0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5F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C7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61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5F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05003050000061127-E0Gb6GRrSQex20231109</w:t>
            </w:r>
          </w:p>
        </w:tc>
      </w:tr>
      <w:tr w:rsidR="00A140F9" w:rsidRPr="00A140F9" w14:paraId="710BEA7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4E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C0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04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15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2E6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07003070000061378-E0Gb6GRrSQjr20231109</w:t>
            </w:r>
          </w:p>
        </w:tc>
      </w:tr>
      <w:tr w:rsidR="00A140F9" w:rsidRPr="00A140F9" w14:paraId="13F2E21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62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18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14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569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DA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05003050000061538-E0Gb6GRrSRbn20231109</w:t>
            </w:r>
          </w:p>
        </w:tc>
      </w:tr>
      <w:tr w:rsidR="00A140F9" w:rsidRPr="00A140F9" w14:paraId="0B96C46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EB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B76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CD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93E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07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07003070000062582-E0Gb6GRrSSnS20231109</w:t>
            </w:r>
          </w:p>
        </w:tc>
      </w:tr>
      <w:tr w:rsidR="00A140F9" w:rsidRPr="00A140F9" w14:paraId="053DD3F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A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BC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4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9F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FF8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07003070000062155-E0Gb6GRrSTnm20231109</w:t>
            </w:r>
          </w:p>
        </w:tc>
      </w:tr>
      <w:tr w:rsidR="00A140F9" w:rsidRPr="00A140F9" w14:paraId="14BE1B6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F4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13:31:10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7F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5A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2B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DF9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07003070000063885-E0Gb6GRrSW8D20231109</w:t>
            </w:r>
          </w:p>
        </w:tc>
      </w:tr>
      <w:tr w:rsidR="00A140F9" w:rsidRPr="00A140F9" w14:paraId="53AF242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91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F7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B60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C6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25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07003070000063885-E0Gb6GRrSW8F20231109</w:t>
            </w:r>
          </w:p>
        </w:tc>
      </w:tr>
      <w:tr w:rsidR="00A140F9" w:rsidRPr="00A140F9" w14:paraId="0C9F949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EF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13:31:34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1E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15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61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85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07003070000063012-E0Gb6GRrSWPO20231109</w:t>
            </w:r>
          </w:p>
        </w:tc>
      </w:tr>
      <w:tr w:rsidR="00A140F9" w:rsidRPr="00A140F9" w14:paraId="5A8058B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2DA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13:32:56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B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E7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E2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77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05003050000063769-E0Gb6GRrSYTA20231109</w:t>
            </w:r>
          </w:p>
        </w:tc>
      </w:tr>
      <w:tr w:rsidR="00A140F9" w:rsidRPr="00A140F9" w14:paraId="544DE2D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4C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13:34:48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CC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5B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0D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E5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07003070000064901-E0Gb6GRrSaHR20231109</w:t>
            </w:r>
          </w:p>
        </w:tc>
      </w:tr>
      <w:tr w:rsidR="00A140F9" w:rsidRPr="00A140F9" w14:paraId="642D94E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40B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13:38:40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F0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4B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EF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56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07003070000065970-E0Gb6GRrSekW20231109</w:t>
            </w:r>
          </w:p>
        </w:tc>
      </w:tr>
      <w:tr w:rsidR="00A140F9" w:rsidRPr="00A140F9" w14:paraId="0A550BC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7E1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40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C3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39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AF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05003050000065576-E0Gb6GRrSgIQ20231109</w:t>
            </w:r>
          </w:p>
        </w:tc>
      </w:tr>
      <w:tr w:rsidR="00A140F9" w:rsidRPr="00A140F9" w14:paraId="51AC6A7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C6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BF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74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73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0F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07003070000066634-E0Gb6GRrShqJ20231109</w:t>
            </w:r>
          </w:p>
        </w:tc>
      </w:tr>
      <w:tr w:rsidR="00A140F9" w:rsidRPr="00A140F9" w14:paraId="5F632E6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9E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6D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89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64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94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05003050000066002-E0Gb6GRrSirg20231109</w:t>
            </w:r>
          </w:p>
        </w:tc>
      </w:tr>
      <w:tr w:rsidR="00A140F9" w:rsidRPr="00A140F9" w14:paraId="3BBEC73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85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6A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F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5E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53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07003070000066442-E0Gb6GRrSjcv20231109</w:t>
            </w:r>
          </w:p>
        </w:tc>
      </w:tr>
      <w:tr w:rsidR="00A140F9" w:rsidRPr="00A140F9" w14:paraId="1DE78B7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1A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26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69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6A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4EE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07003070000067283-E0Gb6GRrSkwF20231109</w:t>
            </w:r>
          </w:p>
        </w:tc>
      </w:tr>
      <w:tr w:rsidR="00A140F9" w:rsidRPr="00A140F9" w14:paraId="3DF78A2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95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87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B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A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80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05003050000066533-E0Gb6GRrSkwT20231109</w:t>
            </w:r>
          </w:p>
        </w:tc>
      </w:tr>
      <w:tr w:rsidR="00A140F9" w:rsidRPr="00A140F9" w14:paraId="6A8510C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FD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60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45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F5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76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05003050000066533-E0Gb6GRrSkwJ20231109</w:t>
            </w:r>
          </w:p>
        </w:tc>
      </w:tr>
      <w:tr w:rsidR="00A140F9" w:rsidRPr="00A140F9" w14:paraId="33DDAA5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16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2C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8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B8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54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07003070000067712-E0Gb6GRrSmai20231109</w:t>
            </w:r>
          </w:p>
        </w:tc>
      </w:tr>
      <w:tr w:rsidR="00A140F9" w:rsidRPr="00A140F9" w14:paraId="1AE61BF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84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13:48:13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4A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4A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B9C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9D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07003070000067450-E0Gb6GRrSnY020231109</w:t>
            </w:r>
          </w:p>
        </w:tc>
      </w:tr>
      <w:tr w:rsidR="00A140F9" w:rsidRPr="00A140F9" w14:paraId="31AC80B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7D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13:50:24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F9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43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16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8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05003050000067576-E0Gb6GRrSq7t20231109</w:t>
            </w:r>
          </w:p>
        </w:tc>
      </w:tr>
      <w:tr w:rsidR="00A140F9" w:rsidRPr="00A140F9" w14:paraId="1BA5C8C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919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13:57:53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64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9A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C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F1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05003050000068972-E0Gb6GRrSxyL20231109</w:t>
            </w:r>
          </w:p>
        </w:tc>
      </w:tr>
      <w:tr w:rsidR="00A140F9" w:rsidRPr="00A140F9" w14:paraId="2AF8D3D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99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13:57:53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36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BC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8C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B4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07003070000066391-E0Gb6GRrSxyH20231109</w:t>
            </w:r>
          </w:p>
        </w:tc>
      </w:tr>
      <w:tr w:rsidR="00A140F9" w:rsidRPr="00A140F9" w14:paraId="3E7F060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EE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13:59:39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10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96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39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06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07003070000070423-E0Gb6GRrSzei20231109</w:t>
            </w:r>
          </w:p>
        </w:tc>
      </w:tr>
      <w:tr w:rsidR="00A140F9" w:rsidRPr="00A140F9" w14:paraId="38B4E38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3D7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247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F8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65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D2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07003070000070783-E0Gb6GRrT2Pk20231109</w:t>
            </w:r>
          </w:p>
        </w:tc>
      </w:tr>
      <w:tr w:rsidR="00A140F9" w:rsidRPr="00A140F9" w14:paraId="732C41D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6A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E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F84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F1F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53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05003050000070701-E0Gb6GRrT4FD20231109</w:t>
            </w:r>
          </w:p>
        </w:tc>
      </w:tr>
      <w:tr w:rsidR="00A140F9" w:rsidRPr="00A140F9" w14:paraId="7E05331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7D0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28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F2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ADD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9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05003050000070701-E0Gb6GRrT4FF20231109</w:t>
            </w:r>
          </w:p>
        </w:tc>
      </w:tr>
      <w:tr w:rsidR="00A140F9" w:rsidRPr="00A140F9" w14:paraId="0F7551D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29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87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2F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DA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AD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05003050000070834-E0Gb6GRrT4dz20231109</w:t>
            </w:r>
          </w:p>
        </w:tc>
      </w:tr>
      <w:tr w:rsidR="00A140F9" w:rsidRPr="00A140F9" w14:paraId="1F86822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9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34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21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8C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ED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05003050000071123-E0Gb6GRrT5rK20231109</w:t>
            </w:r>
          </w:p>
        </w:tc>
      </w:tr>
      <w:tr w:rsidR="00A140F9" w:rsidRPr="00A140F9" w14:paraId="649A197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D88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A21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D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7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BA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07003070000072159-E0Gb6GRrT7oU20231109</w:t>
            </w:r>
          </w:p>
        </w:tc>
      </w:tr>
      <w:tr w:rsidR="00A140F9" w:rsidRPr="00A140F9" w14:paraId="518F73A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D45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A2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EF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A0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DA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07003070000072512-E0Gb6GRrT8L120231109</w:t>
            </w:r>
          </w:p>
        </w:tc>
      </w:tr>
      <w:tr w:rsidR="00A140F9" w:rsidRPr="00A140F9" w14:paraId="1AD19CC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7F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14:09:50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837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51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59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46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07003070000070381-E0Gb6GRrT8Zy20231109</w:t>
            </w:r>
          </w:p>
        </w:tc>
      </w:tr>
      <w:tr w:rsidR="00A140F9" w:rsidRPr="00A140F9" w14:paraId="295D96E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10F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42F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49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485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CD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07003070000073096-E0Gb6GRrTAXK20231109</w:t>
            </w:r>
          </w:p>
        </w:tc>
      </w:tr>
      <w:tr w:rsidR="00A140F9" w:rsidRPr="00A140F9" w14:paraId="6A9CE42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D7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92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213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B3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56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05003050000073076-E0Gb6GRrTDIa20231109</w:t>
            </w:r>
          </w:p>
        </w:tc>
      </w:tr>
      <w:tr w:rsidR="00A140F9" w:rsidRPr="00A140F9" w14:paraId="7CFFB7F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AE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C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11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AC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B0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05003050000073076-E0Gb6GRrTDIY20231109</w:t>
            </w:r>
          </w:p>
        </w:tc>
      </w:tr>
      <w:tr w:rsidR="00A140F9" w:rsidRPr="00A140F9" w14:paraId="32C8FFA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56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15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F56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98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83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05003050000073345-E0Gb6GRrTEM420231109</w:t>
            </w:r>
          </w:p>
        </w:tc>
      </w:tr>
      <w:tr w:rsidR="00A140F9" w:rsidRPr="00A140F9" w14:paraId="10F12E7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A9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B42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4B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6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61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05003050000074274-E0Gb6GRrTGvk20231109</w:t>
            </w:r>
          </w:p>
        </w:tc>
      </w:tr>
      <w:tr w:rsidR="00A140F9" w:rsidRPr="00A140F9" w14:paraId="27E8A1A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10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67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8B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4F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E3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05003050000074238-E0Gb6GRrTHJb20231109</w:t>
            </w:r>
          </w:p>
        </w:tc>
      </w:tr>
      <w:tr w:rsidR="00A140F9" w:rsidRPr="00A140F9" w14:paraId="238A545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25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BC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2D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BC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DD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07003070000074925-E0Gb6GRrTHJQ20231109</w:t>
            </w:r>
          </w:p>
        </w:tc>
      </w:tr>
      <w:tr w:rsidR="00A140F9" w:rsidRPr="00A140F9" w14:paraId="52F422C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66C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995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9A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03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BA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05003050000074575-E0Gb6GRrTIQd20231109</w:t>
            </w:r>
          </w:p>
        </w:tc>
      </w:tr>
      <w:tr w:rsidR="00A140F9" w:rsidRPr="00A140F9" w14:paraId="5CA4205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B0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4B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82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2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60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07003070000075306-E0Gb6GRrTIoD20231109</w:t>
            </w:r>
          </w:p>
        </w:tc>
      </w:tr>
      <w:tr w:rsidR="00A140F9" w:rsidRPr="00A140F9" w14:paraId="1C451F8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F8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8D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1B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95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37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05003050000074944-E0Gb6GRrTKOg20231109</w:t>
            </w:r>
          </w:p>
        </w:tc>
      </w:tr>
      <w:tr w:rsidR="00A140F9" w:rsidRPr="00A140F9" w14:paraId="0D8A953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A0C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2C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DE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58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8E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07003070000076248-E0Gb6GRrTMfq20231109</w:t>
            </w:r>
          </w:p>
        </w:tc>
      </w:tr>
      <w:tr w:rsidR="00A140F9" w:rsidRPr="00A140F9" w14:paraId="2BE77EB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93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5F2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22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98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27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07003070000076248-E0Gb6GRrTN5320231109</w:t>
            </w:r>
          </w:p>
        </w:tc>
      </w:tr>
      <w:tr w:rsidR="00A140F9" w:rsidRPr="00A140F9" w14:paraId="7E28275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20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5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605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6EC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B6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05003050000076056-E0Gb6GRrTNnW20231109</w:t>
            </w:r>
          </w:p>
        </w:tc>
      </w:tr>
      <w:tr w:rsidR="00A140F9" w:rsidRPr="00A140F9" w14:paraId="5CE6A21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9C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C1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34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C9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871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05003050000076056-E0Gb6GRrTNnU20231109</w:t>
            </w:r>
          </w:p>
        </w:tc>
      </w:tr>
      <w:tr w:rsidR="00A140F9" w:rsidRPr="00A140F9" w14:paraId="1B99097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69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F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B4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35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98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07003070000077094-E0Gb6GRrTPwY20231109</w:t>
            </w:r>
          </w:p>
        </w:tc>
      </w:tr>
      <w:tr w:rsidR="00A140F9" w:rsidRPr="00A140F9" w14:paraId="204DE3E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FDC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1D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94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FE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01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07003070000076212-E0Gb6GRrTQCa20231109</w:t>
            </w:r>
          </w:p>
        </w:tc>
      </w:tr>
      <w:tr w:rsidR="00A140F9" w:rsidRPr="00A140F9" w14:paraId="3AC92EF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21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02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82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7F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5BF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07003070000076212-E0Gb6GRrTQYf20231109</w:t>
            </w:r>
          </w:p>
        </w:tc>
      </w:tr>
      <w:tr w:rsidR="00A140F9" w:rsidRPr="00A140F9" w14:paraId="7F72993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62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B4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D6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DD1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90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07003070000076212-E0Gb6GRrTQYh20231109</w:t>
            </w:r>
          </w:p>
        </w:tc>
      </w:tr>
      <w:tr w:rsidR="00A140F9" w:rsidRPr="00A140F9" w14:paraId="2452EAA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B8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B8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D54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897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97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05003050000074576-E0Gb6GRrTRNB20231109</w:t>
            </w:r>
          </w:p>
        </w:tc>
      </w:tr>
      <w:tr w:rsidR="00A140F9" w:rsidRPr="00A140F9" w14:paraId="7951C84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DC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14:31:04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B0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C3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09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47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05003050000077303-E0Gb6GRrTTVt20231109</w:t>
            </w:r>
          </w:p>
        </w:tc>
      </w:tr>
      <w:tr w:rsidR="00A140F9" w:rsidRPr="00A140F9" w14:paraId="073BEC0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3B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3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5B0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6CD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2D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05003050000077303-E0Gb6GRrTTVp20231109</w:t>
            </w:r>
          </w:p>
        </w:tc>
      </w:tr>
      <w:tr w:rsidR="00A140F9" w:rsidRPr="00A140F9" w14:paraId="4DB1401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D0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0B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32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F4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8A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07003070000077745-E0Gb6GRrTUG120231109</w:t>
            </w:r>
          </w:p>
        </w:tc>
      </w:tr>
      <w:tr w:rsidR="00A140F9" w:rsidRPr="00A140F9" w14:paraId="384533F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E2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D6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7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D3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16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07003070000077745-E0Gb6GRrTUFz20231109</w:t>
            </w:r>
          </w:p>
        </w:tc>
      </w:tr>
      <w:tr w:rsidR="00A140F9" w:rsidRPr="00A140F9" w14:paraId="225D716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04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4C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C8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AD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1AB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07003070000077951-E0Gb6GRrTUGG20231109</w:t>
            </w:r>
          </w:p>
        </w:tc>
      </w:tr>
      <w:tr w:rsidR="00A140F9" w:rsidRPr="00A140F9" w14:paraId="04BFF5F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F4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7D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BA1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A0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C5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07003070000077951-E0Gb6GRrTUGE20231109</w:t>
            </w:r>
          </w:p>
        </w:tc>
      </w:tr>
      <w:tr w:rsidR="00A140F9" w:rsidRPr="00A140F9" w14:paraId="5B42AE6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E1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53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A3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2C9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68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07003070000077951-E0Gb6GRrTUGA20231109</w:t>
            </w:r>
          </w:p>
        </w:tc>
      </w:tr>
      <w:tr w:rsidR="00A140F9" w:rsidRPr="00A140F9" w14:paraId="5C4358D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6AD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42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A9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45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A1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07003070000077951-E0Gb6GRrTUG520231109</w:t>
            </w:r>
          </w:p>
        </w:tc>
      </w:tr>
      <w:tr w:rsidR="00A140F9" w:rsidRPr="00A140F9" w14:paraId="2B5C710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4B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89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F4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9EB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B3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07003070000077951-E0Gb6GRrTUGC20231109</w:t>
            </w:r>
          </w:p>
        </w:tc>
      </w:tr>
      <w:tr w:rsidR="00A140F9" w:rsidRPr="00A140F9" w14:paraId="164176D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D1E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08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7E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06B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0D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07003070000077951-E0Gb6GRrTUG720231109</w:t>
            </w:r>
          </w:p>
        </w:tc>
      </w:tr>
      <w:tr w:rsidR="00A140F9" w:rsidRPr="00A140F9" w14:paraId="562C0EC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B7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90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88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977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C0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07003070000077745-E0Gb6GRrTUG320231109</w:t>
            </w:r>
          </w:p>
        </w:tc>
      </w:tr>
      <w:tr w:rsidR="00A140F9" w:rsidRPr="00A140F9" w14:paraId="27BF4C4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B2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05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31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00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A3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05003050000078086-E0Gb6GRrTY4N20231109</w:t>
            </w:r>
          </w:p>
        </w:tc>
      </w:tr>
      <w:tr w:rsidR="00A140F9" w:rsidRPr="00A140F9" w14:paraId="038B411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E0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D01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16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91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5A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05003050000078996-E0Gb6GRrTccI20231109</w:t>
            </w:r>
          </w:p>
        </w:tc>
      </w:tr>
      <w:tr w:rsidR="00A140F9" w:rsidRPr="00A140F9" w14:paraId="6E36FC0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E70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98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90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C3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68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05003050000078996-E0Gb6GRrTccG20231109</w:t>
            </w:r>
          </w:p>
        </w:tc>
      </w:tr>
      <w:tr w:rsidR="00A140F9" w:rsidRPr="00A140F9" w14:paraId="4D01873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A9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25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94B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B8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1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07003070000079419-E0Gb6GRrTcp920231109</w:t>
            </w:r>
          </w:p>
        </w:tc>
      </w:tr>
      <w:tr w:rsidR="00A140F9" w:rsidRPr="00A140F9" w14:paraId="3075757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5FE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80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6F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D3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8B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05003050000078804-E0Gb6GRrTcyE20231109</w:t>
            </w:r>
          </w:p>
        </w:tc>
      </w:tr>
      <w:tr w:rsidR="00A140F9" w:rsidRPr="00A140F9" w14:paraId="76B7986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9C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793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B2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41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4A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07003070000080134-E0Gb6GRrTfNu20231109</w:t>
            </w:r>
          </w:p>
        </w:tc>
      </w:tr>
      <w:tr w:rsidR="00A140F9" w:rsidRPr="00A140F9" w14:paraId="04CDF44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B95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14:37:46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6BC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F5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BE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91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07003070000080729-E0Gb6GRrTiKI20231109</w:t>
            </w:r>
          </w:p>
        </w:tc>
      </w:tr>
      <w:tr w:rsidR="00A140F9" w:rsidRPr="00A140F9" w14:paraId="3D0C934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C5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FA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3F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EF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DE9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05003050000080968-E0Gb6GRrTm3O20231109</w:t>
            </w:r>
          </w:p>
        </w:tc>
      </w:tr>
      <w:tr w:rsidR="00A140F9" w:rsidRPr="00A140F9" w14:paraId="5177E00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F26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1A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C0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CC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A5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07003070000081586-E0Gb6GRrTmnz20231109</w:t>
            </w:r>
          </w:p>
        </w:tc>
      </w:tr>
      <w:tr w:rsidR="00A140F9" w:rsidRPr="00A140F9" w14:paraId="0C0480E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78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7F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97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37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943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05003050000081166-E0Gb6GRrTmrp20231109</w:t>
            </w:r>
          </w:p>
        </w:tc>
      </w:tr>
      <w:tr w:rsidR="00A140F9" w:rsidRPr="00A140F9" w14:paraId="13F50E4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15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71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90B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C8A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88C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07003070000081326-E0Gb6GRrTnJU20231109</w:t>
            </w:r>
          </w:p>
        </w:tc>
      </w:tr>
      <w:tr w:rsidR="00A140F9" w:rsidRPr="00A140F9" w14:paraId="4C75138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F81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32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C0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CDA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2D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07003070000082371-E0Gb6GRrTpj720231109</w:t>
            </w:r>
          </w:p>
        </w:tc>
      </w:tr>
      <w:tr w:rsidR="00A140F9" w:rsidRPr="00A140F9" w14:paraId="49A6465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A2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19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C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B44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DB8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05003050000081729-E0Gb6GRrTq2t20231109</w:t>
            </w:r>
          </w:p>
        </w:tc>
      </w:tr>
      <w:tr w:rsidR="00A140F9" w:rsidRPr="00A140F9" w14:paraId="6FA2A00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88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E7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CE2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64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690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07003070000083029-E0Gb6GRrTssR20231109</w:t>
            </w:r>
          </w:p>
        </w:tc>
      </w:tr>
      <w:tr w:rsidR="00A140F9" w:rsidRPr="00A140F9" w14:paraId="45F0378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70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91C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0E6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A6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F7D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05003050000082473-E0Gb6GRrTssT20231109</w:t>
            </w:r>
          </w:p>
        </w:tc>
      </w:tr>
      <w:tr w:rsidR="00A140F9" w:rsidRPr="00A140F9" w14:paraId="48F4F7E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73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56E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98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787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45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05003050000083245-E0Gb6GRrTwti20231109</w:t>
            </w:r>
          </w:p>
        </w:tc>
      </w:tr>
      <w:tr w:rsidR="00A140F9" w:rsidRPr="00A140F9" w14:paraId="2D077BF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C2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EFB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6AF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A9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CF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07003070000084874-E0Gb6GRrU02l20231109</w:t>
            </w:r>
          </w:p>
        </w:tc>
      </w:tr>
      <w:tr w:rsidR="00A140F9" w:rsidRPr="00A140F9" w14:paraId="6EC17AF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AD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0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13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6E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C8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07003070000085286-E0Gb6GRrU2xv20231109</w:t>
            </w:r>
          </w:p>
        </w:tc>
      </w:tr>
      <w:tr w:rsidR="00A140F9" w:rsidRPr="00A140F9" w14:paraId="34611C5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963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D4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E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92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C29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05003050000085279-E0Gb6GRrU4wP20231109</w:t>
            </w:r>
          </w:p>
        </w:tc>
      </w:tr>
      <w:tr w:rsidR="00A140F9" w:rsidRPr="00A140F9" w14:paraId="66566F1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E4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4B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3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681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82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05003050000085279-E0Gb6GRrU4wN20231109</w:t>
            </w:r>
          </w:p>
        </w:tc>
      </w:tr>
      <w:tr w:rsidR="00A140F9" w:rsidRPr="00A140F9" w14:paraId="3727CDE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A0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F6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4B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90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35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05003050000085409-E0Gb6GRrU5pi20231109</w:t>
            </w:r>
          </w:p>
        </w:tc>
      </w:tr>
      <w:tr w:rsidR="00A140F9" w:rsidRPr="00A140F9" w14:paraId="2DE3284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86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F15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7E6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652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54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07003070000084749-E0Gb6GRrU5tM20231109</w:t>
            </w:r>
          </w:p>
        </w:tc>
      </w:tr>
      <w:tr w:rsidR="00A140F9" w:rsidRPr="00A140F9" w14:paraId="6EB9789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8A2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BEA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E7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59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598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05003050000086434-E0Gb6GRrUAOK20231109</w:t>
            </w:r>
          </w:p>
        </w:tc>
      </w:tr>
      <w:tr w:rsidR="00A140F9" w:rsidRPr="00A140F9" w14:paraId="78B9BCB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F53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A1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F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91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04E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07003070000087358-E0Gb6GRrUDIy20231109</w:t>
            </w:r>
          </w:p>
        </w:tc>
      </w:tr>
      <w:tr w:rsidR="00A140F9" w:rsidRPr="00A140F9" w14:paraId="7972677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14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FE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F0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3C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B5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07003070000087358-E0Gb6GRrUDJ020231109</w:t>
            </w:r>
          </w:p>
        </w:tc>
      </w:tr>
      <w:tr w:rsidR="00A140F9" w:rsidRPr="00A140F9" w14:paraId="078351F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31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6D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5A4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519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77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05003050000086696-E0Gb6GRrUDXD20231109</w:t>
            </w:r>
          </w:p>
        </w:tc>
      </w:tr>
      <w:tr w:rsidR="00A140F9" w:rsidRPr="00A140F9" w14:paraId="6F314EE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2A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14:59:27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25F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5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24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0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05003050000087309-E0Gb6GRrUFZV20231109</w:t>
            </w:r>
          </w:p>
        </w:tc>
      </w:tr>
      <w:tr w:rsidR="00A140F9" w:rsidRPr="00A140F9" w14:paraId="6E34D1F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E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FF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AF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081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C9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07003070000088757-E0Gb6GRrUKPY20231109</w:t>
            </w:r>
          </w:p>
        </w:tc>
      </w:tr>
      <w:tr w:rsidR="00A140F9" w:rsidRPr="00A140F9" w14:paraId="0A52CDC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65D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08D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50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AE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2C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07003070000088757-E0Gb6GRrUKPS20231109</w:t>
            </w:r>
          </w:p>
        </w:tc>
      </w:tr>
      <w:tr w:rsidR="00A140F9" w:rsidRPr="00A140F9" w14:paraId="73AAB8C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1B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4C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F7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3A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7A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05003050000088393-E0Gb6GRrUMAM20231109</w:t>
            </w:r>
          </w:p>
        </w:tc>
      </w:tr>
      <w:tr w:rsidR="00A140F9" w:rsidRPr="00A140F9" w14:paraId="74401B5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FE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45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B1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7F7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5E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05003050000088954-E0Gb6GRrUNiC20231109</w:t>
            </w:r>
          </w:p>
        </w:tc>
      </w:tr>
      <w:tr w:rsidR="00A140F9" w:rsidRPr="00A140F9" w14:paraId="65465BD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95A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2D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DC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E3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1E4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07003070000088736-E0Gb6GRrUQYW20231109</w:t>
            </w:r>
          </w:p>
        </w:tc>
      </w:tr>
      <w:tr w:rsidR="00A140F9" w:rsidRPr="00A140F9" w14:paraId="1B62530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1C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5C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28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59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FBB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07003070000088736-E0Gb6GRrUQYU20231109</w:t>
            </w:r>
          </w:p>
        </w:tc>
      </w:tr>
      <w:tr w:rsidR="00A140F9" w:rsidRPr="00A140F9" w14:paraId="7040366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17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C2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19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C5A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16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07003070000088924-E0Gb6GRrUQu620231109</w:t>
            </w:r>
          </w:p>
        </w:tc>
      </w:tr>
      <w:tr w:rsidR="00A140F9" w:rsidRPr="00A140F9" w14:paraId="7AF91D7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26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ED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33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AF7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D3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05003050000089566-E0Gb6GRrUTKi20231109</w:t>
            </w:r>
          </w:p>
        </w:tc>
      </w:tr>
      <w:tr w:rsidR="00A140F9" w:rsidRPr="00A140F9" w14:paraId="14C3CC5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F2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15:07:40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3A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FA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A0D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97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05003050000089566-E0Gb6GRrUTKu20231109</w:t>
            </w:r>
          </w:p>
        </w:tc>
      </w:tr>
      <w:tr w:rsidR="00A140F9" w:rsidRPr="00A140F9" w14:paraId="6226D74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689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74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9B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D54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0B7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05003050000090256-E0Gb6GRrUU0F20231109</w:t>
            </w:r>
          </w:p>
        </w:tc>
      </w:tr>
      <w:tr w:rsidR="00A140F9" w:rsidRPr="00A140F9" w14:paraId="5B18347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B3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0E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CDA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A7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01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05003050000090256-E0Gb6GRrUU0H20231109</w:t>
            </w:r>
          </w:p>
        </w:tc>
      </w:tr>
      <w:tr w:rsidR="00A140F9" w:rsidRPr="00A140F9" w14:paraId="027A1BD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632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15:08:48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641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A6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2E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DE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05003050000090234-E0Gb6GRrUVkR20231109</w:t>
            </w:r>
          </w:p>
        </w:tc>
      </w:tr>
      <w:tr w:rsidR="00A140F9" w:rsidRPr="00A140F9" w14:paraId="5E5A3D2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71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9B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4E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61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119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05003050000091632-E0Gb6GRrUahe20231109</w:t>
            </w:r>
          </w:p>
        </w:tc>
      </w:tr>
      <w:tr w:rsidR="00A140F9" w:rsidRPr="00A140F9" w14:paraId="4806F34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A1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88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8A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82B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76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07003070000091436-E0Gb6GRrUbEc20231109</w:t>
            </w:r>
          </w:p>
        </w:tc>
      </w:tr>
      <w:tr w:rsidR="00A140F9" w:rsidRPr="00A140F9" w14:paraId="605E95E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90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664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9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6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2A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07003070000092486-E0Gb6GRrUd0P20231109</w:t>
            </w:r>
          </w:p>
        </w:tc>
      </w:tr>
      <w:tr w:rsidR="00A140F9" w:rsidRPr="00A140F9" w14:paraId="4D2C329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F0E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84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26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35D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6D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05003050000092372-E0Gb6GRrUeIk20231109</w:t>
            </w:r>
          </w:p>
        </w:tc>
      </w:tr>
      <w:tr w:rsidR="00A140F9" w:rsidRPr="00A140F9" w14:paraId="54857A3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48D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F0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28A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6A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F7C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07003070000093939-E0Gb6GRrUjJF20231109</w:t>
            </w:r>
          </w:p>
        </w:tc>
      </w:tr>
      <w:tr w:rsidR="00A140F9" w:rsidRPr="00A140F9" w14:paraId="16FB21F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540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1A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B2F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B6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0C9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07003070000093929-E0Gb6GRrUkQ720231109</w:t>
            </w:r>
          </w:p>
        </w:tc>
      </w:tr>
      <w:tr w:rsidR="00A140F9" w:rsidRPr="00A140F9" w14:paraId="587E0A7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60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37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8D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86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E1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05003050000093286-E0Gb6GRrUktH20231109</w:t>
            </w:r>
          </w:p>
        </w:tc>
      </w:tr>
      <w:tr w:rsidR="00A140F9" w:rsidRPr="00A140F9" w14:paraId="1F7FFFF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05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7A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0B6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680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80B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07003070000094509-E0Gb6GRrUlZ420231109</w:t>
            </w:r>
          </w:p>
        </w:tc>
      </w:tr>
      <w:tr w:rsidR="00A140F9" w:rsidRPr="00A140F9" w14:paraId="2A5F3D0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860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E3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172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28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C1F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07003070000095009-E0Gb6GRrUnUH20231109</w:t>
            </w:r>
          </w:p>
        </w:tc>
      </w:tr>
      <w:tr w:rsidR="00A140F9" w:rsidRPr="00A140F9" w14:paraId="063C6F5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322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B8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E8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76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A6E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07003070000095009-E0Gb6GRrUnUJ20231109</w:t>
            </w:r>
          </w:p>
        </w:tc>
      </w:tr>
      <w:tr w:rsidR="00A140F9" w:rsidRPr="00A140F9" w14:paraId="36020E0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70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1A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A3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A4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09E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05003050000094948-E0Gb6GRrUqI620231109</w:t>
            </w:r>
          </w:p>
        </w:tc>
      </w:tr>
      <w:tr w:rsidR="00A140F9" w:rsidRPr="00A140F9" w14:paraId="2338AF0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DD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622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E2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969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B2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05003050000095703-E0Gb6GRrUsM020231109</w:t>
            </w:r>
          </w:p>
        </w:tc>
      </w:tr>
      <w:tr w:rsidR="00A140F9" w:rsidRPr="00A140F9" w14:paraId="38818BA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4E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B9C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4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624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78E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05003050000095904-E0Gb6GRrUuIp20231109</w:t>
            </w:r>
          </w:p>
        </w:tc>
      </w:tr>
      <w:tr w:rsidR="00A140F9" w:rsidRPr="00A140F9" w14:paraId="0536E1F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9B2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8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C4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0A8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3F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07003070000096996-E0Gb6GRrUvUx20231109</w:t>
            </w:r>
          </w:p>
        </w:tc>
      </w:tr>
      <w:tr w:rsidR="00A140F9" w:rsidRPr="00A140F9" w14:paraId="6122BFD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56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15:29:43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39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5C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C8F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E0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05003050000096899-E0Gb6GRrUxbY20231109</w:t>
            </w:r>
          </w:p>
        </w:tc>
      </w:tr>
      <w:tr w:rsidR="00A140F9" w:rsidRPr="00A140F9" w14:paraId="5D21285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74B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99F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CB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A3B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A0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07003070000097453-E0Gb6GRrUymy20231109</w:t>
            </w:r>
          </w:p>
        </w:tc>
      </w:tr>
      <w:tr w:rsidR="00A140F9" w:rsidRPr="00A140F9" w14:paraId="7F13DC5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D3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6C7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CF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B9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ED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07003070000097971-E0Gb6GRrUzdo20231109</w:t>
            </w:r>
          </w:p>
        </w:tc>
      </w:tr>
      <w:tr w:rsidR="00A140F9" w:rsidRPr="00A140F9" w14:paraId="2803CFF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2CF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9E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335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DAB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21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05003050000097409-E0Gb6GRrUzus20231109</w:t>
            </w:r>
          </w:p>
        </w:tc>
      </w:tr>
      <w:tr w:rsidR="00A140F9" w:rsidRPr="00A140F9" w14:paraId="36BFE2C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E4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CE3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9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A80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4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07003070000098687-E0Gb6GRrV36720231109</w:t>
            </w:r>
          </w:p>
        </w:tc>
      </w:tr>
      <w:tr w:rsidR="00A140F9" w:rsidRPr="00A140F9" w14:paraId="0D6A937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EC7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DC0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FA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06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23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05003050000098125-E0Gb6GRrV6wR20231109</w:t>
            </w:r>
          </w:p>
        </w:tc>
      </w:tr>
      <w:tr w:rsidR="00A140F9" w:rsidRPr="00A140F9" w14:paraId="6E7EEB9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EEE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25D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D63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DFE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936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05003050000100120-E0Gb6GRrVAU320231109</w:t>
            </w:r>
          </w:p>
        </w:tc>
      </w:tr>
      <w:tr w:rsidR="00A140F9" w:rsidRPr="00A140F9" w14:paraId="652607C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3F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44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D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2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38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05003050000100160-E0Gb6GRrVAcZ20231109</w:t>
            </w:r>
          </w:p>
        </w:tc>
      </w:tr>
      <w:tr w:rsidR="00A140F9" w:rsidRPr="00A140F9" w14:paraId="2744F51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1B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15:39:31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BE1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875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44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88E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05003050000099709-E0Gb6GRrVAnx20231109</w:t>
            </w:r>
          </w:p>
        </w:tc>
      </w:tr>
      <w:tr w:rsidR="00A140F9" w:rsidRPr="00A140F9" w14:paraId="4D5E9E6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FC3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F4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F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226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04A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07003070000101238-E0Gb6GRrVCRz20231109</w:t>
            </w:r>
          </w:p>
        </w:tc>
      </w:tr>
      <w:tr w:rsidR="00A140F9" w:rsidRPr="00A140F9" w14:paraId="5F5DF19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CB2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BE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5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482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92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07003070000101265-E0Gb6GRrVCYb20231109</w:t>
            </w:r>
          </w:p>
        </w:tc>
      </w:tr>
      <w:tr w:rsidR="00A140F9" w:rsidRPr="00A140F9" w14:paraId="7970BD04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CEE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517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DCE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7D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2F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07003070000101848-E0Gb6GRrVEP820231109</w:t>
            </w:r>
          </w:p>
        </w:tc>
      </w:tr>
      <w:tr w:rsidR="00A140F9" w:rsidRPr="00A140F9" w14:paraId="3371B4E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435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D7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A3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7A9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4E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05003050000102040-E0Gb6GRrVHzP20231109</w:t>
            </w:r>
          </w:p>
        </w:tc>
      </w:tr>
      <w:tr w:rsidR="00A140F9" w:rsidRPr="00A140F9" w14:paraId="4C1255F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A3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D46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446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7DE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209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07003070000102896-E0Gb6GRrVJXk20231109</w:t>
            </w:r>
          </w:p>
        </w:tc>
      </w:tr>
      <w:tr w:rsidR="00A140F9" w:rsidRPr="00A140F9" w14:paraId="6A45240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AA3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DB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756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8D0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15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07003070000103490-E0Gb6GRrVL7T20231109</w:t>
            </w:r>
          </w:p>
        </w:tc>
      </w:tr>
      <w:tr w:rsidR="00A140F9" w:rsidRPr="00A140F9" w14:paraId="5993E78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C9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15:49:54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A81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25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EA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18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05003050000103527-E0Gb6GRrVNLQ20231109</w:t>
            </w:r>
          </w:p>
        </w:tc>
      </w:tr>
      <w:tr w:rsidR="00A140F9" w:rsidRPr="00A140F9" w14:paraId="0F94626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53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5D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90F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288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BA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07003070000104503-E0Gb6GRrVPOm20231109</w:t>
            </w:r>
          </w:p>
        </w:tc>
      </w:tr>
      <w:tr w:rsidR="00A140F9" w:rsidRPr="00A140F9" w14:paraId="3933D93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6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1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5C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08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422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07003070000105118-E0Gb6GRrVRaA20231109</w:t>
            </w:r>
          </w:p>
        </w:tc>
      </w:tr>
      <w:tr w:rsidR="00A140F9" w:rsidRPr="00A140F9" w14:paraId="0FC001F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A6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860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DD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015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7B0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07003070000105118-E0Gb6GRrVRaC20231109</w:t>
            </w:r>
          </w:p>
        </w:tc>
      </w:tr>
      <w:tr w:rsidR="00A140F9" w:rsidRPr="00A140F9" w14:paraId="3B45DEA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6E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8C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AC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B76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EC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05003050000105099-E0Gb6GRrVThq20231109</w:t>
            </w:r>
          </w:p>
        </w:tc>
      </w:tr>
      <w:tr w:rsidR="00A140F9" w:rsidRPr="00A140F9" w14:paraId="7B4B8B0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72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181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D26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6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8D8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05003050000105736-E0Gb6GRrVUhM20231109</w:t>
            </w:r>
          </w:p>
        </w:tc>
      </w:tr>
      <w:tr w:rsidR="00A140F9" w:rsidRPr="00A140F9" w14:paraId="5345701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F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144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B63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23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EB4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07003070000107093-E0Gb6GRrVXZL20231109</w:t>
            </w:r>
          </w:p>
        </w:tc>
      </w:tr>
      <w:tr w:rsidR="00A140F9" w:rsidRPr="00A140F9" w14:paraId="70E5A6F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061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15:59:28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4AC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13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93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5E3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07003070000107093-E0Gb6GRrVXZN20231109</w:t>
            </w:r>
          </w:p>
        </w:tc>
      </w:tr>
      <w:tr w:rsidR="00A140F9" w:rsidRPr="00A140F9" w14:paraId="7BE4B8D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D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75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ED0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01B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665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05003050000107224-E0Gb6GRrVZvt20231109</w:t>
            </w:r>
          </w:p>
        </w:tc>
      </w:tr>
      <w:tr w:rsidR="00A140F9" w:rsidRPr="00A140F9" w14:paraId="26D14EA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7B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F8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E4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D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F9D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07003070000108348-E0Gb6GRrVbma20231109</w:t>
            </w:r>
          </w:p>
        </w:tc>
      </w:tr>
      <w:tr w:rsidR="00A140F9" w:rsidRPr="00A140F9" w14:paraId="2293318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4AE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818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DAB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DE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1C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07003070000109080-E0Gb6GRrVe2J20231109</w:t>
            </w:r>
          </w:p>
        </w:tc>
      </w:tr>
      <w:tr w:rsidR="00A140F9" w:rsidRPr="00A140F9" w14:paraId="34988CB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155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0DD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87D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EB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F0D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05003050000109082-E0Gb6GRrVfIL20231109</w:t>
            </w:r>
          </w:p>
        </w:tc>
      </w:tr>
      <w:tr w:rsidR="00A140F9" w:rsidRPr="00A140F9" w14:paraId="71E5330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71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CCC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3FB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1D8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8EA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07003070000109045-E0Gb6GRrVfsr20231109</w:t>
            </w:r>
          </w:p>
        </w:tc>
      </w:tr>
      <w:tr w:rsidR="00A140F9" w:rsidRPr="00A140F9" w14:paraId="69625C7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658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09-Nov-2023 16:07:44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48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1A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E88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908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07003070000110251-E0Gb6GRrVhzG20231109</w:t>
            </w:r>
          </w:p>
        </w:tc>
      </w:tr>
      <w:tr w:rsidR="00A140F9" w:rsidRPr="00A140F9" w14:paraId="20D3D0D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58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43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E20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14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3F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07003070000110251-E0Gb6GRrVhzI20231109</w:t>
            </w:r>
          </w:p>
        </w:tc>
      </w:tr>
      <w:tr w:rsidR="00A140F9" w:rsidRPr="00A140F9" w14:paraId="3846927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D33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D7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89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9AB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74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07003070000110385-E0Gb6GRrVig620231109</w:t>
            </w:r>
          </w:p>
        </w:tc>
      </w:tr>
      <w:tr w:rsidR="00A140F9" w:rsidRPr="00A140F9" w14:paraId="33169418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5E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9BA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749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A8A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33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05003050000110513-E0Gb6GRrVkZP20231109</w:t>
            </w:r>
          </w:p>
        </w:tc>
      </w:tr>
      <w:tr w:rsidR="00A140F9" w:rsidRPr="00A140F9" w14:paraId="12734462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270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7C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58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D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AC2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05003050000110513-E0Gb6GRrVkZR20231109</w:t>
            </w:r>
          </w:p>
        </w:tc>
      </w:tr>
      <w:tr w:rsidR="00A140F9" w:rsidRPr="00A140F9" w14:paraId="4A27150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7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6F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D97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6BA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887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05003050000111031-E0Gb6GRrVm7Z20231109</w:t>
            </w:r>
          </w:p>
        </w:tc>
      </w:tr>
      <w:tr w:rsidR="00A140F9" w:rsidRPr="00A140F9" w14:paraId="058CA4D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42B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C8F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49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AB6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7A3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07003070000111755-E0Gb6GRrVncj20231109</w:t>
            </w:r>
          </w:p>
        </w:tc>
      </w:tr>
      <w:tr w:rsidR="00A140F9" w:rsidRPr="00A140F9" w14:paraId="729DA7A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62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3A3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B7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74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0B6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05003050000111326-E0Gb6GRrVnch20231109</w:t>
            </w:r>
          </w:p>
        </w:tc>
      </w:tr>
      <w:tr w:rsidR="00A140F9" w:rsidRPr="00A140F9" w14:paraId="4E34030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D2C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971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B23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64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8DC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07003070000112110-E0Gb6GRrVoOd20231109</w:t>
            </w:r>
          </w:p>
        </w:tc>
      </w:tr>
      <w:tr w:rsidR="00A140F9" w:rsidRPr="00A140F9" w14:paraId="78F155F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2D8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D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CB0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658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607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07003070000113632-E0Gb6GRrVsoX20231109</w:t>
            </w:r>
          </w:p>
        </w:tc>
      </w:tr>
      <w:tr w:rsidR="00A140F9" w:rsidRPr="00A140F9" w14:paraId="6CCB7F3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9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B5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5C7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4B5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39B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05003050000112629-E0Gb6GRrVt2y20231109</w:t>
            </w:r>
          </w:p>
        </w:tc>
      </w:tr>
      <w:tr w:rsidR="00A140F9" w:rsidRPr="00A140F9" w14:paraId="5094C215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20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6F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242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235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AB5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05003050000112629-E0Gb6GRrVt2w20231109</w:t>
            </w:r>
          </w:p>
        </w:tc>
      </w:tr>
      <w:tr w:rsidR="00A140F9" w:rsidRPr="00A140F9" w14:paraId="418EC11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70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524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39C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418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43B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05003050000113303-E0Gb6GRrVt8k20231109</w:t>
            </w:r>
          </w:p>
        </w:tc>
      </w:tr>
      <w:tr w:rsidR="00A140F9" w:rsidRPr="00A140F9" w14:paraId="4F0BFF4E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08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EF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9A4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32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B3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05003050000113303-E0Gb6GRrVt8i20231109</w:t>
            </w:r>
          </w:p>
        </w:tc>
      </w:tr>
      <w:tr w:rsidR="00A140F9" w:rsidRPr="00A140F9" w14:paraId="2CF24276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262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B52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5C7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D26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36C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05003050000113231-E0Gb6GRrVu0820231109</w:t>
            </w:r>
          </w:p>
        </w:tc>
      </w:tr>
      <w:tr w:rsidR="00A140F9" w:rsidRPr="00A140F9" w14:paraId="753D8607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731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465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C4B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06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DAB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07003070000113699-E0Gb6GRrVu1N20231109</w:t>
            </w:r>
          </w:p>
        </w:tc>
      </w:tr>
      <w:tr w:rsidR="00A140F9" w:rsidRPr="00A140F9" w14:paraId="5AFFF57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BBF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011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ADF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69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237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05003050000113952-E0Gb6GRrVvYn20231109</w:t>
            </w:r>
          </w:p>
        </w:tc>
      </w:tr>
      <w:tr w:rsidR="00A140F9" w:rsidRPr="00A140F9" w14:paraId="72978A8A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5A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8D9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57F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69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BDF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05003050000113952-E0Gb6GRrVvYv20231109</w:t>
            </w:r>
          </w:p>
        </w:tc>
      </w:tr>
      <w:tr w:rsidR="00A140F9" w:rsidRPr="00A140F9" w14:paraId="3DBC6C0F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B9D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EBC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671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EA5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C6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05003050000114625-E0Gb6GRrVySf20231109</w:t>
            </w:r>
          </w:p>
        </w:tc>
      </w:tr>
      <w:tr w:rsidR="00A140F9" w:rsidRPr="00A140F9" w14:paraId="560A48E0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55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16:19:45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E9A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BC1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714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AAF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05003050000114625-E0Gb6GRrVySd20231109</w:t>
            </w:r>
          </w:p>
        </w:tc>
      </w:tr>
      <w:tr w:rsidR="00A140F9" w:rsidRPr="00A140F9" w14:paraId="3F61509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AB7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CCC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2A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955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332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05003050000115743-E0Gb6GRrW1cU20231109</w:t>
            </w:r>
          </w:p>
        </w:tc>
      </w:tr>
      <w:tr w:rsidR="00A140F9" w:rsidRPr="00A140F9" w14:paraId="0335AA2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4AAA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15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98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A89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876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07003070000115698-E0Gb6GRrW1uj20231109</w:t>
            </w:r>
          </w:p>
        </w:tc>
      </w:tr>
      <w:tr w:rsidR="00A140F9" w:rsidRPr="00A140F9" w14:paraId="1165325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1F3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7AE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5B9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674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24E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07003070000116289-E0Gb6GRrW1x920231109</w:t>
            </w:r>
          </w:p>
        </w:tc>
      </w:tr>
      <w:tr w:rsidR="00A140F9" w:rsidRPr="00A140F9" w14:paraId="0D2CE58D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63A7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052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F92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A35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CCA0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07003070000114348-E0Gb6GRrW2b020231109</w:t>
            </w:r>
          </w:p>
        </w:tc>
      </w:tr>
      <w:tr w:rsidR="00A140F9" w:rsidRPr="00A140F9" w14:paraId="233DD1F9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1A6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D20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573D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A80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2CAE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05003050000116477-E0Gb6GRrW4ci20231109</w:t>
            </w:r>
          </w:p>
        </w:tc>
      </w:tr>
      <w:tr w:rsidR="00A140F9" w:rsidRPr="00A140F9" w14:paraId="45032AF1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113B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16:25:36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BAC2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726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AFA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C2D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05003050000116477-E0Gb6GRrW4ck20231109</w:t>
            </w:r>
          </w:p>
        </w:tc>
      </w:tr>
      <w:tr w:rsidR="00A140F9" w:rsidRPr="00A140F9" w14:paraId="41821AA3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422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D3DF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D59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224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D38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07003070000117504-E0Gb6GRrW5Bw20231109</w:t>
            </w:r>
          </w:p>
        </w:tc>
      </w:tr>
      <w:tr w:rsidR="00A140F9" w:rsidRPr="00A140F9" w14:paraId="583C94CB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515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C69C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2A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2E2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6EA4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05003050000117548-E0Gb6GRrW6oZ20231109</w:t>
            </w:r>
          </w:p>
        </w:tc>
      </w:tr>
      <w:tr w:rsidR="00A140F9" w:rsidRPr="00A140F9" w14:paraId="2C4DD94C" w14:textId="77777777" w:rsidTr="00A140F9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1C78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09-Nov-2023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F093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0E19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8EA1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7D26" w14:textId="77777777" w:rsidR="00A140F9" w:rsidRPr="00A140F9" w:rsidRDefault="00A140F9" w:rsidP="00A140F9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A140F9">
              <w:rPr>
                <w:rFonts w:ascii="Calibri" w:hAnsi="Calibri" w:cs="Calibri"/>
                <w:sz w:val="18"/>
                <w:szCs w:val="18"/>
                <w:lang w:eastAsia="en-GB"/>
              </w:rPr>
              <w:t>07003070000118446-E0Gb6GRrW8Rz20231109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A7596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140F9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35DF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A140F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A140F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A140F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A140F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A140F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8">
    <w:name w:val="xl78"/>
    <w:basedOn w:val="Normal"/>
    <w:rsid w:val="00A14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TNME3MZR7UAA-2112375194-201797</_dlc_DocId>
    <_dlc_DocIdUrl xmlns="2dee1928-e90f-4e72-a1fb-0cdd402ef7fe">
      <Url>https://reedelsevier.sharepoint.com/sites/rehlondatp021/_layouts/15/DocIdRedir.aspx?ID=TNME3MZR7UAA-2112375194-201797</Url>
      <Description>TNME3MZR7UAA-2112375194-201797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66FD156-6EB2-46BC-A5E2-9C4D78184C48}"/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38</TotalTime>
  <Pages>9</Pages>
  <Words>2375</Words>
  <Characters>28019</Characters>
  <Application>Microsoft Office Word</Application>
  <DocSecurity>0</DocSecurity>
  <Lines>233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60</cp:revision>
  <cp:lastPrinted>2016-11-21T15:24:00Z</cp:lastPrinted>
  <dcterms:created xsi:type="dcterms:W3CDTF">2018-05-03T15:58:00Z</dcterms:created>
  <dcterms:modified xsi:type="dcterms:W3CDTF">2023-11-09T17:14:00Z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87daca4b-b7ac-4d99-bde2-f8cd81e4c1f3</vt:lpwstr>
  </property>
</Properties>
</file>