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4F340AD6" w:rsidR="00D647F7" w:rsidRPr="00A50F83" w:rsidRDefault="00723FE7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13 November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258FF">
        <w:rPr>
          <w:sz w:val="22"/>
          <w:szCs w:val="22"/>
          <w:lang w:val="en"/>
        </w:rPr>
        <w:t>3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268C8FBD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696ABF" w:rsidRPr="00696ABF">
        <w:rPr>
          <w:sz w:val="22"/>
          <w:szCs w:val="22"/>
          <w:lang w:val="en"/>
        </w:rPr>
        <w:t>71,315</w:t>
      </w:r>
      <w:r w:rsidR="00696ABF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0F2DEB" w:rsidRPr="000F2DEB">
        <w:rPr>
          <w:sz w:val="22"/>
          <w:szCs w:val="22"/>
          <w:lang w:val="en"/>
        </w:rPr>
        <w:t>49,590,894</w:t>
      </w:r>
      <w:r w:rsidR="000F2DEB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3F1654" w:rsidRPr="003F1654">
        <w:rPr>
          <w:sz w:val="22"/>
          <w:szCs w:val="22"/>
          <w:lang w:val="en"/>
        </w:rPr>
        <w:t>1,888,060,498</w:t>
      </w:r>
      <w:r w:rsidR="003F1654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3F1654" w:rsidRPr="003F1654">
        <w:rPr>
          <w:sz w:val="22"/>
          <w:szCs w:val="22"/>
          <w:lang w:val="en"/>
        </w:rPr>
        <w:t>29,790,827</w:t>
      </w:r>
      <w:r w:rsidR="003F1654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1915566A" w:rsidR="003E0113" w:rsidRPr="00A50F83" w:rsidRDefault="00723FE7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723FE7">
              <w:rPr>
                <w:sz w:val="22"/>
                <w:szCs w:val="22"/>
                <w:lang w:val="en"/>
              </w:rPr>
              <w:t>13 November 2023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14ED2FBA" w:rsidR="003E0113" w:rsidRPr="00A50F83" w:rsidRDefault="00696AB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696ABF">
              <w:rPr>
                <w:rFonts w:ascii="Arial" w:hAnsi="Arial" w:cs="Arial"/>
                <w:sz w:val="22"/>
                <w:szCs w:val="22"/>
                <w:lang w:val="en"/>
              </w:rPr>
              <w:t>71,315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3543F3D3" w:rsidR="003258FF" w:rsidRPr="00A50F83" w:rsidRDefault="00D13EB6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D13EB6">
              <w:rPr>
                <w:rFonts w:ascii="Arial" w:hAnsi="Arial" w:cs="Arial"/>
                <w:sz w:val="22"/>
                <w:szCs w:val="22"/>
                <w:lang w:val="en"/>
              </w:rPr>
              <w:t>2974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71C904F7" w:rsidR="003258FF" w:rsidRPr="003258FF" w:rsidRDefault="00D13EB6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D13EB6">
              <w:rPr>
                <w:rFonts w:ascii="Arial" w:hAnsi="Arial" w:cs="Arial"/>
                <w:sz w:val="22"/>
                <w:szCs w:val="22"/>
                <w:lang w:val="en"/>
              </w:rPr>
              <w:t>2940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646C0C59" w:rsidR="003E0113" w:rsidRPr="00A50F83" w:rsidRDefault="00CE0463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CE0463">
              <w:rPr>
                <w:rFonts w:ascii="Arial" w:hAnsi="Arial" w:cs="Arial"/>
                <w:sz w:val="22"/>
                <w:szCs w:val="22"/>
                <w:lang w:val="en"/>
              </w:rPr>
              <w:t>2956.4861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2263"/>
        <w:gridCol w:w="867"/>
        <w:gridCol w:w="1040"/>
        <w:gridCol w:w="947"/>
        <w:gridCol w:w="3950"/>
      </w:tblGrid>
      <w:tr w:rsidR="004F5DF4" w:rsidRPr="004F5DF4" w14:paraId="49A13FCB" w14:textId="77777777" w:rsidTr="004F5DF4">
        <w:trPr>
          <w:trHeight w:val="26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3E7F" w14:textId="77777777" w:rsidR="004F5DF4" w:rsidRPr="004F5DF4" w:rsidRDefault="004F5DF4" w:rsidP="004F5D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4F5DF4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41FC" w14:textId="77777777" w:rsidR="004F5DF4" w:rsidRPr="004F5DF4" w:rsidRDefault="004F5DF4" w:rsidP="004F5D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4F5DF4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550F" w14:textId="77777777" w:rsidR="004F5DF4" w:rsidRPr="004F5DF4" w:rsidRDefault="004F5DF4" w:rsidP="004F5D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4F5DF4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10B98" w14:textId="77777777" w:rsidR="004F5DF4" w:rsidRPr="004F5DF4" w:rsidRDefault="004F5DF4" w:rsidP="004F5D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4F5DF4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BCAE" w14:textId="77777777" w:rsidR="004F5DF4" w:rsidRPr="004F5DF4" w:rsidRDefault="004F5DF4" w:rsidP="004F5D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4F5DF4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4F5DF4" w:rsidRPr="004F5DF4" w14:paraId="1FF8B86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2DC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08:01:13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2B3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0B31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D48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D79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05003050000002853-E0Ge06NZT1Iy20231113</w:t>
            </w:r>
          </w:p>
        </w:tc>
      </w:tr>
      <w:tr w:rsidR="004F5DF4" w:rsidRPr="004F5DF4" w14:paraId="4D01E0D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A9A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474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34B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A2E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272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05003050000003309-E0Ge06NZT5IL20231113</w:t>
            </w:r>
          </w:p>
        </w:tc>
      </w:tr>
      <w:tr w:rsidR="004F5DF4" w:rsidRPr="004F5DF4" w14:paraId="23BF855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00C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08:02:41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A5D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16F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732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5C1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05003050000003309-E0Ge06NZT5IN20231113</w:t>
            </w:r>
          </w:p>
        </w:tc>
      </w:tr>
      <w:tr w:rsidR="004F5DF4" w:rsidRPr="004F5DF4" w14:paraId="0524FC4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5FA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08:05:10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3A5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2AE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91F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BDD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05003050000003605-E0Ge06NZTAOi20231113</w:t>
            </w:r>
          </w:p>
        </w:tc>
      </w:tr>
      <w:tr w:rsidR="004F5DF4" w:rsidRPr="004F5DF4" w14:paraId="32D6A0C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10B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08:05:31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4B2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9E4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3A2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9A2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07003070000003599-E0Ge06NZTBC720231113</w:t>
            </w:r>
          </w:p>
        </w:tc>
      </w:tr>
      <w:tr w:rsidR="004F5DF4" w:rsidRPr="004F5DF4" w14:paraId="2F31063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17F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08:05:31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032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871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953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D9A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07003070000003599-E0Ge06NZTBC920231113</w:t>
            </w:r>
          </w:p>
        </w:tc>
      </w:tr>
      <w:tr w:rsidR="004F5DF4" w:rsidRPr="004F5DF4" w14:paraId="0DE4C84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E29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08:06:08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863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C18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DC3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F09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07003070000003906-E0Ge06NZTCZo20231113</w:t>
            </w:r>
          </w:p>
        </w:tc>
      </w:tr>
      <w:tr w:rsidR="004F5DF4" w:rsidRPr="004F5DF4" w14:paraId="4156D0A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AD4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08:06:08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5F7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612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96C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EFD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05003050000003935-E0Ge06NZTCZq20231113</w:t>
            </w:r>
          </w:p>
        </w:tc>
      </w:tr>
      <w:tr w:rsidR="004F5DF4" w:rsidRPr="004F5DF4" w14:paraId="26169A0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ECA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08:08:30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E08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DD6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994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CD6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07003070000004540-E0Ge06NZTI0F20231113</w:t>
            </w:r>
          </w:p>
        </w:tc>
      </w:tr>
      <w:tr w:rsidR="004F5DF4" w:rsidRPr="004F5DF4" w14:paraId="25EAF7A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951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08:08:30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AD6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5A0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AF8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CB3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07003070000004539-E0Ge06NZTI0D20231113</w:t>
            </w:r>
          </w:p>
        </w:tc>
      </w:tr>
      <w:tr w:rsidR="004F5DF4" w:rsidRPr="004F5DF4" w14:paraId="36E7666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0F5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08:09:28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6DD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B68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A9C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867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05003050000004863-E0Ge06NZTKL320231113</w:t>
            </w:r>
          </w:p>
        </w:tc>
      </w:tr>
      <w:tr w:rsidR="004F5DF4" w:rsidRPr="004F5DF4" w14:paraId="47A5C28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76F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08:09:58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39F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C17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05A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F6A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07003070000004823-E0Ge06NZTLfT20231113</w:t>
            </w:r>
          </w:p>
        </w:tc>
      </w:tr>
      <w:tr w:rsidR="004F5DF4" w:rsidRPr="004F5DF4" w14:paraId="241C531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AF0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08:10:01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6E4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096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FCF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CC8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05003050000004864-E0Ge06NZTLs520231113</w:t>
            </w:r>
          </w:p>
        </w:tc>
      </w:tr>
      <w:tr w:rsidR="004F5DF4" w:rsidRPr="004F5DF4" w14:paraId="4B2CF56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9E9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13-Nov-2023 08:11:33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6BF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67E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D0D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FD0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05003050000005394-E0Ge06NZTOjk20231113</w:t>
            </w:r>
          </w:p>
        </w:tc>
      </w:tr>
      <w:tr w:rsidR="004F5DF4" w:rsidRPr="004F5DF4" w14:paraId="0B9546E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38C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08:11:41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D5C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342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3FA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779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05003050000005321-E0Ge06NZTP1220231113</w:t>
            </w:r>
          </w:p>
        </w:tc>
      </w:tr>
      <w:tr w:rsidR="004F5DF4" w:rsidRPr="004F5DF4" w14:paraId="24D6622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04B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08:11:41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3FB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011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8C0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CD5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05003050000005321-E0Ge06NZTP1020231113</w:t>
            </w:r>
          </w:p>
        </w:tc>
      </w:tr>
      <w:tr w:rsidR="004F5DF4" w:rsidRPr="004F5DF4" w14:paraId="18EC85F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EF5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08:13:55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2BF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AA3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4FF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0CE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05003050000005903-E0Ge06NZTSF120231113</w:t>
            </w:r>
          </w:p>
        </w:tc>
      </w:tr>
      <w:tr w:rsidR="004F5DF4" w:rsidRPr="004F5DF4" w14:paraId="2173457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179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08:13:55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AA3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F09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D18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F71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05003050000005903-E0Ge06NZTSEz20231113</w:t>
            </w:r>
          </w:p>
        </w:tc>
      </w:tr>
      <w:tr w:rsidR="004F5DF4" w:rsidRPr="004F5DF4" w14:paraId="0D441B9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B57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08:13:55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3CA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4CE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140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9F3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07003070000005889-E0Ge06NZTSDU20231113</w:t>
            </w:r>
          </w:p>
        </w:tc>
      </w:tr>
      <w:tr w:rsidR="004F5DF4" w:rsidRPr="004F5DF4" w14:paraId="06636C1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20C3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08:15:38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C74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40E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50F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90A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07003070000006113-E0Ge06NZTUXg20231113</w:t>
            </w:r>
          </w:p>
        </w:tc>
      </w:tr>
      <w:tr w:rsidR="004F5DF4" w:rsidRPr="004F5DF4" w14:paraId="67E71FB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F61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08:17:05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740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CF5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092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1BF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05003050000006510-E0Ge06NZTWea20231113</w:t>
            </w:r>
          </w:p>
        </w:tc>
      </w:tr>
      <w:tr w:rsidR="004F5DF4" w:rsidRPr="004F5DF4" w14:paraId="35002FE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47F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08:17:13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977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321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FE0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A35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07003070000006492-E0Ge06NZTWto20231113</w:t>
            </w:r>
          </w:p>
        </w:tc>
      </w:tr>
      <w:tr w:rsidR="004F5DF4" w:rsidRPr="004F5DF4" w14:paraId="1D673F2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9A5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08:17:13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EB3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C27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AB9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A1D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07003070000006492-E0Ge06NZTWtm20231113</w:t>
            </w:r>
          </w:p>
        </w:tc>
      </w:tr>
      <w:tr w:rsidR="004F5DF4" w:rsidRPr="004F5DF4" w14:paraId="408E291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557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08:18:00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AD1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422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08C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3A4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07003070000006932-E0Ge06NZTY7x20231113</w:t>
            </w:r>
          </w:p>
        </w:tc>
      </w:tr>
      <w:tr w:rsidR="004F5DF4" w:rsidRPr="004F5DF4" w14:paraId="5B84EB6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02A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08:19:25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0D2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390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B3A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266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07003070000007367-E0Ge06NZTaPM20231113</w:t>
            </w:r>
          </w:p>
        </w:tc>
      </w:tr>
      <w:tr w:rsidR="004F5DF4" w:rsidRPr="004F5DF4" w14:paraId="7E43D75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563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08:21:22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2B4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746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070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C54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07003070000007792-E0Ge06NZTdS520231113</w:t>
            </w:r>
          </w:p>
        </w:tc>
      </w:tr>
      <w:tr w:rsidR="004F5DF4" w:rsidRPr="004F5DF4" w14:paraId="2CB4241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CDF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08:22:07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60C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DF2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90A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980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05003050000007873-E0Ge06NZTei720231113</w:t>
            </w:r>
          </w:p>
        </w:tc>
      </w:tr>
      <w:tr w:rsidR="004F5DF4" w:rsidRPr="004F5DF4" w14:paraId="4D2CAB8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DD7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08:22:07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318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32E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7AC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EAA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05003050000007873-E0Ge06NZTeiD20231113</w:t>
            </w:r>
          </w:p>
        </w:tc>
      </w:tr>
      <w:tr w:rsidR="004F5DF4" w:rsidRPr="004F5DF4" w14:paraId="007EDCF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3F9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08:22:42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C8B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0EA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337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81A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07003070000008153-E0Ge06NZTfYI20231113</w:t>
            </w:r>
          </w:p>
        </w:tc>
      </w:tr>
      <w:tr w:rsidR="004F5DF4" w:rsidRPr="004F5DF4" w14:paraId="048E512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197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08:27:01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A7A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9AF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3B3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65C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05003050000008970-E0Ge06NZTmhw20231113</w:t>
            </w:r>
          </w:p>
        </w:tc>
      </w:tr>
      <w:tr w:rsidR="004F5DF4" w:rsidRPr="004F5DF4" w14:paraId="1F7DEAC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C7C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08:27:45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77E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E6B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BA9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2BD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05003050000009261-E0Ge06NZTnwC20231113</w:t>
            </w:r>
          </w:p>
        </w:tc>
      </w:tr>
      <w:tr w:rsidR="004F5DF4" w:rsidRPr="004F5DF4" w14:paraId="3592013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FBA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08:27:45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141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180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EF5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156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05003050000009261-E0Ge06NZTnwA20231113</w:t>
            </w:r>
          </w:p>
        </w:tc>
      </w:tr>
      <w:tr w:rsidR="004F5DF4" w:rsidRPr="004F5DF4" w14:paraId="53B5285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09D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08:28:46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CCB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084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B70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7D1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07003070000009218-E0Ge06NZTpFH20231113</w:t>
            </w:r>
          </w:p>
        </w:tc>
      </w:tr>
      <w:tr w:rsidR="004F5DF4" w:rsidRPr="004F5DF4" w14:paraId="166137C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03F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08:29:49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18B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D86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BCC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142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05003050000009528-E0Ge06NZTqIe20231113</w:t>
            </w:r>
          </w:p>
        </w:tc>
      </w:tr>
      <w:tr w:rsidR="004F5DF4" w:rsidRPr="004F5DF4" w14:paraId="0093089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912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08:29:49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34D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4A3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BF0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447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05003050000009528-E0Ge06NZTqIc20231113</w:t>
            </w:r>
          </w:p>
        </w:tc>
      </w:tr>
      <w:tr w:rsidR="004F5DF4" w:rsidRPr="004F5DF4" w14:paraId="4347815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3D8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08:30:19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587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565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10A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B73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07003070000009496-E0Ge06NZTrGo20231113</w:t>
            </w:r>
          </w:p>
        </w:tc>
      </w:tr>
      <w:tr w:rsidR="004F5DF4" w:rsidRPr="004F5DF4" w14:paraId="7E57DA8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921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08:31:23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7D3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2A7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A52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345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05003050000009785-E0Ge06NZTsxI20231113</w:t>
            </w:r>
          </w:p>
        </w:tc>
      </w:tr>
      <w:tr w:rsidR="004F5DF4" w:rsidRPr="004F5DF4" w14:paraId="651FAA3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777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08:33:03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83D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FCD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66C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7DD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05003050000010004-E0Ge06NZTunv20231113</w:t>
            </w:r>
          </w:p>
        </w:tc>
      </w:tr>
      <w:tr w:rsidR="004F5DF4" w:rsidRPr="004F5DF4" w14:paraId="37AA4B5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35F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08:33:03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BFE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624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E61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690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05003050000010004-E0Ge06NZTunt20231113</w:t>
            </w:r>
          </w:p>
        </w:tc>
      </w:tr>
      <w:tr w:rsidR="004F5DF4" w:rsidRPr="004F5DF4" w14:paraId="55F10FF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2BB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08:36:10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B10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0CD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D0F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9D8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05003050000010481-E0Ge06NZTysh20231113</w:t>
            </w:r>
          </w:p>
        </w:tc>
      </w:tr>
      <w:tr w:rsidR="004F5DF4" w:rsidRPr="004F5DF4" w14:paraId="29FCF69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90D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08:38:13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EDA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1B4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279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FAA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07003070000010819-E0Ge06NZU0xj20231113</w:t>
            </w:r>
          </w:p>
        </w:tc>
      </w:tr>
      <w:tr w:rsidR="004F5DF4" w:rsidRPr="004F5DF4" w14:paraId="6CE2938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BB3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08:38:13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492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8B9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676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360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07003070000010819-E0Ge06NZU0xh20231113</w:t>
            </w:r>
          </w:p>
        </w:tc>
      </w:tr>
      <w:tr w:rsidR="004F5DF4" w:rsidRPr="004F5DF4" w14:paraId="4A003C6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D4E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08:38:32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6B3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75D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ECC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7E6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05003050000010872-E0Ge06NZU1VM20231113</w:t>
            </w:r>
          </w:p>
        </w:tc>
      </w:tr>
      <w:tr w:rsidR="004F5DF4" w:rsidRPr="004F5DF4" w14:paraId="6E35924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C0E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08:39:31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A84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36C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719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EE3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07003070000011015-E0Ge06NZU2as20231113</w:t>
            </w:r>
          </w:p>
        </w:tc>
      </w:tr>
      <w:tr w:rsidR="004F5DF4" w:rsidRPr="004F5DF4" w14:paraId="2D1494C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418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08:39:31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9CA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5B4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9DD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16D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05003050000010970-E0Ge06NZU2au20231113</w:t>
            </w:r>
          </w:p>
        </w:tc>
      </w:tr>
      <w:tr w:rsidR="004F5DF4" w:rsidRPr="004F5DF4" w14:paraId="41D324E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A4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08:41:46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945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0F4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78C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178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05003050000011230-E0Ge06NZU4vj20231113</w:t>
            </w:r>
          </w:p>
        </w:tc>
      </w:tr>
      <w:tr w:rsidR="004F5DF4" w:rsidRPr="004F5DF4" w14:paraId="6973C08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A46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08:42:27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F28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33D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144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929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07003070000011256-E0Ge06NZU5lI20231113</w:t>
            </w:r>
          </w:p>
        </w:tc>
      </w:tr>
      <w:tr w:rsidR="004F5DF4" w:rsidRPr="004F5DF4" w14:paraId="5FC0EE7A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716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08:42:42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5F8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3D8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E6B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CF2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07003070000011478-E0Ge06NZU5sX20231113</w:t>
            </w:r>
          </w:p>
        </w:tc>
      </w:tr>
      <w:tr w:rsidR="004F5DF4" w:rsidRPr="004F5DF4" w14:paraId="6DDB68A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9A53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08:43:10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581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430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BFB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696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05003050000011477-E0Ge06NZU6Ev20231113</w:t>
            </w:r>
          </w:p>
        </w:tc>
      </w:tr>
      <w:tr w:rsidR="004F5DF4" w:rsidRPr="004F5DF4" w14:paraId="7AE1E8D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CF2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08:44:29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D87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1EE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5D4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6DE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05003050000011656-E0Ge06NZU77020231113</w:t>
            </w:r>
          </w:p>
        </w:tc>
      </w:tr>
      <w:tr w:rsidR="004F5DF4" w:rsidRPr="004F5DF4" w14:paraId="793BB76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BF2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08:46:27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DC0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67E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230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4F3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05003050000011940-E0Ge06NZU9nI20231113</w:t>
            </w:r>
          </w:p>
        </w:tc>
      </w:tr>
      <w:tr w:rsidR="004F5DF4" w:rsidRPr="004F5DF4" w14:paraId="0C62EA2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075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08:46:27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4FD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581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BC8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4E0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05003050000011940-E0Ge06NZU9nG20231113</w:t>
            </w:r>
          </w:p>
        </w:tc>
      </w:tr>
      <w:tr w:rsidR="004F5DF4" w:rsidRPr="004F5DF4" w14:paraId="08A39DE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415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08:49:06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884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7FB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F97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C7A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05003050000012175-E0Ge06NZUChP20231113</w:t>
            </w:r>
          </w:p>
        </w:tc>
      </w:tr>
      <w:tr w:rsidR="004F5DF4" w:rsidRPr="004F5DF4" w14:paraId="6A8C440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205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08:49:06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A9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85E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1A6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BF2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07003070000012161-E0Ge06NZUChR20231113</w:t>
            </w:r>
          </w:p>
        </w:tc>
      </w:tr>
      <w:tr w:rsidR="004F5DF4" w:rsidRPr="004F5DF4" w14:paraId="2AB568F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347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08:49:50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232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928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BBC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A0E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05003050000012397-E0Ge06NZUDZU20231113</w:t>
            </w:r>
          </w:p>
        </w:tc>
      </w:tr>
      <w:tr w:rsidR="004F5DF4" w:rsidRPr="004F5DF4" w14:paraId="367B93C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E9C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08:50:37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6E0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BF0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A00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AAA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07003070000012289-E0Ge06NZUEEu20231113</w:t>
            </w:r>
          </w:p>
        </w:tc>
      </w:tr>
      <w:tr w:rsidR="004F5DF4" w:rsidRPr="004F5DF4" w14:paraId="33B698F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9A2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08:50:37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A7F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0B8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B8A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9A6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05003050000012544-E0Ge06NZUEHG20231113</w:t>
            </w:r>
          </w:p>
        </w:tc>
      </w:tr>
      <w:tr w:rsidR="004F5DF4" w:rsidRPr="004F5DF4" w14:paraId="56F93E9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FCC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08:50:37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EA0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98F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D25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E7B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07003070000012289-E0Ge06NZUEEs20231113</w:t>
            </w:r>
          </w:p>
        </w:tc>
      </w:tr>
      <w:tr w:rsidR="004F5DF4" w:rsidRPr="004F5DF4" w14:paraId="332E54A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B19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08:52:35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06E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B61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78F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185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05003050000012578-E0Ge06NZUFpK20231113</w:t>
            </w:r>
          </w:p>
        </w:tc>
      </w:tr>
      <w:tr w:rsidR="004F5DF4" w:rsidRPr="004F5DF4" w14:paraId="542D543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F66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13-Nov-2023 08:52:39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451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CA1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BCE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A64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07003070000012578-E0Ge06NZUFtI20231113</w:t>
            </w:r>
          </w:p>
        </w:tc>
      </w:tr>
      <w:tr w:rsidR="004F5DF4" w:rsidRPr="004F5DF4" w14:paraId="661B57D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E5B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08:52:51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933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CC7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09F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B07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05003050000012775-E0Ge06NZUG5820231113</w:t>
            </w:r>
          </w:p>
        </w:tc>
      </w:tr>
      <w:tr w:rsidR="004F5DF4" w:rsidRPr="004F5DF4" w14:paraId="3C7501A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C84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08:54:48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C26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FAF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067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AFB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07003070000013051-E0Ge06NZUHcC20231113</w:t>
            </w:r>
          </w:p>
        </w:tc>
      </w:tr>
      <w:tr w:rsidR="004F5DF4" w:rsidRPr="004F5DF4" w14:paraId="638BB4A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24A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08:59:00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46E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E2B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608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9B3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07003070000013505-E0Ge06NZULpy20231113</w:t>
            </w:r>
          </w:p>
        </w:tc>
      </w:tr>
      <w:tr w:rsidR="004F5DF4" w:rsidRPr="004F5DF4" w14:paraId="5C61DC8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F19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08:59:00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162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D06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E1F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B56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07003070000013505-E0Ge06NZULpw20231113</w:t>
            </w:r>
          </w:p>
        </w:tc>
      </w:tr>
      <w:tr w:rsidR="004F5DF4" w:rsidRPr="004F5DF4" w14:paraId="53C51D0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2CD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08:59:01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DDC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81B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322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1EF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05003050000013364-E0Ge06NZULrp20231113</w:t>
            </w:r>
          </w:p>
        </w:tc>
      </w:tr>
      <w:tr w:rsidR="004F5DF4" w:rsidRPr="004F5DF4" w14:paraId="32B32A3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893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09:01:00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619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AAB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899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3E2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05003050000013978-E0Ge06NZUOAi20231113</w:t>
            </w:r>
          </w:p>
        </w:tc>
      </w:tr>
      <w:tr w:rsidR="004F5DF4" w:rsidRPr="004F5DF4" w14:paraId="3F5B46E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8E4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09:04:55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C47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A83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5AA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077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07003070000015190-E0Ge06NZURw320231113</w:t>
            </w:r>
          </w:p>
        </w:tc>
      </w:tr>
      <w:tr w:rsidR="004F5DF4" w:rsidRPr="004F5DF4" w14:paraId="392224A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DA0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09:06:36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EF8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9FC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9D6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870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05003050000015662-E0Ge06NZUTLf20231113</w:t>
            </w:r>
          </w:p>
        </w:tc>
      </w:tr>
      <w:tr w:rsidR="004F5DF4" w:rsidRPr="004F5DF4" w14:paraId="261FE50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EF9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09:07:42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5F8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98A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497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CA3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05003050000015795-E0Ge06NZUUMo20231113</w:t>
            </w:r>
          </w:p>
        </w:tc>
      </w:tr>
      <w:tr w:rsidR="004F5DF4" w:rsidRPr="004F5DF4" w14:paraId="1AF8AAC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A5E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09:07:42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264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FED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222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F38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05003050000015795-E0Ge06NZUUMm20231113</w:t>
            </w:r>
          </w:p>
        </w:tc>
      </w:tr>
      <w:tr w:rsidR="004F5DF4" w:rsidRPr="004F5DF4" w14:paraId="1FC66DDA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969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09:08:04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1A2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7C8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1FD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119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05003050000014977-E0Ge06NZUUoG20231113</w:t>
            </w:r>
          </w:p>
        </w:tc>
      </w:tr>
      <w:tr w:rsidR="004F5DF4" w:rsidRPr="004F5DF4" w14:paraId="7B60916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0D2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09:08:04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4E0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B58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5C2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290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07003070000014915-E0Ge06NZUUoE20231113</w:t>
            </w:r>
          </w:p>
        </w:tc>
      </w:tr>
      <w:tr w:rsidR="004F5DF4" w:rsidRPr="004F5DF4" w14:paraId="05908A8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6FD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09:08:05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7DA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452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F34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DBE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07003070000015707-E0Ge06NZUUrS20231113</w:t>
            </w:r>
          </w:p>
        </w:tc>
      </w:tr>
      <w:tr w:rsidR="004F5DF4" w:rsidRPr="004F5DF4" w14:paraId="02DFD11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289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09:09:37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467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7D3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074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5BB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07003070000015967-E0Ge06NZUWBz20231113</w:t>
            </w:r>
          </w:p>
        </w:tc>
      </w:tr>
      <w:tr w:rsidR="004F5DF4" w:rsidRPr="004F5DF4" w14:paraId="20E5AD2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B26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09:11:13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F39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B93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C9F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4DF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05003050000016029-E0Ge06NZUY4G20231113</w:t>
            </w:r>
          </w:p>
        </w:tc>
      </w:tr>
      <w:tr w:rsidR="004F5DF4" w:rsidRPr="004F5DF4" w14:paraId="1A8256D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FE5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09:11:13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765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C12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AAB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563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07003070000016169-E0Ge06NZUY2L20231113</w:t>
            </w:r>
          </w:p>
        </w:tc>
      </w:tr>
      <w:tr w:rsidR="004F5DF4" w:rsidRPr="004F5DF4" w14:paraId="1E36B9F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778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09:13:46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AA6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C68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CB3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CFF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05003050000016654-E0Ge06NZUaWA20231113</w:t>
            </w:r>
          </w:p>
        </w:tc>
      </w:tr>
      <w:tr w:rsidR="004F5DF4" w:rsidRPr="004F5DF4" w14:paraId="06D093F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983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09:13:46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2FE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740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0D5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645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07003070000016603-E0Ge06NZUaW820231113</w:t>
            </w:r>
          </w:p>
        </w:tc>
      </w:tr>
      <w:tr w:rsidR="004F5DF4" w:rsidRPr="004F5DF4" w14:paraId="66AA415A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BC4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09:15:35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B1F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C66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C19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BBB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07003070000016857-E0Ge06NZUcfY20231113</w:t>
            </w:r>
          </w:p>
        </w:tc>
      </w:tr>
      <w:tr w:rsidR="004F5DF4" w:rsidRPr="004F5DF4" w14:paraId="698EC63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018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09:19:20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284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41F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9B3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929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05003050000017569-E0Ge06NZUgqF20231113</w:t>
            </w:r>
          </w:p>
        </w:tc>
      </w:tr>
      <w:tr w:rsidR="004F5DF4" w:rsidRPr="004F5DF4" w14:paraId="4BC6343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E76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09:19:53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0F7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392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366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FD7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07003070000017264-E0Ge06NZUhK120231113</w:t>
            </w:r>
          </w:p>
        </w:tc>
      </w:tr>
      <w:tr w:rsidR="004F5DF4" w:rsidRPr="004F5DF4" w14:paraId="345A06C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2EC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09:19:53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210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946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409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760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07003070000017264-E0Ge06NZUhK320231113</w:t>
            </w:r>
          </w:p>
        </w:tc>
      </w:tr>
      <w:tr w:rsidR="004F5DF4" w:rsidRPr="004F5DF4" w14:paraId="5E701E7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A8E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09:21:48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B71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8DF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7DB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B89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07003070000017903-E0Ge06NZUimp20231113</w:t>
            </w:r>
          </w:p>
        </w:tc>
      </w:tr>
      <w:tr w:rsidR="004F5DF4" w:rsidRPr="004F5DF4" w14:paraId="62D65FC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E89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09:21:52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FB3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109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BBB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1D5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05003050000017856-E0Ge06NZUir520231113</w:t>
            </w:r>
          </w:p>
        </w:tc>
      </w:tr>
      <w:tr w:rsidR="004F5DF4" w:rsidRPr="004F5DF4" w14:paraId="7187957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32D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09:25:24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907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F2B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DC8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DC0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07003070000018161-E0Ge06NZUlNC20231113</w:t>
            </w:r>
          </w:p>
        </w:tc>
      </w:tr>
      <w:tr w:rsidR="004F5DF4" w:rsidRPr="004F5DF4" w14:paraId="397D84B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FA8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09:25:43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314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775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E73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4C8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05003050000018227-E0Ge06NZUlgx20231113</w:t>
            </w:r>
          </w:p>
        </w:tc>
      </w:tr>
      <w:tr w:rsidR="004F5DF4" w:rsidRPr="004F5DF4" w14:paraId="4447E2F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D22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09:26:27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A13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ED3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F55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86B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05003050000018911-E0Ge06NZUmAL20231113</w:t>
            </w:r>
          </w:p>
        </w:tc>
      </w:tr>
      <w:tr w:rsidR="004F5DF4" w:rsidRPr="004F5DF4" w14:paraId="1108303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039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09:26:27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590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E70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41E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C5E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07003070000018844-E0Ge06NZUmAJ20231113</w:t>
            </w:r>
          </w:p>
        </w:tc>
      </w:tr>
      <w:tr w:rsidR="004F5DF4" w:rsidRPr="004F5DF4" w14:paraId="2C7720A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EE3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09:28:32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9E1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46E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CA0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850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07003070000019176-E0Ge06NZUnfw20231113</w:t>
            </w:r>
          </w:p>
        </w:tc>
      </w:tr>
      <w:tr w:rsidR="004F5DF4" w:rsidRPr="004F5DF4" w14:paraId="0C3E227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5D5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09:29:24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A98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6E4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3EE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60A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07003070000019443-E0Ge06NZUoLG20231113</w:t>
            </w:r>
          </w:p>
        </w:tc>
      </w:tr>
      <w:tr w:rsidR="004F5DF4" w:rsidRPr="004F5DF4" w14:paraId="08C53E9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03D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09:29:24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4C0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072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561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3C3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05003050000019503-E0Ge06NZUoLI20231113</w:t>
            </w:r>
          </w:p>
        </w:tc>
      </w:tr>
      <w:tr w:rsidR="004F5DF4" w:rsidRPr="004F5DF4" w14:paraId="6F6AE2E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C45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09:31:58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605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244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96F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961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05003050000019803-E0Ge06NZUqgc20231113</w:t>
            </w:r>
          </w:p>
        </w:tc>
      </w:tr>
      <w:tr w:rsidR="004F5DF4" w:rsidRPr="004F5DF4" w14:paraId="6E6039A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8D6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09:33:48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B28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D63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D3A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4ED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07003070000020070-E0Ge06NZUs7q20231113</w:t>
            </w:r>
          </w:p>
        </w:tc>
      </w:tr>
      <w:tr w:rsidR="004F5DF4" w:rsidRPr="004F5DF4" w14:paraId="1220E6C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369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09:33:48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97E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1AD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94D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294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05003050000020087-E0Ge06NZUs7o20231113</w:t>
            </w:r>
          </w:p>
        </w:tc>
      </w:tr>
      <w:tr w:rsidR="004F5DF4" w:rsidRPr="004F5DF4" w14:paraId="18ACF4A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284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09:35:10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DAC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D99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5E1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188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05003050000020268-E0Ge06NZUt5U20231113</w:t>
            </w:r>
          </w:p>
        </w:tc>
      </w:tr>
      <w:tr w:rsidR="004F5DF4" w:rsidRPr="004F5DF4" w14:paraId="48BF6C8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010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09:45:15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83D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A2D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8E4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563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05003050000021518-E0Ge06NZV1Pn20231113</w:t>
            </w:r>
          </w:p>
        </w:tc>
      </w:tr>
      <w:tr w:rsidR="004F5DF4" w:rsidRPr="004F5DF4" w14:paraId="6312988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49D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09:45:32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B20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6B1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51A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464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05003050000021297-E0Ge06NZV1aJ20231113</w:t>
            </w:r>
          </w:p>
        </w:tc>
      </w:tr>
      <w:tr w:rsidR="004F5DF4" w:rsidRPr="004F5DF4" w14:paraId="0A653FC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A6F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09:45:34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705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F4E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DFB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3AB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05003050000021212-E0Ge06NZV1bx20231113</w:t>
            </w:r>
          </w:p>
        </w:tc>
      </w:tr>
      <w:tr w:rsidR="004F5DF4" w:rsidRPr="004F5DF4" w14:paraId="175EE56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63F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09:48:46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278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C78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227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42E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07003070000022159-E0Ge06NZV3wr20231113</w:t>
            </w:r>
          </w:p>
        </w:tc>
      </w:tr>
      <w:tr w:rsidR="004F5DF4" w:rsidRPr="004F5DF4" w14:paraId="3C55F29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499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09:50:02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557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6D4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567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023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07003070000022537-E0Ge06NZV4pH20231113</w:t>
            </w:r>
          </w:p>
        </w:tc>
      </w:tr>
      <w:tr w:rsidR="004F5DF4" w:rsidRPr="004F5DF4" w14:paraId="4714F90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848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09:51:02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7B6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D22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694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ADD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05003050000022726-E0Ge06NZV5dv20231113</w:t>
            </w:r>
          </w:p>
        </w:tc>
      </w:tr>
      <w:tr w:rsidR="004F5DF4" w:rsidRPr="004F5DF4" w14:paraId="66BC96D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7F4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09:51:02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725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C87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A5A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518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05003050000022726-E0Ge06NZV5dx20231113</w:t>
            </w:r>
          </w:p>
        </w:tc>
      </w:tr>
      <w:tr w:rsidR="004F5DF4" w:rsidRPr="004F5DF4" w14:paraId="122BD2D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688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09:53:00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32B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0DD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B56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C2E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05003050000022964-E0Ge06NZV70j20231113</w:t>
            </w:r>
          </w:p>
        </w:tc>
      </w:tr>
      <w:tr w:rsidR="004F5DF4" w:rsidRPr="004F5DF4" w14:paraId="4FBB142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6CA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09:53:46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27B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A58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F48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588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07003070000023004-E0Ge06NZV7Xx20231113</w:t>
            </w:r>
          </w:p>
        </w:tc>
      </w:tr>
      <w:tr w:rsidR="004F5DF4" w:rsidRPr="004F5DF4" w14:paraId="63B5891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055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09:55:53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081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F48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07D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3F7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05003050000023303-E0Ge06NZV96o20231113</w:t>
            </w:r>
          </w:p>
        </w:tc>
      </w:tr>
      <w:tr w:rsidR="004F5DF4" w:rsidRPr="004F5DF4" w14:paraId="78DCD99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9DB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13-Nov-2023 09:56:02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E42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8D9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D91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0AE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05003050000023334-E0Ge06NZV9DC20231113</w:t>
            </w:r>
          </w:p>
        </w:tc>
      </w:tr>
      <w:tr w:rsidR="004F5DF4" w:rsidRPr="004F5DF4" w14:paraId="59C6C24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67E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09:56:05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CDB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689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FA5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B54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07003070000023109-E0Ge06NZV9Et20231113</w:t>
            </w:r>
          </w:p>
        </w:tc>
      </w:tr>
      <w:tr w:rsidR="004F5DF4" w:rsidRPr="004F5DF4" w14:paraId="5AC7C5D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F53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09:59:03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B19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F42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166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104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05003050000023526-E0Ge06NZVBGN20231113</w:t>
            </w:r>
          </w:p>
        </w:tc>
      </w:tr>
      <w:tr w:rsidR="004F5DF4" w:rsidRPr="004F5DF4" w14:paraId="138B34D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C21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09:59:31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93B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D50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49D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01E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07003070000023502-E0Ge06NZVBgH20231113</w:t>
            </w:r>
          </w:p>
        </w:tc>
      </w:tr>
      <w:tr w:rsidR="004F5DF4" w:rsidRPr="004F5DF4" w14:paraId="3C8088F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025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10:01:50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1B0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975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964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326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07003070000024149-E0Ge06NZVDTJ20231113</w:t>
            </w:r>
          </w:p>
        </w:tc>
      </w:tr>
      <w:tr w:rsidR="004F5DF4" w:rsidRPr="004F5DF4" w14:paraId="58CF967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172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10:04:20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B9F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E6B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EE9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EBF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05003050000024716-E0Ge06NZVF7x20231113</w:t>
            </w:r>
          </w:p>
        </w:tc>
      </w:tr>
      <w:tr w:rsidR="004F5DF4" w:rsidRPr="004F5DF4" w14:paraId="7A654BD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E38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10:04:46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424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6DC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0AB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DFE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05003050000024757-E0Ge06NZVFSs20231113</w:t>
            </w:r>
          </w:p>
        </w:tc>
      </w:tr>
      <w:tr w:rsidR="004F5DF4" w:rsidRPr="004F5DF4" w14:paraId="7985C47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C71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10:05:11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39A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127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F01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772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05003050000024638-E0Ge06NZVFlC20231113</w:t>
            </w:r>
          </w:p>
        </w:tc>
      </w:tr>
      <w:tr w:rsidR="004F5DF4" w:rsidRPr="004F5DF4" w14:paraId="0ECA386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437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10:06:02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BB2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338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F85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1F2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07003070000024908-E0Ge06NZVGYb20231113</w:t>
            </w:r>
          </w:p>
        </w:tc>
      </w:tr>
      <w:tr w:rsidR="004F5DF4" w:rsidRPr="004F5DF4" w14:paraId="2765136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714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10:06:02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856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29D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2FD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EB3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07003070000024908-E0Ge06NZVGYZ20231113</w:t>
            </w:r>
          </w:p>
        </w:tc>
      </w:tr>
      <w:tr w:rsidR="004F5DF4" w:rsidRPr="004F5DF4" w14:paraId="0E68D63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B39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10:07:50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FCD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E0C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2B3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305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05003050000024996-E0Ge06NZVHio20231113</w:t>
            </w:r>
          </w:p>
        </w:tc>
      </w:tr>
      <w:tr w:rsidR="004F5DF4" w:rsidRPr="004F5DF4" w14:paraId="3A4696F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0C6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10:10:19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121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DAC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65F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DF7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07003070000025701-E0Ge06NZVJmB20231113</w:t>
            </w:r>
          </w:p>
        </w:tc>
      </w:tr>
      <w:tr w:rsidR="004F5DF4" w:rsidRPr="004F5DF4" w14:paraId="700D905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B40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10:11:02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62E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58F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901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B1D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07003070000025832-E0Ge06NZVKHs20231113</w:t>
            </w:r>
          </w:p>
        </w:tc>
      </w:tr>
      <w:tr w:rsidR="004F5DF4" w:rsidRPr="004F5DF4" w14:paraId="76405B8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402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10:13:47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5E6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472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2DD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563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07003070000026056-E0Ge06NZVM6m20231113</w:t>
            </w:r>
          </w:p>
        </w:tc>
      </w:tr>
      <w:tr w:rsidR="004F5DF4" w:rsidRPr="004F5DF4" w14:paraId="3855202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5AF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10:13:47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4DE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DD3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B2C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DC7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05003050000026117-E0Ge06NZVM6k20231113</w:t>
            </w:r>
          </w:p>
        </w:tc>
      </w:tr>
      <w:tr w:rsidR="004F5DF4" w:rsidRPr="004F5DF4" w14:paraId="7ACA2DB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ED9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10:20:01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15B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24F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95E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BDE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07003070000026795-E0Ge06NZVQSX20231113</w:t>
            </w:r>
          </w:p>
        </w:tc>
      </w:tr>
      <w:tr w:rsidR="004F5DF4" w:rsidRPr="004F5DF4" w14:paraId="335F94D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A7A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10:23:28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AA0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DD5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CDD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8C8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05003050000027350-E0Ge06NZVSIn20231113</w:t>
            </w:r>
          </w:p>
        </w:tc>
      </w:tr>
      <w:tr w:rsidR="004F5DF4" w:rsidRPr="004F5DF4" w14:paraId="7D15C0D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FE9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10:24:28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969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C71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ABF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670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07003070000027208-E0Ge06NZVSga20231113</w:t>
            </w:r>
          </w:p>
        </w:tc>
      </w:tr>
      <w:tr w:rsidR="004F5DF4" w:rsidRPr="004F5DF4" w14:paraId="7C4F883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07B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10:24:28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E5C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1EB4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C0C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6E6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07003070000027047-E0Ge06NZVSgY20231113</w:t>
            </w:r>
          </w:p>
        </w:tc>
      </w:tr>
      <w:tr w:rsidR="004F5DF4" w:rsidRPr="004F5DF4" w14:paraId="4DC29FD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5AB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10:26:37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D33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2D6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EB2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4BC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05003050000027656-E0Ge06NZVTZr20231113</w:t>
            </w:r>
          </w:p>
        </w:tc>
      </w:tr>
      <w:tr w:rsidR="004F5DF4" w:rsidRPr="004F5DF4" w14:paraId="3AFB131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911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10:28:50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F4D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0C5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217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FDD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05003050000027581-E0Ge06NZVUk820231113</w:t>
            </w:r>
          </w:p>
        </w:tc>
      </w:tr>
      <w:tr w:rsidR="004F5DF4" w:rsidRPr="004F5DF4" w14:paraId="5542CBF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37B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10:29:50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752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ADEF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9C9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5E8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07003070000027502-E0Ge06NZVVgX20231113</w:t>
            </w:r>
          </w:p>
        </w:tc>
      </w:tr>
      <w:tr w:rsidR="004F5DF4" w:rsidRPr="004F5DF4" w14:paraId="41FAD3F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812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10:32:24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742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45F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14F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0C9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05003050000028219-E0Ge06NZVXR020231113</w:t>
            </w:r>
          </w:p>
        </w:tc>
      </w:tr>
      <w:tr w:rsidR="004F5DF4" w:rsidRPr="004F5DF4" w14:paraId="35FE46D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C11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10:32:24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846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9FA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3B0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BE6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05003050000028219-E0Ge06NZVXR420231113</w:t>
            </w:r>
          </w:p>
        </w:tc>
      </w:tr>
      <w:tr w:rsidR="004F5DF4" w:rsidRPr="004F5DF4" w14:paraId="0190A49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772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10:34:12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2DF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414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381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F17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07003070000028491-E0Ge06NZVYhD20231113</w:t>
            </w:r>
          </w:p>
        </w:tc>
      </w:tr>
      <w:tr w:rsidR="004F5DF4" w:rsidRPr="004F5DF4" w14:paraId="0E31CA7A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3BF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10:35:52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C63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621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0BB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8D1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05003050000028196-E0Ge06NZVZpd20231113</w:t>
            </w:r>
          </w:p>
        </w:tc>
      </w:tr>
      <w:tr w:rsidR="004F5DF4" w:rsidRPr="004F5DF4" w14:paraId="07F6296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631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10:37:00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439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2C4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AEF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B17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05003050000028599-E0Ge06NZVaVX20231113</w:t>
            </w:r>
          </w:p>
        </w:tc>
      </w:tr>
      <w:tr w:rsidR="004F5DF4" w:rsidRPr="004F5DF4" w14:paraId="752B93D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FBE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10:40:10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9C7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3DC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A5C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9CC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05003050000028593-E0Ge06NZVcXS20231113</w:t>
            </w:r>
          </w:p>
        </w:tc>
      </w:tr>
      <w:tr w:rsidR="004F5DF4" w:rsidRPr="004F5DF4" w14:paraId="6B505DA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B4D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10:40:10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202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70C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997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660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07003070000029326-E0Ge06NZVcWo20231113</w:t>
            </w:r>
          </w:p>
        </w:tc>
      </w:tr>
      <w:tr w:rsidR="004F5DF4" w:rsidRPr="004F5DF4" w14:paraId="21DFDDE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A97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10:43:21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975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E5A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497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933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07003070000029627-E0Ge06NZVeCU20231113</w:t>
            </w:r>
          </w:p>
        </w:tc>
      </w:tr>
      <w:tr w:rsidR="004F5DF4" w:rsidRPr="004F5DF4" w14:paraId="62C7BF2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A5C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10:43:41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AC9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D22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418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326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07003070000029449-E0Ge06NZVeI220231113</w:t>
            </w:r>
          </w:p>
        </w:tc>
      </w:tr>
      <w:tr w:rsidR="004F5DF4" w:rsidRPr="004F5DF4" w14:paraId="597C563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338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10:46:26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648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E46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828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D61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05003050000029917-E0Ge06NZVgcI20231113</w:t>
            </w:r>
          </w:p>
        </w:tc>
      </w:tr>
      <w:tr w:rsidR="004F5DF4" w:rsidRPr="004F5DF4" w14:paraId="42BEEDF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8E9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10:48:16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4F2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7C6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A71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433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05003050000030448-E0Ge06NZVhrC20231113</w:t>
            </w:r>
          </w:p>
        </w:tc>
      </w:tr>
      <w:tr w:rsidR="004F5DF4" w:rsidRPr="004F5DF4" w14:paraId="68EB1DE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1E7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10:48:47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05A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02D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93C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F59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07003070000030283-E0Ge06NZVi7u20231113</w:t>
            </w:r>
          </w:p>
        </w:tc>
      </w:tr>
      <w:tr w:rsidR="004F5DF4" w:rsidRPr="004F5DF4" w14:paraId="31B73E2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4F5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10:57:05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166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E21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EF3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D14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07003070000031544-E0Ge06NZVmYF20231113</w:t>
            </w:r>
          </w:p>
        </w:tc>
      </w:tr>
      <w:tr w:rsidR="004F5DF4" w:rsidRPr="004F5DF4" w14:paraId="7D44061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4D6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11:02:05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916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4D2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7DA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71D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05003050000032418-E0Ge06NZVqLr20231113</w:t>
            </w:r>
          </w:p>
        </w:tc>
      </w:tr>
      <w:tr w:rsidR="004F5DF4" w:rsidRPr="004F5DF4" w14:paraId="787CF58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CC9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11:04:22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93A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47B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B7A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A95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07003070000032211-E0Ge06NZVrl620231113</w:t>
            </w:r>
          </w:p>
        </w:tc>
      </w:tr>
      <w:tr w:rsidR="004F5DF4" w:rsidRPr="004F5DF4" w14:paraId="0696F06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245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11:05:12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17D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6A4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900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E25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05003050000032859-E0Ge06NZVsTu20231113</w:t>
            </w:r>
          </w:p>
        </w:tc>
      </w:tr>
      <w:tr w:rsidR="004F5DF4" w:rsidRPr="004F5DF4" w14:paraId="52BDFDB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807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11:06:05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580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36B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608B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CA8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05003050000033003-E0Ge06NZVt4J20231113</w:t>
            </w:r>
          </w:p>
        </w:tc>
      </w:tr>
      <w:tr w:rsidR="004F5DF4" w:rsidRPr="004F5DF4" w14:paraId="5CA3026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7EE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11:07:59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E51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862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EF9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406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07003070000033128-E0Ge06NZVuAy20231113</w:t>
            </w:r>
          </w:p>
        </w:tc>
      </w:tr>
      <w:tr w:rsidR="004F5DF4" w:rsidRPr="004F5DF4" w14:paraId="180049F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636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11:09:51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808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8CF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7B4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796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05003050000033390-E0Ge06NZVvBe20231113</w:t>
            </w:r>
          </w:p>
        </w:tc>
      </w:tr>
      <w:tr w:rsidR="004F5DF4" w:rsidRPr="004F5DF4" w14:paraId="275DD4F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A77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11:12:53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AFA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E28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EE2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D58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07003070000033656-E0Ge06NZVwSU20231113</w:t>
            </w:r>
          </w:p>
        </w:tc>
      </w:tr>
      <w:tr w:rsidR="004F5DF4" w:rsidRPr="004F5DF4" w14:paraId="2888227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C6A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11:14:27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580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8F5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B5C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839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07003070000033937-E0Ge06NZVxOZ20231113</w:t>
            </w:r>
          </w:p>
        </w:tc>
      </w:tr>
      <w:tr w:rsidR="004F5DF4" w:rsidRPr="004F5DF4" w14:paraId="633FC10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684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11:14:49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1EB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4CA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25D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8E8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07003070000033583-E0Ge06NZVxXg20231113</w:t>
            </w:r>
          </w:p>
        </w:tc>
      </w:tr>
      <w:tr w:rsidR="004F5DF4" w:rsidRPr="004F5DF4" w14:paraId="474A862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4B7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11:14:55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01F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DE0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C46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7C8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05003050000033789-E0Ge06NZVxdk20231113</w:t>
            </w:r>
          </w:p>
        </w:tc>
      </w:tr>
      <w:tr w:rsidR="004F5DF4" w:rsidRPr="004F5DF4" w14:paraId="0FC8AF2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A0E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11:16:26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747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022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801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B7B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05003050000034161-E0Ge06NZVyT820231113</w:t>
            </w:r>
          </w:p>
        </w:tc>
      </w:tr>
      <w:tr w:rsidR="004F5DF4" w:rsidRPr="004F5DF4" w14:paraId="4E47F38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DDF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13-Nov-2023 11:20:09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C13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75C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5DD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AEF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05003050000034446-E0Ge06NZW04A20231113</w:t>
            </w:r>
          </w:p>
        </w:tc>
      </w:tr>
      <w:tr w:rsidR="004F5DF4" w:rsidRPr="004F5DF4" w14:paraId="1CEC4F6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511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11:27:43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AB4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96A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F4F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6F3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07003070000035447-E0Ge06NZW4PC20231113</w:t>
            </w:r>
          </w:p>
        </w:tc>
      </w:tr>
      <w:tr w:rsidR="004F5DF4" w:rsidRPr="004F5DF4" w14:paraId="75235E3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BB4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11:31:42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11C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B77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191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69A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07003070000035997-E0Ge06NZW75O20231113</w:t>
            </w:r>
          </w:p>
        </w:tc>
      </w:tr>
      <w:tr w:rsidR="004F5DF4" w:rsidRPr="004F5DF4" w14:paraId="527C978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84C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11:32:15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98A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96F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048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97F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05003050000036077-E0Ge06NZW7ZJ20231113</w:t>
            </w:r>
          </w:p>
        </w:tc>
      </w:tr>
      <w:tr w:rsidR="004F5DF4" w:rsidRPr="004F5DF4" w14:paraId="4CF27A2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09D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11:33:12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3C1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41E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0660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D5B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07003070000036152-E0Ge06NZW83T20231113</w:t>
            </w:r>
          </w:p>
        </w:tc>
      </w:tr>
      <w:tr w:rsidR="004F5DF4" w:rsidRPr="004F5DF4" w14:paraId="3B1131E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9A8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11:33:20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6E9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2AC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46F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86A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07003070000035735-E0Ge06NZW8BY20231113</w:t>
            </w:r>
          </w:p>
        </w:tc>
      </w:tr>
      <w:tr w:rsidR="004F5DF4" w:rsidRPr="004F5DF4" w14:paraId="5E1416F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02D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11:33:20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09F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C36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70F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2A5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07003070000035735-E0Ge06NZW8Bc20231113</w:t>
            </w:r>
          </w:p>
        </w:tc>
      </w:tr>
      <w:tr w:rsidR="004F5DF4" w:rsidRPr="004F5DF4" w14:paraId="4897823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D74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11:35:00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42F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C45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350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AF0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07003070000036370-E0Ge06NZW9Jw20231113</w:t>
            </w:r>
          </w:p>
        </w:tc>
      </w:tr>
      <w:tr w:rsidR="004F5DF4" w:rsidRPr="004F5DF4" w14:paraId="3770FCA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80E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11:38:28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9F8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9DB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2F2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EC2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05003050000036681-E0Ge06NZWBzu20231113</w:t>
            </w:r>
          </w:p>
        </w:tc>
      </w:tr>
      <w:tr w:rsidR="004F5DF4" w:rsidRPr="004F5DF4" w14:paraId="188E8C8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1E2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11:41:43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F64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73B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BAE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E2B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05003050000037253-E0Ge06NZWDiI20231113</w:t>
            </w:r>
          </w:p>
        </w:tc>
      </w:tr>
      <w:tr w:rsidR="004F5DF4" w:rsidRPr="004F5DF4" w14:paraId="0EB7D99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EF2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11:47:05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CE4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40F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C98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32E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05003050000038100-E0Ge06NZWHPE20231113</w:t>
            </w:r>
          </w:p>
        </w:tc>
      </w:tr>
      <w:tr w:rsidR="004F5DF4" w:rsidRPr="004F5DF4" w14:paraId="205CA74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E0C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11:53:03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F0B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5B7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2DF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E2E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07003070000038651-E0Ge06NZWKMq20231113</w:t>
            </w:r>
          </w:p>
        </w:tc>
      </w:tr>
      <w:tr w:rsidR="004F5DF4" w:rsidRPr="004F5DF4" w14:paraId="5958508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8C0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11:55:21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EED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8E9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CEF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5FC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07003070000038878-E0Ge06NZWLgG20231113</w:t>
            </w:r>
          </w:p>
        </w:tc>
      </w:tr>
      <w:tr w:rsidR="004F5DF4" w:rsidRPr="004F5DF4" w14:paraId="594E73F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F44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11:56:14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37B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E94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306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5AB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07003070000038397-E0Ge06NZWM0L20231113</w:t>
            </w:r>
          </w:p>
        </w:tc>
      </w:tr>
      <w:tr w:rsidR="004F5DF4" w:rsidRPr="004F5DF4" w14:paraId="2CF1AA0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1E2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11:58:12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6EB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7DA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76B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23E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05003050000039135-E0Ge06NZWMtF20231113</w:t>
            </w:r>
          </w:p>
        </w:tc>
      </w:tr>
      <w:tr w:rsidR="004F5DF4" w:rsidRPr="004F5DF4" w14:paraId="3AC8410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256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11:58:12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EB5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12F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732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83A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05003050000039135-E0Ge06NZWMtH20231113</w:t>
            </w:r>
          </w:p>
        </w:tc>
      </w:tr>
      <w:tr w:rsidR="004F5DF4" w:rsidRPr="004F5DF4" w14:paraId="711CA3A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C5E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11:59:33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A57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5DB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909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0F6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07003070000039341-E0Ge06NZWNhb20231113</w:t>
            </w:r>
          </w:p>
        </w:tc>
      </w:tr>
      <w:tr w:rsidR="004F5DF4" w:rsidRPr="004F5DF4" w14:paraId="46582FD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05F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11:59:33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063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117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3B7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AB9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07003070000039341-E0Ge06NZWNhZ20231113</w:t>
            </w:r>
          </w:p>
        </w:tc>
      </w:tr>
      <w:tr w:rsidR="004F5DF4" w:rsidRPr="004F5DF4" w14:paraId="5E5F001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6A3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12:02:00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EBD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715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4B1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3A9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05003050000039628-E0Ge06NZWPmf20231113</w:t>
            </w:r>
          </w:p>
        </w:tc>
      </w:tr>
      <w:tr w:rsidR="004F5DF4" w:rsidRPr="004F5DF4" w14:paraId="11F9A3B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132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12:07:57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6E4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836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3E2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D39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05003050000040331-E0Ge06NZWT9j20231113</w:t>
            </w:r>
          </w:p>
        </w:tc>
      </w:tr>
      <w:tr w:rsidR="004F5DF4" w:rsidRPr="004F5DF4" w14:paraId="6C70C46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BB1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12:08:24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D3A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57A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B0A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003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05003050000038170-E0Ge06NZWTQ320231113</w:t>
            </w:r>
          </w:p>
        </w:tc>
      </w:tr>
      <w:tr w:rsidR="004F5DF4" w:rsidRPr="004F5DF4" w14:paraId="47BF471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54E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12:08:25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EA8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F0E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4F5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A7D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05003050000040289-E0Ge06NZWTVG20231113</w:t>
            </w:r>
          </w:p>
        </w:tc>
      </w:tr>
      <w:tr w:rsidR="004F5DF4" w:rsidRPr="004F5DF4" w14:paraId="324A68E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CD0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12:11:11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EAD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2D6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96D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7D3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05003050000040702-E0Ge06NZWUi920231113</w:t>
            </w:r>
          </w:p>
        </w:tc>
      </w:tr>
      <w:tr w:rsidR="004F5DF4" w:rsidRPr="004F5DF4" w14:paraId="0AA12BA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D33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12:11:14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C8A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DF2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592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E43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07003070000040733-E0Ge06NZWUmL20231113</w:t>
            </w:r>
          </w:p>
        </w:tc>
      </w:tr>
      <w:tr w:rsidR="004F5DF4" w:rsidRPr="004F5DF4" w14:paraId="6A6E639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94A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12:11:14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C53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4E9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6DA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1F6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07003070000040733-E0Ge06NZWUmJ20231113</w:t>
            </w:r>
          </w:p>
        </w:tc>
      </w:tr>
      <w:tr w:rsidR="004F5DF4" w:rsidRPr="004F5DF4" w14:paraId="47DAC6D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B7E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12:14:52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CC1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6AC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8D3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5BE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07003070000041298-E0Ge06NZWXGb20231113</w:t>
            </w:r>
          </w:p>
        </w:tc>
      </w:tr>
      <w:tr w:rsidR="004F5DF4" w:rsidRPr="004F5DF4" w14:paraId="6ABF954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439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12:20:37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3DB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4AC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AD9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A39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05003050000041672-E0Ge06NZWanQ20231113</w:t>
            </w:r>
          </w:p>
        </w:tc>
      </w:tr>
      <w:tr w:rsidR="004F5DF4" w:rsidRPr="004F5DF4" w14:paraId="577897B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A29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12:21:58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B19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3BE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FAA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E9A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05003050000042331-E0Ge06NZWbWJ20231113</w:t>
            </w:r>
          </w:p>
        </w:tc>
      </w:tr>
      <w:tr w:rsidR="004F5DF4" w:rsidRPr="004F5DF4" w14:paraId="6C53D74A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1E7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12:22:45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DD6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886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0A7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88C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05003050000042509-E0Ge06NZWc2k20231113</w:t>
            </w:r>
          </w:p>
        </w:tc>
      </w:tr>
      <w:tr w:rsidR="004F5DF4" w:rsidRPr="004F5DF4" w14:paraId="457ED0E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170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12:23:36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968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8B5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209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F8D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05003050000042048-E0Ge06NZWcOv20231113</w:t>
            </w:r>
          </w:p>
        </w:tc>
      </w:tr>
      <w:tr w:rsidR="004F5DF4" w:rsidRPr="004F5DF4" w14:paraId="308CD9DA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65F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12:24:41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F66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2F6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2F9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C8A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07003070000042829-E0Ge06NZWd6920231113</w:t>
            </w:r>
          </w:p>
        </w:tc>
      </w:tr>
      <w:tr w:rsidR="004F5DF4" w:rsidRPr="004F5DF4" w14:paraId="362754E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425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12:24:41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85C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2D7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05B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967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07003070000042829-E0Ge06NZWd6720231113</w:t>
            </w:r>
          </w:p>
        </w:tc>
      </w:tr>
      <w:tr w:rsidR="004F5DF4" w:rsidRPr="004F5DF4" w14:paraId="4BDE916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F25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12:30:30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E37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E53F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3CD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2E59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07003070000043514-E0Ge06NZWg8h20231113</w:t>
            </w:r>
          </w:p>
        </w:tc>
      </w:tr>
      <w:tr w:rsidR="004F5DF4" w:rsidRPr="004F5DF4" w14:paraId="4A18F66A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AAB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12:30:30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960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AEE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CE8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E4A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07003070000043514-E0Ge06NZWg8f20231113</w:t>
            </w:r>
          </w:p>
        </w:tc>
      </w:tr>
      <w:tr w:rsidR="004F5DF4" w:rsidRPr="004F5DF4" w14:paraId="69E5011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190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12:31:22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DC5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7FB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A3B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7BB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05003050000043605-E0Ge06NZWgej20231113</w:t>
            </w:r>
          </w:p>
        </w:tc>
      </w:tr>
      <w:tr w:rsidR="004F5DF4" w:rsidRPr="004F5DF4" w14:paraId="51D5758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682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12:37:56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A51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460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A99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523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07003070000044341-E0Ge06NZWk5Y20231113</w:t>
            </w:r>
          </w:p>
        </w:tc>
      </w:tr>
      <w:tr w:rsidR="004F5DF4" w:rsidRPr="004F5DF4" w14:paraId="6215DDA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A81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12:38:03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36B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009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9EB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4C0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07003070000044329-E0Ge06NZWk9V20231113</w:t>
            </w:r>
          </w:p>
        </w:tc>
      </w:tr>
      <w:tr w:rsidR="004F5DF4" w:rsidRPr="004F5DF4" w14:paraId="2ACCF02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DDC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12:40:07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14A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EE8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BE0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5FA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05003050000044677-E0Ge06NZWlL720231113</w:t>
            </w:r>
          </w:p>
        </w:tc>
      </w:tr>
      <w:tr w:rsidR="004F5DF4" w:rsidRPr="004F5DF4" w14:paraId="245141D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B12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12:40:38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0CB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C9B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F16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1BC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05003050000043856-E0Ge06NZWleg20231113</w:t>
            </w:r>
          </w:p>
        </w:tc>
      </w:tr>
      <w:tr w:rsidR="004F5DF4" w:rsidRPr="004F5DF4" w14:paraId="22B068C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55B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12:41:30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EBB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538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19A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33A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07003070000044606-E0Ge06NZWmJE20231113</w:t>
            </w:r>
          </w:p>
        </w:tc>
      </w:tr>
      <w:tr w:rsidR="004F5DF4" w:rsidRPr="004F5DF4" w14:paraId="6E11869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95B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12:41:30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D41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249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6B1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B1C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07003070000044606-E0Ge06NZWmJG20231113</w:t>
            </w:r>
          </w:p>
        </w:tc>
      </w:tr>
      <w:tr w:rsidR="004F5DF4" w:rsidRPr="004F5DF4" w14:paraId="745B27E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44C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12:43:26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CFD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831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782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45B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05003050000044756-E0Ge06NZWngT20231113</w:t>
            </w:r>
          </w:p>
        </w:tc>
      </w:tr>
      <w:tr w:rsidR="004F5DF4" w:rsidRPr="004F5DF4" w14:paraId="341D8C0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4E6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12:45:12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360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F47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8DB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3FD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07003070000045469-E0Ge06NZWodc20231113</w:t>
            </w:r>
          </w:p>
        </w:tc>
      </w:tr>
      <w:tr w:rsidR="004F5DF4" w:rsidRPr="004F5DF4" w14:paraId="75CDAE9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B4F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12:46:27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4C5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172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BE1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FF9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07003070000045402-E0Ge06NZWpHi20231113</w:t>
            </w:r>
          </w:p>
        </w:tc>
      </w:tr>
      <w:tr w:rsidR="004F5DF4" w:rsidRPr="004F5DF4" w14:paraId="7346912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272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12:48:00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DBD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235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D49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4EA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07003070000045382-E0Ge06NZWqBy20231113</w:t>
            </w:r>
          </w:p>
        </w:tc>
      </w:tr>
      <w:tr w:rsidR="004F5DF4" w:rsidRPr="004F5DF4" w14:paraId="13E9F7A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E85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12:50:16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6E5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4C9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AF4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AEC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07003070000045720-E0Ge06NZWrLl20231113</w:t>
            </w:r>
          </w:p>
        </w:tc>
      </w:tr>
      <w:tr w:rsidR="004F5DF4" w:rsidRPr="004F5DF4" w14:paraId="3D32F9A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250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13-Nov-2023 12:53:20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4E9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A54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B93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53F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05003050000046436-E0Ge06NZWszy20231113</w:t>
            </w:r>
          </w:p>
        </w:tc>
      </w:tr>
      <w:tr w:rsidR="004F5DF4" w:rsidRPr="004F5DF4" w14:paraId="78BF26C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3ED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12:55:30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CB1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7E7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01B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727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07003070000046866-E0Ge06NZWuTq20231113</w:t>
            </w:r>
          </w:p>
        </w:tc>
      </w:tr>
      <w:tr w:rsidR="004F5DF4" w:rsidRPr="004F5DF4" w14:paraId="1BAB4EA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A18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12:56:23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381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FDE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62D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86C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07003070000047023-E0Ge06NZWvD720231113</w:t>
            </w:r>
          </w:p>
        </w:tc>
      </w:tr>
      <w:tr w:rsidR="004F5DF4" w:rsidRPr="004F5DF4" w14:paraId="6D30AE0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A9B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13:00:13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BDE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1A6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2F2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569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05003050000047250-E0Ge06NZWwj620231113</w:t>
            </w:r>
          </w:p>
        </w:tc>
      </w:tr>
      <w:tr w:rsidR="004F5DF4" w:rsidRPr="004F5DF4" w14:paraId="62F0DD6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029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13:01:56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D9D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C56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DD9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1BB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07003070000047687-E0Ge06NZWxvp20231113</w:t>
            </w:r>
          </w:p>
        </w:tc>
      </w:tr>
      <w:tr w:rsidR="004F5DF4" w:rsidRPr="004F5DF4" w14:paraId="049DD9A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A32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13:01:56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3C5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339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EFD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BA1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07003070000047687-E0Ge06NZWxvn20231113</w:t>
            </w:r>
          </w:p>
        </w:tc>
      </w:tr>
      <w:tr w:rsidR="004F5DF4" w:rsidRPr="004F5DF4" w14:paraId="5FAE61A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C3D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13:03:32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153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0B1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2DD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7B4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05003050000048033-E0Ge06NZWyyB20231113</w:t>
            </w:r>
          </w:p>
        </w:tc>
      </w:tr>
      <w:tr w:rsidR="004F5DF4" w:rsidRPr="004F5DF4" w14:paraId="4271980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7F2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13:04:52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072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AEF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62B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112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05003050000048011-E0Ge06NZWzk120231113</w:t>
            </w:r>
          </w:p>
        </w:tc>
      </w:tr>
      <w:tr w:rsidR="004F5DF4" w:rsidRPr="004F5DF4" w14:paraId="546A9D2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FBD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13:06:09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68F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769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7AE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617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07003070000048399-E0Ge06NZX0Ol20231113</w:t>
            </w:r>
          </w:p>
        </w:tc>
      </w:tr>
      <w:tr w:rsidR="004F5DF4" w:rsidRPr="004F5DF4" w14:paraId="7158BD3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686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13:06:12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A22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027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67E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650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05003050000048151-E0Ge06NZX0W120231113</w:t>
            </w:r>
          </w:p>
        </w:tc>
      </w:tr>
      <w:tr w:rsidR="004F5DF4" w:rsidRPr="004F5DF4" w14:paraId="4D7E9EC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210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13:06:12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0A0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7BD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B8C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83B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05003050000048151-E0Ge06NZX0Vy20231113</w:t>
            </w:r>
          </w:p>
        </w:tc>
      </w:tr>
      <w:tr w:rsidR="004F5DF4" w:rsidRPr="004F5DF4" w14:paraId="160BBAF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EA3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13:09:12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960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488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AB7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3CE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05003050000048624-E0Ge06NZX2Jw20231113</w:t>
            </w:r>
          </w:p>
        </w:tc>
      </w:tr>
      <w:tr w:rsidR="004F5DF4" w:rsidRPr="004F5DF4" w14:paraId="628758F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675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13:10:13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8DB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760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CE9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A3B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05003050000048916-E0Ge06NZX2yE20231113</w:t>
            </w:r>
          </w:p>
        </w:tc>
      </w:tr>
      <w:tr w:rsidR="004F5DF4" w:rsidRPr="004F5DF4" w14:paraId="21975AD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3D1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13:12:23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07AE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471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CAB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CEE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05003050000049205-E0Ge06NZX4CG20231113</w:t>
            </w:r>
          </w:p>
        </w:tc>
      </w:tr>
      <w:tr w:rsidR="004F5DF4" w:rsidRPr="004F5DF4" w14:paraId="586D9F3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C06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13:12:48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D2A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9F0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65F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DAA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05003050000049089-E0Ge06NZX4Qm20231113</w:t>
            </w:r>
          </w:p>
        </w:tc>
      </w:tr>
      <w:tr w:rsidR="004F5DF4" w:rsidRPr="004F5DF4" w14:paraId="2C81072A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240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13:14:03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DD9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84E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B34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9DD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05003050000049299-E0Ge06NZX5AK20231113</w:t>
            </w:r>
          </w:p>
        </w:tc>
      </w:tr>
      <w:tr w:rsidR="004F5DF4" w:rsidRPr="004F5DF4" w14:paraId="57F3714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A9B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13:15:00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2BB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1CD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72B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09A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07003070000049457-E0Ge06NZX5ew20231113</w:t>
            </w:r>
          </w:p>
        </w:tc>
      </w:tr>
      <w:tr w:rsidR="004F5DF4" w:rsidRPr="004F5DF4" w14:paraId="6BBD1E7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94E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13:15:02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2EE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0F7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F16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985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05003050000049458-E0Ge06NZX5hc20231113</w:t>
            </w:r>
          </w:p>
        </w:tc>
      </w:tr>
      <w:tr w:rsidR="004F5DF4" w:rsidRPr="004F5DF4" w14:paraId="3B9003B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D70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13:16:09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337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C1A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514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E55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07003070000049702-E0Ge06NZX6Ny20231113</w:t>
            </w:r>
          </w:p>
        </w:tc>
      </w:tr>
      <w:tr w:rsidR="004F5DF4" w:rsidRPr="004F5DF4" w14:paraId="45C8752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01D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13:18:28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225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4FC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969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471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05003050000049966-E0Ge06NZX7ZA20231113</w:t>
            </w:r>
          </w:p>
        </w:tc>
      </w:tr>
      <w:tr w:rsidR="004F5DF4" w:rsidRPr="004F5DF4" w14:paraId="243B70BA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48B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13:19:28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3FE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07B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A57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BA5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05003050000050148-E0Ge06NZX89K20231113</w:t>
            </w:r>
          </w:p>
        </w:tc>
      </w:tr>
      <w:tr w:rsidR="004F5DF4" w:rsidRPr="004F5DF4" w14:paraId="172CD6A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503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13:22:25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DE4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DA0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0E8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F07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07003070000050594-E0Ge06NZXALE20231113</w:t>
            </w:r>
          </w:p>
        </w:tc>
      </w:tr>
      <w:tr w:rsidR="004F5DF4" w:rsidRPr="004F5DF4" w14:paraId="3FD98FE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6F9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13:24:13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43D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0B6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C53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5FD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05003050000050683-E0Ge06NZXBLg20231113</w:t>
            </w:r>
          </w:p>
        </w:tc>
      </w:tr>
      <w:tr w:rsidR="004F5DF4" w:rsidRPr="004F5DF4" w14:paraId="3462E98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424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13:25:55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723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36B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E88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0E4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07003070000051118-E0Ge06NZXCLu20231113</w:t>
            </w:r>
          </w:p>
        </w:tc>
      </w:tr>
      <w:tr w:rsidR="004F5DF4" w:rsidRPr="004F5DF4" w14:paraId="402199A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D18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13:27:28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3BE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0EC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6D1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D6D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05003050000051244-E0Ge06NZXDAr20231113</w:t>
            </w:r>
          </w:p>
        </w:tc>
      </w:tr>
      <w:tr w:rsidR="004F5DF4" w:rsidRPr="004F5DF4" w14:paraId="79AED15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002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13:29:23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EB5A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7BF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AAD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DA7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05003050000051058-E0Ge06NZXEIL20231113</w:t>
            </w:r>
          </w:p>
        </w:tc>
      </w:tr>
      <w:tr w:rsidR="004F5DF4" w:rsidRPr="004F5DF4" w14:paraId="43211CD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9C7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13:29:50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90E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302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5B0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CFE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07003070000051660-E0Ge06NZXEcX20231113</w:t>
            </w:r>
          </w:p>
        </w:tc>
      </w:tr>
      <w:tr w:rsidR="004F5DF4" w:rsidRPr="004F5DF4" w14:paraId="481EB0A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5B1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13:31:42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6C4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C15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603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81C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05003050000051986-E0Ge06NZXGeW20231113</w:t>
            </w:r>
          </w:p>
        </w:tc>
      </w:tr>
      <w:tr w:rsidR="004F5DF4" w:rsidRPr="004F5DF4" w14:paraId="447B6DB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B0F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13:31:50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B35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18F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F8C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A87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05003050000051947-E0Ge06NZXGl920231113</w:t>
            </w:r>
          </w:p>
        </w:tc>
      </w:tr>
      <w:tr w:rsidR="004F5DF4" w:rsidRPr="004F5DF4" w14:paraId="2C85819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03E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13:32:52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057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AD4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100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D69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05003050000052151-E0Ge06NZXHUg20231113</w:t>
            </w:r>
          </w:p>
        </w:tc>
      </w:tr>
      <w:tr w:rsidR="004F5DF4" w:rsidRPr="004F5DF4" w14:paraId="555EB82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926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13:34:12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8DD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B78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1C3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6A7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05003050000052109-E0Ge06NZXIUl20231113</w:t>
            </w:r>
          </w:p>
        </w:tc>
      </w:tr>
      <w:tr w:rsidR="004F5DF4" w:rsidRPr="004F5DF4" w14:paraId="3383F9B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E1F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13:35:03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C27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99A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C6D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C7A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07003070000052505-E0Ge06NZXIvJ20231113</w:t>
            </w:r>
          </w:p>
        </w:tc>
      </w:tr>
      <w:tr w:rsidR="004F5DF4" w:rsidRPr="004F5DF4" w14:paraId="1897910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87F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13:36:12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030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D32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594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F2E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07003070000052668-E0Ge06NZXK1M20231113</w:t>
            </w:r>
          </w:p>
        </w:tc>
      </w:tr>
      <w:tr w:rsidR="004F5DF4" w:rsidRPr="004F5DF4" w14:paraId="4C1905D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C97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13:39:10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24C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DF7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5A0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CC4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05003050000052867-E0Ge06NZXMdr20231113</w:t>
            </w:r>
          </w:p>
        </w:tc>
      </w:tr>
      <w:tr w:rsidR="004F5DF4" w:rsidRPr="004F5DF4" w14:paraId="37C4C8A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2C8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13:39:36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16A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FBF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C62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2E5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07003070000053076-E0Ge06NZXMym20231113</w:t>
            </w:r>
          </w:p>
        </w:tc>
      </w:tr>
      <w:tr w:rsidR="004F5DF4" w:rsidRPr="004F5DF4" w14:paraId="57DD557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90B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13:40:11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2CE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2F6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211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6DE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07003070000053076-E0Ge06NZXNGN20231113</w:t>
            </w:r>
          </w:p>
        </w:tc>
      </w:tr>
      <w:tr w:rsidR="004F5DF4" w:rsidRPr="004F5DF4" w14:paraId="0C2598D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9D8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13:41:40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3CE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695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807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99D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07003070000053258-E0Ge06NZXOAL20231113</w:t>
            </w:r>
          </w:p>
        </w:tc>
      </w:tr>
      <w:tr w:rsidR="004F5DF4" w:rsidRPr="004F5DF4" w14:paraId="1BC2091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D5C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13:43:14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230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235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230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0D5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07003070000053258-E0Ge06NZXP3Y20231113</w:t>
            </w:r>
          </w:p>
        </w:tc>
      </w:tr>
      <w:tr w:rsidR="004F5DF4" w:rsidRPr="004F5DF4" w14:paraId="609989D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717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13:45:03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ED7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1B2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D6C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213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05003050000053680-E0Ge06NZXQS620231113</w:t>
            </w:r>
          </w:p>
        </w:tc>
      </w:tr>
      <w:tr w:rsidR="004F5DF4" w:rsidRPr="004F5DF4" w14:paraId="24B931F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83F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13:45:03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08F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107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C26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195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05003050000053680-E0Ge06NZXQS820231113</w:t>
            </w:r>
          </w:p>
        </w:tc>
      </w:tr>
      <w:tr w:rsidR="004F5DF4" w:rsidRPr="004F5DF4" w14:paraId="1BA0FC1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75A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13:46:06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100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3CB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715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3B4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07003070000053936-E0Ge06NZXRQ820231113</w:t>
            </w:r>
          </w:p>
        </w:tc>
      </w:tr>
      <w:tr w:rsidR="004F5DF4" w:rsidRPr="004F5DF4" w14:paraId="24DF544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B3A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13:47:48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2D0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BFE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267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0D5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07003070000054256-E0Ge06NZXTEJ20231113</w:t>
            </w:r>
          </w:p>
        </w:tc>
      </w:tr>
      <w:tr w:rsidR="004F5DF4" w:rsidRPr="004F5DF4" w14:paraId="7FF3912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498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13:47:52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EA4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9A0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0E0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F69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07003070000054256-E0Ge06NZXTHC20231113</w:t>
            </w:r>
          </w:p>
        </w:tc>
      </w:tr>
      <w:tr w:rsidR="004F5DF4" w:rsidRPr="004F5DF4" w14:paraId="1768B55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D1D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13:48:36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152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354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D28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026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07003070000054249-E0Ge06NZXTfs20231113</w:t>
            </w:r>
          </w:p>
        </w:tc>
      </w:tr>
      <w:tr w:rsidR="004F5DF4" w:rsidRPr="004F5DF4" w14:paraId="149728D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793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13:50:00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0BC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8DD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41A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ADB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05003050000054424-E0Ge06NZXUWR20231113</w:t>
            </w:r>
          </w:p>
        </w:tc>
      </w:tr>
      <w:tr w:rsidR="004F5DF4" w:rsidRPr="004F5DF4" w14:paraId="24ED0AD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6E0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13:51:11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365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B1F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B68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5D0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07003070000054920-E0Ge06NZXVQx20231113</w:t>
            </w:r>
          </w:p>
        </w:tc>
      </w:tr>
      <w:tr w:rsidR="004F5DF4" w:rsidRPr="004F5DF4" w14:paraId="5552456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D65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13-Nov-2023 13:54:06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A75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C01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213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677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07003070000055214-E0Ge06NZXXD120231113</w:t>
            </w:r>
          </w:p>
        </w:tc>
      </w:tr>
      <w:tr w:rsidR="004F5DF4" w:rsidRPr="004F5DF4" w14:paraId="0619DD1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918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13:54:06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C83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680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C48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6AE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07003070000055214-E0Ge06NZXXD320231113</w:t>
            </w:r>
          </w:p>
        </w:tc>
      </w:tr>
      <w:tr w:rsidR="004F5DF4" w:rsidRPr="004F5DF4" w14:paraId="034EFAE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6AA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13:56:06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741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AEB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0DD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6C4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07003070000055800-E0Ge06NZXZ5320231113</w:t>
            </w:r>
          </w:p>
        </w:tc>
      </w:tr>
      <w:tr w:rsidR="004F5DF4" w:rsidRPr="004F5DF4" w14:paraId="7BE220A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22F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14:00:19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923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E83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948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021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07003070000056530-E0Ge06NZXcVH20231113</w:t>
            </w:r>
          </w:p>
        </w:tc>
      </w:tr>
      <w:tr w:rsidR="004F5DF4" w:rsidRPr="004F5DF4" w14:paraId="3826110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302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14:01:35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579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E20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DEA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FB7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05003050000056317-E0Ge06NZXdTm20231113</w:t>
            </w:r>
          </w:p>
        </w:tc>
      </w:tr>
      <w:tr w:rsidR="004F5DF4" w:rsidRPr="004F5DF4" w14:paraId="126CC10A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D24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14:03:04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78A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ABD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EC4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7C0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07003070000056167-E0Ge06NZXeaz20231113</w:t>
            </w:r>
          </w:p>
        </w:tc>
      </w:tr>
      <w:tr w:rsidR="004F5DF4" w:rsidRPr="004F5DF4" w14:paraId="7C2BC0B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46A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14:04:58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E42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00A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329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F91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07003070000056719-E0Ge06NZXfxU20231113</w:t>
            </w:r>
          </w:p>
        </w:tc>
      </w:tr>
      <w:tr w:rsidR="004F5DF4" w:rsidRPr="004F5DF4" w14:paraId="08DCE09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078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14:07:03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477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8B6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D87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FB7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07003070000057676-E0Ge06NZXguL20231113</w:t>
            </w:r>
          </w:p>
        </w:tc>
      </w:tr>
      <w:tr w:rsidR="004F5DF4" w:rsidRPr="004F5DF4" w14:paraId="1AB9ECE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2C0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14:07:52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3DC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7D8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486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6EE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05003050000057702-E0Ge06NZXhOx20231113</w:t>
            </w:r>
          </w:p>
        </w:tc>
      </w:tr>
      <w:tr w:rsidR="004F5DF4" w:rsidRPr="004F5DF4" w14:paraId="6B94568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5B9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14:09:40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804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13A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F56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828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05003050000058023-E0Ge06NZXirS20231113</w:t>
            </w:r>
          </w:p>
        </w:tc>
      </w:tr>
      <w:tr w:rsidR="004F5DF4" w:rsidRPr="004F5DF4" w14:paraId="1C43ED8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38A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14:11:47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671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947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2CF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D2A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05003050000058382-E0Ge06NZXkEp20231113</w:t>
            </w:r>
          </w:p>
        </w:tc>
      </w:tr>
      <w:tr w:rsidR="004F5DF4" w:rsidRPr="004F5DF4" w14:paraId="14268B4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B82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14:11:47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33F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9B2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626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534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05003050000058382-E0Ge06NZXkEn20231113</w:t>
            </w:r>
          </w:p>
        </w:tc>
      </w:tr>
      <w:tr w:rsidR="004F5DF4" w:rsidRPr="004F5DF4" w14:paraId="282107D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183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14:13:15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9B0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1E3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8A3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009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07003070000057559-E0Ge06NZXlAq20231113</w:t>
            </w:r>
          </w:p>
        </w:tc>
      </w:tr>
      <w:tr w:rsidR="004F5DF4" w:rsidRPr="004F5DF4" w14:paraId="5DDFC6A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5CB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14:14:11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96A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EF1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133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A78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05003050000058666-E0Ge06NZXlaP20231113</w:t>
            </w:r>
          </w:p>
        </w:tc>
      </w:tr>
      <w:tr w:rsidR="004F5DF4" w:rsidRPr="004F5DF4" w14:paraId="3396436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C72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14:14:26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497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BD5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7B4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80B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07003070000059002-E0Ge06NZXlod20231113</w:t>
            </w:r>
          </w:p>
        </w:tc>
      </w:tr>
      <w:tr w:rsidR="004F5DF4" w:rsidRPr="004F5DF4" w14:paraId="28ADB86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4B6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14:15:59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2E4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D8F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7C0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15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07003070000059132-E0Ge06NZXmi520231113</w:t>
            </w:r>
          </w:p>
        </w:tc>
      </w:tr>
      <w:tr w:rsidR="004F5DF4" w:rsidRPr="004F5DF4" w14:paraId="45D7439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AF7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14:17:38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7D3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782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12B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C5F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07003070000059506-E0Ge06NZXoAU20231113</w:t>
            </w:r>
          </w:p>
        </w:tc>
      </w:tr>
      <w:tr w:rsidR="004F5DF4" w:rsidRPr="004F5DF4" w14:paraId="4F87DC6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6CB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14:18:13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BFC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6B7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777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275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07003070000059300-E0Ge06NZXoWx20231113</w:t>
            </w:r>
          </w:p>
        </w:tc>
      </w:tr>
      <w:tr w:rsidR="004F5DF4" w:rsidRPr="004F5DF4" w14:paraId="32CD79F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F99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14:18:45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23D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D13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A92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825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07003070000059584-E0Ge06NZXosp20231113</w:t>
            </w:r>
          </w:p>
        </w:tc>
      </w:tr>
      <w:tr w:rsidR="004F5DF4" w:rsidRPr="004F5DF4" w14:paraId="331C872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705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14:20:32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AC5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C93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337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B50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07003070000059851-E0Ge06NZXpys20231113</w:t>
            </w:r>
          </w:p>
        </w:tc>
      </w:tr>
      <w:tr w:rsidR="004F5DF4" w:rsidRPr="004F5DF4" w14:paraId="3ACE6EB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FDC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14:20:32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117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D47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F72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75A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07003070000059851-E0Ge06NZXpyq20231113</w:t>
            </w:r>
          </w:p>
        </w:tc>
      </w:tr>
      <w:tr w:rsidR="004F5DF4" w:rsidRPr="004F5DF4" w14:paraId="780528F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732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14:21:00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E2B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D6D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48C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B1F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07003070000059819-E0Ge06NZXqbT20231113</w:t>
            </w:r>
          </w:p>
        </w:tc>
      </w:tr>
      <w:tr w:rsidR="004F5DF4" w:rsidRPr="004F5DF4" w14:paraId="7D11248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979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14:22:12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D39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3FE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0D6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61D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07003070000060106-E0Ge06NZXrUw20231113</w:t>
            </w:r>
          </w:p>
        </w:tc>
      </w:tr>
      <w:tr w:rsidR="004F5DF4" w:rsidRPr="004F5DF4" w14:paraId="2E84665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74C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14:22:19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14C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838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F56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D61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05003050000059671-E0Ge06NZXrdE20231113</w:t>
            </w:r>
          </w:p>
        </w:tc>
      </w:tr>
      <w:tr w:rsidR="004F5DF4" w:rsidRPr="004F5DF4" w14:paraId="78CE155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6CA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14:23:13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D94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532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DB8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88E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05003050000060414-E0Ge06NZXs4d20231113</w:t>
            </w:r>
          </w:p>
        </w:tc>
      </w:tr>
      <w:tr w:rsidR="004F5DF4" w:rsidRPr="004F5DF4" w14:paraId="5F1B07F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2AA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14:24:34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361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0B3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F8C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C1E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07003070000060397-E0Ge06NZXsyz20231113</w:t>
            </w:r>
          </w:p>
        </w:tc>
      </w:tr>
      <w:tr w:rsidR="004F5DF4" w:rsidRPr="004F5DF4" w14:paraId="186A49B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A15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14:24:35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9EE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F52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04D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D1F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05003050000060339-E0Ge06NZXt1820231113</w:t>
            </w:r>
          </w:p>
        </w:tc>
      </w:tr>
      <w:tr w:rsidR="004F5DF4" w:rsidRPr="004F5DF4" w14:paraId="754666D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F32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14:27:08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EF9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63B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6B3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2F1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07003070000061043-E0Ge06NZXv9H20231113</w:t>
            </w:r>
          </w:p>
        </w:tc>
      </w:tr>
      <w:tr w:rsidR="004F5DF4" w:rsidRPr="004F5DF4" w14:paraId="244983E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05A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14:29:43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65F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1C4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F42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76C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05003050000061559-E0Ge06NZXxlK20231113</w:t>
            </w:r>
          </w:p>
        </w:tc>
      </w:tr>
      <w:tr w:rsidR="004F5DF4" w:rsidRPr="004F5DF4" w14:paraId="2435AF2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67A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14:31:19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DA8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F50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714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381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07003070000062782-E0Ge06NZY2sj20231113</w:t>
            </w:r>
          </w:p>
        </w:tc>
      </w:tr>
      <w:tr w:rsidR="004F5DF4" w:rsidRPr="004F5DF4" w14:paraId="22485EA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90F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14:32:48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C62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3E2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4D6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D7A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05003050000062535-E0Ge06NZY6E020231113</w:t>
            </w:r>
          </w:p>
        </w:tc>
      </w:tr>
      <w:tr w:rsidR="004F5DF4" w:rsidRPr="004F5DF4" w14:paraId="4B35F46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2A9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14:32:48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42C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FCB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228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415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07003070000062629-E0Ge06NZY6CD20231113</w:t>
            </w:r>
          </w:p>
        </w:tc>
      </w:tr>
      <w:tr w:rsidR="004F5DF4" w:rsidRPr="004F5DF4" w14:paraId="493D52B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F8C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14:32:48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7AB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42D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AD1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1E6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05003050000062535-E0Ge06NZY6E220231113</w:t>
            </w:r>
          </w:p>
        </w:tc>
      </w:tr>
      <w:tr w:rsidR="004F5DF4" w:rsidRPr="004F5DF4" w14:paraId="17D34EC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6B7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14:33:09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07F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E7C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5F1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CBD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07003070000063495-E0Ge06NZY77C20231113</w:t>
            </w:r>
          </w:p>
        </w:tc>
      </w:tr>
      <w:tr w:rsidR="004F5DF4" w:rsidRPr="004F5DF4" w14:paraId="3EA56F5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037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14:35:02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3B9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613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AF51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335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05003050000064307-E0Ge06NZYBO820231113</w:t>
            </w:r>
          </w:p>
        </w:tc>
      </w:tr>
      <w:tr w:rsidR="004F5DF4" w:rsidRPr="004F5DF4" w14:paraId="0FC927F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FA7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14:36:25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32C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888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AE0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40F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07003070000064858-E0Ge06NZYDsS20231113</w:t>
            </w:r>
          </w:p>
        </w:tc>
      </w:tr>
      <w:tr w:rsidR="004F5DF4" w:rsidRPr="004F5DF4" w14:paraId="3466FEF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0FF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14:37:14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07D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A04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F5A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A99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05003050000065091-E0Ge06NZYEzm20231113</w:t>
            </w:r>
          </w:p>
        </w:tc>
      </w:tr>
      <w:tr w:rsidR="004F5DF4" w:rsidRPr="004F5DF4" w14:paraId="65B411D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E52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14:38:16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1B8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1A2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492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CC2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05003050000065310-E0Ge06NZYGqP20231113</w:t>
            </w:r>
          </w:p>
        </w:tc>
      </w:tr>
      <w:tr w:rsidR="004F5DF4" w:rsidRPr="004F5DF4" w14:paraId="6D29123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5F5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14:39:29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1D8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592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A94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AB3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07003070000065903-E0Ge06NZYIUN20231113</w:t>
            </w:r>
          </w:p>
        </w:tc>
      </w:tr>
      <w:tr w:rsidR="004F5DF4" w:rsidRPr="004F5DF4" w14:paraId="03B0BEF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00F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14:39:29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62C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D5C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C01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A7F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07003070000065840-E0Ge06NZYIUL20231113</w:t>
            </w:r>
          </w:p>
        </w:tc>
      </w:tr>
      <w:tr w:rsidR="004F5DF4" w:rsidRPr="004F5DF4" w14:paraId="225C2AF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13D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14:39:32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566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661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800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A08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07003070000065334-E0Ge06NZYIf120231113</w:t>
            </w:r>
          </w:p>
        </w:tc>
      </w:tr>
      <w:tr w:rsidR="004F5DF4" w:rsidRPr="004F5DF4" w14:paraId="0C82BDE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24D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14:41:08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52C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794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5C8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629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05003050000066353-E0Ge06NZYLAw20231113</w:t>
            </w:r>
          </w:p>
        </w:tc>
      </w:tr>
      <w:tr w:rsidR="004F5DF4" w:rsidRPr="004F5DF4" w14:paraId="3E105AA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181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14:42:48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393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E84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9CB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303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07003070000066456-E0Ge06NZYNcX20231113</w:t>
            </w:r>
          </w:p>
        </w:tc>
      </w:tr>
      <w:tr w:rsidR="004F5DF4" w:rsidRPr="004F5DF4" w14:paraId="164D986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02F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14:44:27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CEA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086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63B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31C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05003050000067492-E0Ge06NZYPvP20231113</w:t>
            </w:r>
          </w:p>
        </w:tc>
      </w:tr>
      <w:tr w:rsidR="004F5DF4" w:rsidRPr="004F5DF4" w14:paraId="4F467CF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891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14:44:49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3EF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CDD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B25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0D7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07003070000067639-E0Ge06NZYQR720231113</w:t>
            </w:r>
          </w:p>
        </w:tc>
      </w:tr>
      <w:tr w:rsidR="004F5DF4" w:rsidRPr="004F5DF4" w14:paraId="2B393D1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482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14:46:48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F48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BC8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3B5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709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05003050000068169-E0Ge06NZYTbw20231113</w:t>
            </w:r>
          </w:p>
        </w:tc>
      </w:tr>
      <w:tr w:rsidR="004F5DF4" w:rsidRPr="004F5DF4" w14:paraId="1BA3A9D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BA6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13-Nov-2023 14:46:48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D95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AE1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10F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737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05003050000068169-E0Ge06NZYTby20231113</w:t>
            </w:r>
          </w:p>
        </w:tc>
      </w:tr>
      <w:tr w:rsidR="004F5DF4" w:rsidRPr="004F5DF4" w14:paraId="1714DAB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A8D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14:48:22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5D7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161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455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140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05003050000068047-E0Ge06NZYVJ920231113</w:t>
            </w:r>
          </w:p>
        </w:tc>
      </w:tr>
      <w:tr w:rsidR="004F5DF4" w:rsidRPr="004F5DF4" w14:paraId="2913E7A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2CC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14:48:57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7C0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97F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0D7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582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07003070000068665-E0Ge06NZYWAX20231113</w:t>
            </w:r>
          </w:p>
        </w:tc>
      </w:tr>
      <w:tr w:rsidR="004F5DF4" w:rsidRPr="004F5DF4" w14:paraId="506B112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DC2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14:50:23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E8F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292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1D8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B14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07003070000069096-E0Ge06NZYYK420231113</w:t>
            </w:r>
          </w:p>
        </w:tc>
      </w:tr>
      <w:tr w:rsidR="004F5DF4" w:rsidRPr="004F5DF4" w14:paraId="0789B3CA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1A9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14:51:20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80A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5AE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BCB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AB8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07003070000069632-E0Ge06NZYZRL20231113</w:t>
            </w:r>
          </w:p>
        </w:tc>
      </w:tr>
      <w:tr w:rsidR="004F5DF4" w:rsidRPr="004F5DF4" w14:paraId="106E6AD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FA0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14:52:35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36A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992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AB2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F66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05003050000068766-E0Ge06NZYasl20231113</w:t>
            </w:r>
          </w:p>
        </w:tc>
      </w:tr>
      <w:tr w:rsidR="004F5DF4" w:rsidRPr="004F5DF4" w14:paraId="66DF9CA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88E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14:53:39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415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C8B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243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547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07003070000070416-E0Ge06NZYc6a20231113</w:t>
            </w:r>
          </w:p>
        </w:tc>
      </w:tr>
      <w:tr w:rsidR="004F5DF4" w:rsidRPr="004F5DF4" w14:paraId="5EAD3EA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34F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14:54:46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BFF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B8A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9D5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B3D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05003050000070338-E0Ge06NZYdJi20231113</w:t>
            </w:r>
          </w:p>
        </w:tc>
      </w:tr>
      <w:tr w:rsidR="004F5DF4" w:rsidRPr="004F5DF4" w14:paraId="779CA24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B80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14:56:49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A81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A79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23E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F27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05003050000071234-E0Ge06NZYgSI20231113</w:t>
            </w:r>
          </w:p>
        </w:tc>
      </w:tr>
      <w:tr w:rsidR="004F5DF4" w:rsidRPr="004F5DF4" w14:paraId="0FEF1E3A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833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14:58:46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822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4D0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52E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FCD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07003070000071629-E0Ge06NZYig920231113</w:t>
            </w:r>
          </w:p>
        </w:tc>
      </w:tr>
      <w:tr w:rsidR="004F5DF4" w:rsidRPr="004F5DF4" w14:paraId="1BF41D5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412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14:58:52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5EB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BC7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E6F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55D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07003070000071281-E0Ge06NZYimP20231113</w:t>
            </w:r>
          </w:p>
        </w:tc>
      </w:tr>
      <w:tr w:rsidR="004F5DF4" w:rsidRPr="004F5DF4" w14:paraId="4A03030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3C9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14:58:52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0F8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691D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E38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964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05003050000071217-E0Ge06NZYimN20231113</w:t>
            </w:r>
          </w:p>
        </w:tc>
      </w:tr>
      <w:tr w:rsidR="004F5DF4" w:rsidRPr="004F5DF4" w14:paraId="3A2E0AC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B4A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15:00:26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47D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351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698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204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07003070000072120-E0Ge06NZYlJN20231113</w:t>
            </w:r>
          </w:p>
        </w:tc>
      </w:tr>
      <w:tr w:rsidR="004F5DF4" w:rsidRPr="004F5DF4" w14:paraId="1D4AB6E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683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15:00:26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930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F18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58E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6AB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07003070000072120-E0Ge06NZYlJJ20231113</w:t>
            </w:r>
          </w:p>
        </w:tc>
      </w:tr>
      <w:tr w:rsidR="004F5DF4" w:rsidRPr="004F5DF4" w14:paraId="377A240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27B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15:01:30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632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BAD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7E8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C70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05003050000072826-E0Ge06NZYnEb20231113</w:t>
            </w:r>
          </w:p>
        </w:tc>
      </w:tr>
      <w:tr w:rsidR="004F5DF4" w:rsidRPr="004F5DF4" w14:paraId="0A5DDF5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A54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15:02:02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0C4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FE6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4E0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1F6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05003050000072768-E0Ge06NZYo6720231113</w:t>
            </w:r>
          </w:p>
        </w:tc>
      </w:tr>
      <w:tr w:rsidR="004F5DF4" w:rsidRPr="004F5DF4" w14:paraId="5039F63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3C2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15:04:53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BB0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4E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AEF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120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07003070000073662-E0Ge06NZYrdA20231113</w:t>
            </w:r>
          </w:p>
        </w:tc>
      </w:tr>
      <w:tr w:rsidR="004F5DF4" w:rsidRPr="004F5DF4" w14:paraId="566D4CA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0A4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15:06:57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E48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87A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05B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BEA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05003050000074639-E0Ge06NZYuS520231113</w:t>
            </w:r>
          </w:p>
        </w:tc>
      </w:tr>
      <w:tr w:rsidR="004F5DF4" w:rsidRPr="004F5DF4" w14:paraId="223F97B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846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15:06:57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516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1BD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A45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244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05003050000074639-E0Ge06NZYuS720231113</w:t>
            </w:r>
          </w:p>
        </w:tc>
      </w:tr>
      <w:tr w:rsidR="004F5DF4" w:rsidRPr="004F5DF4" w14:paraId="133A13C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CCA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15:07:42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A0C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075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99A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B8B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05003050000074364-E0Ge06NZYvgH20231113</w:t>
            </w:r>
          </w:p>
        </w:tc>
      </w:tr>
      <w:tr w:rsidR="004F5DF4" w:rsidRPr="004F5DF4" w14:paraId="0683B8DA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6D7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15:08:16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982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81F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9A2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9CB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05003050000075140-E0Ge06NZYwVW20231113</w:t>
            </w:r>
          </w:p>
        </w:tc>
      </w:tr>
      <w:tr w:rsidR="004F5DF4" w:rsidRPr="004F5DF4" w14:paraId="7D069BC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48A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15:08:16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171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BBA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DD9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0DA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05003050000075140-E0Ge06NZYwVU20231113</w:t>
            </w:r>
          </w:p>
        </w:tc>
      </w:tr>
      <w:tr w:rsidR="004F5DF4" w:rsidRPr="004F5DF4" w14:paraId="30E34FE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441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15:08:54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DB2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95F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4E2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F93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07003070000074445-E0Ge06NZYx4420231113</w:t>
            </w:r>
          </w:p>
        </w:tc>
      </w:tr>
      <w:tr w:rsidR="004F5DF4" w:rsidRPr="004F5DF4" w14:paraId="0576B0F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2F4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15:10:41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9E6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2AA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6D8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BF3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05003050000075618-E0Ge06NZYzLd20231113</w:t>
            </w:r>
          </w:p>
        </w:tc>
      </w:tr>
      <w:tr w:rsidR="004F5DF4" w:rsidRPr="004F5DF4" w14:paraId="3AE4568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DE7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15:11:43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14B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344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51E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D6C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05003050000076215-E0Ge06NZZ0mB20231113</w:t>
            </w:r>
          </w:p>
        </w:tc>
      </w:tr>
      <w:tr w:rsidR="004F5DF4" w:rsidRPr="004F5DF4" w14:paraId="46CA5D1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4DE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15:11:43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9C3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C92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37C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B4F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05003050000076215-E0Ge06NZZ0m920231113</w:t>
            </w:r>
          </w:p>
        </w:tc>
      </w:tr>
      <w:tr w:rsidR="004F5DF4" w:rsidRPr="004F5DF4" w14:paraId="4E5357F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665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15:12:59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04C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12B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012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D72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07003070000075602-E0Ge06NZZ1zD20231113</w:t>
            </w:r>
          </w:p>
        </w:tc>
      </w:tr>
      <w:tr w:rsidR="004F5DF4" w:rsidRPr="004F5DF4" w14:paraId="4E677F1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A17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15:14:57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C41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D9C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B52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D35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07003070000077156-E0Ge06NZZ4Bq20231113</w:t>
            </w:r>
          </w:p>
        </w:tc>
      </w:tr>
      <w:tr w:rsidR="004F5DF4" w:rsidRPr="004F5DF4" w14:paraId="33D245D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42D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15:14:57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EF6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E60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BF4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FE0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07003070000077156-E0Ge06NZZ4Bo20231113</w:t>
            </w:r>
          </w:p>
        </w:tc>
      </w:tr>
      <w:tr w:rsidR="004F5DF4" w:rsidRPr="004F5DF4" w14:paraId="17BA2EC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AB3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15:14:57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FE4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A99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564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E01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07003070000077156-E0Ge06NZZ4Bm20231113</w:t>
            </w:r>
          </w:p>
        </w:tc>
      </w:tr>
      <w:tr w:rsidR="004F5DF4" w:rsidRPr="004F5DF4" w14:paraId="213FF69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E45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15:15:21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3D2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352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B1D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95E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07003070000076987-E0Ge06NZZ4vn20231113</w:t>
            </w:r>
          </w:p>
        </w:tc>
      </w:tr>
      <w:tr w:rsidR="004F5DF4" w:rsidRPr="004F5DF4" w14:paraId="7D6C54B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FA3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15:16:07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964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054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5D1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0F7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07003070000077481-E0Ge06NZZ5zC20231113</w:t>
            </w:r>
          </w:p>
        </w:tc>
      </w:tr>
      <w:tr w:rsidR="004F5DF4" w:rsidRPr="004F5DF4" w14:paraId="6278132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06C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15:16:07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353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7EC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E69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04D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07003070000077481-E0Ge06NZZ5zA20231113</w:t>
            </w:r>
          </w:p>
        </w:tc>
      </w:tr>
      <w:tr w:rsidR="004F5DF4" w:rsidRPr="004F5DF4" w14:paraId="14FBB02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ACB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15:18:12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B16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F2B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2DF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497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07003070000077959-E0Ge06NZZ8My20231113</w:t>
            </w:r>
          </w:p>
        </w:tc>
      </w:tr>
      <w:tr w:rsidR="004F5DF4" w:rsidRPr="004F5DF4" w14:paraId="5E5EEE0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6BF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15:19:35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A4F8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9AE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8E9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236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05003050000078173-E0Ge06NZZ9cP20231113</w:t>
            </w:r>
          </w:p>
        </w:tc>
      </w:tr>
      <w:tr w:rsidR="004F5DF4" w:rsidRPr="004F5DF4" w14:paraId="0C4AF94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7B4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15:21:13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F1C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E06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382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C40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07003070000078731-E0Ge06NZZB5320231113</w:t>
            </w:r>
          </w:p>
        </w:tc>
      </w:tr>
      <w:tr w:rsidR="004F5DF4" w:rsidRPr="004F5DF4" w14:paraId="2FAE778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6C7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15:22:59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CA2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D5E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6D9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D51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07003070000079194-E0Ge06NZZCqc20231113</w:t>
            </w:r>
          </w:p>
        </w:tc>
      </w:tr>
      <w:tr w:rsidR="004F5DF4" w:rsidRPr="004F5DF4" w14:paraId="57445FA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056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15:26:03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496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5C6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765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EEC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05003050000079688-E0Ge06NZZFd320231113</w:t>
            </w:r>
          </w:p>
        </w:tc>
      </w:tr>
      <w:tr w:rsidR="004F5DF4" w:rsidRPr="004F5DF4" w14:paraId="0F4B46A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39D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15:26:07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0BC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ACE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4C3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CC5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07003070000079981-E0Ge06NZZFf920231113</w:t>
            </w:r>
          </w:p>
        </w:tc>
      </w:tr>
      <w:tr w:rsidR="004F5DF4" w:rsidRPr="004F5DF4" w14:paraId="5D9515C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090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15:29:00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410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B4C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1CD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C14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07003070000080785-E0Ge06NZZJCK20231113</w:t>
            </w:r>
          </w:p>
        </w:tc>
      </w:tr>
      <w:tr w:rsidR="004F5DF4" w:rsidRPr="004F5DF4" w14:paraId="6D52760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8FF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15:29:27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EFA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2D0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C22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629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07003070000081040-E0Ge06NZZJgW20231113</w:t>
            </w:r>
          </w:p>
        </w:tc>
      </w:tr>
      <w:tr w:rsidR="004F5DF4" w:rsidRPr="004F5DF4" w14:paraId="330D8DA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BA5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15:29:27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86A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8A5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103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A57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07003070000081040-E0Ge06NZZJgU20231113</w:t>
            </w:r>
          </w:p>
        </w:tc>
      </w:tr>
      <w:tr w:rsidR="004F5DF4" w:rsidRPr="004F5DF4" w14:paraId="3E05E6EA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841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15:31:07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A3C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C3F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96D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EA0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07003070000081524-E0Ge06NZZLr320231113</w:t>
            </w:r>
          </w:p>
        </w:tc>
      </w:tr>
      <w:tr w:rsidR="004F5DF4" w:rsidRPr="004F5DF4" w14:paraId="4461268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71F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15:33:03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7A6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965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4D3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E0E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05003050000082030-E0Ge06NZZONq20231113</w:t>
            </w:r>
          </w:p>
        </w:tc>
      </w:tr>
      <w:tr w:rsidR="004F5DF4" w:rsidRPr="004F5DF4" w14:paraId="175D225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176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15:34:42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A90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1B4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534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890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05003050000082493-E0Ge06NZZQOz20231113</w:t>
            </w:r>
          </w:p>
        </w:tc>
      </w:tr>
      <w:tr w:rsidR="004F5DF4" w:rsidRPr="004F5DF4" w14:paraId="6D46B08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2CF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15:34:42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AC8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F59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51F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155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05003050000082493-E0Ge06NZZQOx20231113</w:t>
            </w:r>
          </w:p>
        </w:tc>
      </w:tr>
      <w:tr w:rsidR="004F5DF4" w:rsidRPr="004F5DF4" w14:paraId="0CB6995A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352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13-Nov-2023 15:36:37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509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7DC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107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530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05003050000082873-E0Ge06NZZS4c20231113</w:t>
            </w:r>
          </w:p>
        </w:tc>
      </w:tr>
      <w:tr w:rsidR="004F5DF4" w:rsidRPr="004F5DF4" w14:paraId="7BCE22D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C8B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15:38:04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149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494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2EF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85F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07003070000082910-E0Ge06NZZTFH20231113</w:t>
            </w:r>
          </w:p>
        </w:tc>
      </w:tr>
      <w:tr w:rsidR="004F5DF4" w:rsidRPr="004F5DF4" w14:paraId="17C7280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8CF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15:38:09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B2BA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9CA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9D9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8B6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05003050000082982-E0Ge06NZZTRm20231113</w:t>
            </w:r>
          </w:p>
        </w:tc>
      </w:tr>
      <w:tr w:rsidR="004F5DF4" w:rsidRPr="004F5DF4" w14:paraId="7160500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F85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15:38:55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22F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180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844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944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07003070000083301-E0Ge06NZZUMG20231113</w:t>
            </w:r>
          </w:p>
        </w:tc>
      </w:tr>
      <w:tr w:rsidR="004F5DF4" w:rsidRPr="004F5DF4" w14:paraId="0188DD7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9CB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15:41:37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1A3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FA6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6C9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7E6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05003050000083680-E0Ge06NZZXWn20231113</w:t>
            </w:r>
          </w:p>
        </w:tc>
      </w:tr>
      <w:tr w:rsidR="004F5DF4" w:rsidRPr="004F5DF4" w14:paraId="02125E31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4C4B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15:42:57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94C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518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150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E8A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07003070000084565-E0Ge06NZZYiV20231113</w:t>
            </w:r>
          </w:p>
        </w:tc>
      </w:tr>
      <w:tr w:rsidR="004F5DF4" w:rsidRPr="004F5DF4" w14:paraId="7E7A209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1E6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15:43:33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E30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9832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2F3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161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05003050000084726-E0Ge06NZZZ7r20231113</w:t>
            </w:r>
          </w:p>
        </w:tc>
      </w:tr>
      <w:tr w:rsidR="004F5DF4" w:rsidRPr="004F5DF4" w14:paraId="6005EC0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1FD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15:44:07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216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F28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544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28A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07003070000084565-E0Ge06NZZZmZ20231113</w:t>
            </w:r>
          </w:p>
        </w:tc>
      </w:tr>
      <w:tr w:rsidR="004F5DF4" w:rsidRPr="004F5DF4" w14:paraId="7D8A864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8BB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15:44:39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888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755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8F0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F1A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05003050000084977-E0Ge06NZZaFR20231113</w:t>
            </w:r>
          </w:p>
        </w:tc>
      </w:tr>
      <w:tr w:rsidR="004F5DF4" w:rsidRPr="004F5DF4" w14:paraId="7FCFFD4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34F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15:46:22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075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1D6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CF1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451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07003070000085010-E0Ge06NZZboI20231113</w:t>
            </w:r>
          </w:p>
        </w:tc>
      </w:tr>
      <w:tr w:rsidR="004F5DF4" w:rsidRPr="004F5DF4" w14:paraId="5B5FAB29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BE5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15:46:22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2F3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D9C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7DF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0C7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07003070000085010-E0Ge06NZZboK20231113</w:t>
            </w:r>
          </w:p>
        </w:tc>
      </w:tr>
      <w:tr w:rsidR="004F5DF4" w:rsidRPr="004F5DF4" w14:paraId="069B624F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28C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15:48:06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13F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7F6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CC7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CB9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07003070000085587-E0Ge06NZZdxM20231113</w:t>
            </w:r>
          </w:p>
        </w:tc>
      </w:tr>
      <w:tr w:rsidR="004F5DF4" w:rsidRPr="004F5DF4" w14:paraId="57451E5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2D3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15:54:24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746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39F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010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BE1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07003070000087653-E0Ge06NZZjmt20231113</w:t>
            </w:r>
          </w:p>
        </w:tc>
      </w:tr>
      <w:tr w:rsidR="004F5DF4" w:rsidRPr="004F5DF4" w14:paraId="5C43443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F35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15:54:28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C3C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1A4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5C2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EA0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07003070000087662-E0Ge06NZZjom20231113</w:t>
            </w:r>
          </w:p>
        </w:tc>
      </w:tr>
      <w:tr w:rsidR="004F5DF4" w:rsidRPr="004F5DF4" w14:paraId="17DBDA1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EAC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15:55:44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59A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D7F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2F4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526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05003050000087518-E0Ge06NZZksF20231113</w:t>
            </w:r>
          </w:p>
        </w:tc>
      </w:tr>
      <w:tr w:rsidR="004F5DF4" w:rsidRPr="004F5DF4" w14:paraId="1267D3D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5F5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15:57:54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CB1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212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AF0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D77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07003070000088305-E0Ge06NZZmVM20231113</w:t>
            </w:r>
          </w:p>
        </w:tc>
      </w:tr>
      <w:tr w:rsidR="004F5DF4" w:rsidRPr="004F5DF4" w14:paraId="27E7C7D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BB7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15:59:28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A93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7D2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8F3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44D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07003070000088998-E0Ge06NZZo1n20231113</w:t>
            </w:r>
          </w:p>
        </w:tc>
      </w:tr>
      <w:tr w:rsidR="004F5DF4" w:rsidRPr="004F5DF4" w14:paraId="47B0ADB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3D2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16:01:08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FEA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549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C9B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920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269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07003070000089705-E0Ge06NZZpuo20231113</w:t>
            </w:r>
          </w:p>
        </w:tc>
      </w:tr>
      <w:tr w:rsidR="004F5DF4" w:rsidRPr="004F5DF4" w14:paraId="1CD891D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780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16:02:48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9F3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086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536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47A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05003050000090278-E0Ge06NZZrZT20231113</w:t>
            </w:r>
          </w:p>
        </w:tc>
      </w:tr>
      <w:tr w:rsidR="004F5DF4" w:rsidRPr="004F5DF4" w14:paraId="59F4A2B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9E5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16:02:48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B3D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347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BE1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9AD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05003050000090278-E0Ge06NZZrZV20231113</w:t>
            </w:r>
          </w:p>
        </w:tc>
      </w:tr>
      <w:tr w:rsidR="004F5DF4" w:rsidRPr="004F5DF4" w14:paraId="5D78C26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147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16:02:48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69C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B82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E85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177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05003050000090278-E0Ge06NZZrZX20231113</w:t>
            </w:r>
          </w:p>
        </w:tc>
      </w:tr>
      <w:tr w:rsidR="004F5DF4" w:rsidRPr="004F5DF4" w14:paraId="26C7702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681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16:05:09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4A0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30D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34F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D76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05003050000090709-E0Ge06NZZuO420231113</w:t>
            </w:r>
          </w:p>
        </w:tc>
      </w:tr>
      <w:tr w:rsidR="004F5DF4" w:rsidRPr="004F5DF4" w14:paraId="16EECB5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151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16:07:05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C35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912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7A3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CC3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07003070000091521-E0Ge06NZZwN520231113</w:t>
            </w:r>
          </w:p>
        </w:tc>
      </w:tr>
      <w:tr w:rsidR="004F5DF4" w:rsidRPr="004F5DF4" w14:paraId="39C023B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0B7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16:07:05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A5A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C8B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2F6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5B0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07003070000091521-E0Ge06NZZwN820231113</w:t>
            </w:r>
          </w:p>
        </w:tc>
      </w:tr>
      <w:tr w:rsidR="004F5DF4" w:rsidRPr="004F5DF4" w14:paraId="02D90DC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187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16:08:10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195A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B8A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A79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A85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05003050000091767-E0Ge06NZZxhG20231113</w:t>
            </w:r>
          </w:p>
        </w:tc>
      </w:tr>
      <w:tr w:rsidR="004F5DF4" w:rsidRPr="004F5DF4" w14:paraId="0C0C6B27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F0F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16:08:12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69B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FD8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D7E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607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07003070000091273-E0Ge06NZZxkv20231113</w:t>
            </w:r>
          </w:p>
        </w:tc>
      </w:tr>
      <w:tr w:rsidR="004F5DF4" w:rsidRPr="004F5DF4" w14:paraId="10E98D7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7A9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16:10:11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E22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FF3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3BD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BD4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07003070000092330-E0Ge06NZa05320231113</w:t>
            </w:r>
          </w:p>
        </w:tc>
      </w:tr>
      <w:tr w:rsidR="004F5DF4" w:rsidRPr="004F5DF4" w14:paraId="7422EC7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6ED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16:12:39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038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2E6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50A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C5F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07003070000092982-E0Ge06NZa2fe20231113</w:t>
            </w:r>
          </w:p>
        </w:tc>
      </w:tr>
      <w:tr w:rsidR="004F5DF4" w:rsidRPr="004F5DF4" w14:paraId="7DE1E0F8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CF7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16:12:39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0FF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88E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618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872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07003070000092982-E0Ge06NZa2fc20231113</w:t>
            </w:r>
          </w:p>
        </w:tc>
      </w:tr>
      <w:tr w:rsidR="004F5DF4" w:rsidRPr="004F5DF4" w14:paraId="406981D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896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16:12:48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D8E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27B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F68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028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05003050000092939-E0Ge06NZa2vV20231113</w:t>
            </w:r>
          </w:p>
        </w:tc>
      </w:tr>
      <w:tr w:rsidR="004F5DF4" w:rsidRPr="004F5DF4" w14:paraId="7902EA5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8AC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16:12:48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7E9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2F7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9C2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7FA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05003050000092939-E0Ge06NZa2vX20231113</w:t>
            </w:r>
          </w:p>
        </w:tc>
      </w:tr>
      <w:tr w:rsidR="004F5DF4" w:rsidRPr="004F5DF4" w14:paraId="0FDFA06A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8F6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16:14:35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2CA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E2D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67E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4D1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07003070000093564-E0Ge06NZa4kz20231113</w:t>
            </w:r>
          </w:p>
        </w:tc>
      </w:tr>
      <w:tr w:rsidR="004F5DF4" w:rsidRPr="004F5DF4" w14:paraId="59BEF8D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C99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16:14:35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45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DB1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BEA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B01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07003070000093564-E0Ge06NZa4l320231113</w:t>
            </w:r>
          </w:p>
        </w:tc>
      </w:tr>
      <w:tr w:rsidR="004F5DF4" w:rsidRPr="004F5DF4" w14:paraId="3C638E0D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163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16:15:25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42D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572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ECA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7DB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05003050000092491-E0Ge06NZa6Yl20231113</w:t>
            </w:r>
          </w:p>
        </w:tc>
      </w:tr>
      <w:tr w:rsidR="004F5DF4" w:rsidRPr="004F5DF4" w14:paraId="059E82AE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67E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16:16:16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16C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9E2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E6C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717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05003050000094528-E0Ge06NZa84C20231113</w:t>
            </w:r>
          </w:p>
        </w:tc>
      </w:tr>
      <w:tr w:rsidR="004F5DF4" w:rsidRPr="004F5DF4" w14:paraId="7667EFA2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F34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16:16:16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A8C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FCA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AAB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176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05003050000094528-E0Ge06NZa84E20231113</w:t>
            </w:r>
          </w:p>
        </w:tc>
      </w:tr>
      <w:tr w:rsidR="004F5DF4" w:rsidRPr="004F5DF4" w14:paraId="0CF60A30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078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16:16:16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5CB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2CE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4BC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757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05003050000094528-E0Ge06NZa83N20231113</w:t>
            </w:r>
          </w:p>
        </w:tc>
      </w:tr>
      <w:tr w:rsidR="004F5DF4" w:rsidRPr="004F5DF4" w14:paraId="40ED56AB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9BB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16:18:00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B83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765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D4D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5C7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07003070000094006-E0Ge06NZaAKv20231113</w:t>
            </w:r>
          </w:p>
        </w:tc>
      </w:tr>
      <w:tr w:rsidR="004F5DF4" w:rsidRPr="004F5DF4" w14:paraId="21A2BAE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B29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16:20:37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335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D30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348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B9B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05003050000095700-E0Ge06NZaDau20231113</w:t>
            </w:r>
          </w:p>
        </w:tc>
      </w:tr>
      <w:tr w:rsidR="004F5DF4" w:rsidRPr="004F5DF4" w14:paraId="25B2A66C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82E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16:22:03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11E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E52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CF2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D7A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07003070000096838-E0Ge06NZaFG820231113</w:t>
            </w:r>
          </w:p>
        </w:tc>
      </w:tr>
      <w:tr w:rsidR="004F5DF4" w:rsidRPr="004F5DF4" w14:paraId="64FC585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34E8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16:23:22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808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53A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EA8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69F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05003050000097028-E0Ge06NZaGLu20231113</w:t>
            </w:r>
          </w:p>
        </w:tc>
      </w:tr>
      <w:tr w:rsidR="004F5DF4" w:rsidRPr="004F5DF4" w14:paraId="704F8993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928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16:23:22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93E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8BC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BF89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C2B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05003050000097028-E0Ge06NZaGLw20231113</w:t>
            </w:r>
          </w:p>
        </w:tc>
      </w:tr>
      <w:tr w:rsidR="004F5DF4" w:rsidRPr="004F5DF4" w14:paraId="1522894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C02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16:23:22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FD8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D797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BAD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5F4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05003050000097028-E0Ge06NZaGLy20231113</w:t>
            </w:r>
          </w:p>
        </w:tc>
      </w:tr>
      <w:tr w:rsidR="004F5DF4" w:rsidRPr="004F5DF4" w14:paraId="34CC020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068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16:25:27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BA3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BBC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D62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2D06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05003050000097673-E0Ge06NZaIk720231113</w:t>
            </w:r>
          </w:p>
        </w:tc>
      </w:tr>
      <w:tr w:rsidR="004F5DF4" w:rsidRPr="004F5DF4" w14:paraId="78128434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2E3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16:27:56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E65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7273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789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6E3B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07003070000098816-E0Ge06NZaLoW20231113</w:t>
            </w:r>
          </w:p>
        </w:tc>
      </w:tr>
      <w:tr w:rsidR="004F5DF4" w:rsidRPr="004F5DF4" w14:paraId="1934199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C22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16:27:56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3830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7F4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A7C2D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7DAC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07003070000098816-E0Ge06NZaLoY20231113</w:t>
            </w:r>
          </w:p>
        </w:tc>
      </w:tr>
      <w:tr w:rsidR="004F5DF4" w:rsidRPr="004F5DF4" w14:paraId="40C9E346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4AC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13-Nov-2023 16:27:56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E852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3E5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9F4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1554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07003070000098816-E0Ge06NZaLoa20231113</w:t>
            </w:r>
          </w:p>
        </w:tc>
      </w:tr>
      <w:tr w:rsidR="004F5DF4" w:rsidRPr="004F5DF4" w14:paraId="07160B25" w14:textId="77777777" w:rsidTr="004F5DF4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D145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13-Nov-2023 16:27:57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F991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FDAE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B30F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1ECA" w14:textId="77777777" w:rsidR="004F5DF4" w:rsidRPr="004F5DF4" w:rsidRDefault="004F5DF4" w:rsidP="004F5DF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4F5DF4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07003070000098200-E0Ge06NZaLqK20231113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0F2DEB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56DC4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3F1654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55E05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4F5DF4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96ABF"/>
    <w:rsid w:val="006A17F0"/>
    <w:rsid w:val="006A72C7"/>
    <w:rsid w:val="006A742D"/>
    <w:rsid w:val="006B3991"/>
    <w:rsid w:val="006B7667"/>
    <w:rsid w:val="006D484E"/>
    <w:rsid w:val="006E6270"/>
    <w:rsid w:val="006F471D"/>
    <w:rsid w:val="00723FE7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0463"/>
    <w:rsid w:val="00CE1E62"/>
    <w:rsid w:val="00D13EB6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3">
    <w:name w:val="xl63"/>
    <w:basedOn w:val="Normal"/>
    <w:rsid w:val="004F5DF4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4">
    <w:name w:val="xl64"/>
    <w:basedOn w:val="Normal"/>
    <w:rsid w:val="004F5D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5">
    <w:name w:val="xl65"/>
    <w:basedOn w:val="Normal"/>
    <w:rsid w:val="004F5D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4F5D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4F5D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4F5D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69">
    <w:name w:val="xl69"/>
    <w:basedOn w:val="Normal"/>
    <w:rsid w:val="004F5D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0">
    <w:name w:val="xl70"/>
    <w:basedOn w:val="Normal"/>
    <w:rsid w:val="004F5D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1">
    <w:name w:val="xl71"/>
    <w:basedOn w:val="Normal"/>
    <w:rsid w:val="004F5D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2">
    <w:name w:val="xl72"/>
    <w:basedOn w:val="Normal"/>
    <w:rsid w:val="004F5D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4F5DF4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4">
    <w:name w:val="xl74"/>
    <w:basedOn w:val="Normal"/>
    <w:rsid w:val="004F5DF4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4F5DF4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4F5DF4"/>
    <w:pPr>
      <w:spacing w:before="100" w:beforeAutospacing="1" w:after="100" w:afterAutospacing="1"/>
    </w:pPr>
    <w:rPr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161faa9d9f689c985d60f4a6a257da13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2c26e3a0f7bf1b65ca273a20c9fdfa7a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TNME3MZR7UAA-2112375194-201816</_dlc_DocId>
    <_dlc_DocIdUrl xmlns="2dee1928-e90f-4e72-a1fb-0cdd402ef7fe">
      <Url>https://reedelsevier.sharepoint.com/sites/rehlondatp021/_layouts/15/DocIdRedir.aspx?ID=TNME3MZR7UAA-2112375194-201816</Url>
      <Description>TNME3MZR7UAA-2112375194-201816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AB92D86-7580-4693-8745-C5D9C1687B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A937D6-4AA5-4CC6-BD2C-6C1507957BE8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4.xml><?xml version="1.0" encoding="utf-8"?>
<ds:datastoreItem xmlns:ds="http://schemas.openxmlformats.org/officeDocument/2006/customXml" ds:itemID="{01A9F85C-F866-48F0-B636-670818F659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E553CB0-C3A1-451F-97C2-7406A70F898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44</TotalTime>
  <Pages>10</Pages>
  <Words>4760</Words>
  <Characters>27137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65</cp:revision>
  <cp:lastPrinted>2016-11-21T15:24:00Z</cp:lastPrinted>
  <dcterms:created xsi:type="dcterms:W3CDTF">2018-05-03T15:58:00Z</dcterms:created>
  <dcterms:modified xsi:type="dcterms:W3CDTF">2023-11-13T17:12:00Z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0x0101008BBF56F13186BF41B3BE38F0111253E1</vt:lpwstr>
  </property>
  <property fmtid="{D5CDD505-2E9C-101B-9397-08002B2CF9AE}" pid="14" name="Order">
    <vt:r8>1758800</vt:r8>
  </property>
  <property fmtid="{D5CDD505-2E9C-101B-9397-08002B2CF9AE}" pid="15" name="_dlc_DocIdItemGuid">
    <vt:lpwstr>d320a89d-fbc6-47d6-b692-aaac6de573c4</vt:lpwstr>
  </property>
  <property fmtid="{D5CDD505-2E9C-101B-9397-08002B2CF9AE}" pid="16" name="MediaServiceImageTags">
    <vt:lpwstr/>
  </property>
</Properties>
</file>