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58EFC" w14:textId="726236B1" w:rsidR="00D647F7" w:rsidRPr="00A50F83" w:rsidRDefault="00986631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21 November</w:t>
      </w:r>
      <w:r w:rsidR="009233ED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3258FF">
        <w:rPr>
          <w:sz w:val="22"/>
          <w:szCs w:val="22"/>
          <w:lang w:val="en"/>
        </w:rPr>
        <w:t>3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9528E47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9033B6" w:rsidRPr="009033B6">
        <w:rPr>
          <w:sz w:val="22"/>
          <w:szCs w:val="22"/>
          <w:lang w:val="en"/>
        </w:rPr>
        <w:t>69,306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C67145" w:rsidRPr="00C67145">
        <w:rPr>
          <w:sz w:val="22"/>
          <w:szCs w:val="22"/>
          <w:lang w:val="en"/>
        </w:rPr>
        <w:t>50,015,083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C67145" w:rsidRPr="00C67145">
        <w:rPr>
          <w:sz w:val="22"/>
          <w:szCs w:val="22"/>
          <w:lang w:val="en"/>
        </w:rPr>
        <w:t>1,887,676,424</w:t>
      </w:r>
      <w:r w:rsidR="00051A8D" w:rsidRPr="00A50F8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3258FF" w:rsidRPr="00D14A72">
        <w:rPr>
          <w:sz w:val="22"/>
          <w:szCs w:val="22"/>
          <w:lang w:val="en"/>
        </w:rPr>
        <w:t>3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C67145" w:rsidRPr="00C67145">
        <w:rPr>
          <w:sz w:val="22"/>
          <w:szCs w:val="22"/>
          <w:lang w:val="en"/>
        </w:rPr>
        <w:t>30,215,016</w:t>
      </w:r>
      <w:r w:rsidR="00051A8D" w:rsidRPr="00A50F83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2B49E3C3" w:rsidR="003E0113" w:rsidRPr="00A50F83" w:rsidRDefault="00986631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986631">
              <w:rPr>
                <w:sz w:val="22"/>
                <w:szCs w:val="22"/>
                <w:lang w:val="en"/>
              </w:rPr>
              <w:t>21 November 2023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4431A6EB" w:rsidR="003E0113" w:rsidRPr="00A50F83" w:rsidRDefault="009736A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9736A8">
              <w:rPr>
                <w:rFonts w:ascii="Arial" w:hAnsi="Arial" w:cs="Arial"/>
                <w:sz w:val="22"/>
                <w:szCs w:val="22"/>
                <w:lang w:val="en"/>
              </w:rPr>
              <w:t>69,306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12DFED96" w:rsidR="003258FF" w:rsidRPr="00A50F83" w:rsidRDefault="009736A8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9736A8">
              <w:rPr>
                <w:rFonts w:ascii="Arial" w:hAnsi="Arial" w:cs="Arial"/>
                <w:sz w:val="22"/>
                <w:szCs w:val="22"/>
                <w:lang w:val="en"/>
              </w:rPr>
              <w:t>3011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31EC9A3E" w:rsidR="003258FF" w:rsidRPr="003258FF" w:rsidRDefault="00511DB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511DBD">
              <w:rPr>
                <w:rFonts w:ascii="Arial" w:hAnsi="Arial" w:cs="Arial"/>
                <w:sz w:val="22"/>
                <w:szCs w:val="22"/>
                <w:lang w:val="en"/>
              </w:rPr>
              <w:t>2972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2D982D03" w:rsidR="003E0113" w:rsidRPr="00A50F83" w:rsidRDefault="00AC1235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C1235">
              <w:rPr>
                <w:rFonts w:ascii="Arial" w:hAnsi="Arial" w:cs="Arial"/>
                <w:sz w:val="22"/>
                <w:szCs w:val="22"/>
                <w:lang w:val="en"/>
              </w:rPr>
              <w:t>2989.7206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980"/>
        <w:gridCol w:w="850"/>
        <w:gridCol w:w="1933"/>
        <w:gridCol w:w="872"/>
        <w:gridCol w:w="3969"/>
      </w:tblGrid>
      <w:tr w:rsidR="00631EE6" w:rsidRPr="00631EE6" w14:paraId="4F6C5954" w14:textId="77777777" w:rsidTr="00042E2A">
        <w:trPr>
          <w:trHeight w:val="25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007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DB6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10E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25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63A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042E2A" w:rsidRPr="00631EE6" w14:paraId="469A8FB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C1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08:01:14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2C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6BA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D47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D1F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05003050000003369-E0GjnmEzeGux20231121</w:t>
            </w:r>
          </w:p>
        </w:tc>
      </w:tr>
      <w:tr w:rsidR="00042E2A" w:rsidRPr="00631EE6" w14:paraId="0D8B46E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E07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08:01:21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A9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85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D9B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550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07003070000003395-E0GjnmEzeHQt20231121</w:t>
            </w:r>
          </w:p>
        </w:tc>
      </w:tr>
      <w:tr w:rsidR="00042E2A" w:rsidRPr="00631EE6" w14:paraId="325FD7E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0A1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08:04:21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105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64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B5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4A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05003050000004188-E0GjnmEzeOsn20231121</w:t>
            </w:r>
          </w:p>
        </w:tc>
      </w:tr>
      <w:tr w:rsidR="00042E2A" w:rsidRPr="00631EE6" w14:paraId="6C907E0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53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08:06:15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218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8DF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572E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F62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07003070000005386-E0GjnmEzeSzD20231121</w:t>
            </w:r>
          </w:p>
        </w:tc>
      </w:tr>
      <w:tr w:rsidR="00042E2A" w:rsidRPr="00631EE6" w14:paraId="0AB6CA3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6A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08:07:22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BD59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907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0F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2B8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07003070000004187-E0GjnmEzeVad20231121</w:t>
            </w:r>
          </w:p>
        </w:tc>
      </w:tr>
      <w:tr w:rsidR="00042E2A" w:rsidRPr="00631EE6" w14:paraId="0443B72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76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08:08:53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4B2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30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78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62A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07003070000006393-E0GjnmEzeZ3s20231121</w:t>
            </w:r>
          </w:p>
        </w:tc>
      </w:tr>
      <w:tr w:rsidR="00042E2A" w:rsidRPr="00631EE6" w14:paraId="51E3416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164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08:09:23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63F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B2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C8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B4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07003070000006539-E0GjnmEzeZsS20231121</w:t>
            </w:r>
          </w:p>
        </w:tc>
      </w:tr>
      <w:tr w:rsidR="00042E2A" w:rsidRPr="00631EE6" w14:paraId="6D5B81A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D8B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08:09:23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B4D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37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618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BE4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07003070000005933-E0GjnmEzeZsU20231121</w:t>
            </w:r>
          </w:p>
        </w:tc>
      </w:tr>
      <w:tr w:rsidR="00042E2A" w:rsidRPr="00631EE6" w14:paraId="15D3225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50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08:12:10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32C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497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80F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75D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05003050000007314-E0GjnmEzefis20231121</w:t>
            </w:r>
          </w:p>
        </w:tc>
      </w:tr>
      <w:tr w:rsidR="00042E2A" w:rsidRPr="00631EE6" w14:paraId="1A9252F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8B5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08:12:10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637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BF4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CCD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9AA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05003050000007314-E0GjnmEzefiu20231121</w:t>
            </w:r>
          </w:p>
        </w:tc>
      </w:tr>
      <w:tr w:rsidR="00042E2A" w:rsidRPr="00631EE6" w14:paraId="48E4CFA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479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08:12:41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C7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E3C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4F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AF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05003050000007417-E0GjnmEzegYD20231121</w:t>
            </w:r>
          </w:p>
        </w:tc>
      </w:tr>
      <w:tr w:rsidR="00042E2A" w:rsidRPr="00631EE6" w14:paraId="76F8749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016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08:12:41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94CF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C3E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276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1E0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05003050000007417-E0GjnmEzegYF20231121</w:t>
            </w:r>
          </w:p>
        </w:tc>
      </w:tr>
      <w:tr w:rsidR="00042E2A" w:rsidRPr="00631EE6" w14:paraId="4A998FF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DA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21-Nov-2023 08:13:10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FC6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009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B1F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30E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07003070000007139-E0GjnmEzeh5f20231121</w:t>
            </w:r>
          </w:p>
        </w:tc>
      </w:tr>
      <w:tr w:rsidR="00042E2A" w:rsidRPr="00631EE6" w14:paraId="3AC2002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E6B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08:13:11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F65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524C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A4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946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05003050000007103-E0GjnmEzehDa20231121</w:t>
            </w:r>
          </w:p>
        </w:tc>
      </w:tr>
      <w:tr w:rsidR="00042E2A" w:rsidRPr="00631EE6" w14:paraId="7386687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D8B6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08:17:18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B13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BF4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21D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01C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07003070000008308-E0GjnmEzeoKc20231121</w:t>
            </w:r>
          </w:p>
        </w:tc>
      </w:tr>
      <w:tr w:rsidR="00042E2A" w:rsidRPr="00631EE6" w14:paraId="4E5BFFC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8A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08:18:26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F7A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3AE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9629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72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05003050000008518-E0GjnmEzeq9a20231121</w:t>
            </w:r>
          </w:p>
        </w:tc>
      </w:tr>
      <w:tr w:rsidR="00042E2A" w:rsidRPr="00631EE6" w14:paraId="1FA4E25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273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08:19:06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81F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50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5B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2F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05003050000008473-E0GjnmEzeqxp20231121</w:t>
            </w:r>
          </w:p>
        </w:tc>
      </w:tr>
      <w:tr w:rsidR="00042E2A" w:rsidRPr="00631EE6" w14:paraId="7AF81B2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50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08:20:35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F21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C69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6EE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B58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05003050000008750-E0GjnmEzet0q20231121</w:t>
            </w:r>
          </w:p>
        </w:tc>
      </w:tr>
      <w:tr w:rsidR="00042E2A" w:rsidRPr="00631EE6" w14:paraId="0194B92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D30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08:21:20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8D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FF7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327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44C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07003070000009113-E0GjnmEzeuAv20231121</w:t>
            </w:r>
          </w:p>
        </w:tc>
      </w:tr>
      <w:tr w:rsidR="00042E2A" w:rsidRPr="00631EE6" w14:paraId="5863F4F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FB07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08:21:40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67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52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073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89F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07003070000009113-E0GjnmEzeugp20231121</w:t>
            </w:r>
          </w:p>
        </w:tc>
      </w:tr>
      <w:tr w:rsidR="00042E2A" w:rsidRPr="00631EE6" w14:paraId="6CA8326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7E7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08:22:55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FB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17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2FC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2B4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05003050000008689-E0GjnmEzewQ820231121</w:t>
            </w:r>
          </w:p>
        </w:tc>
      </w:tr>
      <w:tr w:rsidR="00042E2A" w:rsidRPr="00631EE6" w14:paraId="14F1C4E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98C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08:23:50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9BD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00E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401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314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07003070000008666-E0GjnmEzexV120231121</w:t>
            </w:r>
          </w:p>
        </w:tc>
      </w:tr>
      <w:tr w:rsidR="00042E2A" w:rsidRPr="00631EE6" w14:paraId="3E9A1E5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B01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08:24:26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0693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06D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B9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80F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07003070000009766-E0GjnmEzeyDb20231121</w:t>
            </w:r>
          </w:p>
        </w:tc>
      </w:tr>
      <w:tr w:rsidR="00042E2A" w:rsidRPr="00631EE6" w14:paraId="693D18E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8EF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08:25:00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17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39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411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437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05003050000009847-E0GjnmEzeynE20231121</w:t>
            </w:r>
          </w:p>
        </w:tc>
      </w:tr>
      <w:tr w:rsidR="00042E2A" w:rsidRPr="00631EE6" w14:paraId="27A456E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EB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08:26:02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73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D83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D6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9CE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07003070000010091-E0GjnmEzf0AN20231121</w:t>
            </w:r>
          </w:p>
        </w:tc>
      </w:tr>
      <w:tr w:rsidR="00042E2A" w:rsidRPr="00631EE6" w14:paraId="11A6652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629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08:27:58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17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81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9C0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7F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07003070000010348-E0GjnmEzf2ez20231121</w:t>
            </w:r>
          </w:p>
        </w:tc>
      </w:tr>
      <w:tr w:rsidR="00042E2A" w:rsidRPr="00631EE6" w14:paraId="6EEB773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2466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08:29:59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C09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C6B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D8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BDE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05003050000010888-E0GjnmEzf5Q020231121</w:t>
            </w:r>
          </w:p>
        </w:tc>
      </w:tr>
      <w:tr w:rsidR="00042E2A" w:rsidRPr="00631EE6" w14:paraId="7A7C150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88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08:32:35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70B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546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B0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9F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05003050000011321-E0GjnmEzf8pb20231121</w:t>
            </w:r>
          </w:p>
        </w:tc>
      </w:tr>
      <w:tr w:rsidR="00042E2A" w:rsidRPr="00631EE6" w14:paraId="7F78094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615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08:35:58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4E0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F2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B3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F44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07003070000011624-E0GjnmEzfDGh20231121</w:t>
            </w:r>
          </w:p>
        </w:tc>
      </w:tr>
      <w:tr w:rsidR="00042E2A" w:rsidRPr="00631EE6" w14:paraId="1054D63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8DF8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08:36:01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20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81B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F0E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6F9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07003070000011919-E0GjnmEzfDLC20231121</w:t>
            </w:r>
          </w:p>
        </w:tc>
      </w:tr>
      <w:tr w:rsidR="00042E2A" w:rsidRPr="00631EE6" w14:paraId="2FF3503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A89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08:36:15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9F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07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C31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E62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07003070000011919-E0GjnmEzfDVQ20231121</w:t>
            </w:r>
          </w:p>
        </w:tc>
      </w:tr>
      <w:tr w:rsidR="00042E2A" w:rsidRPr="00631EE6" w14:paraId="1DC98D4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FC3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08:37:59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B1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BE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BF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71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07003070000012264-E0GjnmEzfFSW20231121</w:t>
            </w:r>
          </w:p>
        </w:tc>
      </w:tr>
      <w:tr w:rsidR="00042E2A" w:rsidRPr="00631EE6" w14:paraId="4AFD425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EBB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08:39:38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14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6C2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F7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63B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07003070000012554-E0GjnmEzfHAg20231121</w:t>
            </w:r>
          </w:p>
        </w:tc>
      </w:tr>
      <w:tr w:rsidR="00042E2A" w:rsidRPr="00631EE6" w14:paraId="00577C2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F2C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08:39:42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6B3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78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C87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24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05003050000011244-E0GjnmEzfHEg20231121</w:t>
            </w:r>
          </w:p>
        </w:tc>
      </w:tr>
      <w:tr w:rsidR="00042E2A" w:rsidRPr="00631EE6" w14:paraId="658CA5C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EBA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08:40:23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B5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2C3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534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FF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05003050000010476-E0GjnmEzfILD20231121</w:t>
            </w:r>
          </w:p>
        </w:tc>
      </w:tr>
      <w:tr w:rsidR="00042E2A" w:rsidRPr="00631EE6" w14:paraId="7090A36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DB5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08:44:19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4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348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66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63D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07003070000012876-E0GjnmEzfMhP20231121</w:t>
            </w:r>
          </w:p>
        </w:tc>
      </w:tr>
      <w:tr w:rsidR="00042E2A" w:rsidRPr="00631EE6" w14:paraId="1586167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0CD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08:46:20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C3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D5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530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A3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05003050000012995-E0GjnmEzfOdC20231121</w:t>
            </w:r>
          </w:p>
        </w:tc>
      </w:tr>
      <w:tr w:rsidR="00042E2A" w:rsidRPr="00631EE6" w14:paraId="73F58BA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72A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08:49:21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42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17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4EC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A49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05003050000014194-E0GjnmEzfRx920231121</w:t>
            </w:r>
          </w:p>
        </w:tc>
      </w:tr>
      <w:tr w:rsidR="00042E2A" w:rsidRPr="00631EE6" w14:paraId="072120D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16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08:49:21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0DF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82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ED8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7C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05003050000014194-E0GjnmEzfRxB20231121</w:t>
            </w:r>
          </w:p>
        </w:tc>
      </w:tr>
      <w:tr w:rsidR="00042E2A" w:rsidRPr="00631EE6" w14:paraId="67F29FC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287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08:49:21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D5F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4C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661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DD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05003050000014194-E0GjnmEzfRxD20231121</w:t>
            </w:r>
          </w:p>
        </w:tc>
      </w:tr>
      <w:tr w:rsidR="00042E2A" w:rsidRPr="00631EE6" w14:paraId="3E7B44E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51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08:49:38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70C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874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A62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33D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05003050000014164-E0GjnmEzfSAE20231121</w:t>
            </w:r>
          </w:p>
        </w:tc>
      </w:tr>
      <w:tr w:rsidR="00042E2A" w:rsidRPr="00631EE6" w14:paraId="16D13A5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44C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08:51:58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97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49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4A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13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07003070000014654-E0GjnmEzfU7B20231121</w:t>
            </w:r>
          </w:p>
        </w:tc>
      </w:tr>
      <w:tr w:rsidR="00042E2A" w:rsidRPr="00631EE6" w14:paraId="59BFA4C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A1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08:52:17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3EA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CA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268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057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07003070000014295-E0GjnmEzfUPj20231121</w:t>
            </w:r>
          </w:p>
        </w:tc>
      </w:tr>
      <w:tr w:rsidR="00042E2A" w:rsidRPr="00631EE6" w14:paraId="1492D18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B2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08:55:30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9EB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686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4C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A2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05003050000015039-E0GjnmEzfXM020231121</w:t>
            </w:r>
          </w:p>
        </w:tc>
      </w:tr>
      <w:tr w:rsidR="00042E2A" w:rsidRPr="00631EE6" w14:paraId="7E27821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C75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08:55:30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EBA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705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A1C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0F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05003050000014881-E0GjnmEzfXMk20231121</w:t>
            </w:r>
          </w:p>
        </w:tc>
      </w:tr>
      <w:tr w:rsidR="00042E2A" w:rsidRPr="00631EE6" w14:paraId="1CFD38E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AE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08:56:49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D1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A07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33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097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07003070000015144-E0GjnmEzfYQg20231121</w:t>
            </w:r>
          </w:p>
        </w:tc>
      </w:tr>
      <w:tr w:rsidR="00042E2A" w:rsidRPr="00631EE6" w14:paraId="03AD4BF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D15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08:57:45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9A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FA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F3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50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05003050000013765-E0GjnmEzfZ1D20231121</w:t>
            </w:r>
          </w:p>
        </w:tc>
      </w:tr>
      <w:tr w:rsidR="00042E2A" w:rsidRPr="00631EE6" w14:paraId="2D6DB12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853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09:01:05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63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3A5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00D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FA8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07003070000015917-E0GjnmEzfcff20231121</w:t>
            </w:r>
          </w:p>
        </w:tc>
      </w:tr>
      <w:tr w:rsidR="00042E2A" w:rsidRPr="00631EE6" w14:paraId="27B86F7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3A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09:03:15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1AB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AC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87B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28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05003050000016377-E0GjnmEzff3B20231121</w:t>
            </w:r>
          </w:p>
        </w:tc>
      </w:tr>
      <w:tr w:rsidR="00042E2A" w:rsidRPr="00631EE6" w14:paraId="4BA7505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A4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09:04:12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E2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D3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FA4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847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07003070000015903-E0GjnmEzfgHi20231121</w:t>
            </w:r>
          </w:p>
        </w:tc>
      </w:tr>
      <w:tr w:rsidR="00042E2A" w:rsidRPr="00631EE6" w14:paraId="7C20A49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49F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09:05:47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38B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9B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C6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E5B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05003050000016716-E0GjnmEzfi7z20231121</w:t>
            </w:r>
          </w:p>
        </w:tc>
      </w:tr>
      <w:tr w:rsidR="00042E2A" w:rsidRPr="00631EE6" w14:paraId="73C25B4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885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09:06:13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9C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9A6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AD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1F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05003050000017051-E0GjnmEzfj5m20231121</w:t>
            </w:r>
          </w:p>
        </w:tc>
      </w:tr>
      <w:tr w:rsidR="00042E2A" w:rsidRPr="00631EE6" w14:paraId="7A429C6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C8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09:06:13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AD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D07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C79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957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07003070000016947-E0GjnmEzfj5k20231121</w:t>
            </w:r>
          </w:p>
        </w:tc>
      </w:tr>
      <w:tr w:rsidR="00042E2A" w:rsidRPr="00631EE6" w14:paraId="2754B69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6D3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09:08:03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30E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94C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048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D3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05003050000017301-E0GjnmEzfkyT20231121</w:t>
            </w:r>
          </w:p>
        </w:tc>
      </w:tr>
      <w:tr w:rsidR="00042E2A" w:rsidRPr="00631EE6" w14:paraId="3E76445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D191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09:10:18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729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6E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9DA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4A8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07003070000017205-E0GjnmEzfo0T20231121</w:t>
            </w:r>
          </w:p>
        </w:tc>
      </w:tr>
      <w:tr w:rsidR="00042E2A" w:rsidRPr="00631EE6" w14:paraId="134A143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21F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09:11:11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B8CD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0AD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02E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AE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05003050000017770-E0GjnmEzfp8M20231121</w:t>
            </w:r>
          </w:p>
        </w:tc>
      </w:tr>
      <w:tr w:rsidR="00042E2A" w:rsidRPr="00631EE6" w14:paraId="6F02377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80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09:13:50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A05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B02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8DE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807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07003070000017944-E0GjnmEzfrqJ20231121</w:t>
            </w:r>
          </w:p>
        </w:tc>
      </w:tr>
      <w:tr w:rsidR="00042E2A" w:rsidRPr="00631EE6" w14:paraId="3631F56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F8A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21-Nov-2023 09:14:22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54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C59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3E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9FF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05003050000018204-E0GjnmEzfsGU20231121</w:t>
            </w:r>
          </w:p>
        </w:tc>
      </w:tr>
      <w:tr w:rsidR="00042E2A" w:rsidRPr="00631EE6" w14:paraId="3FF2F5B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7A1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09:14:36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AB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DF5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A5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E5D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05003050000018225-E0GjnmEzfsMs20231121</w:t>
            </w:r>
          </w:p>
        </w:tc>
      </w:tr>
      <w:tr w:rsidR="00042E2A" w:rsidRPr="00631EE6" w14:paraId="5067655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9B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09:17:44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95D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88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F2E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615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05003050000018528-E0GjnmEzfv3a20231121</w:t>
            </w:r>
          </w:p>
        </w:tc>
      </w:tr>
      <w:tr w:rsidR="00042E2A" w:rsidRPr="00631EE6" w14:paraId="775322C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CB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09:18:32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85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60F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D3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5F63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07003070000018457-E0GjnmEzfvxX20231121</w:t>
            </w:r>
          </w:p>
        </w:tc>
      </w:tr>
      <w:tr w:rsidR="00042E2A" w:rsidRPr="00631EE6" w14:paraId="08402D5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ADA4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09:18:32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CA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37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AC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4C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07003070000018457-E0GjnmEzfvxZ20231121</w:t>
            </w:r>
          </w:p>
        </w:tc>
      </w:tr>
      <w:tr w:rsidR="00042E2A" w:rsidRPr="00631EE6" w14:paraId="3824CF7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BCA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09:22:00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F5C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E7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84C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EF61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05003050000019134-E0GjnmEzfyTn20231121</w:t>
            </w:r>
          </w:p>
        </w:tc>
      </w:tr>
      <w:tr w:rsidR="00042E2A" w:rsidRPr="00631EE6" w14:paraId="341F73E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D7A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09:30:43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10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D84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C09A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96F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07003070000019928-E0GjnmEzg5hF20231121</w:t>
            </w:r>
          </w:p>
        </w:tc>
      </w:tr>
      <w:tr w:rsidR="00042E2A" w:rsidRPr="00631EE6" w14:paraId="76469B5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3DE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09:31:26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A5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1C0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0E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AC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05003050000019737-E0GjnmEzg67k20231121</w:t>
            </w:r>
          </w:p>
        </w:tc>
      </w:tr>
      <w:tr w:rsidR="00042E2A" w:rsidRPr="00631EE6" w14:paraId="3AFD1F2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B7B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09:32:48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A4F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A95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859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A58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05003050000020260-E0GjnmEzg78420231121</w:t>
            </w:r>
          </w:p>
        </w:tc>
      </w:tr>
      <w:tr w:rsidR="00042E2A" w:rsidRPr="00631EE6" w14:paraId="37EAFF2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5B4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09:32:48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CED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023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396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7E0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05003050000020260-E0GjnmEzg78220231121</w:t>
            </w:r>
          </w:p>
        </w:tc>
      </w:tr>
      <w:tr w:rsidR="00042E2A" w:rsidRPr="00631EE6" w14:paraId="316BF89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284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09:34:19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EC9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D4B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6B9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44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05003050000020234-E0GjnmEzg8c820231121</w:t>
            </w:r>
          </w:p>
        </w:tc>
      </w:tr>
      <w:tr w:rsidR="00042E2A" w:rsidRPr="00631EE6" w14:paraId="2F1CED2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C432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09:35:07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D1A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DCC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1B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3E2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05003050000020859-E0GjnmEzg99P20231121</w:t>
            </w:r>
          </w:p>
        </w:tc>
      </w:tr>
      <w:tr w:rsidR="00042E2A" w:rsidRPr="00631EE6" w14:paraId="663F462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D79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09:36:58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C7A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E91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64B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2F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07003070000021006-E0GjnmEzgAYD20231121</w:t>
            </w:r>
          </w:p>
        </w:tc>
      </w:tr>
      <w:tr w:rsidR="00042E2A" w:rsidRPr="00631EE6" w14:paraId="489B13C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958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09:42:00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AD6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C27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74E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8C6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05003050000021970-E0GjnmEzgEfA20231121</w:t>
            </w:r>
          </w:p>
        </w:tc>
      </w:tr>
      <w:tr w:rsidR="00042E2A" w:rsidRPr="00631EE6" w14:paraId="0046A21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AB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09:42:42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21A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BB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25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B5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05003050000022062-E0GjnmEzgFLK20231121</w:t>
            </w:r>
          </w:p>
        </w:tc>
      </w:tr>
      <w:tr w:rsidR="00042E2A" w:rsidRPr="00631EE6" w14:paraId="63F13E9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A2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09:42:42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40A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FE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6E1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805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05003050000022062-E0GjnmEzgFLM20231121</w:t>
            </w:r>
          </w:p>
        </w:tc>
      </w:tr>
      <w:tr w:rsidR="00042E2A" w:rsidRPr="00631EE6" w14:paraId="78C002C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57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09:42:51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4EA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E46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9E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5F2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07003070000021383-E0GjnmEzgFUD20231121</w:t>
            </w:r>
          </w:p>
        </w:tc>
      </w:tr>
      <w:tr w:rsidR="00042E2A" w:rsidRPr="00631EE6" w14:paraId="337C4DC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6BC4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09:49:53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7D3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218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6E7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96D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07003070000023031-E0GjnmEzgLxT20231121</w:t>
            </w:r>
          </w:p>
        </w:tc>
      </w:tr>
      <w:tr w:rsidR="00042E2A" w:rsidRPr="00631EE6" w14:paraId="6E5F586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DA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09:52:29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FE6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784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56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09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07003070000023399-E0GjnmEzgOYf20231121</w:t>
            </w:r>
          </w:p>
        </w:tc>
      </w:tr>
      <w:tr w:rsidR="00042E2A" w:rsidRPr="00631EE6" w14:paraId="26371AF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875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09:54:38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B3A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808B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29E9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89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05003050000023592-E0GjnmEzgQYi20231121</w:t>
            </w:r>
          </w:p>
        </w:tc>
      </w:tr>
      <w:tr w:rsidR="00042E2A" w:rsidRPr="00631EE6" w14:paraId="083065C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4E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09:54:38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87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C85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86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B5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05003050000023433-E0GjnmEzgQZg20231121</w:t>
            </w:r>
          </w:p>
        </w:tc>
      </w:tr>
      <w:tr w:rsidR="00042E2A" w:rsidRPr="00631EE6" w14:paraId="44DC630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AA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09:54:38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46B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BCA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4A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49A9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05003050000023613-E0GjnmEzgQc320231121</w:t>
            </w:r>
          </w:p>
        </w:tc>
      </w:tr>
      <w:tr w:rsidR="00042E2A" w:rsidRPr="00631EE6" w14:paraId="18F5846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11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09:58:15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370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EFA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1F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79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07003070000024194-E0GjnmEzgTvS20231121</w:t>
            </w:r>
          </w:p>
        </w:tc>
      </w:tr>
      <w:tr w:rsidR="00042E2A" w:rsidRPr="00631EE6" w14:paraId="720045B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C1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10:03:00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74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38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CE9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432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05003050000024951-E0GjnmEzgY1K20231121</w:t>
            </w:r>
          </w:p>
        </w:tc>
      </w:tr>
      <w:tr w:rsidR="00042E2A" w:rsidRPr="00631EE6" w14:paraId="7E0C76E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746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10:06:02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2A6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88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13B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ADA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05003050000025352-E0GjnmEzgb6V20231121</w:t>
            </w:r>
          </w:p>
        </w:tc>
      </w:tr>
      <w:tr w:rsidR="00042E2A" w:rsidRPr="00631EE6" w14:paraId="7466FB2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3A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10:06:02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D9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2B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A86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7E3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05003050000025352-E0GjnmEzgb6T20231121</w:t>
            </w:r>
          </w:p>
        </w:tc>
      </w:tr>
      <w:tr w:rsidR="00042E2A" w:rsidRPr="00631EE6" w14:paraId="46092C9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A6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10:06:55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E0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649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56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864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07003070000025090-E0GjnmEzgc3Y20231121</w:t>
            </w:r>
          </w:p>
        </w:tc>
      </w:tr>
      <w:tr w:rsidR="00042E2A" w:rsidRPr="00631EE6" w14:paraId="1036D5B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387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10:07:44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CDE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AD1E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C98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44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05003050000025649-E0GjnmEzgcmM20231121</w:t>
            </w:r>
          </w:p>
        </w:tc>
      </w:tr>
      <w:tr w:rsidR="00042E2A" w:rsidRPr="00631EE6" w14:paraId="503EE55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9F4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10:07:44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7A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2E7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3F2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B6A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05003050000025649-E0GjnmEzgcmK20231121</w:t>
            </w:r>
          </w:p>
        </w:tc>
      </w:tr>
      <w:tr w:rsidR="00042E2A" w:rsidRPr="00631EE6" w14:paraId="77114F0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BE5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10:10:28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5FA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800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B8D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3AC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05003050000025955-E0GjnmEzgeVG20231121</w:t>
            </w:r>
          </w:p>
        </w:tc>
      </w:tr>
      <w:tr w:rsidR="00042E2A" w:rsidRPr="00631EE6" w14:paraId="20B0F43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35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10:10:28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E8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76A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21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CD19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05003050000025836-E0GjnmEzgeWK20231121</w:t>
            </w:r>
          </w:p>
        </w:tc>
      </w:tr>
      <w:tr w:rsidR="00042E2A" w:rsidRPr="00631EE6" w14:paraId="54F81A9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50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10:13:36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F82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899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296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EDF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05003050000026056-E0GjnmEzghfa20231121</w:t>
            </w:r>
          </w:p>
        </w:tc>
      </w:tr>
      <w:tr w:rsidR="00042E2A" w:rsidRPr="00631EE6" w14:paraId="2437C6C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B2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10:14:33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E4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CD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026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28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05003050000026056-E0GjnmEzgiSB20231121</w:t>
            </w:r>
          </w:p>
        </w:tc>
      </w:tr>
      <w:tr w:rsidR="00042E2A" w:rsidRPr="00631EE6" w14:paraId="0753F0F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746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10:14:33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43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971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6C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7C5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07003070000025932-E0GjnmEzgiSD20231121</w:t>
            </w:r>
          </w:p>
        </w:tc>
      </w:tr>
      <w:tr w:rsidR="00042E2A" w:rsidRPr="00631EE6" w14:paraId="716B247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37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10:19:10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FD3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3CE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7C2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93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05003050000027074-E0GjnmEzgmpi20231121</w:t>
            </w:r>
          </w:p>
        </w:tc>
      </w:tr>
      <w:tr w:rsidR="00042E2A" w:rsidRPr="00631EE6" w14:paraId="348202C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FA8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10:19:30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7B9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F6F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AE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ABA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07003070000026577-E0GjnmEzgn5z20231121</w:t>
            </w:r>
          </w:p>
        </w:tc>
      </w:tr>
      <w:tr w:rsidR="00042E2A" w:rsidRPr="00631EE6" w14:paraId="6D85F2F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6A3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10:20:09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572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922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19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E22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05003050000026724-E0GjnmEzgneF20231121</w:t>
            </w:r>
          </w:p>
        </w:tc>
      </w:tr>
      <w:tr w:rsidR="00042E2A" w:rsidRPr="00631EE6" w14:paraId="3A63722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D13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10:22:08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A70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DF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F80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25D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07003070000027307-E0GjnmEzgpQZ20231121</w:t>
            </w:r>
          </w:p>
        </w:tc>
      </w:tr>
      <w:tr w:rsidR="00042E2A" w:rsidRPr="00631EE6" w14:paraId="67814F4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6C8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10:23:19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5F6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AC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219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5C0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05003050000027501-E0GjnmEzgq8b20231121</w:t>
            </w:r>
          </w:p>
        </w:tc>
      </w:tr>
      <w:tr w:rsidR="00042E2A" w:rsidRPr="00631EE6" w14:paraId="011B1DB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4A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10:23:19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3B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0A5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D4B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6F4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05003050000027501-E0GjnmEzgq8Y20231121</w:t>
            </w:r>
          </w:p>
        </w:tc>
      </w:tr>
      <w:tr w:rsidR="00042E2A" w:rsidRPr="00631EE6" w14:paraId="42C6797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5D5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10:25:15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D33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C6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0FE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04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05003050000027767-E0GjnmEzgrLT20231121</w:t>
            </w:r>
          </w:p>
        </w:tc>
      </w:tr>
      <w:tr w:rsidR="00042E2A" w:rsidRPr="00631EE6" w14:paraId="643DA4B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17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10:25:29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317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6A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079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8D9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05003050000027693-E0GjnmEzgrg220231121</w:t>
            </w:r>
          </w:p>
        </w:tc>
      </w:tr>
      <w:tr w:rsidR="00042E2A" w:rsidRPr="00631EE6" w14:paraId="2AFDE58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C54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10:31:58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B7E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AA6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0B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CE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05003050000027293-E0GjnmEzgw3e20231121</w:t>
            </w:r>
          </w:p>
        </w:tc>
      </w:tr>
      <w:tr w:rsidR="00042E2A" w:rsidRPr="00631EE6" w14:paraId="19557A2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DE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10:40:12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B2F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47F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719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FFB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07003070000030250-E0GjnmEzh4cL20231121</w:t>
            </w:r>
          </w:p>
        </w:tc>
      </w:tr>
      <w:tr w:rsidR="00042E2A" w:rsidRPr="00631EE6" w14:paraId="1491FC3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267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10:40:12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D6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724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BCA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33D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07003070000030250-E0GjnmEzh4cN20231121</w:t>
            </w:r>
          </w:p>
        </w:tc>
      </w:tr>
      <w:tr w:rsidR="00042E2A" w:rsidRPr="00631EE6" w14:paraId="5270248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02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21-Nov-2023 10:41:49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5E0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64F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3E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901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07003070000030008-E0GjnmEzh5vo20231121</w:t>
            </w:r>
          </w:p>
        </w:tc>
      </w:tr>
      <w:tr w:rsidR="00042E2A" w:rsidRPr="00631EE6" w14:paraId="760EB84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6A8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10:42:44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467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D8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09A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947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07003070000030746-E0GjnmEzh6gh20231121</w:t>
            </w:r>
          </w:p>
        </w:tc>
      </w:tr>
      <w:tr w:rsidR="00042E2A" w:rsidRPr="00631EE6" w14:paraId="4EBB7B4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2D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10:42:44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FEA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615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956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77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07003070000030746-E0GjnmEzh6gj20231121</w:t>
            </w:r>
          </w:p>
        </w:tc>
      </w:tr>
      <w:tr w:rsidR="00042E2A" w:rsidRPr="00631EE6" w14:paraId="64F2535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757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10:43:30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3CE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A4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B4B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53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07003070000030742-E0GjnmEzh7Qa20231121</w:t>
            </w:r>
          </w:p>
        </w:tc>
      </w:tr>
      <w:tr w:rsidR="00042E2A" w:rsidRPr="00631EE6" w14:paraId="7440924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69F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10:47:51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84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4C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F25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573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07003070000031357-E0GjnmEzhAl320231121</w:t>
            </w:r>
          </w:p>
        </w:tc>
      </w:tr>
      <w:tr w:rsidR="00042E2A" w:rsidRPr="00631EE6" w14:paraId="3D72BB8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B2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10:49:22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73B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066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605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87E5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07003070000031902-E0GjnmEzhCGj20231121</w:t>
            </w:r>
          </w:p>
        </w:tc>
      </w:tr>
      <w:tr w:rsidR="00042E2A" w:rsidRPr="00631EE6" w14:paraId="7C8BF42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1C6B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10:50:11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76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E7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2E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73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05003050000031517-E0GjnmEzhCjq20231121</w:t>
            </w:r>
          </w:p>
        </w:tc>
      </w:tr>
      <w:tr w:rsidR="00042E2A" w:rsidRPr="00631EE6" w14:paraId="4BB0ECF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03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10:53:01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2A7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425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E4E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E96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07003070000032190-E0GjnmEzhF0420231121</w:t>
            </w:r>
          </w:p>
        </w:tc>
      </w:tr>
      <w:tr w:rsidR="00042E2A" w:rsidRPr="00631EE6" w14:paraId="5A462E1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27C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10:53:26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EC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9A9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679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432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07003070000032177-E0GjnmEzhFEX20231121</w:t>
            </w:r>
          </w:p>
        </w:tc>
      </w:tr>
      <w:tr w:rsidR="00042E2A" w:rsidRPr="00631EE6" w14:paraId="1F4825F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1D4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10:54:39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74E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488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83B2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17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05003050000032321-E0GjnmEzhGDx20231121</w:t>
            </w:r>
          </w:p>
        </w:tc>
      </w:tr>
      <w:tr w:rsidR="00042E2A" w:rsidRPr="00631EE6" w14:paraId="5FD1A92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31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10:57:17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81A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CD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39B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91D9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07003070000032801-E0GjnmEzhIAo20231121</w:t>
            </w:r>
          </w:p>
        </w:tc>
      </w:tr>
      <w:tr w:rsidR="00042E2A" w:rsidRPr="00631EE6" w14:paraId="79169C9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77D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11:02:28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0C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87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CF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019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07003070000032733-E0GjnmEzhL7j20231121</w:t>
            </w:r>
          </w:p>
        </w:tc>
      </w:tr>
      <w:tr w:rsidR="00042E2A" w:rsidRPr="00631EE6" w14:paraId="28C1B1D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9F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11:07:07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F5F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320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488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E1B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07003070000033888-E0GjnmEzhNyG20231121</w:t>
            </w:r>
          </w:p>
        </w:tc>
      </w:tr>
      <w:tr w:rsidR="00042E2A" w:rsidRPr="00631EE6" w14:paraId="5C3891D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2F1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11:07:59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A6E3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72B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F4C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9B7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07003070000032571-E0GjnmEzhOgp20231121</w:t>
            </w:r>
          </w:p>
        </w:tc>
      </w:tr>
      <w:tr w:rsidR="00042E2A" w:rsidRPr="00631EE6" w14:paraId="75475BC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4B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11:07:59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4036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11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089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734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05003050000034275-E0GjnmEzhOgl20231121</w:t>
            </w:r>
          </w:p>
        </w:tc>
      </w:tr>
      <w:tr w:rsidR="00042E2A" w:rsidRPr="00631EE6" w14:paraId="5D242AC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DE7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11:10:02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76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2C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A1E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CE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07003070000034318-E0GjnmEzhQO520231121</w:t>
            </w:r>
          </w:p>
        </w:tc>
      </w:tr>
      <w:tr w:rsidR="00042E2A" w:rsidRPr="00631EE6" w14:paraId="27E53FE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ED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11:10:30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3A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EC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6BC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FF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05003050000034466-E0GjnmEzhQyR20231121</w:t>
            </w:r>
          </w:p>
        </w:tc>
      </w:tr>
      <w:tr w:rsidR="00042E2A" w:rsidRPr="00631EE6" w14:paraId="4B83749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18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11:13:17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AE9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C6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230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6EC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07003070000034667-E0GjnmEzhSwE20231121</w:t>
            </w:r>
          </w:p>
        </w:tc>
      </w:tr>
      <w:tr w:rsidR="00042E2A" w:rsidRPr="00631EE6" w14:paraId="7500102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CC6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11:15:07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7B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465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059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56F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05003050000035109-E0GjnmEzhU5d20231121</w:t>
            </w:r>
          </w:p>
        </w:tc>
      </w:tr>
      <w:tr w:rsidR="00042E2A" w:rsidRPr="00631EE6" w14:paraId="14CB5C4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957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11:16:12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FD1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806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68E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620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07003070000034929-E0GjnmEzhV8920231121</w:t>
            </w:r>
          </w:p>
        </w:tc>
      </w:tr>
      <w:tr w:rsidR="00042E2A" w:rsidRPr="00631EE6" w14:paraId="2695A6E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D52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11:19:37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470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A56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09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62B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07003070000035359-E0GjnmEzhXDX20231121</w:t>
            </w:r>
          </w:p>
        </w:tc>
      </w:tr>
      <w:tr w:rsidR="00042E2A" w:rsidRPr="00631EE6" w14:paraId="513B99F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9E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11:19:37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5F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B1E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02F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A69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05003050000035630-E0GjnmEzhXD320231121</w:t>
            </w:r>
          </w:p>
        </w:tc>
      </w:tr>
      <w:tr w:rsidR="00042E2A" w:rsidRPr="00631EE6" w14:paraId="4AEC318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770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11:25:07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6ED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B8A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AF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CE1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07003070000035778-E0GjnmEzhb2E20231121</w:t>
            </w:r>
          </w:p>
        </w:tc>
      </w:tr>
      <w:tr w:rsidR="00042E2A" w:rsidRPr="00631EE6" w14:paraId="7C630F0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C9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11:28:28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B75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AB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22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DDC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07003070000036464-E0GjnmEzhdob20231121</w:t>
            </w:r>
          </w:p>
        </w:tc>
      </w:tr>
      <w:tr w:rsidR="00042E2A" w:rsidRPr="00631EE6" w14:paraId="647CC81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C49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11:29:50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17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79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A19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A4F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05003050000035716-E0GjnmEzhenJ20231121</w:t>
            </w:r>
          </w:p>
        </w:tc>
      </w:tr>
      <w:tr w:rsidR="00042E2A" w:rsidRPr="00631EE6" w14:paraId="3FB9B1E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CA5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11:32:18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423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5D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741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2E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05003050000037044-E0GjnmEzhhde20231121</w:t>
            </w:r>
          </w:p>
        </w:tc>
      </w:tr>
      <w:tr w:rsidR="00042E2A" w:rsidRPr="00631EE6" w14:paraId="23BB095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BA9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11:33:40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29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02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07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94E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05003050000037424-E0GjnmEzhieR20231121</w:t>
            </w:r>
          </w:p>
        </w:tc>
      </w:tr>
      <w:tr w:rsidR="00042E2A" w:rsidRPr="00631EE6" w14:paraId="5BEC15F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CA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11:34:50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51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1DE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F6B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DBB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05003050000037524-E0GjnmEzhjgg20231121</w:t>
            </w:r>
          </w:p>
        </w:tc>
      </w:tr>
      <w:tr w:rsidR="00042E2A" w:rsidRPr="00631EE6" w14:paraId="6A87C86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2D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11:35:01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4BA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A8F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1C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E4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07003070000037303-E0GjnmEzhjmQ20231121</w:t>
            </w:r>
          </w:p>
        </w:tc>
      </w:tr>
      <w:tr w:rsidR="00042E2A" w:rsidRPr="00631EE6" w14:paraId="6CD4C94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4BF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11:54:14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8C4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552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97D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FC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BD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05003050000040171-E0GjnmEzhyJa20231121</w:t>
            </w:r>
          </w:p>
        </w:tc>
      </w:tr>
      <w:tr w:rsidR="00042E2A" w:rsidRPr="00631EE6" w14:paraId="3FF457E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69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11:54:29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BE37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5C4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4E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CF7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05003050000040186-E0GjnmEzhyWn20231121</w:t>
            </w:r>
          </w:p>
        </w:tc>
      </w:tr>
      <w:tr w:rsidR="00042E2A" w:rsidRPr="00631EE6" w14:paraId="64B3E21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0C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11:56:05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78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69F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19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5F9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05003050000040432-E0GjnmEzhzJg20231121</w:t>
            </w:r>
          </w:p>
        </w:tc>
      </w:tr>
      <w:tr w:rsidR="00042E2A" w:rsidRPr="00631EE6" w14:paraId="6F4D660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70D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11:57:42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8B7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709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C75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51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05003050000040613-E0GjnmEzi0IG20231121</w:t>
            </w:r>
          </w:p>
        </w:tc>
      </w:tr>
      <w:tr w:rsidR="00042E2A" w:rsidRPr="00631EE6" w14:paraId="567380D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391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12:02:10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E8A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910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C0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5A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07003070000040645-E0GjnmEzi4EJ20231121</w:t>
            </w:r>
          </w:p>
        </w:tc>
      </w:tr>
      <w:tr w:rsidR="00042E2A" w:rsidRPr="00631EE6" w14:paraId="72D49E2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B07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12:03:12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D40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8B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2CC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9C6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07003070000040631-E0GjnmEzi5CV20231121</w:t>
            </w:r>
          </w:p>
        </w:tc>
      </w:tr>
      <w:tr w:rsidR="00042E2A" w:rsidRPr="00631EE6" w14:paraId="6DBD031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87B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12:05:03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B5B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5B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35B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B1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05003050000041536-E0GjnmEzi6rl20231121</w:t>
            </w:r>
          </w:p>
        </w:tc>
      </w:tr>
      <w:tr w:rsidR="00042E2A" w:rsidRPr="00631EE6" w14:paraId="249EEE4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AC8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12:08:46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686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0BD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C5D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A7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07003070000041946-E0GjnmEziA0U20231121</w:t>
            </w:r>
          </w:p>
        </w:tc>
      </w:tr>
      <w:tr w:rsidR="00042E2A" w:rsidRPr="00631EE6" w14:paraId="646B433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1F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12:08:46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8DA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C54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866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11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07003070000041946-E0GjnmEziA0W20231121</w:t>
            </w:r>
          </w:p>
        </w:tc>
      </w:tr>
      <w:tr w:rsidR="00042E2A" w:rsidRPr="00631EE6" w14:paraId="73B1E40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E31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12:10:04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512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2B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428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634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07003070000042091-E0GjnmEziAun20231121</w:t>
            </w:r>
          </w:p>
        </w:tc>
      </w:tr>
      <w:tr w:rsidR="00042E2A" w:rsidRPr="00631EE6" w14:paraId="4B3E094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9C3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12:10:04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CD8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D0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1C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D9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07003070000042091-E0GjnmEziAul20231121</w:t>
            </w:r>
          </w:p>
        </w:tc>
      </w:tr>
      <w:tr w:rsidR="00042E2A" w:rsidRPr="00631EE6" w14:paraId="301BA51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300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12:10:29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2F9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7C0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7B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9FDD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07003070000041748-E0GjnmEziBCw20231121</w:t>
            </w:r>
          </w:p>
        </w:tc>
      </w:tr>
      <w:tr w:rsidR="00042E2A" w:rsidRPr="00631EE6" w14:paraId="5748F8D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8BBC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12:13:48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38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29F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6F6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7C4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07003070000042517-E0GjnmEziDlg20231121</w:t>
            </w:r>
          </w:p>
        </w:tc>
      </w:tr>
      <w:tr w:rsidR="00042E2A" w:rsidRPr="00631EE6" w14:paraId="2A64EEA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576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12:17:30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12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C34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7D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68B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05003050000043247-E0GjnmEziGrV20231121</w:t>
            </w:r>
          </w:p>
        </w:tc>
      </w:tr>
      <w:tr w:rsidR="00042E2A" w:rsidRPr="00631EE6" w14:paraId="1333E95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6E5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12:17:30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A1C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FC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1CB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A4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05003050000043247-E0GjnmEziGrT20231121</w:t>
            </w:r>
          </w:p>
        </w:tc>
      </w:tr>
      <w:tr w:rsidR="00042E2A" w:rsidRPr="00631EE6" w14:paraId="33C9EFC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86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12:18:26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59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6A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2C46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29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07003070000042206-E0GjnmEziHV320231121</w:t>
            </w:r>
          </w:p>
        </w:tc>
      </w:tr>
      <w:tr w:rsidR="00042E2A" w:rsidRPr="00631EE6" w14:paraId="5916EE1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865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21-Nov-2023 12:27:08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2BA6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339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26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9B66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05003050000044384-E0GjnmEziNi020231121</w:t>
            </w:r>
          </w:p>
        </w:tc>
      </w:tr>
      <w:tr w:rsidR="00042E2A" w:rsidRPr="00631EE6" w14:paraId="430689B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11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12:35:18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40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A0BC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6E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182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05003050000044294-E0GjnmEziUKD20231121</w:t>
            </w:r>
          </w:p>
        </w:tc>
      </w:tr>
      <w:tr w:rsidR="00042E2A" w:rsidRPr="00631EE6" w14:paraId="6B1D742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437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12:37:01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3F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2EC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B0E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55E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07003070000045604-E0GjnmEziVsJ20231121</w:t>
            </w:r>
          </w:p>
        </w:tc>
      </w:tr>
      <w:tr w:rsidR="00042E2A" w:rsidRPr="00631EE6" w14:paraId="2504135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C6B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12:38:13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76D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8C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7A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854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07003070000045804-E0GjnmEziWeA20231121</w:t>
            </w:r>
          </w:p>
        </w:tc>
      </w:tr>
      <w:tr w:rsidR="00042E2A" w:rsidRPr="00631EE6" w14:paraId="2CB46AE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B1D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12:38:34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4D6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99D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F87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D6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07003070000045604-E0GjnmEziWpJ20231121</w:t>
            </w:r>
          </w:p>
        </w:tc>
      </w:tr>
      <w:tr w:rsidR="00042E2A" w:rsidRPr="00631EE6" w14:paraId="4E91061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E3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12:41:02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46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8C3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E43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B5E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07003070000046227-E0GjnmEziYbl20231121</w:t>
            </w:r>
          </w:p>
        </w:tc>
      </w:tr>
      <w:tr w:rsidR="00042E2A" w:rsidRPr="00631EE6" w14:paraId="61F5C73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ED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12:44:09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54B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997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51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4C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05003050000046692-E0GjnmEzibLd20231121</w:t>
            </w:r>
          </w:p>
        </w:tc>
      </w:tr>
      <w:tr w:rsidR="00042E2A" w:rsidRPr="00631EE6" w14:paraId="5B4461F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3E5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12:46:33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02F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BD0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A6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C57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07003070000046928-E0GjnmEzid8n20231121</w:t>
            </w:r>
          </w:p>
        </w:tc>
      </w:tr>
      <w:tr w:rsidR="00042E2A" w:rsidRPr="00631EE6" w14:paraId="6EBE205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C3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12:48:01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21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F2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49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D6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05003050000047435-E0GjnmEzie5E20231121</w:t>
            </w:r>
          </w:p>
        </w:tc>
      </w:tr>
      <w:tr w:rsidR="00042E2A" w:rsidRPr="00631EE6" w14:paraId="13086DE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9C8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12:48:54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72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3C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A4A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B1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05003050000046962-E0GjnmEzieks20231121</w:t>
            </w:r>
          </w:p>
        </w:tc>
      </w:tr>
      <w:tr w:rsidR="00042E2A" w:rsidRPr="00631EE6" w14:paraId="368E500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D81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12:51:00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6F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D57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C14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5C4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05003050000047897-E0GjnmEzig5620231121</w:t>
            </w:r>
          </w:p>
        </w:tc>
      </w:tr>
      <w:tr w:rsidR="00042E2A" w:rsidRPr="00631EE6" w14:paraId="7A9ABC6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06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12:51:10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A33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1C1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978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71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05003050000047924-E0GjnmEzigEW20231121</w:t>
            </w:r>
          </w:p>
        </w:tc>
      </w:tr>
      <w:tr w:rsidR="00042E2A" w:rsidRPr="00631EE6" w14:paraId="189CDDA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996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12:53:40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15B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7BF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DF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F8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07003070000048023-E0GjnmEziiT320231121</w:t>
            </w:r>
          </w:p>
        </w:tc>
      </w:tr>
      <w:tr w:rsidR="00042E2A" w:rsidRPr="00631EE6" w14:paraId="6932A55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96F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12:53:52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AED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0BC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CE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F2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07003070000047741-E0GjnmEziif620231121</w:t>
            </w:r>
          </w:p>
        </w:tc>
      </w:tr>
      <w:tr w:rsidR="00042E2A" w:rsidRPr="00631EE6" w14:paraId="206D897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87D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12:57:07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75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C2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77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870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07003070000048112-E0GjnmEzilnp20231121</w:t>
            </w:r>
          </w:p>
        </w:tc>
      </w:tr>
      <w:tr w:rsidR="00042E2A" w:rsidRPr="00631EE6" w14:paraId="549E410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21A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12:58:04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B67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F94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F0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FC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05003050000048728-E0GjnmEzimfX20231121</w:t>
            </w:r>
          </w:p>
        </w:tc>
      </w:tr>
      <w:tr w:rsidR="00042E2A" w:rsidRPr="00631EE6" w14:paraId="0AE688F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2F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12:58:04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49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B7D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E8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8D9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05003050000048728-E0GjnmEzimfV20231121</w:t>
            </w:r>
          </w:p>
        </w:tc>
      </w:tr>
      <w:tr w:rsidR="00042E2A" w:rsidRPr="00631EE6" w14:paraId="55A15C9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0F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13:00:08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47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3A7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18B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102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05003050000048296-E0GjnmEzioSf20231121</w:t>
            </w:r>
          </w:p>
        </w:tc>
      </w:tr>
      <w:tr w:rsidR="00042E2A" w:rsidRPr="00631EE6" w14:paraId="66D443D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D2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13:00:26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659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F3E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C3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817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07003070000048113-E0GjnmEzioqH20231121</w:t>
            </w:r>
          </w:p>
        </w:tc>
      </w:tr>
      <w:tr w:rsidR="00042E2A" w:rsidRPr="00631EE6" w14:paraId="1A12484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82F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13:02:26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976C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89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534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C6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05003050000049416-E0GjnmEzirAp20231121</w:t>
            </w:r>
          </w:p>
        </w:tc>
      </w:tr>
      <w:tr w:rsidR="00042E2A" w:rsidRPr="00631EE6" w14:paraId="41E67AE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544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13:07:42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7C1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623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506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BF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05003050000050410-E0GjnmEzivig20231121</w:t>
            </w:r>
          </w:p>
        </w:tc>
      </w:tr>
      <w:tr w:rsidR="00042E2A" w:rsidRPr="00631EE6" w14:paraId="5018D85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7D1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13:09:19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D4D7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0A0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3CF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719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07003070000050161-E0GjnmEzix1i20231121</w:t>
            </w:r>
          </w:p>
        </w:tc>
      </w:tr>
      <w:tr w:rsidR="00042E2A" w:rsidRPr="00631EE6" w14:paraId="172A8ED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F7E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13:12:48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93F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C4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EE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5842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05003050000051451-E0GjnmEzizxY20231121</w:t>
            </w:r>
          </w:p>
        </w:tc>
      </w:tr>
      <w:tr w:rsidR="00042E2A" w:rsidRPr="00631EE6" w14:paraId="54FD1EE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0E4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13:12:48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29D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B62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037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4F7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05003050000051451-E0GjnmEzizxa20231121</w:t>
            </w:r>
          </w:p>
        </w:tc>
      </w:tr>
      <w:tr w:rsidR="00042E2A" w:rsidRPr="00631EE6" w14:paraId="235FF48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92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13:14:29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18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EA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22F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A2D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05003050000050700-E0GjnmEzj1I720231121</w:t>
            </w:r>
          </w:p>
        </w:tc>
      </w:tr>
      <w:tr w:rsidR="00042E2A" w:rsidRPr="00631EE6" w14:paraId="52D003F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4C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13:18:18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C3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F71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81A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81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05003050000052510-E0GjnmEzj3lP20231121</w:t>
            </w:r>
          </w:p>
        </w:tc>
      </w:tr>
      <w:tr w:rsidR="00042E2A" w:rsidRPr="00631EE6" w14:paraId="7D10DF2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264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13:22:36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20F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9B0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C8E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7D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07003070000053063-E0GjnmEzj7AI20231121</w:t>
            </w:r>
          </w:p>
        </w:tc>
      </w:tr>
      <w:tr w:rsidR="00042E2A" w:rsidRPr="00631EE6" w14:paraId="2F9D2F5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47E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13:23:31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9B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C48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974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4A5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05003050000053228-E0GjnmEzj8Mx20231121</w:t>
            </w:r>
          </w:p>
        </w:tc>
      </w:tr>
      <w:tr w:rsidR="00042E2A" w:rsidRPr="00631EE6" w14:paraId="78518AA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215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13:23:41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34E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D55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1B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C2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07003070000053033-E0GjnmEzj8ZA20231121</w:t>
            </w:r>
          </w:p>
        </w:tc>
      </w:tr>
      <w:tr w:rsidR="00042E2A" w:rsidRPr="00631EE6" w14:paraId="5FB98D1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021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13:25:50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81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E90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0C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823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05003050000053548-E0GjnmEzjANA20231121</w:t>
            </w:r>
          </w:p>
        </w:tc>
      </w:tr>
      <w:tr w:rsidR="00042E2A" w:rsidRPr="00631EE6" w14:paraId="5603862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70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13:30:53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2C40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890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6E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29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05003050000054583-E0GjnmEzjFXR20231121</w:t>
            </w:r>
          </w:p>
        </w:tc>
      </w:tr>
      <w:tr w:rsidR="00042E2A" w:rsidRPr="00631EE6" w14:paraId="02ECDC3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2ED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13:31:41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53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10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26A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9C4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07003070000054049-E0GjnmEzjG7v20231121</w:t>
            </w:r>
          </w:p>
        </w:tc>
      </w:tr>
      <w:tr w:rsidR="00042E2A" w:rsidRPr="00631EE6" w14:paraId="7FD1768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A3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13:31:41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998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1F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E3A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CD4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07003070000053911-E0GjnmEzjG8N20231121</w:t>
            </w:r>
          </w:p>
        </w:tc>
      </w:tr>
      <w:tr w:rsidR="00042E2A" w:rsidRPr="00631EE6" w14:paraId="2E8C297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2A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13:33:53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F3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BE5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D6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ED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07003070000055300-E0GjnmEzjIPX20231121</w:t>
            </w:r>
          </w:p>
        </w:tc>
      </w:tr>
      <w:tr w:rsidR="00042E2A" w:rsidRPr="00631EE6" w14:paraId="2052005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70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13:34:59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1C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AD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0BD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2A1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05003050000055690-E0GjnmEzjJO820231121</w:t>
            </w:r>
          </w:p>
        </w:tc>
      </w:tr>
      <w:tr w:rsidR="00042E2A" w:rsidRPr="00631EE6" w14:paraId="7EF4A6B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7AA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13:36:02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191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02B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F6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936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05003050000056120-E0GjnmEzjKSB20231121</w:t>
            </w:r>
          </w:p>
        </w:tc>
      </w:tr>
      <w:tr w:rsidR="00042E2A" w:rsidRPr="00631EE6" w14:paraId="028D627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96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13:38:14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22A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53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549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B9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07003070000056318-E0GjnmEzjMNR20231121</w:t>
            </w:r>
          </w:p>
        </w:tc>
      </w:tr>
      <w:tr w:rsidR="00042E2A" w:rsidRPr="00631EE6" w14:paraId="607741D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7A7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13:40:34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0DC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E87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163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E37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07003070000056681-E0GjnmEzjNuH20231121</w:t>
            </w:r>
          </w:p>
        </w:tc>
      </w:tr>
      <w:tr w:rsidR="00042E2A" w:rsidRPr="00631EE6" w14:paraId="64D0D94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C2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13:42:29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307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452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BF4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61F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05003050000057683-E0GjnmEzjPkw20231121</w:t>
            </w:r>
          </w:p>
        </w:tc>
      </w:tr>
      <w:tr w:rsidR="00042E2A" w:rsidRPr="00631EE6" w14:paraId="4C1579F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755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13:42:53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EC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EF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FB7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22A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05003050000057777-E0GjnmEzjQFv20231121</w:t>
            </w:r>
          </w:p>
        </w:tc>
      </w:tr>
      <w:tr w:rsidR="00042E2A" w:rsidRPr="00631EE6" w14:paraId="10A121D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115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13:43:18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D05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4B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BF25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F5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07003070000055788-E0GjnmEzjQq720231121</w:t>
            </w:r>
          </w:p>
        </w:tc>
      </w:tr>
      <w:tr w:rsidR="00042E2A" w:rsidRPr="00631EE6" w14:paraId="753A485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19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13:46:11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F8D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ED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03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9DC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07003070000058138-E0GjnmEzjTG820231121</w:t>
            </w:r>
          </w:p>
        </w:tc>
      </w:tr>
      <w:tr w:rsidR="00042E2A" w:rsidRPr="00631EE6" w14:paraId="75A9A59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5E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13:46:31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576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3A8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CE9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9C5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07003070000057897-E0GjnmEzjTRf20231121</w:t>
            </w:r>
          </w:p>
        </w:tc>
      </w:tr>
      <w:tr w:rsidR="00042E2A" w:rsidRPr="00631EE6" w14:paraId="296B66B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B3C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13:48:54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C7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949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21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76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07003070000058673-E0GjnmEzjVWT20231121</w:t>
            </w:r>
          </w:p>
        </w:tc>
      </w:tr>
      <w:tr w:rsidR="00042E2A" w:rsidRPr="00631EE6" w14:paraId="6196915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000B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13:50:20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AFC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AD4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4E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B43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07003070000059213-E0GjnmEzjWmQ20231121</w:t>
            </w:r>
          </w:p>
        </w:tc>
      </w:tr>
      <w:tr w:rsidR="00042E2A" w:rsidRPr="00631EE6" w14:paraId="6B327B2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37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21-Nov-2023 13:52:27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8FF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35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CE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B39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05003050000059894-E0GjnmEzjZPL20231121</w:t>
            </w:r>
          </w:p>
        </w:tc>
      </w:tr>
      <w:tr w:rsidR="00042E2A" w:rsidRPr="00631EE6" w14:paraId="25FAEC3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8C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13:54:52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C9B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A6F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DC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1A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07003070000060100-E0GjnmEzjbsy20231121</w:t>
            </w:r>
          </w:p>
        </w:tc>
      </w:tr>
      <w:tr w:rsidR="00042E2A" w:rsidRPr="00631EE6" w14:paraId="1FE5851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AEE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13:55:08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8A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00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C6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25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07003070000059789-E0GjnmEzjcF020231121</w:t>
            </w:r>
          </w:p>
        </w:tc>
      </w:tr>
      <w:tr w:rsidR="00042E2A" w:rsidRPr="00631EE6" w14:paraId="553BA97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85D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13:56:20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81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D53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9E5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476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07003070000060470-E0GjnmEzjdJl20231121</w:t>
            </w:r>
          </w:p>
        </w:tc>
      </w:tr>
      <w:tr w:rsidR="00042E2A" w:rsidRPr="00631EE6" w14:paraId="66542CC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D2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13:56:35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80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93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F1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42F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07003070000059742-E0GjnmEzjdWJ20231121</w:t>
            </w:r>
          </w:p>
        </w:tc>
      </w:tr>
      <w:tr w:rsidR="00042E2A" w:rsidRPr="00631EE6" w14:paraId="3A62157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D47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13:56:35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EBA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835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6C0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1F6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07003070000059742-E0GjnmEzjdWL20231121</w:t>
            </w:r>
          </w:p>
        </w:tc>
      </w:tr>
      <w:tr w:rsidR="00042E2A" w:rsidRPr="00631EE6" w14:paraId="6D052BB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7E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13:57:46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89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CB4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8F2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1B62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07003070000060804-E0GjnmEzjeRy20231121</w:t>
            </w:r>
          </w:p>
        </w:tc>
      </w:tr>
      <w:tr w:rsidR="00042E2A" w:rsidRPr="00631EE6" w14:paraId="609B0D4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EA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13:59:48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3E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AE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47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932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05003050000061004-E0GjnmEzjft820231121</w:t>
            </w:r>
          </w:p>
        </w:tc>
      </w:tr>
      <w:tr w:rsidR="00042E2A" w:rsidRPr="00631EE6" w14:paraId="2CCF319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A1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14:02:00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BE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E4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9D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C32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07003070000060805-E0GjnmEzjiGT20231121</w:t>
            </w:r>
          </w:p>
        </w:tc>
      </w:tr>
      <w:tr w:rsidR="00042E2A" w:rsidRPr="00631EE6" w14:paraId="5DDB153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5A5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14:03:10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E30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DC0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2FB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440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07003070000061896-E0GjnmEzjjJY20231121</w:t>
            </w:r>
          </w:p>
        </w:tc>
      </w:tr>
      <w:tr w:rsidR="00042E2A" w:rsidRPr="00631EE6" w14:paraId="425FF8F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BF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14:04:25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010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4B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A4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356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07003070000062214-E0GjnmEzjkQ120231121</w:t>
            </w:r>
          </w:p>
        </w:tc>
      </w:tr>
      <w:tr w:rsidR="00042E2A" w:rsidRPr="00631EE6" w14:paraId="3A93C77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326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14:06:04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CAB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05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3B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5C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07003070000062552-E0GjnmEzjliC20231121</w:t>
            </w:r>
          </w:p>
        </w:tc>
      </w:tr>
      <w:tr w:rsidR="00042E2A" w:rsidRPr="00631EE6" w14:paraId="6D5CB6B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1F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14:07:23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1AF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76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E93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3A9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05003050000062713-E0GjnmEzjmnt20231121</w:t>
            </w:r>
          </w:p>
        </w:tc>
      </w:tr>
      <w:tr w:rsidR="00042E2A" w:rsidRPr="00631EE6" w14:paraId="3BC153A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F1C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14:08:49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7B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ACB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29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DC8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05003050000063111-E0GjnmEzjo0p20231121</w:t>
            </w:r>
          </w:p>
        </w:tc>
      </w:tr>
      <w:tr w:rsidR="00042E2A" w:rsidRPr="00631EE6" w14:paraId="5AF055A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DA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14:11:09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C5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7B3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FF1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F6D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05003050000063671-E0GjnmEzjpYH20231121</w:t>
            </w:r>
          </w:p>
        </w:tc>
      </w:tr>
      <w:tr w:rsidR="00042E2A" w:rsidRPr="00631EE6" w14:paraId="278920A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75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14:12:55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EC4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84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C6C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93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07003070000063892-E0GjnmEzjrET20231121</w:t>
            </w:r>
          </w:p>
        </w:tc>
      </w:tr>
      <w:tr w:rsidR="00042E2A" w:rsidRPr="00631EE6" w14:paraId="1F6D215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F23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14:15:30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489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52F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E1F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98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05003050000064471-E0GjnmEzjtgz20231121</w:t>
            </w:r>
          </w:p>
        </w:tc>
      </w:tr>
      <w:tr w:rsidR="00042E2A" w:rsidRPr="00631EE6" w14:paraId="67949BC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9F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14:16:06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37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342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E74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BD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2D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05003050000064809-E0GjnmEzjuDx20231121</w:t>
            </w:r>
          </w:p>
        </w:tc>
      </w:tr>
      <w:tr w:rsidR="00042E2A" w:rsidRPr="00631EE6" w14:paraId="39F3E27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0D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14:19:15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73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F39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84F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C64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07003070000064882-E0GjnmEzjwWY20231121</w:t>
            </w:r>
          </w:p>
        </w:tc>
      </w:tr>
      <w:tr w:rsidR="00042E2A" w:rsidRPr="00631EE6" w14:paraId="38ED4F7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DB6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14:19:42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A37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A8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75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25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05003050000065407-E0GjnmEzjwnw20231121</w:t>
            </w:r>
          </w:p>
        </w:tc>
      </w:tr>
      <w:tr w:rsidR="00042E2A" w:rsidRPr="00631EE6" w14:paraId="410708D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613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14:22:34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598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E5D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55E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28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05003050000065844-E0GjnmEzjzMD20231121</w:t>
            </w:r>
          </w:p>
        </w:tc>
      </w:tr>
      <w:tr w:rsidR="00042E2A" w:rsidRPr="00631EE6" w14:paraId="28B2E64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58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14:23:13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80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BB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49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208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05003050000066128-E0GjnmEzjzpz20231121</w:t>
            </w:r>
          </w:p>
        </w:tc>
      </w:tr>
      <w:tr w:rsidR="00042E2A" w:rsidRPr="00631EE6" w14:paraId="16F1AB3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84B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14:24:52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468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B88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0D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540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05003050000066388-E0GjnmEzk0ou20231121</w:t>
            </w:r>
          </w:p>
        </w:tc>
      </w:tr>
      <w:tr w:rsidR="00042E2A" w:rsidRPr="00631EE6" w14:paraId="3C23BB5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73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14:25:09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393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DE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4C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5B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05003050000065760-E0GjnmEzk1A320231121</w:t>
            </w:r>
          </w:p>
        </w:tc>
      </w:tr>
      <w:tr w:rsidR="00042E2A" w:rsidRPr="00631EE6" w14:paraId="30D9B01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C02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14:25:09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AA8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A0A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71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09E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05003050000065760-E0GjnmEzk1A520231121</w:t>
            </w:r>
          </w:p>
        </w:tc>
      </w:tr>
      <w:tr w:rsidR="00042E2A" w:rsidRPr="00631EE6" w14:paraId="3AAB6D4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43FE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14:26:25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AF4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044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9DD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F6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05003050000066793-E0GjnmEzk27Q20231121</w:t>
            </w:r>
          </w:p>
        </w:tc>
      </w:tr>
      <w:tr w:rsidR="00042E2A" w:rsidRPr="00631EE6" w14:paraId="4BD5B93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411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14:26:25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336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6E9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146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CD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05003050000066793-E0GjnmEzk27U20231121</w:t>
            </w:r>
          </w:p>
        </w:tc>
      </w:tr>
      <w:tr w:rsidR="00042E2A" w:rsidRPr="00631EE6" w14:paraId="17F99A5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EF2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14:26:25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9C79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BDC6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2E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E8E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05003050000066793-E0GjnmEzk27S20231121</w:t>
            </w:r>
          </w:p>
        </w:tc>
      </w:tr>
      <w:tr w:rsidR="00042E2A" w:rsidRPr="00631EE6" w14:paraId="2BA23F0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E7A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14:26:42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EEC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353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1D0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69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07003070000066537-E0GjnmEzk2hl20231121</w:t>
            </w:r>
          </w:p>
        </w:tc>
      </w:tr>
      <w:tr w:rsidR="00042E2A" w:rsidRPr="00631EE6" w14:paraId="448B2AA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05F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14:28:05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D78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41F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A9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F3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05003050000067219-E0GjnmEzk3zS20231121</w:t>
            </w:r>
          </w:p>
        </w:tc>
      </w:tr>
      <w:tr w:rsidR="00042E2A" w:rsidRPr="00631EE6" w14:paraId="21F48EE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F103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14:28:05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205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4D3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81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D6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05003050000067219-E0GjnmEzk3zQ20231121</w:t>
            </w:r>
          </w:p>
        </w:tc>
      </w:tr>
      <w:tr w:rsidR="00042E2A" w:rsidRPr="00631EE6" w14:paraId="65CA728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11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14:30:00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107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483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85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D40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07003070000067297-E0GjnmEzk6sG20231121</w:t>
            </w:r>
          </w:p>
        </w:tc>
      </w:tr>
      <w:tr w:rsidR="00042E2A" w:rsidRPr="00631EE6" w14:paraId="1E2C647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784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14:30:00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81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9FF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B4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CA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07003070000067297-E0GjnmEzk6sE20231121</w:t>
            </w:r>
          </w:p>
        </w:tc>
      </w:tr>
      <w:tr w:rsidR="00042E2A" w:rsidRPr="00631EE6" w14:paraId="32C861E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FEE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14:30:00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A27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162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CF9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F1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07003070000067297-E0GjnmEzk6kP20231121</w:t>
            </w:r>
          </w:p>
        </w:tc>
      </w:tr>
      <w:tr w:rsidR="00042E2A" w:rsidRPr="00631EE6" w14:paraId="0DE970E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EC5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14:31:37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28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9E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C9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2B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05003050000068269-E0GjnmEzkBYG20231121</w:t>
            </w:r>
          </w:p>
        </w:tc>
      </w:tr>
      <w:tr w:rsidR="00042E2A" w:rsidRPr="00631EE6" w14:paraId="55102EB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159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14:31:37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B4A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DF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F60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EF2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07003070000068272-E0GjnmEzkBY820231121</w:t>
            </w:r>
          </w:p>
        </w:tc>
      </w:tr>
      <w:tr w:rsidR="00042E2A" w:rsidRPr="00631EE6" w14:paraId="3B2AF38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046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14:32:47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F36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7B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8A4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7BA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07003070000068816-E0GjnmEzkE1e20231121</w:t>
            </w:r>
          </w:p>
        </w:tc>
      </w:tr>
      <w:tr w:rsidR="00042E2A" w:rsidRPr="00631EE6" w14:paraId="02C13AA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8D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14:32:47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039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53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177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8F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07003070000068816-E0GjnmEzkE1c20231121</w:t>
            </w:r>
          </w:p>
        </w:tc>
      </w:tr>
      <w:tr w:rsidR="00042E2A" w:rsidRPr="00631EE6" w14:paraId="2CEC598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6E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14:33:41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F7A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C8B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AAF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65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05003050000068998-E0GjnmEzkFyB20231121</w:t>
            </w:r>
          </w:p>
        </w:tc>
      </w:tr>
      <w:tr w:rsidR="00042E2A" w:rsidRPr="00631EE6" w14:paraId="2490F95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4CE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14:35:03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986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16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B8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55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07003070000069523-E0GjnmEzkHvV20231121</w:t>
            </w:r>
          </w:p>
        </w:tc>
      </w:tr>
      <w:tr w:rsidR="00042E2A" w:rsidRPr="00631EE6" w14:paraId="371858D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9FB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14:35:14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CDF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56F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09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667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05003050000069704-E0GjnmEzkIPU20231121</w:t>
            </w:r>
          </w:p>
        </w:tc>
      </w:tr>
      <w:tr w:rsidR="00042E2A" w:rsidRPr="00631EE6" w14:paraId="3728133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1A5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14:36:02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B8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0378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94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5D3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07003070000070087-E0GjnmEzkJvU20231121</w:t>
            </w:r>
          </w:p>
        </w:tc>
      </w:tr>
      <w:tr w:rsidR="00042E2A" w:rsidRPr="00631EE6" w14:paraId="2C09C4B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32E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14:37:42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7C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88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87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337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07003070000070661-E0GjnmEzkM3h20231121</w:t>
            </w:r>
          </w:p>
        </w:tc>
      </w:tr>
      <w:tr w:rsidR="00042E2A" w:rsidRPr="00631EE6" w14:paraId="4677466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C05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14:37:56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766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57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D41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CE3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05003050000070914-E0GjnmEzkMUU20231121</w:t>
            </w:r>
          </w:p>
        </w:tc>
      </w:tr>
      <w:tr w:rsidR="00042E2A" w:rsidRPr="00631EE6" w14:paraId="5E94185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0A1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14:39:22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3B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40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5B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43D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05003050000071407-E0GjnmEzkOou20231121</w:t>
            </w:r>
          </w:p>
        </w:tc>
      </w:tr>
      <w:tr w:rsidR="00042E2A" w:rsidRPr="00631EE6" w14:paraId="0B6491F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E8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21-Nov-2023 14:41:15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8A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3E3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1011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079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05003050000071892-E0GjnmEzkRXF20231121</w:t>
            </w:r>
          </w:p>
        </w:tc>
      </w:tr>
      <w:tr w:rsidR="00042E2A" w:rsidRPr="00631EE6" w14:paraId="626F57C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05D3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14:43:32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C2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E3A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75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33A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05003050000072421-E0GjnmEzkUh220231121</w:t>
            </w:r>
          </w:p>
        </w:tc>
      </w:tr>
      <w:tr w:rsidR="00042E2A" w:rsidRPr="00631EE6" w14:paraId="3455036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130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14:44:29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EE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068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72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5E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05003050000072970-E0GjnmEzkVt820231121</w:t>
            </w:r>
          </w:p>
        </w:tc>
      </w:tr>
      <w:tr w:rsidR="00042E2A" w:rsidRPr="00631EE6" w14:paraId="4C0BAAC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59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14:48:10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5B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2AB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64C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DAA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05003050000074094-E0GjnmEzkaLn20231121</w:t>
            </w:r>
          </w:p>
        </w:tc>
      </w:tr>
      <w:tr w:rsidR="00042E2A" w:rsidRPr="00631EE6" w14:paraId="457D010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D01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14:49:26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90C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C4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3011.0000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16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0B2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07003070000074491-E0GjnmEzkdEl20231121</w:t>
            </w:r>
          </w:p>
        </w:tc>
      </w:tr>
      <w:tr w:rsidR="00042E2A" w:rsidRPr="00631EE6" w14:paraId="33D430A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3B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14:51:43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604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54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71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40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07003070000074815-E0GjnmEzkfzh20231121</w:t>
            </w:r>
          </w:p>
        </w:tc>
      </w:tr>
      <w:tr w:rsidR="00042E2A" w:rsidRPr="00631EE6" w14:paraId="00E97B4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AC3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14:51:43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BE9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074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961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E64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05003050000074713-E0GjnmEzkfzf20231121</w:t>
            </w:r>
          </w:p>
        </w:tc>
      </w:tr>
      <w:tr w:rsidR="00042E2A" w:rsidRPr="00631EE6" w14:paraId="505B788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F0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14:51:43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35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C5A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3010.0000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10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F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05003050000074713-E0GjnmEzkfzd20231121</w:t>
            </w:r>
          </w:p>
        </w:tc>
      </w:tr>
      <w:tr w:rsidR="00042E2A" w:rsidRPr="00631EE6" w14:paraId="4F08F4A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9BF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14:53:12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AF1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0D6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E30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EB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05003050000075700-E0GjnmEzkhyd20231121</w:t>
            </w:r>
          </w:p>
        </w:tc>
      </w:tr>
      <w:tr w:rsidR="00042E2A" w:rsidRPr="00631EE6" w14:paraId="1450A55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B7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14:54:38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8F9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936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B03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EBE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07003070000075945-E0GjnmEzkjnG20231121</w:t>
            </w:r>
          </w:p>
        </w:tc>
      </w:tr>
      <w:tr w:rsidR="00042E2A" w:rsidRPr="00631EE6" w14:paraId="1447E5B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314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14:55:29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6A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02F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7D0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41B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07003070000075933-E0GjnmEzkkgL20231121</w:t>
            </w:r>
          </w:p>
        </w:tc>
      </w:tr>
      <w:tr w:rsidR="00042E2A" w:rsidRPr="00631EE6" w14:paraId="63BCF73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8E5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14:55:30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CEC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C2B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CE7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FCE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07003070000075450-E0GjnmEzkknl20231121</w:t>
            </w:r>
          </w:p>
        </w:tc>
      </w:tr>
      <w:tr w:rsidR="00042E2A" w:rsidRPr="00631EE6" w14:paraId="4A61BC0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36F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14:59:59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A0F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C1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C3F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0A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07003070000077559-E0GjnmEzkpoE20231121</w:t>
            </w:r>
          </w:p>
        </w:tc>
      </w:tr>
      <w:tr w:rsidR="00042E2A" w:rsidRPr="00631EE6" w14:paraId="5619939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FD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14:59:59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06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42C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38C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9A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05003050000077536-E0GjnmEzkpoI20231121</w:t>
            </w:r>
          </w:p>
        </w:tc>
      </w:tr>
      <w:tr w:rsidR="00042E2A" w:rsidRPr="00631EE6" w14:paraId="01670C3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27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14:59:59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039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326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CF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169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05003050000077536-E0GjnmEzkppA20231121</w:t>
            </w:r>
          </w:p>
        </w:tc>
      </w:tr>
      <w:tr w:rsidR="00042E2A" w:rsidRPr="00631EE6" w14:paraId="38B5810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D19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15:00:23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4C8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0C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13E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42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05003050000077151-E0GjnmEzkqRB20231121</w:t>
            </w:r>
          </w:p>
        </w:tc>
      </w:tr>
      <w:tr w:rsidR="00042E2A" w:rsidRPr="00631EE6" w14:paraId="6176478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A0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15:02:21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0DC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3A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AA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BEB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05003050000078680-E0GjnmEzksuS20231121</w:t>
            </w:r>
          </w:p>
        </w:tc>
      </w:tr>
      <w:tr w:rsidR="00042E2A" w:rsidRPr="00631EE6" w14:paraId="0FACE22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E5D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15:02:21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EEA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41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6FE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E263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05003050000078680-E0GjnmEzksuW20231121</w:t>
            </w:r>
          </w:p>
        </w:tc>
      </w:tr>
      <w:tr w:rsidR="00042E2A" w:rsidRPr="00631EE6" w14:paraId="5D91522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A1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15:02:21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C4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6E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341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220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05003050000078680-E0GjnmEzksuU20231121</w:t>
            </w:r>
          </w:p>
        </w:tc>
      </w:tr>
      <w:tr w:rsidR="00042E2A" w:rsidRPr="00631EE6" w14:paraId="43A6C6D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BC6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15:03:13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816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18E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DAA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B02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05003050000078791-E0GjnmEzkuJh20231121</w:t>
            </w:r>
          </w:p>
        </w:tc>
      </w:tr>
      <w:tr w:rsidR="00042E2A" w:rsidRPr="00631EE6" w14:paraId="48A4A9B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38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15:03:33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9C8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837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59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A9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05003050000078250-E0GjnmEzkut220231121</w:t>
            </w:r>
          </w:p>
        </w:tc>
      </w:tr>
      <w:tr w:rsidR="00042E2A" w:rsidRPr="00631EE6" w14:paraId="39045DA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DAA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15:04:50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2EF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FFD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98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84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05003050000079254-E0GjnmEzkwHN20231121</w:t>
            </w:r>
          </w:p>
        </w:tc>
      </w:tr>
      <w:tr w:rsidR="00042E2A" w:rsidRPr="00631EE6" w14:paraId="616709E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631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15:05:17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D19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31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014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46B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07003070000078041-E0GjnmEzkx3B20231121</w:t>
            </w:r>
          </w:p>
        </w:tc>
      </w:tr>
      <w:tr w:rsidR="00042E2A" w:rsidRPr="00631EE6" w14:paraId="368874A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2BC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15:06:07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0A6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298C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43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941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05003050000079849-E0GjnmEzkyWn20231121</w:t>
            </w:r>
          </w:p>
        </w:tc>
      </w:tr>
      <w:tr w:rsidR="00042E2A" w:rsidRPr="00631EE6" w14:paraId="0214DC5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AC5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15:08:22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79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37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23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199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07003070000080068-E0GjnmEzl1hn20231121</w:t>
            </w:r>
          </w:p>
        </w:tc>
      </w:tr>
      <w:tr w:rsidR="00042E2A" w:rsidRPr="00631EE6" w14:paraId="6583D94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0D0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15:09:29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EEFC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1B09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37A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83D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07003070000080664-E0GjnmEzl2rq20231121</w:t>
            </w:r>
          </w:p>
        </w:tc>
      </w:tr>
      <w:tr w:rsidR="00042E2A" w:rsidRPr="00631EE6" w14:paraId="4FD51B4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504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15:10:16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0CC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2F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E72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B30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07003070000079613-E0GjnmEzl3pV20231121</w:t>
            </w:r>
          </w:p>
        </w:tc>
      </w:tr>
      <w:tr w:rsidR="00042E2A" w:rsidRPr="00631EE6" w14:paraId="153825B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84E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15:10:16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736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F5F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930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DB1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07003070000079053-E0GjnmEzl3pT20231121</w:t>
            </w:r>
          </w:p>
        </w:tc>
      </w:tr>
      <w:tr w:rsidR="00042E2A" w:rsidRPr="00631EE6" w14:paraId="3323F9E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D81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15:11:04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BDF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C87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C8C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9A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05003050000081255-E0GjnmEzl4bt20231121</w:t>
            </w:r>
          </w:p>
        </w:tc>
      </w:tr>
      <w:tr w:rsidR="00042E2A" w:rsidRPr="00631EE6" w14:paraId="169F04C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6FC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15:13:18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04B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5C0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D66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014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07003070000081764-E0GjnmEzl7IZ20231121</w:t>
            </w:r>
          </w:p>
        </w:tc>
      </w:tr>
      <w:tr w:rsidR="00042E2A" w:rsidRPr="00631EE6" w14:paraId="623D38E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E81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15:13:18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6AC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7B8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D4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A41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07003070000081764-E0GjnmEzl7IX20231121</w:t>
            </w:r>
          </w:p>
        </w:tc>
      </w:tr>
      <w:tr w:rsidR="00042E2A" w:rsidRPr="00631EE6" w14:paraId="4BE0440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16B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15:13:54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3CA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9CA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8A6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AC8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07003070000081672-E0GjnmEzl7tP20231121</w:t>
            </w:r>
          </w:p>
        </w:tc>
      </w:tr>
      <w:tr w:rsidR="00042E2A" w:rsidRPr="00631EE6" w14:paraId="6724B27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C48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15:14:29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A4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99D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3005.0000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ACD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BFB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07003070000081555-E0GjnmEzl8Q520231121</w:t>
            </w:r>
          </w:p>
        </w:tc>
      </w:tr>
      <w:tr w:rsidR="00042E2A" w:rsidRPr="00631EE6" w14:paraId="075793E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56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15:17:05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E35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57C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D78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DB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07003070000082854-E0GjnmEzlBVX20231121</w:t>
            </w:r>
          </w:p>
        </w:tc>
      </w:tr>
      <w:tr w:rsidR="00042E2A" w:rsidRPr="00631EE6" w14:paraId="4A2F3EF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E5F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15:18:02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378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68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044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07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07003070000082544-E0GjnmEzlCnN20231121</w:t>
            </w:r>
          </w:p>
        </w:tc>
      </w:tr>
      <w:tr w:rsidR="00042E2A" w:rsidRPr="00631EE6" w14:paraId="454848D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22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15:18:02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E03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75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821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EF1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07003070000082544-E0GjnmEzlCnP20231121</w:t>
            </w:r>
          </w:p>
        </w:tc>
      </w:tr>
      <w:tr w:rsidR="00042E2A" w:rsidRPr="00631EE6" w14:paraId="4F57534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CA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15:20:27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F05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185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B12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AA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07003070000083460-E0GjnmEzlF8T20231121</w:t>
            </w:r>
          </w:p>
        </w:tc>
      </w:tr>
      <w:tr w:rsidR="00042E2A" w:rsidRPr="00631EE6" w14:paraId="3B32C54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AA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15:21:05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61E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551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B36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E13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07003070000083885-E0GjnmEzlFvK20231121</w:t>
            </w:r>
          </w:p>
        </w:tc>
      </w:tr>
      <w:tr w:rsidR="00042E2A" w:rsidRPr="00631EE6" w14:paraId="240710C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48B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15:21:05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106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99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66C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19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07003070000083885-E0GjnmEzlFvI20231121</w:t>
            </w:r>
          </w:p>
        </w:tc>
      </w:tr>
      <w:tr w:rsidR="00042E2A" w:rsidRPr="00631EE6" w14:paraId="4007EE9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9DB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15:22:02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BC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6C9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931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39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07003070000083875-E0GjnmEzlHH420231121</w:t>
            </w:r>
          </w:p>
        </w:tc>
      </w:tr>
      <w:tr w:rsidR="00042E2A" w:rsidRPr="00631EE6" w14:paraId="2B4A786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0CC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15:22:02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77B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AB3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F64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3D8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07003070000083875-E0GjnmEzlHH120231121</w:t>
            </w:r>
          </w:p>
        </w:tc>
      </w:tr>
      <w:tr w:rsidR="00042E2A" w:rsidRPr="00631EE6" w14:paraId="7512EC0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D3C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15:22:02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E09E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AF6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3006.0000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CD6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55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07003070000083875-E0GjnmEzlHGy20231121</w:t>
            </w:r>
          </w:p>
        </w:tc>
      </w:tr>
      <w:tr w:rsidR="00042E2A" w:rsidRPr="00631EE6" w14:paraId="553F23C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6BC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15:23:04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D9B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9B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476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ECE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07003070000084363-E0GjnmEzlIRY20231121</w:t>
            </w:r>
          </w:p>
        </w:tc>
      </w:tr>
      <w:tr w:rsidR="00042E2A" w:rsidRPr="00631EE6" w14:paraId="67FF55B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009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15:24:45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EB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8E6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A0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0B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07003070000084743-E0GjnmEzlKJu20231121</w:t>
            </w:r>
          </w:p>
        </w:tc>
      </w:tr>
      <w:tr w:rsidR="00042E2A" w:rsidRPr="00631EE6" w14:paraId="010CE58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22D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15:24:45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CE3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24D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440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EC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07003070000084743-E0GjnmEzlKJw20231121</w:t>
            </w:r>
          </w:p>
        </w:tc>
      </w:tr>
      <w:tr w:rsidR="00042E2A" w:rsidRPr="00631EE6" w14:paraId="7053382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75F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21-Nov-2023 15:24:57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2DC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DE9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176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AE7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05003050000084552-E0GjnmEzlKYy20231121</w:t>
            </w:r>
          </w:p>
        </w:tc>
      </w:tr>
      <w:tr w:rsidR="00042E2A" w:rsidRPr="00631EE6" w14:paraId="50729CA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5FC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15:24:57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E64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FAB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99A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324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05003050000084399-E0GjnmEzlKXY20231121</w:t>
            </w:r>
          </w:p>
        </w:tc>
      </w:tr>
      <w:tr w:rsidR="00042E2A" w:rsidRPr="00631EE6" w14:paraId="24ADA0B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F0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15:26:04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FCA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BCF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3004.0000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D83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EA5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05003050000085599-E0GjnmEzlM7O20231121</w:t>
            </w:r>
          </w:p>
        </w:tc>
      </w:tr>
      <w:tr w:rsidR="00042E2A" w:rsidRPr="00631EE6" w14:paraId="24672CA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2EA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15:26:22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8FA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7CE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A097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4E3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07003070000085365-E0GjnmEzlMLp20231121</w:t>
            </w:r>
          </w:p>
        </w:tc>
      </w:tr>
      <w:tr w:rsidR="00042E2A" w:rsidRPr="00631EE6" w14:paraId="60BC66D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13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15:28:05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F3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E04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8A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77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07003070000085867-E0GjnmEzlOhs20231121</w:t>
            </w:r>
          </w:p>
        </w:tc>
      </w:tr>
      <w:tr w:rsidR="00042E2A" w:rsidRPr="00631EE6" w14:paraId="40A1118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1EB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15:30:00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5AA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AD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E81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4B5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07003070000086474-E0GjnmEzlREh20231121</w:t>
            </w:r>
          </w:p>
        </w:tc>
      </w:tr>
      <w:tr w:rsidR="00042E2A" w:rsidRPr="00631EE6" w14:paraId="0454324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C46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15:30:44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DAB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AED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D6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8B0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05003050000085698-E0GjnmEzlSNG20231121</w:t>
            </w:r>
          </w:p>
        </w:tc>
      </w:tr>
      <w:tr w:rsidR="00042E2A" w:rsidRPr="00631EE6" w14:paraId="0132D5C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A46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15:31:11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02F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97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14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7F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05003050000087311-E0GjnmEzlT0Z20231121</w:t>
            </w:r>
          </w:p>
        </w:tc>
      </w:tr>
      <w:tr w:rsidR="00042E2A" w:rsidRPr="00631EE6" w14:paraId="7E81BD4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D08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15:32:19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2BA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60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5D56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9A2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07003070000087076-E0GjnmEzlUMs20231121</w:t>
            </w:r>
          </w:p>
        </w:tc>
      </w:tr>
      <w:tr w:rsidR="00042E2A" w:rsidRPr="00631EE6" w14:paraId="12464BA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666D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15:33:47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31A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73D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EFB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664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05003050000088142-E0GjnmEzlW1X20231121</w:t>
            </w:r>
          </w:p>
        </w:tc>
      </w:tr>
      <w:tr w:rsidR="00042E2A" w:rsidRPr="00631EE6" w14:paraId="1A8749C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C60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15:34:50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6A5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627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3003.0000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57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D76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07003070000088309-E0GjnmEzlWpj20231121</w:t>
            </w:r>
          </w:p>
        </w:tc>
      </w:tr>
      <w:tr w:rsidR="00042E2A" w:rsidRPr="00631EE6" w14:paraId="3B2E7C3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7574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15:35:05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FB4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295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BD5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FC2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05003050000088389-E0GjnmEzlX4E20231121</w:t>
            </w:r>
          </w:p>
        </w:tc>
      </w:tr>
      <w:tr w:rsidR="00042E2A" w:rsidRPr="00631EE6" w14:paraId="3CDBF83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32E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15:35:32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ED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3F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87C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80C4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07003070000087909-E0GjnmEzlXUP20231121</w:t>
            </w:r>
          </w:p>
        </w:tc>
      </w:tr>
      <w:tr w:rsidR="00042E2A" w:rsidRPr="00631EE6" w14:paraId="105B3F1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B8C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15:36:07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CA7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104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DE7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688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09D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07003070000087909-E0GjnmEzlY4R20231121</w:t>
            </w:r>
          </w:p>
        </w:tc>
      </w:tr>
      <w:tr w:rsidR="00042E2A" w:rsidRPr="00631EE6" w14:paraId="2446EA2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BA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15:36:22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1C0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1C3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E43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C60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07003070000088642-E0GjnmEzlYLk20231121</w:t>
            </w:r>
          </w:p>
        </w:tc>
      </w:tr>
      <w:tr w:rsidR="00042E2A" w:rsidRPr="00631EE6" w14:paraId="2798F0C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45D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15:36:22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008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51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8C59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61E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05003050000088820-E0GjnmEzlYKa20231121</w:t>
            </w:r>
          </w:p>
        </w:tc>
      </w:tr>
      <w:tr w:rsidR="00042E2A" w:rsidRPr="00631EE6" w14:paraId="39518AE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C08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15:37:43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D059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45C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CD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1CA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07003070000089082-E0GjnmEzlZXq20231121</w:t>
            </w:r>
          </w:p>
        </w:tc>
      </w:tr>
      <w:tr w:rsidR="00042E2A" w:rsidRPr="00631EE6" w14:paraId="4C2F258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AEE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15:37:43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26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03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312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E8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07003070000089082-E0GjnmEzlZXm20231121</w:t>
            </w:r>
          </w:p>
        </w:tc>
      </w:tr>
      <w:tr w:rsidR="00042E2A" w:rsidRPr="00631EE6" w14:paraId="12B7520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DB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15:37:43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A7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162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5B9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A65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07003070000089082-E0GjnmEzlZXk20231121</w:t>
            </w:r>
          </w:p>
        </w:tc>
      </w:tr>
      <w:tr w:rsidR="00042E2A" w:rsidRPr="00631EE6" w14:paraId="7C802FC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F5B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15:37:43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136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062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D46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18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07003070000089082-E0GjnmEzlZXo20231121</w:t>
            </w:r>
          </w:p>
        </w:tc>
      </w:tr>
      <w:tr w:rsidR="00042E2A" w:rsidRPr="00631EE6" w14:paraId="647024E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211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15:38:29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442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176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D4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372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05003050000089250-E0GjnmEzla6P20231121</w:t>
            </w:r>
          </w:p>
        </w:tc>
      </w:tr>
      <w:tr w:rsidR="00042E2A" w:rsidRPr="00631EE6" w14:paraId="2EA2B7D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E2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15:39:41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893D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A64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E57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D12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05003050000089710-E0GjnmEzlbIs20231121</w:t>
            </w:r>
          </w:p>
        </w:tc>
      </w:tr>
      <w:tr w:rsidR="00042E2A" w:rsidRPr="00631EE6" w14:paraId="25FF52A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105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15:41:43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4CEC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651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8F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5BA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07003070000089912-E0GjnmEzld5U20231121</w:t>
            </w:r>
          </w:p>
        </w:tc>
      </w:tr>
      <w:tr w:rsidR="00042E2A" w:rsidRPr="00631EE6" w14:paraId="124E08A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CE9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15:42:43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D6C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C0C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56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252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07003070000090381-E0GjnmEzleH120231121</w:t>
            </w:r>
          </w:p>
        </w:tc>
      </w:tr>
      <w:tr w:rsidR="00042E2A" w:rsidRPr="00631EE6" w14:paraId="0547ACD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290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15:42:43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4E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AB8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3B4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E21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07003070000090381-E0GjnmEzleH320231121</w:t>
            </w:r>
          </w:p>
        </w:tc>
      </w:tr>
      <w:tr w:rsidR="00042E2A" w:rsidRPr="00631EE6" w14:paraId="0444348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03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15:44:32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C30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B9C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307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BE3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07003070000090891-E0GjnmEzlgwe20231121</w:t>
            </w:r>
          </w:p>
        </w:tc>
      </w:tr>
      <w:tr w:rsidR="00042E2A" w:rsidRPr="00631EE6" w14:paraId="7263C04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FCB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15:44:32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55A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CE2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0DF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F93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07003070000090678-E0GjnmEzlgti20231121</w:t>
            </w:r>
          </w:p>
        </w:tc>
      </w:tr>
      <w:tr w:rsidR="00042E2A" w:rsidRPr="00631EE6" w14:paraId="11AD3A8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ED1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15:44:32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52B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26F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046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D23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05003050000090583-E0GjnmEzlgtg20231121</w:t>
            </w:r>
          </w:p>
        </w:tc>
      </w:tr>
      <w:tr w:rsidR="00042E2A" w:rsidRPr="00631EE6" w14:paraId="0DA7F47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90F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15:47:18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A08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3F1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A84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91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07003070000091410-E0GjnmEzlkBJ20231121</w:t>
            </w:r>
          </w:p>
        </w:tc>
      </w:tr>
      <w:tr w:rsidR="00042E2A" w:rsidRPr="00631EE6" w14:paraId="233F8C5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7F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15:48:38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78D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B72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1D9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782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07003070000091732-E0GjnmEzllcv20231121</w:t>
            </w:r>
          </w:p>
        </w:tc>
      </w:tr>
      <w:tr w:rsidR="00042E2A" w:rsidRPr="00631EE6" w14:paraId="7464856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A7B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15:50:12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39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4C7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63D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54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07003070000092153-E0GjnmEzlnfx20231121</w:t>
            </w:r>
          </w:p>
        </w:tc>
      </w:tr>
      <w:tr w:rsidR="00042E2A" w:rsidRPr="00631EE6" w14:paraId="3405D09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896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15:50:12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E4E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13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253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E2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05003050000092319-E0GjnmEzlnfv20231121</w:t>
            </w:r>
          </w:p>
        </w:tc>
      </w:tr>
      <w:tr w:rsidR="00042E2A" w:rsidRPr="00631EE6" w14:paraId="4862173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45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15:53:40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204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86A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86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F16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07003070000092867-E0GjnmEzlrdG20231121</w:t>
            </w:r>
          </w:p>
        </w:tc>
      </w:tr>
      <w:tr w:rsidR="00042E2A" w:rsidRPr="00631EE6" w14:paraId="7673DB0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7D6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15:54:33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BB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15E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618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BE9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05003050000092787-E0GjnmEzlsuX20231121</w:t>
            </w:r>
          </w:p>
        </w:tc>
      </w:tr>
      <w:tr w:rsidR="00042E2A" w:rsidRPr="00631EE6" w14:paraId="79344F4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7C4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15:54:33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767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EFEA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533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079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05003050000093608-E0GjnmEzlstv20231121</w:t>
            </w:r>
          </w:p>
        </w:tc>
      </w:tr>
      <w:tr w:rsidR="00042E2A" w:rsidRPr="00631EE6" w14:paraId="04A5487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106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15:54:33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803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397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58F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717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C09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07003070000093504-E0GjnmEzlstM20231121</w:t>
            </w:r>
          </w:p>
        </w:tc>
      </w:tr>
      <w:tr w:rsidR="00042E2A" w:rsidRPr="00631EE6" w14:paraId="252AB05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527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15:57:03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C4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91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F8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0F4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05003050000094052-E0GjnmEzlvzc20231121</w:t>
            </w:r>
          </w:p>
        </w:tc>
      </w:tr>
      <w:tr w:rsidR="00042E2A" w:rsidRPr="00631EE6" w14:paraId="42A6C9F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F77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15:57:41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46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29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DA8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777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07003070000093903-E0GjnmEzlwqk20231121</w:t>
            </w:r>
          </w:p>
        </w:tc>
      </w:tr>
      <w:tr w:rsidR="00042E2A" w:rsidRPr="00631EE6" w14:paraId="7117721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177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15:57:50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31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425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E79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F86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05003050000094615-E0GjnmEzlx1m20231121</w:t>
            </w:r>
          </w:p>
        </w:tc>
      </w:tr>
      <w:tr w:rsidR="00042E2A" w:rsidRPr="00631EE6" w14:paraId="094BC1B0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B5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16:00:14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B5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0F6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F7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955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05003050000095171-E0GjnmEzm02t20231121</w:t>
            </w:r>
          </w:p>
        </w:tc>
      </w:tr>
      <w:tr w:rsidR="00042E2A" w:rsidRPr="00631EE6" w14:paraId="0C26978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2E5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16:01:21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A7C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3D2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381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CCD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07003070000095767-E0GjnmEzm2PC20231121</w:t>
            </w:r>
          </w:p>
        </w:tc>
      </w:tr>
      <w:tr w:rsidR="00042E2A" w:rsidRPr="00631EE6" w14:paraId="084436C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985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16:01:21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19D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9F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8E2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8C3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07003070000095767-E0GjnmEzm2PA20231121</w:t>
            </w:r>
          </w:p>
        </w:tc>
      </w:tr>
      <w:tr w:rsidR="00042E2A" w:rsidRPr="00631EE6" w14:paraId="072181D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5D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16:03:49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D10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347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23F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F7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8CC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07003070000096554-E0GjnmEzm67M20231121</w:t>
            </w:r>
          </w:p>
        </w:tc>
      </w:tr>
      <w:tr w:rsidR="00042E2A" w:rsidRPr="00631EE6" w14:paraId="0B8FE698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DCE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16:06:03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CAC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23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757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005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07003070000097328-E0GjnmEzm8cw20231121</w:t>
            </w:r>
          </w:p>
        </w:tc>
      </w:tr>
      <w:tr w:rsidR="00042E2A" w:rsidRPr="00631EE6" w14:paraId="31B4A7C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18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16:06:03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8AA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4F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827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0EF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07003070000097328-E0GjnmEzm8cu20231121</w:t>
            </w:r>
          </w:p>
        </w:tc>
      </w:tr>
      <w:tr w:rsidR="00042E2A" w:rsidRPr="00631EE6" w14:paraId="6FB6051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22A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lastRenderedPageBreak/>
              <w:t>21-Nov-2023 16:06:03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5F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854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F11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0D1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07003070000097328-E0GjnmEzm8cs20231121</w:t>
            </w:r>
          </w:p>
        </w:tc>
      </w:tr>
      <w:tr w:rsidR="00042E2A" w:rsidRPr="00631EE6" w14:paraId="0F58415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F40F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16:06:29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215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F53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3D0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899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05003050000097136-E0GjnmEzm9Bt20231121</w:t>
            </w:r>
          </w:p>
        </w:tc>
      </w:tr>
      <w:tr w:rsidR="00042E2A" w:rsidRPr="00631EE6" w14:paraId="65E6DC5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9E7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16:06:29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13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6E8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6F2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7BB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05003050000096962-E0GjnmEzm9D220231121</w:t>
            </w:r>
          </w:p>
        </w:tc>
      </w:tr>
      <w:tr w:rsidR="00042E2A" w:rsidRPr="00631EE6" w14:paraId="051AB97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2DB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16:08:37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F12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F75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434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0A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05003050000098148-E0GjnmEzmCD220231121</w:t>
            </w:r>
          </w:p>
        </w:tc>
      </w:tr>
      <w:tr w:rsidR="00042E2A" w:rsidRPr="00631EE6" w14:paraId="461FCA9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1D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16:09:48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AFB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153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4B8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8652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1F1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07003070000098646-E0GjnmEzmEii20231121</w:t>
            </w:r>
          </w:p>
        </w:tc>
      </w:tr>
      <w:tr w:rsidR="00042E2A" w:rsidRPr="00631EE6" w14:paraId="364CEE3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02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16:09:48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E2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DBD0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4C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478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07003070000098646-E0GjnmEzmEik20231121</w:t>
            </w:r>
          </w:p>
        </w:tc>
      </w:tr>
      <w:tr w:rsidR="00042E2A" w:rsidRPr="00631EE6" w14:paraId="1F56D33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73D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16:10:37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35E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CD1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2998.0000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DF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53F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05003050000098798-E0GjnmEzmG3c20231121</w:t>
            </w:r>
          </w:p>
        </w:tc>
      </w:tr>
      <w:tr w:rsidR="00042E2A" w:rsidRPr="00631EE6" w14:paraId="507874B7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DB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16:11:20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579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ECD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5FB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2CD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07003070000099099-E0GjnmEzmGtp20231121</w:t>
            </w:r>
          </w:p>
        </w:tc>
      </w:tr>
      <w:tr w:rsidR="00042E2A" w:rsidRPr="00631EE6" w14:paraId="44F6C8D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770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16:12:21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477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315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E2A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CA1A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1E8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05003050000099304-E0GjnmEzmIDU20231121</w:t>
            </w:r>
          </w:p>
        </w:tc>
      </w:tr>
      <w:tr w:rsidR="00042E2A" w:rsidRPr="00631EE6" w14:paraId="590DC14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58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16:14:08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135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6A9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14B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9AB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07003070000099662-E0GjnmEzmKyU20231121</w:t>
            </w:r>
          </w:p>
        </w:tc>
      </w:tr>
      <w:tr w:rsidR="00042E2A" w:rsidRPr="00631EE6" w14:paraId="19F292C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07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16:14:38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6F6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239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17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2997.0000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D060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7BC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05003050000100420-E0GjnmEzmLtW20231121</w:t>
            </w:r>
          </w:p>
        </w:tc>
      </w:tr>
      <w:tr w:rsidR="00042E2A" w:rsidRPr="00631EE6" w14:paraId="4873011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B8F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16:16:46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895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59E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769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7B1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07003070000101489-E0GjnmEzmPGp20231121</w:t>
            </w:r>
          </w:p>
        </w:tc>
      </w:tr>
      <w:tr w:rsidR="00042E2A" w:rsidRPr="00631EE6" w14:paraId="0C528BF6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DAD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16:16:46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590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7283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CB2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A84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07003070000101489-E0GjnmEzmPGr20231121</w:t>
            </w:r>
          </w:p>
        </w:tc>
      </w:tr>
      <w:tr w:rsidR="00042E2A" w:rsidRPr="00631EE6" w14:paraId="5C4E91D2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04C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16:17:47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364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462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3DA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ECC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A36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07003070000101817-E0GjnmEzmQPi20231121</w:t>
            </w:r>
          </w:p>
        </w:tc>
      </w:tr>
      <w:tr w:rsidR="00042E2A" w:rsidRPr="00631EE6" w14:paraId="3AD4A29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CFD7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16:20:05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298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451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213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2999.0000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1AC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5D8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05003050000102686-E0GjnmEzmTaW20231121</w:t>
            </w:r>
          </w:p>
        </w:tc>
      </w:tr>
      <w:tr w:rsidR="00042E2A" w:rsidRPr="00631EE6" w14:paraId="70309923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3F1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16:21:14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6DC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267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50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ED5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9C3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07003070000103253-E0GjnmEzmUhB20231121</w:t>
            </w:r>
          </w:p>
        </w:tc>
      </w:tr>
      <w:tr w:rsidR="00042E2A" w:rsidRPr="00631EE6" w14:paraId="561796D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D0C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16:21:14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F58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83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EFD9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389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D94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07003070000103253-E0GjnmEzmUhE20231121</w:t>
            </w:r>
          </w:p>
        </w:tc>
      </w:tr>
      <w:tr w:rsidR="00042E2A" w:rsidRPr="00631EE6" w14:paraId="046296DF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669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16:23:06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761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4CA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B04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798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07003070000103920-E0GjnmEzmX0w20231121</w:t>
            </w:r>
          </w:p>
        </w:tc>
      </w:tr>
      <w:tr w:rsidR="00042E2A" w:rsidRPr="00631EE6" w14:paraId="0AD9CADD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9B4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16:23:06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46A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23F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EC6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18E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07003070000103848-E0GjnmEzmX0q20231121</w:t>
            </w:r>
          </w:p>
        </w:tc>
      </w:tr>
      <w:tr w:rsidR="00042E2A" w:rsidRPr="00631EE6" w14:paraId="536A11E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2B7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16:23:06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7FD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3E1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CFE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A3F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07003070000103848-E0GjnmEzmX0l20231121</w:t>
            </w:r>
          </w:p>
        </w:tc>
      </w:tr>
      <w:tr w:rsidR="00042E2A" w:rsidRPr="00631EE6" w14:paraId="2E0C7544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352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16:24:45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9EF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36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BA1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073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05003050000104534-E0GjnmEzmYqS20231121</w:t>
            </w:r>
          </w:p>
        </w:tc>
      </w:tr>
      <w:tr w:rsidR="00042E2A" w:rsidRPr="00631EE6" w14:paraId="0D2B30D9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729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16:24:45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F03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FE6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39C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024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05003050000104534-E0GjnmEzmYqa20231121</w:t>
            </w:r>
          </w:p>
        </w:tc>
      </w:tr>
      <w:tr w:rsidR="00042E2A" w:rsidRPr="00631EE6" w14:paraId="58E898CA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DA56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16:24:45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956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E4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053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1B0CE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05003050000104534-E0GjnmEzmYqm20231121</w:t>
            </w:r>
          </w:p>
        </w:tc>
      </w:tr>
      <w:tr w:rsidR="00042E2A" w:rsidRPr="00631EE6" w14:paraId="779640AB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61EF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16:25:00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04E2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74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441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249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2AE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05003050000104534-E0GjnmEzmZ0H20231121</w:t>
            </w:r>
          </w:p>
        </w:tc>
      </w:tr>
      <w:tr w:rsidR="00042E2A" w:rsidRPr="00631EE6" w14:paraId="0487815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EA2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16:26:44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310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E476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539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AD3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05003050000105073-E0GjnmEzmbAp20231121</w:t>
            </w:r>
          </w:p>
        </w:tc>
      </w:tr>
      <w:tr w:rsidR="00042E2A" w:rsidRPr="00631EE6" w14:paraId="1D4146EC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3A6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16:27:02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2E7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D1FC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3000.0000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931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3AA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07003070000104931-E0GjnmEzmbSB20231121</w:t>
            </w:r>
          </w:p>
        </w:tc>
      </w:tr>
      <w:tr w:rsidR="00042E2A" w:rsidRPr="00631EE6" w14:paraId="3584C571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A9F0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16:28:23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B554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17E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EDB5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D980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05003050000105896-E0GjnmEzmdS420231121</w:t>
            </w:r>
          </w:p>
        </w:tc>
      </w:tr>
      <w:tr w:rsidR="00042E2A" w:rsidRPr="00631EE6" w14:paraId="541407C5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44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16:28:23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BA5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B0D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3002.0000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E187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F0AD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05003050000105896-E0GjnmEzmdS620231121</w:t>
            </w:r>
          </w:p>
        </w:tc>
      </w:tr>
      <w:tr w:rsidR="00042E2A" w:rsidRPr="00631EE6" w14:paraId="6A86858E" w14:textId="77777777" w:rsidTr="00042E2A">
        <w:trPr>
          <w:trHeight w:val="30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F233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21-Nov-2023 16:28:41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5C01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652A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3001.0000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DA4B8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03FB" w14:textId="77777777" w:rsidR="00631EE6" w:rsidRPr="00631EE6" w:rsidRDefault="00631EE6" w:rsidP="00631EE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</w:pPr>
            <w:r w:rsidRPr="00631EE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GB"/>
              </w:rPr>
              <w:t>05003050000105656-E0GjnmEzmdkU20231121</w:t>
            </w:r>
          </w:p>
        </w:tc>
      </w:tr>
    </w:tbl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48F1" w14:textId="77777777" w:rsidR="00147F73" w:rsidRDefault="00147F73" w:rsidP="00F2487C">
      <w:r>
        <w:separator/>
      </w:r>
    </w:p>
  </w:endnote>
  <w:endnote w:type="continuationSeparator" w:id="0">
    <w:p w14:paraId="61D226D7" w14:textId="77777777" w:rsidR="00147F73" w:rsidRDefault="00147F73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387A" w14:textId="77777777" w:rsidR="00147F73" w:rsidRDefault="00147F73" w:rsidP="00F2487C">
      <w:r>
        <w:separator/>
      </w:r>
    </w:p>
  </w:footnote>
  <w:footnote w:type="continuationSeparator" w:id="0">
    <w:p w14:paraId="27BB5B31" w14:textId="77777777" w:rsidR="00147F73" w:rsidRDefault="00147F73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42E2A"/>
    <w:rsid w:val="00051A8D"/>
    <w:rsid w:val="00052FAB"/>
    <w:rsid w:val="000545C5"/>
    <w:rsid w:val="00057476"/>
    <w:rsid w:val="00066ABF"/>
    <w:rsid w:val="00075FA7"/>
    <w:rsid w:val="0007685A"/>
    <w:rsid w:val="000A633D"/>
    <w:rsid w:val="000C6534"/>
    <w:rsid w:val="000F1286"/>
    <w:rsid w:val="001211C1"/>
    <w:rsid w:val="00125159"/>
    <w:rsid w:val="00133285"/>
    <w:rsid w:val="001400DC"/>
    <w:rsid w:val="00142522"/>
    <w:rsid w:val="00143128"/>
    <w:rsid w:val="00147F73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56DC4"/>
    <w:rsid w:val="0036549B"/>
    <w:rsid w:val="0038178E"/>
    <w:rsid w:val="00387FE9"/>
    <w:rsid w:val="003937B9"/>
    <w:rsid w:val="003A3488"/>
    <w:rsid w:val="003B6890"/>
    <w:rsid w:val="003C4A29"/>
    <w:rsid w:val="003E0113"/>
    <w:rsid w:val="003E3C75"/>
    <w:rsid w:val="0040353C"/>
    <w:rsid w:val="00406855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1DBD"/>
    <w:rsid w:val="00515B74"/>
    <w:rsid w:val="005163F5"/>
    <w:rsid w:val="00563E72"/>
    <w:rsid w:val="00566498"/>
    <w:rsid w:val="005667E1"/>
    <w:rsid w:val="005669B5"/>
    <w:rsid w:val="005863F0"/>
    <w:rsid w:val="0059780E"/>
    <w:rsid w:val="005A2A30"/>
    <w:rsid w:val="005C6A5F"/>
    <w:rsid w:val="005F5D09"/>
    <w:rsid w:val="006101E4"/>
    <w:rsid w:val="00622CA6"/>
    <w:rsid w:val="00623C13"/>
    <w:rsid w:val="00631EE6"/>
    <w:rsid w:val="006416A0"/>
    <w:rsid w:val="006467D6"/>
    <w:rsid w:val="00664011"/>
    <w:rsid w:val="006A17F0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033B6"/>
    <w:rsid w:val="00922C97"/>
    <w:rsid w:val="009233ED"/>
    <w:rsid w:val="00926C57"/>
    <w:rsid w:val="00951B90"/>
    <w:rsid w:val="00953526"/>
    <w:rsid w:val="009736A8"/>
    <w:rsid w:val="00976839"/>
    <w:rsid w:val="00982C17"/>
    <w:rsid w:val="00986631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260"/>
    <w:rsid w:val="00A93B94"/>
    <w:rsid w:val="00AA6186"/>
    <w:rsid w:val="00AB4087"/>
    <w:rsid w:val="00AB65B7"/>
    <w:rsid w:val="00AC1235"/>
    <w:rsid w:val="00AC35B7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67145"/>
    <w:rsid w:val="00C73673"/>
    <w:rsid w:val="00C7399F"/>
    <w:rsid w:val="00C74405"/>
    <w:rsid w:val="00C7479F"/>
    <w:rsid w:val="00C80CA8"/>
    <w:rsid w:val="00C835EA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22230"/>
    <w:rsid w:val="00E32465"/>
    <w:rsid w:val="00E47EB5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5">
    <w:name w:val="xl65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9">
    <w:name w:val="xl69"/>
    <w:basedOn w:val="Normal"/>
    <w:rsid w:val="00631EE6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70">
    <w:name w:val="xl70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1">
    <w:name w:val="xl71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2">
    <w:name w:val="xl72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3">
    <w:name w:val="xl73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74">
    <w:name w:val="xl74"/>
    <w:basedOn w:val="Normal"/>
    <w:rsid w:val="00631E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BF56F13186BF41B3BE38F0111253E1" ma:contentTypeVersion="12" ma:contentTypeDescription="Create a new document." ma:contentTypeScope="" ma:versionID="161faa9d9f689c985d60f4a6a257da13">
  <xsd:schema xmlns:xsd="http://www.w3.org/2001/XMLSchema" xmlns:xs="http://www.w3.org/2001/XMLSchema" xmlns:p="http://schemas.microsoft.com/office/2006/metadata/properties" xmlns:ns2="2dee1928-e90f-4e72-a1fb-0cdd402ef7fe" xmlns:ns3="c352c094-9485-4296-9455-a9295578a11e" targetNamespace="http://schemas.microsoft.com/office/2006/metadata/properties" ma:root="true" ma:fieldsID="2c26e3a0f7bf1b65ca273a20c9fdfa7a" ns2:_="" ns3:_="">
    <xsd:import namespace="2dee1928-e90f-4e72-a1fb-0cdd402ef7fe"/>
    <xsd:import namespace="c352c094-9485-4296-9455-a9295578a11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2c094-9485-4296-9455-a9295578a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TNME3MZR7UAA-2112375194-201898</_dlc_DocId>
    <_dlc_DocIdUrl xmlns="2dee1928-e90f-4e72-a1fb-0cdd402ef7fe">
      <Url>https://reedelsevier.sharepoint.com/sites/rehlondatp021/_layouts/15/DocIdRedir.aspx?ID=TNME3MZR7UAA-2112375194-201898</Url>
      <Description>TNME3MZR7UAA-2112375194-201898</Description>
    </_dlc_DocIdUrl>
    <lcf76f155ced4ddcb4097134ff3c332f xmlns="c352c094-9485-4296-9455-a9295578a11e">
      <Terms xmlns="http://schemas.microsoft.com/office/infopath/2007/PartnerControls"/>
    </lcf76f155ced4ddcb4097134ff3c332f>
    <TaxCatchAll xmlns="2dee1928-e90f-4e72-a1fb-0cdd402ef7fe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53CB0-C3A1-451F-97C2-7406A70F898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C86A98D-19E2-48D4-A695-C9224A2323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e1928-e90f-4e72-a1fb-0cdd402ef7fe"/>
    <ds:schemaRef ds:uri="c352c094-9485-4296-9455-a9295578a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A937D6-4AA5-4CC6-BD2C-6C1507957BE8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01A9F85C-F866-48F0-B636-670818F659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14</TotalTime>
  <Pages>9</Pages>
  <Words>4439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29683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Sutherland, Sylvia (REHQ-LON)</cp:lastModifiedBy>
  <cp:revision>9</cp:revision>
  <cp:lastPrinted>2016-11-21T15:24:00Z</cp:lastPrinted>
  <dcterms:created xsi:type="dcterms:W3CDTF">2023-11-21T16:39:00Z</dcterms:created>
  <dcterms:modified xsi:type="dcterms:W3CDTF">2023-11-21T17:27:00Z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0x0101008BBF56F13186BF41B3BE38F0111253E1</vt:lpwstr>
  </property>
  <property fmtid="{D5CDD505-2E9C-101B-9397-08002B2CF9AE}" pid="14" name="Order">
    <vt:r8>1758800</vt:r8>
  </property>
  <property fmtid="{D5CDD505-2E9C-101B-9397-08002B2CF9AE}" pid="15" name="_dlc_DocIdItemGuid">
    <vt:lpwstr>7162817b-fb11-47e8-a709-70b75199d831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2023-11-21T16:37:05Z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a56fdc27-2ee7-4df1-9466-a6fec7ff5251</vt:lpwstr>
  </property>
  <property fmtid="{D5CDD505-2E9C-101B-9397-08002B2CF9AE}" pid="23" name="MSIP_Label_549ac42a-3eb4-4074-b885-aea26bd6241e_ContentBits">
    <vt:lpwstr>0</vt:lpwstr>
  </property>
</Properties>
</file>