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6ACC3DB" w:rsidR="00D647F7" w:rsidRPr="00A50F83" w:rsidRDefault="00637088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22 November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5A8E44D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D053F5" w:rsidRPr="00D053F5">
        <w:rPr>
          <w:sz w:val="22"/>
          <w:szCs w:val="22"/>
          <w:lang w:val="en"/>
        </w:rPr>
        <w:t>69,000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C5263D" w:rsidRPr="00C5263D">
        <w:rPr>
          <w:sz w:val="22"/>
          <w:szCs w:val="22"/>
          <w:lang w:val="en"/>
        </w:rPr>
        <w:t>50,084,083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C5263D" w:rsidRPr="00C5263D">
        <w:rPr>
          <w:sz w:val="22"/>
          <w:szCs w:val="22"/>
          <w:lang w:val="en"/>
        </w:rPr>
        <w:t>1,887,634,627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C5263D" w:rsidRPr="00C5263D">
        <w:rPr>
          <w:sz w:val="22"/>
          <w:szCs w:val="22"/>
          <w:lang w:val="en"/>
        </w:rPr>
        <w:t>30,284,016</w:t>
      </w:r>
      <w:r w:rsidR="00051A8D" w:rsidRPr="00A50F8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4F0710B" w:rsidR="003E0113" w:rsidRPr="00A50F83" w:rsidRDefault="00637088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22 November </w:t>
            </w:r>
            <w:r w:rsidRPr="00A50F83">
              <w:rPr>
                <w:sz w:val="22"/>
                <w:szCs w:val="22"/>
                <w:lang w:val="en"/>
              </w:rPr>
              <w:t>202</w:t>
            </w:r>
            <w:r>
              <w:rPr>
                <w:sz w:val="22"/>
                <w:szCs w:val="22"/>
                <w:lang w:val="en"/>
              </w:rPr>
              <w:t>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2128B6D" w:rsidR="003E0113" w:rsidRPr="00A50F83" w:rsidRDefault="00DE1E3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DE1E36">
              <w:rPr>
                <w:rFonts w:ascii="Arial" w:hAnsi="Arial" w:cs="Arial"/>
                <w:sz w:val="22"/>
                <w:szCs w:val="22"/>
                <w:lang w:val="en"/>
              </w:rPr>
              <w:t>69,000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5A93A4F0" w:rsidR="003258FF" w:rsidRPr="00A50F83" w:rsidRDefault="00DE1E3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DE1E36">
              <w:rPr>
                <w:rFonts w:ascii="Arial" w:hAnsi="Arial" w:cs="Arial"/>
                <w:sz w:val="22"/>
                <w:szCs w:val="22"/>
                <w:lang w:val="en"/>
              </w:rPr>
              <w:t>3044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4F2DF91A" w:rsidR="003258FF" w:rsidRPr="003258FF" w:rsidRDefault="008C30E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C30E4">
              <w:rPr>
                <w:rFonts w:ascii="Arial" w:hAnsi="Arial" w:cs="Arial"/>
                <w:sz w:val="22"/>
                <w:szCs w:val="22"/>
                <w:lang w:val="en"/>
              </w:rPr>
              <w:t>3009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86C7F13" w:rsidR="003E0113" w:rsidRPr="00A50F83" w:rsidRDefault="00E715B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715BF">
              <w:rPr>
                <w:rFonts w:ascii="Arial" w:hAnsi="Arial" w:cs="Arial"/>
                <w:sz w:val="22"/>
                <w:szCs w:val="22"/>
                <w:lang w:val="en"/>
              </w:rPr>
              <w:t>3028.9113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3969"/>
      </w:tblGrid>
      <w:tr w:rsidR="006E7DC9" w:rsidRPr="006E7DC9" w14:paraId="152EC41C" w14:textId="77777777" w:rsidTr="006E7DC9">
        <w:trPr>
          <w:trHeight w:val="26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C1C4" w14:textId="77777777" w:rsidR="006E7DC9" w:rsidRPr="006E7DC9" w:rsidRDefault="006E7DC9" w:rsidP="006E7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E7DC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34A0" w14:textId="77777777" w:rsidR="006E7DC9" w:rsidRPr="006E7DC9" w:rsidRDefault="006E7DC9" w:rsidP="006E7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E7DC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AF59" w14:textId="77777777" w:rsidR="006E7DC9" w:rsidRPr="006E7DC9" w:rsidRDefault="006E7DC9" w:rsidP="006E7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E7DC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BF47" w14:textId="77777777" w:rsidR="006E7DC9" w:rsidRPr="006E7DC9" w:rsidRDefault="006E7DC9" w:rsidP="006E7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E7DC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C761" w14:textId="77777777" w:rsidR="006E7DC9" w:rsidRPr="006E7DC9" w:rsidRDefault="006E7DC9" w:rsidP="006E7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E7DC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6E7DC9" w:rsidRPr="006E7DC9" w14:paraId="650DD58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20E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08:01:56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9A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5D9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CF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A41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07003070000003325-E0GkWjivAipN20231122</w:t>
            </w:r>
          </w:p>
        </w:tc>
      </w:tr>
      <w:tr w:rsidR="006E7DC9" w:rsidRPr="006E7DC9" w14:paraId="5E8B832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82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08:02:07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C1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2FC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FF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2A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07003070000003244-E0GkWjivAjjS20231122</w:t>
            </w:r>
          </w:p>
        </w:tc>
      </w:tr>
      <w:tr w:rsidR="006E7DC9" w:rsidRPr="006E7DC9" w14:paraId="7F61F34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317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08:02:53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0C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77C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D8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8D7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07003070000003757-E0GkWjivAle020231122</w:t>
            </w:r>
          </w:p>
        </w:tc>
      </w:tr>
      <w:tr w:rsidR="006E7DC9" w:rsidRPr="006E7DC9" w14:paraId="33C0396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8C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08:05:57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18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D27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4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A3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07003070000004223-E0GkWjivAsqh20231122</w:t>
            </w:r>
          </w:p>
        </w:tc>
      </w:tr>
      <w:tr w:rsidR="006E7DC9" w:rsidRPr="006E7DC9" w14:paraId="413F4BA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EEB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08:05:58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D0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51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23C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731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05003050000004147-E0GkWjivAsrz20231122</w:t>
            </w:r>
          </w:p>
        </w:tc>
      </w:tr>
      <w:tr w:rsidR="006E7DC9" w:rsidRPr="006E7DC9" w14:paraId="622718E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DB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08:06:15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451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830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918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017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07003070000004673-E0GkWjivAtXj20231122</w:t>
            </w:r>
          </w:p>
        </w:tc>
      </w:tr>
      <w:tr w:rsidR="006E7DC9" w:rsidRPr="006E7DC9" w14:paraId="6074B63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6A4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08:07:40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CC0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EE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E3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B9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07003070000005007-E0GkWjivAw2620231122</w:t>
            </w:r>
          </w:p>
        </w:tc>
      </w:tr>
      <w:tr w:rsidR="006E7DC9" w:rsidRPr="006E7DC9" w14:paraId="139FC71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BB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08:09:19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65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4A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61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8B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07003070000004658-E0GkWjivAzDg20231122</w:t>
            </w:r>
          </w:p>
        </w:tc>
      </w:tr>
      <w:tr w:rsidR="006E7DC9" w:rsidRPr="006E7DC9" w14:paraId="178D168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F4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08:09:19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63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00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97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87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07003070000004658-E0GkWjivAzDk20231122</w:t>
            </w:r>
          </w:p>
        </w:tc>
      </w:tr>
      <w:tr w:rsidR="006E7DC9" w:rsidRPr="006E7DC9" w14:paraId="019F973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14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08:09:52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911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1B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E9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CE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05003050000004630-E0GkWjivB05W20231122</w:t>
            </w:r>
          </w:p>
        </w:tc>
      </w:tr>
      <w:tr w:rsidR="006E7DC9" w:rsidRPr="006E7DC9" w14:paraId="1F84589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73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08:12:00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AF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B1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ED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4C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07003070000005879-E0GkWjivB41y20231122</w:t>
            </w:r>
          </w:p>
        </w:tc>
      </w:tr>
      <w:tr w:rsidR="006E7DC9" w:rsidRPr="006E7DC9" w14:paraId="1AC58B9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4F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08:12:44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A4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6FC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EA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D7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05003050000006150-E0GkWjivB5OZ20231122</w:t>
            </w:r>
          </w:p>
        </w:tc>
      </w:tr>
      <w:tr w:rsidR="006E7DC9" w:rsidRPr="006E7DC9" w14:paraId="3361143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9E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08:15:03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10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B0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76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23C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07003070000006558-E0GkWjivB9Vj20231122</w:t>
            </w:r>
          </w:p>
        </w:tc>
      </w:tr>
      <w:tr w:rsidR="006E7DC9" w:rsidRPr="006E7DC9" w14:paraId="31FC038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4F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08:16:01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E8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0A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E0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47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05003050000006901-E0GkWjivBAzI20231122</w:t>
            </w:r>
          </w:p>
        </w:tc>
      </w:tr>
      <w:tr w:rsidR="006E7DC9" w:rsidRPr="006E7DC9" w14:paraId="3E8E636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6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08:17:27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FC9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F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49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FD1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05003050000005597-E0GkWjivBDTk20231122</w:t>
            </w:r>
          </w:p>
        </w:tc>
      </w:tr>
      <w:tr w:rsidR="006E7DC9" w:rsidRPr="006E7DC9" w14:paraId="5994BAC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1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08:18:32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AC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AF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A9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77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05003050000007247-E0GkWjivBG7C20231122</w:t>
            </w:r>
          </w:p>
        </w:tc>
      </w:tr>
      <w:tr w:rsidR="006E7DC9" w:rsidRPr="006E7DC9" w14:paraId="7BB6AEE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47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08:20:43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A5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5C1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50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3A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05003050000007820-E0GkWjivBJuM20231122</w:t>
            </w:r>
          </w:p>
        </w:tc>
      </w:tr>
      <w:tr w:rsidR="006E7DC9" w:rsidRPr="006E7DC9" w14:paraId="269CC80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DCF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08:21:04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AB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AB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A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8A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07003070000008040-E0GkWjivBKWF20231122</w:t>
            </w:r>
          </w:p>
        </w:tc>
      </w:tr>
      <w:tr w:rsidR="006E7DC9" w:rsidRPr="006E7DC9" w14:paraId="0ED82D4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C4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08:22:43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9A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EC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75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8B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05003050000008314-E0GkWjivBNAI20231122</w:t>
            </w:r>
          </w:p>
        </w:tc>
      </w:tr>
      <w:tr w:rsidR="006E7DC9" w:rsidRPr="006E7DC9" w14:paraId="7485162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BF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08:24:11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FEE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9E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3D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3B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07003070000007723-E0GkWjivBOoD20231122</w:t>
            </w:r>
          </w:p>
        </w:tc>
      </w:tr>
      <w:tr w:rsidR="006E7DC9" w:rsidRPr="006E7DC9" w14:paraId="437A7B2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6DE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08:24:22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06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3F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87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EF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05003050000008606-E0GkWjivBPES20231122</w:t>
            </w:r>
          </w:p>
        </w:tc>
      </w:tr>
      <w:tr w:rsidR="006E7DC9" w:rsidRPr="006E7DC9" w14:paraId="25B30C9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22B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08:24:22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A6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76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58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33B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05003050000008606-E0GkWjivBPEQ20231122</w:t>
            </w:r>
          </w:p>
        </w:tc>
      </w:tr>
      <w:tr w:rsidR="006E7DC9" w:rsidRPr="006E7DC9" w14:paraId="605707D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611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08:26:30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6D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84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23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0E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07003070000009042-E0GkWjivBSBs20231122</w:t>
            </w:r>
          </w:p>
        </w:tc>
      </w:tr>
      <w:tr w:rsidR="006E7DC9" w:rsidRPr="006E7DC9" w14:paraId="69130F1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66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08:26:46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A5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C6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5E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3A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05003050000008947-E0GkWjivBSWX20231122</w:t>
            </w:r>
          </w:p>
        </w:tc>
      </w:tr>
      <w:tr w:rsidR="006E7DC9" w:rsidRPr="006E7DC9" w14:paraId="6A2BD45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FB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08:27:42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C3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A61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972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2C6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07003070000009326-E0GkWjivBTTx20231122</w:t>
            </w:r>
          </w:p>
        </w:tc>
      </w:tr>
      <w:tr w:rsidR="006E7DC9" w:rsidRPr="006E7DC9" w14:paraId="1270F29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0F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08:27:42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B2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89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2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BA7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07003070000009326-E0GkWjivBTU120231122</w:t>
            </w:r>
          </w:p>
        </w:tc>
      </w:tr>
      <w:tr w:rsidR="006E7DC9" w:rsidRPr="006E7DC9" w14:paraId="4F0830E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CE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08:27:42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D4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C1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AD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90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07003070000009326-E0GkWjivBTTz20231122</w:t>
            </w:r>
          </w:p>
        </w:tc>
      </w:tr>
      <w:tr w:rsidR="006E7DC9" w:rsidRPr="006E7DC9" w14:paraId="3E15966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48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08:29:25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67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B8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11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05003050000009580-E0GkWjivBVIZ20231122</w:t>
            </w:r>
          </w:p>
        </w:tc>
      </w:tr>
      <w:tr w:rsidR="006E7DC9" w:rsidRPr="006E7DC9" w14:paraId="7DF106B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E2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08:29:25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F8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06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FD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2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05003050000009580-E0GkWjivBVIV20231122</w:t>
            </w:r>
          </w:p>
        </w:tc>
      </w:tr>
      <w:tr w:rsidR="006E7DC9" w:rsidRPr="006E7DC9" w14:paraId="260313F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25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08:29:25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2E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EF1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73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7B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05003050000009580-E0GkWjivBVIX20231122</w:t>
            </w:r>
          </w:p>
        </w:tc>
      </w:tr>
      <w:tr w:rsidR="006E7DC9" w:rsidRPr="006E7DC9" w14:paraId="33D6A18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36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08:29:45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DB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6CC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220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4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07003070000009623-E0GkWjivBVdG20231122</w:t>
            </w:r>
          </w:p>
        </w:tc>
      </w:tr>
      <w:tr w:rsidR="006E7DC9" w:rsidRPr="006E7DC9" w14:paraId="07D3ED3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CC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08:32:19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1D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A00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C8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93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07003070000010225-E0GkWjivBZnY20231122</w:t>
            </w:r>
          </w:p>
        </w:tc>
      </w:tr>
      <w:tr w:rsidR="006E7DC9" w:rsidRPr="006E7DC9" w14:paraId="653A3D0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30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08:32:26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94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38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39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41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05003050000010114-E0GkWjivBa5F20231122</w:t>
            </w:r>
          </w:p>
        </w:tc>
      </w:tr>
      <w:tr w:rsidR="006E7DC9" w:rsidRPr="006E7DC9" w14:paraId="752CA88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5B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08:32:29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4AC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D7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E1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5E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05003050000010114-E0GkWjivBa7x20231122</w:t>
            </w:r>
          </w:p>
        </w:tc>
      </w:tr>
      <w:tr w:rsidR="006E7DC9" w:rsidRPr="006E7DC9" w14:paraId="7AFE76C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B5B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08:35:14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AE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40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C8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FE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05003050000010306-E0GkWjivBeGO20231122</w:t>
            </w:r>
          </w:p>
        </w:tc>
      </w:tr>
      <w:tr w:rsidR="006E7DC9" w:rsidRPr="006E7DC9" w14:paraId="028960E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6B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08:35:35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A7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A8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63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21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07003070000010170-E0GkWjivBet720231122</w:t>
            </w:r>
          </w:p>
        </w:tc>
      </w:tr>
      <w:tr w:rsidR="006E7DC9" w:rsidRPr="006E7DC9" w14:paraId="250E435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BB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08:37:01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AC4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FE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04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27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07003070000011187-E0GkWjivBhAg20231122</w:t>
            </w:r>
          </w:p>
        </w:tc>
      </w:tr>
      <w:tr w:rsidR="006E7DC9" w:rsidRPr="006E7DC9" w14:paraId="58EE5A3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39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08:37:15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F53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2D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97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EA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07003070000010998-E0GkWjivBhOh20231122</w:t>
            </w:r>
          </w:p>
        </w:tc>
      </w:tr>
      <w:tr w:rsidR="006E7DC9" w:rsidRPr="006E7DC9" w14:paraId="04E2473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28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08:38:16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05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D69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77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EA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07003070000011388-E0GkWjivBicA20231122</w:t>
            </w:r>
          </w:p>
        </w:tc>
      </w:tr>
      <w:tr w:rsidR="006E7DC9" w:rsidRPr="006E7DC9" w14:paraId="423BFA5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50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08:38:35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66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7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02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58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05003050000011248-E0GkWjivBipC20231122</w:t>
            </w:r>
          </w:p>
        </w:tc>
      </w:tr>
      <w:tr w:rsidR="006E7DC9" w:rsidRPr="006E7DC9" w14:paraId="1FE259F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E4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08:40:23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172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1C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F5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F3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07003070000011673-E0GkWjivBkW320231122</w:t>
            </w:r>
          </w:p>
        </w:tc>
      </w:tr>
      <w:tr w:rsidR="006E7DC9" w:rsidRPr="006E7DC9" w14:paraId="1C0DEE6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B9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08:40:59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1F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68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D3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31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07003070000011550-E0GkWjivBl6w20231122</w:t>
            </w:r>
          </w:p>
        </w:tc>
      </w:tr>
      <w:tr w:rsidR="006E7DC9" w:rsidRPr="006E7DC9" w14:paraId="3E5AA3A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74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08:41:06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19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76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7E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F5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07003070000011772-E0GkWjivBlVl20231122</w:t>
            </w:r>
          </w:p>
        </w:tc>
      </w:tr>
      <w:tr w:rsidR="006E7DC9" w:rsidRPr="006E7DC9" w14:paraId="23CD9B6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D84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08:41:06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95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E0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D60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C2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07003070000011772-E0GkWjivBlVu20231122</w:t>
            </w:r>
          </w:p>
        </w:tc>
      </w:tr>
      <w:tr w:rsidR="006E7DC9" w:rsidRPr="006E7DC9" w14:paraId="1BBE476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51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08:42:45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87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F00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B5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26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05003050000011917-E0GkWjivBnCR20231122</w:t>
            </w:r>
          </w:p>
        </w:tc>
      </w:tr>
      <w:tr w:rsidR="006E7DC9" w:rsidRPr="006E7DC9" w14:paraId="7852DAF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9E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08:42:46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04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C6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52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95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05003050000011917-E0GkWjivBnCu20231122</w:t>
            </w:r>
          </w:p>
        </w:tc>
      </w:tr>
      <w:tr w:rsidR="006E7DC9" w:rsidRPr="006E7DC9" w14:paraId="11082A2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30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08:42:59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B3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C3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D0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B47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07003070000011996-E0GkWjivBnMj20231122</w:t>
            </w:r>
          </w:p>
        </w:tc>
      </w:tr>
      <w:tr w:rsidR="006E7DC9" w:rsidRPr="006E7DC9" w14:paraId="10C87EB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C3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08:49:46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36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29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479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F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07003070000012733-E0GkWjivBtZp20231122</w:t>
            </w:r>
          </w:p>
        </w:tc>
      </w:tr>
      <w:tr w:rsidR="006E7DC9" w:rsidRPr="006E7DC9" w14:paraId="49E6630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0F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08:49:46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F7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C4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27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E31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07003070000012677-E0GkWjivBtZn20231122</w:t>
            </w:r>
          </w:p>
        </w:tc>
      </w:tr>
      <w:tr w:rsidR="006E7DC9" w:rsidRPr="006E7DC9" w14:paraId="56BAC19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72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08:51:45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01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5C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3E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D9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07003070000013495-E0GkWjivBvk320231122</w:t>
            </w:r>
          </w:p>
        </w:tc>
      </w:tr>
      <w:tr w:rsidR="006E7DC9" w:rsidRPr="006E7DC9" w14:paraId="40A9E9F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6B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08:53:07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65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06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6A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69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05003050000013442-E0GkWjivBx1F20231122</w:t>
            </w:r>
          </w:p>
        </w:tc>
      </w:tr>
      <w:tr w:rsidR="006E7DC9" w:rsidRPr="006E7DC9" w14:paraId="23BBECE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9D7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08:54:15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046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BEA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D6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573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07003070000013922-E0GkWjivByPr20231122</w:t>
            </w:r>
          </w:p>
        </w:tc>
      </w:tr>
      <w:tr w:rsidR="006E7DC9" w:rsidRPr="006E7DC9" w14:paraId="055DD67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AF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08:54:39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8F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96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C9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45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05003050000013945-E0GkWjivBym920231122</w:t>
            </w:r>
          </w:p>
        </w:tc>
      </w:tr>
      <w:tr w:rsidR="006E7DC9" w:rsidRPr="006E7DC9" w14:paraId="6F8403C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26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08:57:11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17D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59C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2C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E2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07003070000014243-E0GkWjivC1M120231122</w:t>
            </w:r>
          </w:p>
        </w:tc>
      </w:tr>
      <w:tr w:rsidR="006E7DC9" w:rsidRPr="006E7DC9" w14:paraId="432D1C8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6B5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08:58:51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D8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F49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D7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9F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05003050000014597-E0GkWjivC3QJ20231122</w:t>
            </w:r>
          </w:p>
        </w:tc>
      </w:tr>
      <w:tr w:rsidR="006E7DC9" w:rsidRPr="006E7DC9" w14:paraId="52525E4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44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08:59:22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C3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CE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94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EB2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07003070000014764-E0GkWjivC3oe20231122</w:t>
            </w:r>
          </w:p>
        </w:tc>
      </w:tr>
      <w:tr w:rsidR="006E7DC9" w:rsidRPr="006E7DC9" w14:paraId="0645A6E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9F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09:00:18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9B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C0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28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86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05003050000014926-E0GkWjivC57020231122</w:t>
            </w:r>
          </w:p>
        </w:tc>
      </w:tr>
      <w:tr w:rsidR="006E7DC9" w:rsidRPr="006E7DC9" w14:paraId="4BD4345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AB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09:01:20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9C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A4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8B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2A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07003070000012224-E0GkWjivC6TL20231122</w:t>
            </w:r>
          </w:p>
        </w:tc>
      </w:tr>
      <w:tr w:rsidR="006E7DC9" w:rsidRPr="006E7DC9" w14:paraId="597EA85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31E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09:01:20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B4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B1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DC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CC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07003070000015226-E0GkWjivC6Sn20231122</w:t>
            </w:r>
          </w:p>
        </w:tc>
      </w:tr>
      <w:tr w:rsidR="006E7DC9" w:rsidRPr="006E7DC9" w14:paraId="61921EE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CD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09:03:42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DF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FE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D9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03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07003070000015711-E0GkWjivC8Zk20231122</w:t>
            </w:r>
          </w:p>
        </w:tc>
      </w:tr>
      <w:tr w:rsidR="006E7DC9" w:rsidRPr="006E7DC9" w14:paraId="77141E7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08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09:03:55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E5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8C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7F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FE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05003050000015409-E0GkWjivC8tv20231122</w:t>
            </w:r>
          </w:p>
        </w:tc>
      </w:tr>
      <w:tr w:rsidR="006E7DC9" w:rsidRPr="006E7DC9" w14:paraId="7934E81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FB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09:05:07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34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C8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93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C2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07003070000016044-E0GkWjivC9x020231122</w:t>
            </w:r>
          </w:p>
        </w:tc>
      </w:tr>
      <w:tr w:rsidR="006E7DC9" w:rsidRPr="006E7DC9" w14:paraId="738FB8A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36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09:05:27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C6D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F4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05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F98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07003070000015900-E0GkWjivCADz20231122</w:t>
            </w:r>
          </w:p>
        </w:tc>
      </w:tr>
      <w:tr w:rsidR="006E7DC9" w:rsidRPr="006E7DC9" w14:paraId="63AA770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4A2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09:06:19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99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60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BA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6E4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05003050000016278-E0GkWjivCBGj20231122</w:t>
            </w:r>
          </w:p>
        </w:tc>
      </w:tr>
      <w:tr w:rsidR="006E7DC9" w:rsidRPr="006E7DC9" w14:paraId="29E322B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F3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09:06:19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93A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F2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EB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0B5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05003050000016278-E0GkWjivCBGl20231122</w:t>
            </w:r>
          </w:p>
        </w:tc>
      </w:tr>
      <w:tr w:rsidR="006E7DC9" w:rsidRPr="006E7DC9" w14:paraId="70EF1C6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986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09:08:52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42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24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03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2E0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05003050000016498-E0GkWjivCDtK20231122</w:t>
            </w:r>
          </w:p>
        </w:tc>
      </w:tr>
      <w:tr w:rsidR="006E7DC9" w:rsidRPr="006E7DC9" w14:paraId="75D140E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B0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09:09:04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97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23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94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6A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07003070000016330-E0GkWjivCEGr20231122</w:t>
            </w:r>
          </w:p>
        </w:tc>
      </w:tr>
      <w:tr w:rsidR="006E7DC9" w:rsidRPr="006E7DC9" w14:paraId="11C27E4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D2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09:10:34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0B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032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D8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E2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05003050000016857-E0GkWjivCFuK20231122</w:t>
            </w:r>
          </w:p>
        </w:tc>
      </w:tr>
      <w:tr w:rsidR="006E7DC9" w:rsidRPr="006E7DC9" w14:paraId="5A6BB55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69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09:11:03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547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1E7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68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CB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05003050000017174-E0GkWjivCGdU20231122</w:t>
            </w:r>
          </w:p>
        </w:tc>
      </w:tr>
      <w:tr w:rsidR="006E7DC9" w:rsidRPr="006E7DC9" w14:paraId="5C3BC8D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B0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09:11:09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86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99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31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9B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07003070000016977-E0GkWjivCGkk20231122</w:t>
            </w:r>
          </w:p>
        </w:tc>
      </w:tr>
      <w:tr w:rsidR="006E7DC9" w:rsidRPr="006E7DC9" w14:paraId="36BABB7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E74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09:14:54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827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DA2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FC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21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07003070000017770-E0GkWjivCKNE20231122</w:t>
            </w:r>
          </w:p>
        </w:tc>
      </w:tr>
      <w:tr w:rsidR="006E7DC9" w:rsidRPr="006E7DC9" w14:paraId="0E4D316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91E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09:14:54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85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EB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D5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2F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07003070000017770-E0GkWjivCKNB20231122</w:t>
            </w:r>
          </w:p>
        </w:tc>
      </w:tr>
      <w:tr w:rsidR="006E7DC9" w:rsidRPr="006E7DC9" w14:paraId="5C460E9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0C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09:14:54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5D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3E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3C7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5C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05003050000017644-E0GkWjivCKOL20231122</w:t>
            </w:r>
          </w:p>
        </w:tc>
      </w:tr>
      <w:tr w:rsidR="006E7DC9" w:rsidRPr="006E7DC9" w14:paraId="67EFA5F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71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09:17:06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24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16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7A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3D2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05003050000018058-E0GkWjivCMLr20231122</w:t>
            </w:r>
          </w:p>
        </w:tc>
      </w:tr>
      <w:tr w:rsidR="006E7DC9" w:rsidRPr="006E7DC9" w14:paraId="206A582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88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09:18:01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20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43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28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6DD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07003070000018466-E0GkWjivCN2520231122</w:t>
            </w:r>
          </w:p>
        </w:tc>
      </w:tr>
      <w:tr w:rsidR="006E7DC9" w:rsidRPr="006E7DC9" w14:paraId="6C2ABF2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AC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09:18:01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C21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F72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9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2E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07003070000018466-E0GkWjivCN2020231122</w:t>
            </w:r>
          </w:p>
        </w:tc>
      </w:tr>
      <w:tr w:rsidR="006E7DC9" w:rsidRPr="006E7DC9" w14:paraId="2152D81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57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86E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122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5D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714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07003070000018848-E0GkWjivCOM020231122</w:t>
            </w:r>
          </w:p>
        </w:tc>
      </w:tr>
      <w:tr w:rsidR="006E7DC9" w:rsidRPr="006E7DC9" w14:paraId="5122A0B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BB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09:19:24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8D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10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CA3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9A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07003070000018848-E0GkWjivCOM220231122</w:t>
            </w:r>
          </w:p>
        </w:tc>
      </w:tr>
      <w:tr w:rsidR="006E7DC9" w:rsidRPr="006E7DC9" w14:paraId="646B46E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5C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09:20:00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FF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1D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A6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586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07003070000018168-E0GkWjivCP8620231122</w:t>
            </w:r>
          </w:p>
        </w:tc>
      </w:tr>
      <w:tr w:rsidR="006E7DC9" w:rsidRPr="006E7DC9" w14:paraId="5F56401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A2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09:22:08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8E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5C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7EC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20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05003050000019256-E0GkWjivCRqh20231122</w:t>
            </w:r>
          </w:p>
        </w:tc>
      </w:tr>
      <w:tr w:rsidR="006E7DC9" w:rsidRPr="006E7DC9" w14:paraId="24797C7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4B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09:25:00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BA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0D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8A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E64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07003070000019740-E0GkWjivCUCm20231122</w:t>
            </w:r>
          </w:p>
        </w:tc>
      </w:tr>
      <w:tr w:rsidR="006E7DC9" w:rsidRPr="006E7DC9" w14:paraId="10BB769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14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09:26:21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8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41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45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22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05003050000019866-E0GkWjivCVCw20231122</w:t>
            </w:r>
          </w:p>
        </w:tc>
      </w:tr>
      <w:tr w:rsidR="006E7DC9" w:rsidRPr="006E7DC9" w14:paraId="456D04F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26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09:28:37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C2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2B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259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E3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05003050000020296-E0GkWjivCX5Q20231122</w:t>
            </w:r>
          </w:p>
        </w:tc>
      </w:tr>
      <w:tr w:rsidR="006E7DC9" w:rsidRPr="006E7DC9" w14:paraId="60CCB55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C8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09:28:37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2B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80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38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C4C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05003050000020296-E0GkWjivCX5S20231122</w:t>
            </w:r>
          </w:p>
        </w:tc>
      </w:tr>
      <w:tr w:rsidR="006E7DC9" w:rsidRPr="006E7DC9" w14:paraId="1851F36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F3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09:29:05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72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48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98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30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07003070000020444-E0GkWjivCXVq20231122</w:t>
            </w:r>
          </w:p>
        </w:tc>
      </w:tr>
      <w:tr w:rsidR="006E7DC9" w:rsidRPr="006E7DC9" w14:paraId="2E4727F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5B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09:29:26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9A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B5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98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2C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05003050000020449-E0GkWjivCXx220231122</w:t>
            </w:r>
          </w:p>
        </w:tc>
      </w:tr>
      <w:tr w:rsidR="006E7DC9" w:rsidRPr="006E7DC9" w14:paraId="2DE106F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58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09:33:43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2A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44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0A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F6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07003070000021536-E0GkWjivCbu720231122</w:t>
            </w:r>
          </w:p>
        </w:tc>
      </w:tr>
      <w:tr w:rsidR="006E7DC9" w:rsidRPr="006E7DC9" w14:paraId="0FB1B93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AB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09:34:55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D7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50E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41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28F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07003070000021812-E0GkWjivCd8x20231122</w:t>
            </w:r>
          </w:p>
        </w:tc>
      </w:tr>
      <w:tr w:rsidR="006E7DC9" w:rsidRPr="006E7DC9" w14:paraId="01FC3FE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53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09:36:15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4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E9B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D8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E0C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05003050000021991-E0GkWjivCf2l20231122</w:t>
            </w:r>
          </w:p>
        </w:tc>
      </w:tr>
      <w:tr w:rsidR="006E7DC9" w:rsidRPr="006E7DC9" w14:paraId="329CE0C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66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09:39:24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9B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16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04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B1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07003070000022414-E0GkWjivChVa20231122</w:t>
            </w:r>
          </w:p>
        </w:tc>
      </w:tr>
      <w:tr w:rsidR="006E7DC9" w:rsidRPr="006E7DC9" w14:paraId="210BE26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94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09:41:04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55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88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23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07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07003070000022880-E0GkWjivCir120231122</w:t>
            </w:r>
          </w:p>
        </w:tc>
      </w:tr>
      <w:tr w:rsidR="006E7DC9" w:rsidRPr="006E7DC9" w14:paraId="714C021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701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09:41:04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36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F0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4E9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C1A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07003070000022880-E0GkWjivCir320231122</w:t>
            </w:r>
          </w:p>
        </w:tc>
      </w:tr>
      <w:tr w:rsidR="006E7DC9" w:rsidRPr="006E7DC9" w14:paraId="719B1D6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B4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09:42:19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11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AA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4B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42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07003070000020464-E0GkWjivCjtE20231122</w:t>
            </w:r>
          </w:p>
        </w:tc>
      </w:tr>
      <w:tr w:rsidR="006E7DC9" w:rsidRPr="006E7DC9" w14:paraId="5932BA4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6C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09:47:03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551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DD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98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681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07003070000023759-E0GkWjivCpKt20231122</w:t>
            </w:r>
          </w:p>
        </w:tc>
      </w:tr>
      <w:tr w:rsidR="006E7DC9" w:rsidRPr="006E7DC9" w14:paraId="46EDE7C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2F0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09:47:03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F5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BD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5E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BF9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07003070000023759-E0GkWjivCpKv20231122</w:t>
            </w:r>
          </w:p>
        </w:tc>
      </w:tr>
      <w:tr w:rsidR="006E7DC9" w:rsidRPr="006E7DC9" w14:paraId="3B02725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AF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09:47:23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85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32D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1B3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25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07003070000023461-E0GkWjivCplF20231122</w:t>
            </w:r>
          </w:p>
        </w:tc>
      </w:tr>
      <w:tr w:rsidR="006E7DC9" w:rsidRPr="006E7DC9" w14:paraId="43B0B5D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C5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09:47:23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4B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B4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9D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43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07003070000023461-E0GkWjivCplC20231122</w:t>
            </w:r>
          </w:p>
        </w:tc>
      </w:tr>
      <w:tr w:rsidR="006E7DC9" w:rsidRPr="006E7DC9" w14:paraId="4E2A3D6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1F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09:47:44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55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F1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241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7D6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05003050000023693-E0GkWjivCqVd20231122</w:t>
            </w:r>
          </w:p>
        </w:tc>
      </w:tr>
      <w:tr w:rsidR="006E7DC9" w:rsidRPr="006E7DC9" w14:paraId="348AEF8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4F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09:50:23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5B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0F6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A8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C9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05003050000024158-E0GkWjivCtNA20231122</w:t>
            </w:r>
          </w:p>
        </w:tc>
      </w:tr>
      <w:tr w:rsidR="006E7DC9" w:rsidRPr="006E7DC9" w14:paraId="7E0BA96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89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09:50:23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3E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A1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52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09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05003050000024158-E0GkWjivCtN820231122</w:t>
            </w:r>
          </w:p>
        </w:tc>
      </w:tr>
      <w:tr w:rsidR="006E7DC9" w:rsidRPr="006E7DC9" w14:paraId="59D8108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DA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09:50:26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F9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AB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B9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C2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07003070000024162-E0GkWjivCtOj20231122</w:t>
            </w:r>
          </w:p>
        </w:tc>
      </w:tr>
      <w:tr w:rsidR="006E7DC9" w:rsidRPr="006E7DC9" w14:paraId="7632E2A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BD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09:51:04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7E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6C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C5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9A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07003070000024475-E0GkWjivCtmS20231122</w:t>
            </w:r>
          </w:p>
        </w:tc>
      </w:tr>
      <w:tr w:rsidR="006E7DC9" w:rsidRPr="006E7DC9" w14:paraId="5585D26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2D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09:51:04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0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61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EF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6F4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07003070000024475-E0GkWjivCtmU20231122</w:t>
            </w:r>
          </w:p>
        </w:tc>
      </w:tr>
      <w:tr w:rsidR="006E7DC9" w:rsidRPr="006E7DC9" w14:paraId="45840BE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A5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09:53:44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E37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63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01C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8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05003050000024632-E0GkWjivCvsW20231122</w:t>
            </w:r>
          </w:p>
        </w:tc>
      </w:tr>
      <w:tr w:rsidR="006E7DC9" w:rsidRPr="006E7DC9" w14:paraId="08DF202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3E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09:53:44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09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2F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8A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4FF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05003050000024632-E0GkWjivCvsY20231122</w:t>
            </w:r>
          </w:p>
        </w:tc>
      </w:tr>
      <w:tr w:rsidR="006E7DC9" w:rsidRPr="006E7DC9" w14:paraId="66F598E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44B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09:53:57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65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2E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06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464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05003050000024499-E0GkWjivCw4g20231122</w:t>
            </w:r>
          </w:p>
        </w:tc>
      </w:tr>
      <w:tr w:rsidR="006E7DC9" w:rsidRPr="006E7DC9" w14:paraId="464450C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06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09:56:04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81C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85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F47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F32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05003050000024898-E0GkWjivCxdH20231122</w:t>
            </w:r>
          </w:p>
        </w:tc>
      </w:tr>
      <w:tr w:rsidR="006E7DC9" w:rsidRPr="006E7DC9" w14:paraId="7DDAEB2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A7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09:57:22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B3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CF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7B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B6C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07003070000025304-E0GkWjivCzdX20231122</w:t>
            </w:r>
          </w:p>
        </w:tc>
      </w:tr>
      <w:tr w:rsidR="006E7DC9" w:rsidRPr="006E7DC9" w14:paraId="3EC41C6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CCE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09:57:46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61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229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2C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A5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05003050000025286-E0GkWjivD02G20231122</w:t>
            </w:r>
          </w:p>
        </w:tc>
      </w:tr>
      <w:tr w:rsidR="006E7DC9" w:rsidRPr="006E7DC9" w14:paraId="3F63CED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B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09:58:28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5C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10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12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12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05003050000025139-E0GkWjivD0dO20231122</w:t>
            </w:r>
          </w:p>
        </w:tc>
      </w:tr>
      <w:tr w:rsidR="006E7DC9" w:rsidRPr="006E7DC9" w14:paraId="2731ABB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52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10:05:47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E8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95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C4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F6B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07003070000026657-E0GkWjivD8n220231122</w:t>
            </w:r>
          </w:p>
        </w:tc>
      </w:tr>
      <w:tr w:rsidR="006E7DC9" w:rsidRPr="006E7DC9" w14:paraId="24D4C34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42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10:05:47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0E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854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BD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2CC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05003050000026533-E0GkWjivD8ny20231122</w:t>
            </w:r>
          </w:p>
        </w:tc>
      </w:tr>
      <w:tr w:rsidR="006E7DC9" w:rsidRPr="006E7DC9" w14:paraId="005B054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A9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10:05:54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CA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02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77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1B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05003050000026521-E0GkWjivD8yr20231122</w:t>
            </w:r>
          </w:p>
        </w:tc>
      </w:tr>
      <w:tr w:rsidR="006E7DC9" w:rsidRPr="006E7DC9" w14:paraId="5412F25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2A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10:07:40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12F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F78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BF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45F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05003050000026682-E0GkWjivDAsD20231122</w:t>
            </w:r>
          </w:p>
        </w:tc>
      </w:tr>
      <w:tr w:rsidR="006E7DC9" w:rsidRPr="006E7DC9" w14:paraId="1AB6CC8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E2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10:07:44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56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9E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C2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856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07003070000027019-E0GkWjivDB9B20231122</w:t>
            </w:r>
          </w:p>
        </w:tc>
      </w:tr>
      <w:tr w:rsidR="006E7DC9" w:rsidRPr="006E7DC9" w14:paraId="7817E0C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4A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10:07:51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8CE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82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81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F8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07003070000026780-E0GkWjivDBGm20231122</w:t>
            </w:r>
          </w:p>
        </w:tc>
      </w:tr>
      <w:tr w:rsidR="006E7DC9" w:rsidRPr="006E7DC9" w14:paraId="13F7F08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2B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10:16:04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CA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25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91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59A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05003050000028243-E0GkWjivDIod20231122</w:t>
            </w:r>
          </w:p>
        </w:tc>
      </w:tr>
      <w:tr w:rsidR="006E7DC9" w:rsidRPr="006E7DC9" w14:paraId="694C637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4B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10:16:04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F90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D13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24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4C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05003050000028243-E0GkWjivDIob20231122</w:t>
            </w:r>
          </w:p>
        </w:tc>
      </w:tr>
      <w:tr w:rsidR="006E7DC9" w:rsidRPr="006E7DC9" w14:paraId="6E595F2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AF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10:21:30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A2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47C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72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AC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07003070000028802-E0GkWjivDMzp20231122</w:t>
            </w:r>
          </w:p>
        </w:tc>
      </w:tr>
      <w:tr w:rsidR="006E7DC9" w:rsidRPr="006E7DC9" w14:paraId="3D98D52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531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10:26:30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C5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89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21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53B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05003050000029575-E0GkWjivDQ4C20231122</w:t>
            </w:r>
          </w:p>
        </w:tc>
      </w:tr>
      <w:tr w:rsidR="006E7DC9" w:rsidRPr="006E7DC9" w14:paraId="029ADB8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2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10:28:00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D4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22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E6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92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05003050000029809-E0GkWjivDRQY20231122</w:t>
            </w:r>
          </w:p>
        </w:tc>
      </w:tr>
      <w:tr w:rsidR="006E7DC9" w:rsidRPr="006E7DC9" w14:paraId="75DC998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8C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10:29:24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95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43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F04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CE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05003050000030072-E0GkWjivDSeF20231122</w:t>
            </w:r>
          </w:p>
        </w:tc>
      </w:tr>
      <w:tr w:rsidR="006E7DC9" w:rsidRPr="006E7DC9" w14:paraId="0F99740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95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10:29:24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D7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447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AA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40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05003050000030072-E0GkWjivDSeD20231122</w:t>
            </w:r>
          </w:p>
        </w:tc>
      </w:tr>
      <w:tr w:rsidR="006E7DC9" w:rsidRPr="006E7DC9" w14:paraId="43C21D7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45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10:29:24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F7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05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AA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30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05003050000030072-E0GkWjivDSeB20231122</w:t>
            </w:r>
          </w:p>
        </w:tc>
      </w:tr>
      <w:tr w:rsidR="006E7DC9" w:rsidRPr="006E7DC9" w14:paraId="7A4D99A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661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10:33:03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F2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3A4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454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8BD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05003050000030340-E0GkWjivDVFl20231122</w:t>
            </w:r>
          </w:p>
        </w:tc>
      </w:tr>
      <w:tr w:rsidR="006E7DC9" w:rsidRPr="006E7DC9" w14:paraId="0EC280E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90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10:36:35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05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02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98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06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07003070000030965-E0GkWjivDY0n20231122</w:t>
            </w:r>
          </w:p>
        </w:tc>
      </w:tr>
      <w:tr w:rsidR="006E7DC9" w:rsidRPr="006E7DC9" w14:paraId="1DCC2F1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2E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10:36:35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6B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90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D5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46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07003070000030965-E0GkWjivDY0l20231122</w:t>
            </w:r>
          </w:p>
        </w:tc>
      </w:tr>
      <w:tr w:rsidR="006E7DC9" w:rsidRPr="006E7DC9" w14:paraId="613F283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15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10:39:24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11D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048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80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00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05003050000031580-E0GkWjivDaS020231122</w:t>
            </w:r>
          </w:p>
        </w:tc>
      </w:tr>
      <w:tr w:rsidR="006E7DC9" w:rsidRPr="006E7DC9" w14:paraId="5C867E2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BC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10:39:24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81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A59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FC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A33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05003050000031580-E0GkWjivDaRy20231122</w:t>
            </w:r>
          </w:p>
        </w:tc>
      </w:tr>
      <w:tr w:rsidR="006E7DC9" w:rsidRPr="006E7DC9" w14:paraId="7B4FBC5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4E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10:39:24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E4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D5D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D7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52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05003050000031580-E0GkWjivDaRw20231122</w:t>
            </w:r>
          </w:p>
        </w:tc>
      </w:tr>
      <w:tr w:rsidR="006E7DC9" w:rsidRPr="006E7DC9" w14:paraId="5CC4EBA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5A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10:40:15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D6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4D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0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2D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05003050000031539-E0GkWjivDb6A20231122</w:t>
            </w:r>
          </w:p>
        </w:tc>
      </w:tr>
      <w:tr w:rsidR="006E7DC9" w:rsidRPr="006E7DC9" w14:paraId="6037620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D2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10:43:52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8C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11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50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57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05003050000031987-E0GkWjivDe2n20231122</w:t>
            </w:r>
          </w:p>
        </w:tc>
      </w:tr>
      <w:tr w:rsidR="006E7DC9" w:rsidRPr="006E7DC9" w14:paraId="5583758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3A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10:44:24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80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58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E4C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9E8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05003050000032354-E0GkWjivDeSL20231122</w:t>
            </w:r>
          </w:p>
        </w:tc>
      </w:tr>
      <w:tr w:rsidR="006E7DC9" w:rsidRPr="006E7DC9" w14:paraId="32F56CF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31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10:46:20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7E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28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A88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EA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07003070000032714-E0GkWjivDftz20231122</w:t>
            </w:r>
          </w:p>
        </w:tc>
      </w:tr>
      <w:tr w:rsidR="006E7DC9" w:rsidRPr="006E7DC9" w14:paraId="4D7B389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7B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10:47:44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5E4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7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35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02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05003050000032842-E0GkWjivDhLi20231122</w:t>
            </w:r>
          </w:p>
        </w:tc>
      </w:tr>
      <w:tr w:rsidR="006E7DC9" w:rsidRPr="006E7DC9" w14:paraId="1946D91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71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10:47:44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35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F4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D7C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D3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05003050000032842-E0GkWjivDhLg20231122</w:t>
            </w:r>
          </w:p>
        </w:tc>
      </w:tr>
      <w:tr w:rsidR="006E7DC9" w:rsidRPr="006E7DC9" w14:paraId="2CF50B0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83B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10:49:05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1C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10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67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24E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07003070000031874-E0GkWjivDiJd20231122</w:t>
            </w:r>
          </w:p>
        </w:tc>
      </w:tr>
      <w:tr w:rsidR="006E7DC9" w:rsidRPr="006E7DC9" w14:paraId="2470989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01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10:55:23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E20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4A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22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8E1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05003050000034051-E0GkWjivDnIq20231122</w:t>
            </w:r>
          </w:p>
        </w:tc>
      </w:tr>
      <w:tr w:rsidR="006E7DC9" w:rsidRPr="006E7DC9" w14:paraId="2D02A77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A8D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10:55:23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DF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0F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F32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6F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05003050000034051-E0GkWjivDnIs20231122</w:t>
            </w:r>
          </w:p>
        </w:tc>
      </w:tr>
      <w:tr w:rsidR="006E7DC9" w:rsidRPr="006E7DC9" w14:paraId="3EDF542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D7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10:56:04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B8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1C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B5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AD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07003070000034241-E0GkWjivDnhp20231122</w:t>
            </w:r>
          </w:p>
        </w:tc>
      </w:tr>
      <w:tr w:rsidR="006E7DC9" w:rsidRPr="006E7DC9" w14:paraId="3CA8AAB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0F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10:57:45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04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74B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46E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FAC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07003070000034464-E0GkWjivDoXW20231122</w:t>
            </w:r>
          </w:p>
        </w:tc>
      </w:tr>
      <w:tr w:rsidR="006E7DC9" w:rsidRPr="006E7DC9" w14:paraId="1DEDFF5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03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10:59:25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CC8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AA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871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13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07003070000034732-E0GkWjivDqBI20231122</w:t>
            </w:r>
          </w:p>
        </w:tc>
      </w:tr>
      <w:tr w:rsidR="006E7DC9" w:rsidRPr="006E7DC9" w14:paraId="3FF226C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3D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10:59:36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B8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9D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EB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E0F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05003050000034512-E0GkWjivDqOq20231122</w:t>
            </w:r>
          </w:p>
        </w:tc>
      </w:tr>
      <w:tr w:rsidR="006E7DC9" w:rsidRPr="006E7DC9" w14:paraId="68B7938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03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11:03:51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EF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41D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90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B9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05003050000034900-E0GkWjivDtUQ20231122</w:t>
            </w:r>
          </w:p>
        </w:tc>
      </w:tr>
      <w:tr w:rsidR="006E7DC9" w:rsidRPr="006E7DC9" w14:paraId="73ACB01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68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11:05:51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C7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72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B6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FB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07003070000035419-E0GkWjivDvrJ20231122</w:t>
            </w:r>
          </w:p>
        </w:tc>
      </w:tr>
      <w:tr w:rsidR="006E7DC9" w:rsidRPr="006E7DC9" w14:paraId="1D87284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62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11:07:22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5A3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BA7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097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4C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07003070000035789-E0GkWjivDxZr20231122</w:t>
            </w:r>
          </w:p>
        </w:tc>
      </w:tr>
      <w:tr w:rsidR="006E7DC9" w:rsidRPr="006E7DC9" w14:paraId="29C8719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06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11:18:08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1B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3E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C0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6C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07003070000037817-E0GkWjivE4hh20231122</w:t>
            </w:r>
          </w:p>
        </w:tc>
      </w:tr>
      <w:tr w:rsidR="006E7DC9" w:rsidRPr="006E7DC9" w14:paraId="405772F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2C4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11:18:08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A7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DF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BA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56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07003070000037817-E0GkWjivE4hj20231122</w:t>
            </w:r>
          </w:p>
        </w:tc>
      </w:tr>
      <w:tr w:rsidR="006E7DC9" w:rsidRPr="006E7DC9" w14:paraId="4CE2FF0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2C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11:20:05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26D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2A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D29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BD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07003070000038015-E0GkWjivE62N20231122</w:t>
            </w:r>
          </w:p>
        </w:tc>
      </w:tr>
      <w:tr w:rsidR="006E7DC9" w:rsidRPr="006E7DC9" w14:paraId="2E390B8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DD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11:20:05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6F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0F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28F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4E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07003070000038015-E0GkWjivE62L20231122</w:t>
            </w:r>
          </w:p>
        </w:tc>
      </w:tr>
      <w:tr w:rsidR="006E7DC9" w:rsidRPr="006E7DC9" w14:paraId="5EB5842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B0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11:20:40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C9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DB3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B5F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63E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05003050000037547-E0GkWjivE6Pc20231122</w:t>
            </w:r>
          </w:p>
        </w:tc>
      </w:tr>
      <w:tr w:rsidR="006E7DC9" w:rsidRPr="006E7DC9" w14:paraId="5224F03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3B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11:22:02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E4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DE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894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6C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07003070000038320-E0GkWjivE7SI20231122</w:t>
            </w:r>
          </w:p>
        </w:tc>
      </w:tr>
      <w:tr w:rsidR="006E7DC9" w:rsidRPr="006E7DC9" w14:paraId="16AB561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7F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11:29:39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0F2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AD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E3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BA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05003050000039313-E0GkWjivECmK20231122</w:t>
            </w:r>
          </w:p>
        </w:tc>
      </w:tr>
      <w:tr w:rsidR="006E7DC9" w:rsidRPr="006E7DC9" w14:paraId="71EBE0D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25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11:30:02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DF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DE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E7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3E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07003070000039509-E0GkWjivED9x20231122</w:t>
            </w:r>
          </w:p>
        </w:tc>
      </w:tr>
      <w:tr w:rsidR="006E7DC9" w:rsidRPr="006E7DC9" w14:paraId="6608255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D7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11:31:23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72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19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0E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D5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05003050000039714-E0GkWjivEE8N20231122</w:t>
            </w:r>
          </w:p>
        </w:tc>
      </w:tr>
      <w:tr w:rsidR="006E7DC9" w:rsidRPr="006E7DC9" w14:paraId="2C0C8A7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1D1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11:31:52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2AA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57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6C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27D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07003070000039776-E0GkWjivEERQ20231122</w:t>
            </w:r>
          </w:p>
        </w:tc>
      </w:tr>
      <w:tr w:rsidR="006E7DC9" w:rsidRPr="006E7DC9" w14:paraId="49AEEED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D5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11:37:30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A93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A3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CD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654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05003050000040034-E0GkWjivEIW020231122</w:t>
            </w:r>
          </w:p>
        </w:tc>
      </w:tr>
      <w:tr w:rsidR="006E7DC9" w:rsidRPr="006E7DC9" w14:paraId="6001729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9C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11:41:07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C3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18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9F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AF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07003070000040771-E0GkWjivEKzr20231122</w:t>
            </w:r>
          </w:p>
        </w:tc>
      </w:tr>
      <w:tr w:rsidR="006E7DC9" w:rsidRPr="006E7DC9" w14:paraId="68FD789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29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11:42:01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E2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91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512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45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07003070000041154-E0GkWjivELem20231122</w:t>
            </w:r>
          </w:p>
        </w:tc>
      </w:tr>
      <w:tr w:rsidR="006E7DC9" w:rsidRPr="006E7DC9" w14:paraId="1CF6078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6A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11:44:17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6A4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45C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42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06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05003050000039580-E0GkWjivENDb20231122</w:t>
            </w:r>
          </w:p>
        </w:tc>
      </w:tr>
      <w:tr w:rsidR="006E7DC9" w:rsidRPr="006E7DC9" w14:paraId="732EF3C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A1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11:44:17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36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2F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63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6C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05003050000039580-E0GkWjivENDU20231122</w:t>
            </w:r>
          </w:p>
        </w:tc>
      </w:tr>
      <w:tr w:rsidR="006E7DC9" w:rsidRPr="006E7DC9" w14:paraId="3E742AB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58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11:47:16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FC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32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14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BF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07003070000041818-E0GkWjivEOsS20231122</w:t>
            </w:r>
          </w:p>
        </w:tc>
      </w:tr>
      <w:tr w:rsidR="006E7DC9" w:rsidRPr="006E7DC9" w14:paraId="5F477C0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C11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11:47:16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61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8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6E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49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05003050000041596-E0GkWjivEOsU20231122</w:t>
            </w:r>
          </w:p>
        </w:tc>
      </w:tr>
      <w:tr w:rsidR="006E7DC9" w:rsidRPr="006E7DC9" w14:paraId="04512D9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ED5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11:48:08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AD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A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05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74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07003070000042340-E0GkWjivEPSt20231122</w:t>
            </w:r>
          </w:p>
        </w:tc>
      </w:tr>
      <w:tr w:rsidR="006E7DC9" w:rsidRPr="006E7DC9" w14:paraId="525139F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89E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11:52:21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C4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F5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D6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16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05003050000042357-E0GkWjivESJy20231122</w:t>
            </w:r>
          </w:p>
        </w:tc>
      </w:tr>
      <w:tr w:rsidR="006E7DC9" w:rsidRPr="006E7DC9" w14:paraId="5E27347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FC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11:55:16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1F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E8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A2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D8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05003050000042938-E0GkWjivETwv20231122</w:t>
            </w:r>
          </w:p>
        </w:tc>
      </w:tr>
      <w:tr w:rsidR="006E7DC9" w:rsidRPr="006E7DC9" w14:paraId="1A04060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E34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11:57:12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C6E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4B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E8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77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05003050000043426-E0GkWjivEVTE20231122</w:t>
            </w:r>
          </w:p>
        </w:tc>
      </w:tr>
      <w:tr w:rsidR="006E7DC9" w:rsidRPr="006E7DC9" w14:paraId="195BB1B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B9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11:58:56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81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D2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6C5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43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07003070000044106-E0GkWjivEWkq20231122</w:t>
            </w:r>
          </w:p>
        </w:tc>
      </w:tr>
      <w:tr w:rsidR="006E7DC9" w:rsidRPr="006E7DC9" w14:paraId="5A990F9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94F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11:58:56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BF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DB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10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14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07003070000044106-E0GkWjivEWkm20231122</w:t>
            </w:r>
          </w:p>
        </w:tc>
      </w:tr>
      <w:tr w:rsidR="006E7DC9" w:rsidRPr="006E7DC9" w14:paraId="40C8EB0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62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12:03:41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0D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094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0B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B3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07003070000044249-E0GkWjivEaPB20231122</w:t>
            </w:r>
          </w:p>
        </w:tc>
      </w:tr>
      <w:tr w:rsidR="006E7DC9" w:rsidRPr="006E7DC9" w14:paraId="1BEE088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4F4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12:06:06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01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FA8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41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42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05003050000045207-E0GkWjivEbt720231122</w:t>
            </w:r>
          </w:p>
        </w:tc>
      </w:tr>
      <w:tr w:rsidR="006E7DC9" w:rsidRPr="006E7DC9" w14:paraId="0C39701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1C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12:06:06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88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4E9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25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C2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05003050000045207-E0GkWjivEbt520231122</w:t>
            </w:r>
          </w:p>
        </w:tc>
      </w:tr>
      <w:tr w:rsidR="006E7DC9" w:rsidRPr="006E7DC9" w14:paraId="57725EE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FC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12:07:46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95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7F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03E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7D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07003070000045632-E0GkWjivEcu820231122</w:t>
            </w:r>
          </w:p>
        </w:tc>
      </w:tr>
      <w:tr w:rsidR="006E7DC9" w:rsidRPr="006E7DC9" w14:paraId="722DC8C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398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12:08:33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DA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32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B11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84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07003070000045689-E0GkWjivEdVH20231122</w:t>
            </w:r>
          </w:p>
        </w:tc>
      </w:tr>
      <w:tr w:rsidR="006E7DC9" w:rsidRPr="006E7DC9" w14:paraId="2A313B4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C1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12:08:33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14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7DD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42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43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07003070000045689-E0GkWjivEdUy20231122</w:t>
            </w:r>
          </w:p>
        </w:tc>
      </w:tr>
      <w:tr w:rsidR="006E7DC9" w:rsidRPr="006E7DC9" w14:paraId="5DE77EA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03F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12:13:45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86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B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A5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7C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05003050000045621-E0GkWjivEhEk20231122</w:t>
            </w:r>
          </w:p>
        </w:tc>
      </w:tr>
      <w:tr w:rsidR="006E7DC9" w:rsidRPr="006E7DC9" w14:paraId="4ED7E2F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E4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12:13:45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0A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B4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AE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19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07003070000045802-E0GkWjivEhEi20231122</w:t>
            </w:r>
          </w:p>
        </w:tc>
      </w:tr>
      <w:tr w:rsidR="006E7DC9" w:rsidRPr="006E7DC9" w14:paraId="190DC55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9A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12:15:16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4E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FC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05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4A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05003050000046392-E0GkWjivEih120231122</w:t>
            </w:r>
          </w:p>
        </w:tc>
      </w:tr>
      <w:tr w:rsidR="006E7DC9" w:rsidRPr="006E7DC9" w14:paraId="2228646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95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12:15:16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97E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C6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E0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9A1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05003050000046392-E0GkWjivEigz20231122</w:t>
            </w:r>
          </w:p>
        </w:tc>
      </w:tr>
      <w:tr w:rsidR="006E7DC9" w:rsidRPr="006E7DC9" w14:paraId="3C51F03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D3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12:17:05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40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49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58C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E3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07003070000046848-E0GkWjivEkKY20231122</w:t>
            </w:r>
          </w:p>
        </w:tc>
      </w:tr>
      <w:tr w:rsidR="006E7DC9" w:rsidRPr="006E7DC9" w14:paraId="29249E1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B2B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12:17:05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FC6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3C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C4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F2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07003070000046848-E0GkWjivEkKa20231122</w:t>
            </w:r>
          </w:p>
        </w:tc>
      </w:tr>
      <w:tr w:rsidR="006E7DC9" w:rsidRPr="006E7DC9" w14:paraId="5F6482F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87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12:18:46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9C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B17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6F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297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07003070000047105-E0GkWjivElcb20231122</w:t>
            </w:r>
          </w:p>
        </w:tc>
      </w:tr>
      <w:tr w:rsidR="006E7DC9" w:rsidRPr="006E7DC9" w14:paraId="423C74C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BF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12:19:28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658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3C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F37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7F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05003050000047010-E0GkWjivEm6a20231122</w:t>
            </w:r>
          </w:p>
        </w:tc>
      </w:tr>
      <w:tr w:rsidR="006E7DC9" w:rsidRPr="006E7DC9" w14:paraId="2A08839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7A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12:21:07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4E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0A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D3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AB7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07003070000047427-E0GkWjivEnW720231122</w:t>
            </w:r>
          </w:p>
        </w:tc>
      </w:tr>
      <w:tr w:rsidR="006E7DC9" w:rsidRPr="006E7DC9" w14:paraId="6EE88E5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1A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12:22:48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7B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E8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8C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2AB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05003050000046534-E0GkWjivEoXd20231122</w:t>
            </w:r>
          </w:p>
        </w:tc>
      </w:tr>
      <w:tr w:rsidR="006E7DC9" w:rsidRPr="006E7DC9" w14:paraId="1EE1ABC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9F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12:25:05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9A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6A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FA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A4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05003050000047737-E0GkWjivEqGE20231122</w:t>
            </w:r>
          </w:p>
        </w:tc>
      </w:tr>
      <w:tr w:rsidR="006E7DC9" w:rsidRPr="006E7DC9" w14:paraId="3F1327B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152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12:30:06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83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C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C6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582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05003050000048767-E0GkWjivEtam20231122</w:t>
            </w:r>
          </w:p>
        </w:tc>
      </w:tr>
      <w:tr w:rsidR="006E7DC9" w:rsidRPr="006E7DC9" w14:paraId="2BD7A57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476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12:30:41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6F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D1E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95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5D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05003050000048022-E0GkWjivEtqz20231122</w:t>
            </w:r>
          </w:p>
        </w:tc>
      </w:tr>
      <w:tr w:rsidR="006E7DC9" w:rsidRPr="006E7DC9" w14:paraId="4A109A9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9C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12:33:31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F0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A4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96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AE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07003070000049717-E0GkWjivEvd820231122</w:t>
            </w:r>
          </w:p>
        </w:tc>
      </w:tr>
      <w:tr w:rsidR="006E7DC9" w:rsidRPr="006E7DC9" w14:paraId="2B15008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52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12:34:39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E1E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E6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E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04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07003070000049450-E0GkWjivEwGo20231122</w:t>
            </w:r>
          </w:p>
        </w:tc>
      </w:tr>
      <w:tr w:rsidR="006E7DC9" w:rsidRPr="006E7DC9" w14:paraId="21A9A77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7F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12:36:22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75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2E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DF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14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07003070000050179-E0GkWjivEwy420231122</w:t>
            </w:r>
          </w:p>
        </w:tc>
      </w:tr>
      <w:tr w:rsidR="006E7DC9" w:rsidRPr="006E7DC9" w14:paraId="316C998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45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12:39:28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14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C3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0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B1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07003070000050982-E0GkWjivEyus20231122</w:t>
            </w:r>
          </w:p>
        </w:tc>
      </w:tr>
      <w:tr w:rsidR="006E7DC9" w:rsidRPr="006E7DC9" w14:paraId="4F3EC97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19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12:42:36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4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35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B9B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8E6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07003070000051380-E0GkWjivF0qm20231122</w:t>
            </w:r>
          </w:p>
        </w:tc>
      </w:tr>
      <w:tr w:rsidR="006E7DC9" w:rsidRPr="006E7DC9" w14:paraId="32EFD88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64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12:43:50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97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81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D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1A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05003050000051584-E0GkWjivF1W120231122</w:t>
            </w:r>
          </w:p>
        </w:tc>
      </w:tr>
      <w:tr w:rsidR="006E7DC9" w:rsidRPr="006E7DC9" w14:paraId="25E8BB7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697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12:45:01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E8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5E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5C1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53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05003050000051841-E0GkWjivF2OH20231122</w:t>
            </w:r>
          </w:p>
        </w:tc>
      </w:tr>
      <w:tr w:rsidR="006E7DC9" w:rsidRPr="006E7DC9" w14:paraId="160D33B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78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12:46:54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71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74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702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3F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05003050000052119-E0GkWjivF3l320231122</w:t>
            </w:r>
          </w:p>
        </w:tc>
      </w:tr>
      <w:tr w:rsidR="006E7DC9" w:rsidRPr="006E7DC9" w14:paraId="22BFF81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68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12:46:54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A2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21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4D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C4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05003050000052119-E0GkWjivF3l120231122</w:t>
            </w:r>
          </w:p>
        </w:tc>
      </w:tr>
      <w:tr w:rsidR="006E7DC9" w:rsidRPr="006E7DC9" w14:paraId="5B4FF0A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90C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12:49:46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F6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F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A9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A1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07003070000052795-E0GkWjivF5Sj20231122</w:t>
            </w:r>
          </w:p>
        </w:tc>
      </w:tr>
      <w:tr w:rsidR="006E7DC9" w:rsidRPr="006E7DC9" w14:paraId="1926843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0D0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12:51:08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BCC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19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2F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B8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05003050000052897-E0GkWjivF66b20231122</w:t>
            </w:r>
          </w:p>
        </w:tc>
      </w:tr>
      <w:tr w:rsidR="006E7DC9" w:rsidRPr="006E7DC9" w14:paraId="209247D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57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12:51:08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C5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1F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94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05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05003050000052897-E0GkWjivF66d20231122</w:t>
            </w:r>
          </w:p>
        </w:tc>
      </w:tr>
      <w:tr w:rsidR="006E7DC9" w:rsidRPr="006E7DC9" w14:paraId="3882F20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FB4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12:51:54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2D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36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7E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C6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05003050000049678-E0GkWjivF6R420231122</w:t>
            </w:r>
          </w:p>
        </w:tc>
      </w:tr>
      <w:tr w:rsidR="006E7DC9" w:rsidRPr="006E7DC9" w14:paraId="6F8E2AB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A4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12:53:20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DD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4C1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A6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2F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07003070000053307-E0GkWjivF71u20231122</w:t>
            </w:r>
          </w:p>
        </w:tc>
      </w:tr>
      <w:tr w:rsidR="006E7DC9" w:rsidRPr="006E7DC9" w14:paraId="7AFC285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A6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12:53:20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4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90C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06E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A9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05003050000053161-E0GkWjivF71w20231122</w:t>
            </w:r>
          </w:p>
        </w:tc>
      </w:tr>
      <w:tr w:rsidR="006E7DC9" w:rsidRPr="006E7DC9" w14:paraId="1C18C08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0A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12:55:16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AE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0D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27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380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07003070000053563-E0GkWjivF87T20231122</w:t>
            </w:r>
          </w:p>
        </w:tc>
      </w:tr>
      <w:tr w:rsidR="006E7DC9" w:rsidRPr="006E7DC9" w14:paraId="39030C8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E0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12:57:07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F9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AE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2E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04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07003070000054016-E0GkWjivF9CA20231122</w:t>
            </w:r>
          </w:p>
        </w:tc>
      </w:tr>
      <w:tr w:rsidR="006E7DC9" w:rsidRPr="006E7DC9" w14:paraId="146C392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92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12:58:33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FD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54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761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6C8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05003050000054061-E0GkWjivF9uh20231122</w:t>
            </w:r>
          </w:p>
        </w:tc>
      </w:tr>
      <w:tr w:rsidR="006E7DC9" w:rsidRPr="006E7DC9" w14:paraId="68B66D4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AE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12:58:41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2D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949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411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00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05003050000053434-E0GkWjivFAJO20231122</w:t>
            </w:r>
          </w:p>
        </w:tc>
      </w:tr>
      <w:tr w:rsidR="006E7DC9" w:rsidRPr="006E7DC9" w14:paraId="1CAC9C5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4B4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13:03:03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DB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B5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7B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63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07003070000055648-E0GkWjivFDwD20231122</w:t>
            </w:r>
          </w:p>
        </w:tc>
      </w:tr>
      <w:tr w:rsidR="006E7DC9" w:rsidRPr="006E7DC9" w14:paraId="35188D1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4A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13:05:36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B76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5C9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C2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4A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05003050000056158-E0GkWjivFH6K20231122</w:t>
            </w:r>
          </w:p>
        </w:tc>
      </w:tr>
      <w:tr w:rsidR="006E7DC9" w:rsidRPr="006E7DC9" w14:paraId="41993A8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B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13:06:12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52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369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35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AF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05003050000056458-E0GkWjivFI3G20231122</w:t>
            </w:r>
          </w:p>
        </w:tc>
      </w:tr>
      <w:tr w:rsidR="006E7DC9" w:rsidRPr="006E7DC9" w14:paraId="1FF1193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4ED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13:07:34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98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66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8A1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62F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05003050000056111-E0GkWjivFJz620231122</w:t>
            </w:r>
          </w:p>
        </w:tc>
      </w:tr>
      <w:tr w:rsidR="006E7DC9" w:rsidRPr="006E7DC9" w14:paraId="183A5D5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F0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13:12:13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742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32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D2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87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07003070000058069-E0GkWjivFNv020231122</w:t>
            </w:r>
          </w:p>
        </w:tc>
      </w:tr>
      <w:tr w:rsidR="006E7DC9" w:rsidRPr="006E7DC9" w14:paraId="46D3F32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9B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13:15:05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60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8F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4A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9F8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05003050000057711-E0GkWjivFPtO20231122</w:t>
            </w:r>
          </w:p>
        </w:tc>
      </w:tr>
      <w:tr w:rsidR="006E7DC9" w:rsidRPr="006E7DC9" w14:paraId="77D8D56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1B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13:18:26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778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0CD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B6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EB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05003050000058952-E0GkWjivFTYN20231122</w:t>
            </w:r>
          </w:p>
        </w:tc>
      </w:tr>
      <w:tr w:rsidR="006E7DC9" w:rsidRPr="006E7DC9" w14:paraId="22672CD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EA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13:18:26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48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62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97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CD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05003050000058952-E0GkWjivFTYP20231122</w:t>
            </w:r>
          </w:p>
        </w:tc>
      </w:tr>
      <w:tr w:rsidR="006E7DC9" w:rsidRPr="006E7DC9" w14:paraId="3F602D9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90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13:18:26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86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FA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E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AF9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07003070000058828-E0GkWjivFTZY20231122</w:t>
            </w:r>
          </w:p>
        </w:tc>
      </w:tr>
      <w:tr w:rsidR="006E7DC9" w:rsidRPr="006E7DC9" w14:paraId="2576F0A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9A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13:20:52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88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81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D2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A5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05003050000059567-E0GkWjivFVTM20231122</w:t>
            </w:r>
          </w:p>
        </w:tc>
      </w:tr>
      <w:tr w:rsidR="006E7DC9" w:rsidRPr="006E7DC9" w14:paraId="59D6143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DE2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13:25:22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73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86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95E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BE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07003070000060170-E0GkWjivFZMj20231122</w:t>
            </w:r>
          </w:p>
        </w:tc>
      </w:tr>
      <w:tr w:rsidR="006E7DC9" w:rsidRPr="006E7DC9" w14:paraId="2BBC46F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DD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13:25:22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B9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9E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D4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D2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07003070000060170-E0GkWjivFZMl20231122</w:t>
            </w:r>
          </w:p>
        </w:tc>
      </w:tr>
      <w:tr w:rsidR="006E7DC9" w:rsidRPr="006E7DC9" w14:paraId="516BF0B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2A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13:25:22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64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0A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6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36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05003050000060516-E0GkWjivFZM720231122</w:t>
            </w:r>
          </w:p>
        </w:tc>
      </w:tr>
      <w:tr w:rsidR="006E7DC9" w:rsidRPr="006E7DC9" w14:paraId="0817F1C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64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13:27:12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99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0F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29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9F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05003050000060901-E0GkWjivFatw20231122</w:t>
            </w:r>
          </w:p>
        </w:tc>
      </w:tr>
      <w:tr w:rsidR="006E7DC9" w:rsidRPr="006E7DC9" w14:paraId="7FC0CBA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109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13:27:22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5EE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57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E6C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B2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07003070000061147-E0GkWjivFb6b20231122</w:t>
            </w:r>
          </w:p>
        </w:tc>
      </w:tr>
      <w:tr w:rsidR="006E7DC9" w:rsidRPr="006E7DC9" w14:paraId="3219A35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A9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13:28:31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A4E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C1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C8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8E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05003050000061333-E0GkWjivFcQa20231122</w:t>
            </w:r>
          </w:p>
        </w:tc>
      </w:tr>
      <w:tr w:rsidR="006E7DC9" w:rsidRPr="006E7DC9" w14:paraId="0A30FA4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20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13:30:00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A9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85A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1A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07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07003070000061987-E0GkWjivFeTQ20231122</w:t>
            </w:r>
          </w:p>
        </w:tc>
      </w:tr>
      <w:tr w:rsidR="006E7DC9" w:rsidRPr="006E7DC9" w14:paraId="3D988E3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391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13:32:30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9DF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682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8A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5D0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05003050000063062-E0GkWjivFidt20231122</w:t>
            </w:r>
          </w:p>
        </w:tc>
      </w:tr>
      <w:tr w:rsidR="006E7DC9" w:rsidRPr="006E7DC9" w14:paraId="7F1D1FA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3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13:33:02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C1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F3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E7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8E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07003070000063675-E0GkWjivFjV820231122</w:t>
            </w:r>
          </w:p>
        </w:tc>
      </w:tr>
      <w:tr w:rsidR="006E7DC9" w:rsidRPr="006E7DC9" w14:paraId="1EAD94B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7B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13:33:21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A52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44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61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8C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07003070000063299-E0GkWjivFjsg20231122</w:t>
            </w:r>
          </w:p>
        </w:tc>
      </w:tr>
      <w:tr w:rsidR="006E7DC9" w:rsidRPr="006E7DC9" w14:paraId="241E5E5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9E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13:35:53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43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7F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4A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FD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07003070000064525-E0GkWjivFnZx20231122</w:t>
            </w:r>
          </w:p>
        </w:tc>
      </w:tr>
      <w:tr w:rsidR="006E7DC9" w:rsidRPr="006E7DC9" w14:paraId="2284B7E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A37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13:35:53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FC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2C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16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E59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07003070000064525-E0GkWjivFnZz20231122</w:t>
            </w:r>
          </w:p>
        </w:tc>
      </w:tr>
      <w:tr w:rsidR="006E7DC9" w:rsidRPr="006E7DC9" w14:paraId="39D0C23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022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13:35:53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CD6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324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8E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3A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07003070000064525-E0GkWjivFna120231122</w:t>
            </w:r>
          </w:p>
        </w:tc>
      </w:tr>
      <w:tr w:rsidR="006E7DC9" w:rsidRPr="006E7DC9" w14:paraId="0E8C3CC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76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13:37:04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EC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7F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F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33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05003050000064561-E0GkWjivFpHK20231122</w:t>
            </w:r>
          </w:p>
        </w:tc>
      </w:tr>
      <w:tr w:rsidR="006E7DC9" w:rsidRPr="006E7DC9" w14:paraId="63C266F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0D5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13:38:31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71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03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AF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49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05003050000065039-E0GkWjivFrIC20231122</w:t>
            </w:r>
          </w:p>
        </w:tc>
      </w:tr>
      <w:tr w:rsidR="006E7DC9" w:rsidRPr="006E7DC9" w14:paraId="77C753D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53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13:38:31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3D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7E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4F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47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05003050000065009-E0GkWjivFrI120231122</w:t>
            </w:r>
          </w:p>
        </w:tc>
      </w:tr>
      <w:tr w:rsidR="006E7DC9" w:rsidRPr="006E7DC9" w14:paraId="370CFF2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40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13:39:36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806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47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80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71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05003050000065423-E0GkWjivFshK20231122</w:t>
            </w:r>
          </w:p>
        </w:tc>
      </w:tr>
      <w:tr w:rsidR="006E7DC9" w:rsidRPr="006E7DC9" w14:paraId="0D860E0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0D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13:42:33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9A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93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E3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C4A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05003050000065896-E0GkWjivFvzn20231122</w:t>
            </w:r>
          </w:p>
        </w:tc>
      </w:tr>
      <w:tr w:rsidR="006E7DC9" w:rsidRPr="006E7DC9" w14:paraId="5386C55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A2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13:42:57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08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75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B5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01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07003070000066717-E0GkWjivFwoA20231122</w:t>
            </w:r>
          </w:p>
        </w:tc>
      </w:tr>
      <w:tr w:rsidR="006E7DC9" w:rsidRPr="006E7DC9" w14:paraId="17D4026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C5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13:44:33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59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79F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47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925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05003050000067014-E0GkWjivFzQA20231122</w:t>
            </w:r>
          </w:p>
        </w:tc>
      </w:tr>
      <w:tr w:rsidR="006E7DC9" w:rsidRPr="006E7DC9" w14:paraId="7B7E33D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B5C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13:47:02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925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22C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EA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A2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07003070000067781-E0GkWjivG2Af20231122</w:t>
            </w:r>
          </w:p>
        </w:tc>
      </w:tr>
      <w:tr w:rsidR="006E7DC9" w:rsidRPr="006E7DC9" w14:paraId="5CDE02A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D9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13:47:02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5D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35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A23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16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07003070000067781-E0GkWjivG2Ak20231122</w:t>
            </w:r>
          </w:p>
        </w:tc>
      </w:tr>
      <w:tr w:rsidR="006E7DC9" w:rsidRPr="006E7DC9" w14:paraId="67FB379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2D1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13:48:54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CD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B5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6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D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07003070000068555-E0GkWjivG4dd20231122</w:t>
            </w:r>
          </w:p>
        </w:tc>
      </w:tr>
      <w:tr w:rsidR="006E7DC9" w:rsidRPr="006E7DC9" w14:paraId="2E90FC4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8A2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13:49:10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BC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4B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1F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AE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07003070000067998-E0GkWjivG4s820231122</w:t>
            </w:r>
          </w:p>
        </w:tc>
      </w:tr>
      <w:tr w:rsidR="006E7DC9" w:rsidRPr="006E7DC9" w14:paraId="46C8E3D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10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13:49:47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2B0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08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8A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71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05003050000068403-E0GkWjivG5WY20231122</w:t>
            </w:r>
          </w:p>
        </w:tc>
      </w:tr>
      <w:tr w:rsidR="006E7DC9" w:rsidRPr="006E7DC9" w14:paraId="1C4B776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97D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13:52:09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83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0D2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50A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E4B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07003070000069356-E0GkWjivG8EA20231122</w:t>
            </w:r>
          </w:p>
        </w:tc>
      </w:tr>
      <w:tr w:rsidR="006E7DC9" w:rsidRPr="006E7DC9" w14:paraId="112E51A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66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13:52:13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82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B66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D5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6A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05003050000068846-E0GkWjivG8Kf20231122</w:t>
            </w:r>
          </w:p>
        </w:tc>
      </w:tr>
      <w:tr w:rsidR="006E7DC9" w:rsidRPr="006E7DC9" w14:paraId="365C439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90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13:54:34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2C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4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3F2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A51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07003070000069530-E0GkWjivGAJt20231122</w:t>
            </w:r>
          </w:p>
        </w:tc>
      </w:tr>
      <w:tr w:rsidR="006E7DC9" w:rsidRPr="006E7DC9" w14:paraId="754B3F0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F3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13:55:41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10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A3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90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96A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05003050000068833-E0GkWjivGBSB20231122</w:t>
            </w:r>
          </w:p>
        </w:tc>
      </w:tr>
      <w:tr w:rsidR="006E7DC9" w:rsidRPr="006E7DC9" w14:paraId="2DB950C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29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13:56:42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010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CE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41A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C7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07003070000070203-E0GkWjivGCNv20231122</w:t>
            </w:r>
          </w:p>
        </w:tc>
      </w:tr>
      <w:tr w:rsidR="006E7DC9" w:rsidRPr="006E7DC9" w14:paraId="55C8CB7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DE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13:56:42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61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8C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39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31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07003070000070203-E0GkWjivGCNx20231122</w:t>
            </w:r>
          </w:p>
        </w:tc>
      </w:tr>
      <w:tr w:rsidR="006E7DC9" w:rsidRPr="006E7DC9" w14:paraId="6C3C45B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5D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13:58:39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B7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319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F4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1F5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05003050000070264-E0GkWjivGE6W20231122</w:t>
            </w:r>
          </w:p>
        </w:tc>
      </w:tr>
      <w:tr w:rsidR="006E7DC9" w:rsidRPr="006E7DC9" w14:paraId="4F630D5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854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13:59:46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C7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35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0CA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0B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05003050000070604-E0GkWjivGF6h20231122</w:t>
            </w:r>
          </w:p>
        </w:tc>
      </w:tr>
      <w:tr w:rsidR="006E7DC9" w:rsidRPr="006E7DC9" w14:paraId="763BFF1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EE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14:01:29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65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A6E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C79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2BD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07003070000071411-E0GkWjivGGvA20231122</w:t>
            </w:r>
          </w:p>
        </w:tc>
      </w:tr>
      <w:tr w:rsidR="006E7DC9" w:rsidRPr="006E7DC9" w14:paraId="6E1D516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F89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14:01:31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2C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FF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CC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73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05003050000069240-E0GkWjivGGyS20231122</w:t>
            </w:r>
          </w:p>
        </w:tc>
      </w:tr>
      <w:tr w:rsidR="006E7DC9" w:rsidRPr="006E7DC9" w14:paraId="5FC5D07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9F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14:05:46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7B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DA5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26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45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07003070000072542-E0GkWjivGKtN20231122</w:t>
            </w:r>
          </w:p>
        </w:tc>
      </w:tr>
      <w:tr w:rsidR="006E7DC9" w:rsidRPr="006E7DC9" w14:paraId="760040A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5F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14:05:46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75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074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13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4E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07003070000072542-E0GkWjivGKtL20231122</w:t>
            </w:r>
          </w:p>
        </w:tc>
      </w:tr>
      <w:tr w:rsidR="006E7DC9" w:rsidRPr="006E7DC9" w14:paraId="68EE47A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23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14:07:59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28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A4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D6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E7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05003050000072318-E0GkWjivGO7n20231122</w:t>
            </w:r>
          </w:p>
        </w:tc>
      </w:tr>
      <w:tr w:rsidR="006E7DC9" w:rsidRPr="006E7DC9" w14:paraId="6D954DE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AB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14:07:59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F1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A5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3B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82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07003070000072651-E0GkWjivGO7r20231122</w:t>
            </w:r>
          </w:p>
        </w:tc>
      </w:tr>
      <w:tr w:rsidR="006E7DC9" w:rsidRPr="006E7DC9" w14:paraId="4294AFE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CC4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14:07:59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C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9F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75B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9C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05003050000072318-E0GkWjivGO7p20231122</w:t>
            </w:r>
          </w:p>
        </w:tc>
      </w:tr>
      <w:tr w:rsidR="006E7DC9" w:rsidRPr="006E7DC9" w14:paraId="1981AEA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A4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14:10:26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FC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00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E17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76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07003070000073877-E0GkWjivGQQ720231122</w:t>
            </w:r>
          </w:p>
        </w:tc>
      </w:tr>
      <w:tr w:rsidR="006E7DC9" w:rsidRPr="006E7DC9" w14:paraId="26BBB29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F2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14:10:27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03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31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C4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568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05003050000073406-E0GkWjivGQPz20231122</w:t>
            </w:r>
          </w:p>
        </w:tc>
      </w:tr>
      <w:tr w:rsidR="006E7DC9" w:rsidRPr="006E7DC9" w14:paraId="207674B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7E7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14:11:26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81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20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F9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CDB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05003050000073867-E0GkWjivGR7u20231122</w:t>
            </w:r>
          </w:p>
        </w:tc>
      </w:tr>
      <w:tr w:rsidR="006E7DC9" w:rsidRPr="006E7DC9" w14:paraId="37090D9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7F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14:13:58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53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FE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72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66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07003070000074166-E0GkWjivGU0d20231122</w:t>
            </w:r>
          </w:p>
        </w:tc>
      </w:tr>
      <w:tr w:rsidR="006E7DC9" w:rsidRPr="006E7DC9" w14:paraId="42E8892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3D1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14:16:00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7B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A6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FC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D5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05003050000074965-E0GkWjivGW7A20231122</w:t>
            </w:r>
          </w:p>
        </w:tc>
      </w:tr>
      <w:tr w:rsidR="006E7DC9" w:rsidRPr="006E7DC9" w14:paraId="160D8E9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11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0E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09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618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5D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07003070000075336-E0GkWjivGWFG20231122</w:t>
            </w:r>
          </w:p>
        </w:tc>
      </w:tr>
      <w:tr w:rsidR="006E7DC9" w:rsidRPr="006E7DC9" w14:paraId="081DCE1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068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19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D6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CED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4F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07003070000075336-E0GkWjivGWFI20231122</w:t>
            </w:r>
          </w:p>
        </w:tc>
      </w:tr>
      <w:tr w:rsidR="006E7DC9" w:rsidRPr="006E7DC9" w14:paraId="03D1590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30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7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4B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E1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45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07003070000075336-E0GkWjivGWFC20231122</w:t>
            </w:r>
          </w:p>
        </w:tc>
      </w:tr>
      <w:tr w:rsidR="006E7DC9" w:rsidRPr="006E7DC9" w14:paraId="55FF275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43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220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06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6AE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A2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07003070000075336-E0GkWjivGWFE20231122</w:t>
            </w:r>
          </w:p>
        </w:tc>
      </w:tr>
      <w:tr w:rsidR="006E7DC9" w:rsidRPr="006E7DC9" w14:paraId="638254A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CE4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14:17:06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6B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FBF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66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D3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05003050000075122-E0GkWjivGX1q20231122</w:t>
            </w:r>
          </w:p>
        </w:tc>
      </w:tr>
      <w:tr w:rsidR="006E7DC9" w:rsidRPr="006E7DC9" w14:paraId="4CDDC22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8D2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14:18:31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54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A7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5B7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B0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05003050000075527-E0GkWjivGY0s20231122</w:t>
            </w:r>
          </w:p>
        </w:tc>
      </w:tr>
      <w:tr w:rsidR="006E7DC9" w:rsidRPr="006E7DC9" w14:paraId="4C27163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8D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14:20:35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0C7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16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A9E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A53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07003070000076200-E0GkWjivGZq920231122</w:t>
            </w:r>
          </w:p>
        </w:tc>
      </w:tr>
      <w:tr w:rsidR="006E7DC9" w:rsidRPr="006E7DC9" w14:paraId="478CF07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94B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14:21:30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29C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07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EB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147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07003070000076660-E0GkWjivGalY20231122</w:t>
            </w:r>
          </w:p>
        </w:tc>
      </w:tr>
      <w:tr w:rsidR="006E7DC9" w:rsidRPr="006E7DC9" w14:paraId="5C1479D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9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14:23:47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3B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DF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B8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266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07003070000077147-E0GkWjivGd7n20231122</w:t>
            </w:r>
          </w:p>
        </w:tc>
      </w:tr>
      <w:tr w:rsidR="006E7DC9" w:rsidRPr="006E7DC9" w14:paraId="60A4B8F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E6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14:26:34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E1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8A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FB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E5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05003050000077575-E0GkWjivGfhN20231122</w:t>
            </w:r>
          </w:p>
        </w:tc>
      </w:tr>
      <w:tr w:rsidR="006E7DC9" w:rsidRPr="006E7DC9" w14:paraId="1FDBF3B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62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14:29:25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62E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01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06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FB6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07003070000078566-E0GkWjivGipc20231122</w:t>
            </w:r>
          </w:p>
        </w:tc>
      </w:tr>
      <w:tr w:rsidR="006E7DC9" w:rsidRPr="006E7DC9" w14:paraId="01D6656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78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14:29:41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5E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73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7A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77E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05003050000078373-E0GkWjivGjKS20231122</w:t>
            </w:r>
          </w:p>
        </w:tc>
      </w:tr>
      <w:tr w:rsidR="006E7DC9" w:rsidRPr="006E7DC9" w14:paraId="17807B6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9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14:30:00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3C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43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65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F82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05003050000077922-E0GkWjivGkG520231122</w:t>
            </w:r>
          </w:p>
        </w:tc>
      </w:tr>
      <w:tr w:rsidR="006E7DC9" w:rsidRPr="006E7DC9" w14:paraId="4E90C02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28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14:31:58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BB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18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86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48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07003070000079816-E0GkWjivGpXm20231122</w:t>
            </w:r>
          </w:p>
        </w:tc>
      </w:tr>
      <w:tr w:rsidR="006E7DC9" w:rsidRPr="006E7DC9" w14:paraId="052CFD2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9D0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14:31:59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7E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F7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DA0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16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05003050000079241-E0GkWjivGpZm20231122</w:t>
            </w:r>
          </w:p>
        </w:tc>
      </w:tr>
      <w:tr w:rsidR="006E7DC9" w:rsidRPr="006E7DC9" w14:paraId="32D927C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A3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14:32:05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DF6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7A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A8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85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07003070000078706-E0GkWjivGq4v20231122</w:t>
            </w:r>
          </w:p>
        </w:tc>
      </w:tr>
      <w:tr w:rsidR="006E7DC9" w:rsidRPr="006E7DC9" w14:paraId="3CD23AF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DC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14:33:28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764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E2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7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5C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05003050000080050-E0GkWjivGtoU20231122</w:t>
            </w:r>
          </w:p>
        </w:tc>
      </w:tr>
      <w:tr w:rsidR="006E7DC9" w:rsidRPr="006E7DC9" w14:paraId="1ED8BA9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D84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14:33:29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B4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30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0F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AAF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07003070000080383-E0GkWjivGu0Z20231122</w:t>
            </w:r>
          </w:p>
        </w:tc>
      </w:tr>
      <w:tr w:rsidR="006E7DC9" w:rsidRPr="006E7DC9" w14:paraId="1327A50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6D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14:35:55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ED8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B7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9B5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DC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05003050000081473-E0GkWjivGzQg20231122</w:t>
            </w:r>
          </w:p>
        </w:tc>
      </w:tr>
      <w:tr w:rsidR="006E7DC9" w:rsidRPr="006E7DC9" w14:paraId="6383289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1F7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DF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ED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63A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C4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05003050000081982-E0GkWjivGzwt20231122</w:t>
            </w:r>
          </w:p>
        </w:tc>
      </w:tr>
      <w:tr w:rsidR="006E7DC9" w:rsidRPr="006E7DC9" w14:paraId="5437138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15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BD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B57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D1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CC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05003050000081982-E0GkWjivGzwr20231122</w:t>
            </w:r>
          </w:p>
        </w:tc>
      </w:tr>
      <w:tr w:rsidR="006E7DC9" w:rsidRPr="006E7DC9" w14:paraId="418ADE0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E25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14:36:24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AA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1E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E1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FF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07003070000082324-E0GkWjivH0TY20231122</w:t>
            </w:r>
          </w:p>
        </w:tc>
      </w:tr>
      <w:tr w:rsidR="006E7DC9" w:rsidRPr="006E7DC9" w14:paraId="7231468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B6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14:38:35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8E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B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66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31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07003070000083269-E0GkWjivH4Va20231122</w:t>
            </w:r>
          </w:p>
        </w:tc>
      </w:tr>
      <w:tr w:rsidR="006E7DC9" w:rsidRPr="006E7DC9" w14:paraId="35079E1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DF1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14:43:09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448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D5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E8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5A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07003070000084501-E0GkWjivHCa320231122</w:t>
            </w:r>
          </w:p>
        </w:tc>
      </w:tr>
      <w:tr w:rsidR="006E7DC9" w:rsidRPr="006E7DC9" w14:paraId="21B9487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E19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14:43:22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E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2F6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59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2BC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05003050000083584-E0GkWjivHCzb20231122</w:t>
            </w:r>
          </w:p>
        </w:tc>
      </w:tr>
      <w:tr w:rsidR="006E7DC9" w:rsidRPr="006E7DC9" w14:paraId="3BCD2FA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67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14:44:04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DD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3F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321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78B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07003070000083830-E0GkWjivHE3j20231122</w:t>
            </w:r>
          </w:p>
        </w:tc>
      </w:tr>
      <w:tr w:rsidR="006E7DC9" w:rsidRPr="006E7DC9" w14:paraId="6A38B63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4EE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14:44:04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76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5A8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C4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C8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07003070000085092-E0GkWjivHE3n20231122</w:t>
            </w:r>
          </w:p>
        </w:tc>
      </w:tr>
      <w:tr w:rsidR="006E7DC9" w:rsidRPr="006E7DC9" w14:paraId="4F32124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2C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14:44:04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5B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BA8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DF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CA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07003070000083830-E0GkWjivHE3Y20231122</w:t>
            </w:r>
          </w:p>
        </w:tc>
      </w:tr>
      <w:tr w:rsidR="006E7DC9" w:rsidRPr="006E7DC9" w14:paraId="1D0E4AE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362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14:46:12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B3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03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7F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28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07003070000086278-E0GkWjivHHbq20231122</w:t>
            </w:r>
          </w:p>
        </w:tc>
      </w:tr>
      <w:tr w:rsidR="006E7DC9" w:rsidRPr="006E7DC9" w14:paraId="64F455C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86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14:46:20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44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B1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42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1B1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07003070000085759-E0GkWjivHHnu20231122</w:t>
            </w:r>
          </w:p>
        </w:tc>
      </w:tr>
      <w:tr w:rsidR="006E7DC9" w:rsidRPr="006E7DC9" w14:paraId="2CAC1CB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F9B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14:48:34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47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D22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83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FA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05003050000086942-E0GkWjivHMQg20231122</w:t>
            </w:r>
          </w:p>
        </w:tc>
      </w:tr>
      <w:tr w:rsidR="006E7DC9" w:rsidRPr="006E7DC9" w14:paraId="3B2D327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B0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14:50:01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936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D7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9B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E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07003070000086948-E0GkWjivHOm020231122</w:t>
            </w:r>
          </w:p>
        </w:tc>
      </w:tr>
      <w:tr w:rsidR="006E7DC9" w:rsidRPr="006E7DC9" w14:paraId="2D1CA60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C3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14:50:01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C4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200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83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E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07003070000086948-E0GkWjivHOm220231122</w:t>
            </w:r>
          </w:p>
        </w:tc>
      </w:tr>
      <w:tr w:rsidR="006E7DC9" w:rsidRPr="006E7DC9" w14:paraId="3D5FC12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BE2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14:51:33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71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50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1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F49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07003070000088049-E0GkWjivHR1020231122</w:t>
            </w:r>
          </w:p>
        </w:tc>
      </w:tr>
      <w:tr w:rsidR="006E7DC9" w:rsidRPr="006E7DC9" w14:paraId="0877E70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05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14:52:15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D91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E8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0F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EC8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07003070000087540-E0GkWjivHSDk20231122</w:t>
            </w:r>
          </w:p>
        </w:tc>
      </w:tr>
      <w:tr w:rsidR="006E7DC9" w:rsidRPr="006E7DC9" w14:paraId="450405C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F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14:52:57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D2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D0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7E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BC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05003050000088472-E0GkWjivHU2720231122</w:t>
            </w:r>
          </w:p>
        </w:tc>
      </w:tr>
      <w:tr w:rsidR="006E7DC9" w:rsidRPr="006E7DC9" w14:paraId="08B1D07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98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14:54:45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E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6AD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81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56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07003070000089415-E0GkWjivHWZS20231122</w:t>
            </w:r>
          </w:p>
        </w:tc>
      </w:tr>
      <w:tr w:rsidR="006E7DC9" w:rsidRPr="006E7DC9" w14:paraId="3EF6D82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48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14:55:56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FD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0AD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E5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C7B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05003050000089060-E0GkWjivHYUE20231122</w:t>
            </w:r>
          </w:p>
        </w:tc>
      </w:tr>
      <w:tr w:rsidR="006E7DC9" w:rsidRPr="006E7DC9" w14:paraId="5F0CFAF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54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14:56:21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775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B6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A0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BD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05003050000089716-E0GkWjivHYyo20231122</w:t>
            </w:r>
          </w:p>
        </w:tc>
      </w:tr>
      <w:tr w:rsidR="006E7DC9" w:rsidRPr="006E7DC9" w14:paraId="574FA3E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D9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14:59:58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3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0B7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0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DC2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05003050000091136-E0GkWjivHege20231122</w:t>
            </w:r>
          </w:p>
        </w:tc>
      </w:tr>
      <w:tr w:rsidR="006E7DC9" w:rsidRPr="006E7DC9" w14:paraId="621966A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741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15:00:16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5F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1C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E6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0E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07003070000088764-E0GkWjivHfCc20231122</w:t>
            </w:r>
          </w:p>
        </w:tc>
      </w:tr>
      <w:tr w:rsidR="006E7DC9" w:rsidRPr="006E7DC9" w14:paraId="2589633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A0A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15:00:27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29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068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F1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FC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07003070000088764-E0GkWjivHfMb20231122</w:t>
            </w:r>
          </w:p>
        </w:tc>
      </w:tr>
      <w:tr w:rsidR="006E7DC9" w:rsidRPr="006E7DC9" w14:paraId="551107D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1CE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15:01:24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C7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FD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7B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0F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05003050000092041-E0GkWjivHhbJ20231122</w:t>
            </w:r>
          </w:p>
        </w:tc>
      </w:tr>
      <w:tr w:rsidR="006E7DC9" w:rsidRPr="006E7DC9" w14:paraId="3FD4256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37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15:02:05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0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087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6A9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12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07003070000092802-E0GkWjivHj8e20231122</w:t>
            </w:r>
          </w:p>
        </w:tc>
      </w:tr>
      <w:tr w:rsidR="006E7DC9" w:rsidRPr="006E7DC9" w14:paraId="5E12C62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8B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15:02:26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3E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25C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34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44B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05003050000092041-E0GkWjivHk0h20231122</w:t>
            </w:r>
          </w:p>
        </w:tc>
      </w:tr>
      <w:tr w:rsidR="006E7DC9" w:rsidRPr="006E7DC9" w14:paraId="0B3FAEC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477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15:04:02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BD5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22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20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04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07003070000092862-E0GkWjivHn5r20231122</w:t>
            </w:r>
          </w:p>
        </w:tc>
      </w:tr>
      <w:tr w:rsidR="006E7DC9" w:rsidRPr="006E7DC9" w14:paraId="28A1A9B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E1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15:04:43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9E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3D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D0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E26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05003050000092908-E0GkWjivHoLg20231122</w:t>
            </w:r>
          </w:p>
        </w:tc>
      </w:tr>
      <w:tr w:rsidR="006E7DC9" w:rsidRPr="006E7DC9" w14:paraId="50EBE9A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6C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15:04:51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0C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05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DF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34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05003050000093533-E0GkWjivHoUC20231122</w:t>
            </w:r>
          </w:p>
        </w:tc>
      </w:tr>
      <w:tr w:rsidR="006E7DC9" w:rsidRPr="006E7DC9" w14:paraId="7399C43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19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15:08:30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B8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79B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528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A2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07003070000094334-E0GkWjivHu3H20231122</w:t>
            </w:r>
          </w:p>
        </w:tc>
      </w:tr>
      <w:tr w:rsidR="006E7DC9" w:rsidRPr="006E7DC9" w14:paraId="17A05CE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FC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15:11:01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D7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D4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AFC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398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07003070000095423-E0GkWjivHxEr20231122</w:t>
            </w:r>
          </w:p>
        </w:tc>
      </w:tr>
      <w:tr w:rsidR="006E7DC9" w:rsidRPr="006E7DC9" w14:paraId="19345E91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770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15:11:39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76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6A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80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038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07003070000095681-E0GkWjivHy1h20231122</w:t>
            </w:r>
          </w:p>
        </w:tc>
      </w:tr>
      <w:tr w:rsidR="006E7DC9" w:rsidRPr="006E7DC9" w14:paraId="74A8298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9D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15:12:53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DDC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F4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71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45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05003050000095989-E0GkWjivHzWn20231122</w:t>
            </w:r>
          </w:p>
        </w:tc>
      </w:tr>
      <w:tr w:rsidR="006E7DC9" w:rsidRPr="006E7DC9" w14:paraId="38B63CE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43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15:12:53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0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07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28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EA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05003050000095989-E0GkWjivHzWl20231122</w:t>
            </w:r>
          </w:p>
        </w:tc>
      </w:tr>
      <w:tr w:rsidR="006E7DC9" w:rsidRPr="006E7DC9" w14:paraId="14EB887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31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15:12:53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A6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5DB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14F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4A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05003050000095989-E0GkWjivHzWj20231122</w:t>
            </w:r>
          </w:p>
        </w:tc>
      </w:tr>
      <w:tr w:rsidR="006E7DC9" w:rsidRPr="006E7DC9" w14:paraId="1C5B2D0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9C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15:13:39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93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01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3033.0000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2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84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07003070000096199-E0GkWjivI0pg20231122</w:t>
            </w:r>
          </w:p>
        </w:tc>
      </w:tr>
      <w:tr w:rsidR="006E7DC9" w:rsidRPr="006E7DC9" w14:paraId="7A41502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AB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15:14:48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82E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38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3034.0000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092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680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07003070000096776-E0GkWjivI2OC20231122</w:t>
            </w:r>
          </w:p>
        </w:tc>
      </w:tr>
      <w:tr w:rsidR="006E7DC9" w:rsidRPr="006E7DC9" w14:paraId="655F14C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C0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15:16:38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DB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79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DA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F0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05003050000097202-E0GkWjivI50O20231122</w:t>
            </w:r>
          </w:p>
        </w:tc>
      </w:tr>
      <w:tr w:rsidR="006E7DC9" w:rsidRPr="006E7DC9" w14:paraId="4CF8FAB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19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15:18:00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B9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6E4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0FD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0B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05003050000097682-E0GkWjivI6iP20231122</w:t>
            </w:r>
          </w:p>
        </w:tc>
      </w:tr>
      <w:tr w:rsidR="006E7DC9" w:rsidRPr="006E7DC9" w14:paraId="53E9627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BF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15:18:00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4C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DA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3036.0000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255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EA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05003050000097682-E0GkWjivI6iN20231122</w:t>
            </w:r>
          </w:p>
        </w:tc>
      </w:tr>
      <w:tr w:rsidR="006E7DC9" w:rsidRPr="006E7DC9" w14:paraId="596B73C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7B6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15:18:06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B2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2C8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3035.0000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1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8C5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07003070000097284-E0GkWjivI73320231122</w:t>
            </w:r>
          </w:p>
        </w:tc>
      </w:tr>
      <w:tr w:rsidR="006E7DC9" w:rsidRPr="006E7DC9" w14:paraId="31210E2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32C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15:20:25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A6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20E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71F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FD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05003050000098528-E0GkWjivIAFk20231122</w:t>
            </w:r>
          </w:p>
        </w:tc>
      </w:tr>
      <w:tr w:rsidR="006E7DC9" w:rsidRPr="006E7DC9" w14:paraId="5373E6D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F1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15:20:25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FE7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0B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E46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27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05003050000098528-E0GkWjivIAFm20231122</w:t>
            </w:r>
          </w:p>
        </w:tc>
      </w:tr>
      <w:tr w:rsidR="006E7DC9" w:rsidRPr="006E7DC9" w14:paraId="5A591DC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865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15:20:37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C4D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554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45F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89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05003050000098443-E0GkWjivIAZi20231122</w:t>
            </w:r>
          </w:p>
        </w:tc>
      </w:tr>
      <w:tr w:rsidR="006E7DC9" w:rsidRPr="006E7DC9" w14:paraId="1A4BFEA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65D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15:25:04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96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3B8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79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334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07003070000099527-E0GkWjivIG3K20231122</w:t>
            </w:r>
          </w:p>
        </w:tc>
      </w:tr>
      <w:tr w:rsidR="006E7DC9" w:rsidRPr="006E7DC9" w14:paraId="076FE9C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BCF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15:27:37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17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578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631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0D6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07003070000100574-E0GkWjivIJfg20231122</w:t>
            </w:r>
          </w:p>
        </w:tc>
      </w:tr>
      <w:tr w:rsidR="006E7DC9" w:rsidRPr="006E7DC9" w14:paraId="7F934DF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A0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15:27:37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2E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E9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26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83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07003070000100574-E0GkWjivIJfe20231122</w:t>
            </w:r>
          </w:p>
        </w:tc>
      </w:tr>
      <w:tr w:rsidR="006E7DC9" w:rsidRPr="006E7DC9" w14:paraId="71D6438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2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15:29:35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E89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32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10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3C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07003070000101652-E0GkWjivILyO20231122</w:t>
            </w:r>
          </w:p>
        </w:tc>
      </w:tr>
      <w:tr w:rsidR="006E7DC9" w:rsidRPr="006E7DC9" w14:paraId="6E0F671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C42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15:29:35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DC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82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4E8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A5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07003070000101652-E0GkWjivILyM20231122</w:t>
            </w:r>
          </w:p>
        </w:tc>
      </w:tr>
      <w:tr w:rsidR="006E7DC9" w:rsidRPr="006E7DC9" w14:paraId="543EC69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BC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15:29:35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1B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8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FD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E11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07003070000101652-E0GkWjivILyK20231122</w:t>
            </w:r>
          </w:p>
        </w:tc>
      </w:tr>
      <w:tr w:rsidR="006E7DC9" w:rsidRPr="006E7DC9" w14:paraId="5940F47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4D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15:32:06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5A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7A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B3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E3D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07003070000102460-E0GkWjivIPAV20231122</w:t>
            </w:r>
          </w:p>
        </w:tc>
      </w:tr>
      <w:tr w:rsidR="006E7DC9" w:rsidRPr="006E7DC9" w14:paraId="3D70258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64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15:33:43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4D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8B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B8C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7FC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05003050000102772-E0GkWjivIRFg20231122</w:t>
            </w:r>
          </w:p>
        </w:tc>
      </w:tr>
      <w:tr w:rsidR="006E7DC9" w:rsidRPr="006E7DC9" w14:paraId="7F6FBE8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7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15:34:03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348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11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17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67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07003070000102239-E0GkWjivIRcp20231122</w:t>
            </w:r>
          </w:p>
        </w:tc>
      </w:tr>
      <w:tr w:rsidR="006E7DC9" w:rsidRPr="006E7DC9" w14:paraId="6E47A8D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CDB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15:37:24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8D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B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D9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5F4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05003050000104457-E0GkWjivIVtx20231122</w:t>
            </w:r>
          </w:p>
        </w:tc>
      </w:tr>
      <w:tr w:rsidR="006E7DC9" w:rsidRPr="006E7DC9" w14:paraId="710C8A0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563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15:37:24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42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05D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1A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90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05003050000104457-E0GkWjivIVtv20231122</w:t>
            </w:r>
          </w:p>
        </w:tc>
      </w:tr>
      <w:tr w:rsidR="006E7DC9" w:rsidRPr="006E7DC9" w14:paraId="5129A9B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9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15:38:19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22D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5F3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70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0AD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05003050000104313-E0GkWjivIWqJ20231122</w:t>
            </w:r>
          </w:p>
        </w:tc>
      </w:tr>
      <w:tr w:rsidR="006E7DC9" w:rsidRPr="006E7DC9" w14:paraId="7999357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746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15:39:35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39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68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FF9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812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05003050000103833-E0GkWjivIY9R20231122</w:t>
            </w:r>
          </w:p>
        </w:tc>
      </w:tr>
      <w:tr w:rsidR="006E7DC9" w:rsidRPr="006E7DC9" w14:paraId="3213568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32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15:41:49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687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9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333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8C0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07003070000105993-E0GkWjivIayG20231122</w:t>
            </w:r>
          </w:p>
        </w:tc>
      </w:tr>
      <w:tr w:rsidR="006E7DC9" w:rsidRPr="006E7DC9" w14:paraId="65C1954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DB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15:41:49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47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F8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A7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93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07003070000105993-E0GkWjivIayE20231122</w:t>
            </w:r>
          </w:p>
        </w:tc>
      </w:tr>
      <w:tr w:rsidR="006E7DC9" w:rsidRPr="006E7DC9" w14:paraId="1BCF833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AA4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15:43:05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C4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D69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3F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90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05003050000106555-E0GkWjivIcGi20231122</w:t>
            </w:r>
          </w:p>
        </w:tc>
      </w:tr>
      <w:tr w:rsidR="006E7DC9" w:rsidRPr="006E7DC9" w14:paraId="7C3675C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2E2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15:43:05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44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9E0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154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363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05003050000106555-E0GkWjivIcGk20231122</w:t>
            </w:r>
          </w:p>
        </w:tc>
      </w:tr>
      <w:tr w:rsidR="006E7DC9" w:rsidRPr="006E7DC9" w14:paraId="53988FB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7F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15:43:53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F4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C9F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569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3E4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05003050000106866-E0GkWjivIdCh20231122</w:t>
            </w:r>
          </w:p>
        </w:tc>
      </w:tr>
      <w:tr w:rsidR="006E7DC9" w:rsidRPr="006E7DC9" w14:paraId="655CA3E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7DB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15:44:39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80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B8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A7F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05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07003070000107281-E0GkWjivIdsB20231122</w:t>
            </w:r>
          </w:p>
        </w:tc>
      </w:tr>
      <w:tr w:rsidR="006E7DC9" w:rsidRPr="006E7DC9" w14:paraId="43B768A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9D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15:46:38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574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EB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B7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BF0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07003070000108023-E0GkWjivIg4X20231122</w:t>
            </w:r>
          </w:p>
        </w:tc>
      </w:tr>
      <w:tr w:rsidR="006E7DC9" w:rsidRPr="006E7DC9" w14:paraId="743BF33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D6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15:46:38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659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640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024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4D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07003070000108023-E0GkWjivIg4Z20231122</w:t>
            </w:r>
          </w:p>
        </w:tc>
      </w:tr>
      <w:tr w:rsidR="006E7DC9" w:rsidRPr="006E7DC9" w14:paraId="10C85AF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12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15:46:58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2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504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82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24E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07003070000108127-E0GkWjivIgdx20231122</w:t>
            </w:r>
          </w:p>
        </w:tc>
      </w:tr>
      <w:tr w:rsidR="006E7DC9" w:rsidRPr="006E7DC9" w14:paraId="68D08B00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CD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15:47:13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A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24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10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6A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07003070000106627-E0GkWjivIgyk20231122</w:t>
            </w:r>
          </w:p>
        </w:tc>
      </w:tr>
      <w:tr w:rsidR="006E7DC9" w:rsidRPr="006E7DC9" w14:paraId="5A72C39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5B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15:47:53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5C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56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874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77E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05003050000108262-E0GkWjivIhlb20231122</w:t>
            </w:r>
          </w:p>
        </w:tc>
      </w:tr>
      <w:tr w:rsidR="006E7DC9" w:rsidRPr="006E7DC9" w14:paraId="3FFDEA4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2AF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15:48:41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CE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423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CB3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F70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05003050000108532-E0GkWjivIj0020231122</w:t>
            </w:r>
          </w:p>
        </w:tc>
      </w:tr>
      <w:tr w:rsidR="006E7DC9" w:rsidRPr="006E7DC9" w14:paraId="349FF15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BA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15:51:15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B0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42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63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956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05003050000109705-E0GkWjivIlcx20231122</w:t>
            </w:r>
          </w:p>
        </w:tc>
      </w:tr>
      <w:tr w:rsidR="006E7DC9" w:rsidRPr="006E7DC9" w14:paraId="3DB5921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C8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15:51:15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F90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A18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173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D0A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05003050000109705-E0GkWjivIlcv20231122</w:t>
            </w:r>
          </w:p>
        </w:tc>
      </w:tr>
      <w:tr w:rsidR="006E7DC9" w:rsidRPr="006E7DC9" w14:paraId="3E4927B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7CC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15:51:15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115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8E5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97A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6E0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05003050000109705-E0GkWjivIlct20231122</w:t>
            </w:r>
          </w:p>
        </w:tc>
      </w:tr>
      <w:tr w:rsidR="006E7DC9" w:rsidRPr="006E7DC9" w14:paraId="79ED059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717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15:52:12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E83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E40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22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5F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07003070000109007-E0GkWjivImWA20231122</w:t>
            </w:r>
          </w:p>
        </w:tc>
      </w:tr>
      <w:tr w:rsidR="006E7DC9" w:rsidRPr="006E7DC9" w14:paraId="3F3432A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89C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15:52:53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85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478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B2D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FA6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07003070000110473-E0GkWjivInHX20231122</w:t>
            </w:r>
          </w:p>
        </w:tc>
      </w:tr>
      <w:tr w:rsidR="006E7DC9" w:rsidRPr="006E7DC9" w14:paraId="70A3820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5C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15:53:15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BB9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132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98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33E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05003050000110450-E0GkWjivInjO20231122</w:t>
            </w:r>
          </w:p>
        </w:tc>
      </w:tr>
      <w:tr w:rsidR="006E7DC9" w:rsidRPr="006E7DC9" w14:paraId="70CA468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479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15:53:15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7DC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68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1B5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CB1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05003050000110450-E0GkWjivInjR20231122</w:t>
            </w:r>
          </w:p>
        </w:tc>
      </w:tr>
      <w:tr w:rsidR="006E7DC9" w:rsidRPr="006E7DC9" w14:paraId="5714E93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E86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15:53:18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DA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63E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B08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A89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05003050000110330-E0GkWjivInpL20231122</w:t>
            </w:r>
          </w:p>
        </w:tc>
      </w:tr>
      <w:tr w:rsidR="006E7DC9" w:rsidRPr="006E7DC9" w14:paraId="14C781D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07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15:55:16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4E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D8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D10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0B2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07003070000111196-E0GkWjivIqYI20231122</w:t>
            </w:r>
          </w:p>
        </w:tc>
      </w:tr>
      <w:tr w:rsidR="006E7DC9" w:rsidRPr="006E7DC9" w14:paraId="2310CF9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A31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15:55:16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8E7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398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E93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3EB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07003070000111196-E0GkWjivIqYK20231122</w:t>
            </w:r>
          </w:p>
        </w:tc>
      </w:tr>
      <w:tr w:rsidR="006E7DC9" w:rsidRPr="006E7DC9" w14:paraId="64A782EB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B1C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15:57:11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B6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121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1F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D4E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07003070000111889-E0GkWjivIsvt20231122</w:t>
            </w:r>
          </w:p>
        </w:tc>
      </w:tr>
      <w:tr w:rsidR="006E7DC9" w:rsidRPr="006E7DC9" w14:paraId="186DFD3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60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15:58:38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434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50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7DA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0B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07003070000112690-E0GkWjivIuP720231122</w:t>
            </w:r>
          </w:p>
        </w:tc>
      </w:tr>
      <w:tr w:rsidR="006E7DC9" w:rsidRPr="006E7DC9" w14:paraId="6AE9ACE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EC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15:59:37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32D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5B9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8E0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D5B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07003070000113022-E0GkWjivIvd120231122</w:t>
            </w:r>
          </w:p>
        </w:tc>
      </w:tr>
      <w:tr w:rsidR="006E7DC9" w:rsidRPr="006E7DC9" w14:paraId="5CB131D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A2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15:59:37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76A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23E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3D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C6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07003070000113022-E0GkWjivIvcz20231122</w:t>
            </w:r>
          </w:p>
        </w:tc>
      </w:tr>
      <w:tr w:rsidR="006E7DC9" w:rsidRPr="006E7DC9" w14:paraId="0ED0C16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929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16:00:48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9F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C4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67B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6B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05003050000112352-E0GkWjivIxJI20231122</w:t>
            </w:r>
          </w:p>
        </w:tc>
      </w:tr>
      <w:tr w:rsidR="006E7DC9" w:rsidRPr="006E7DC9" w14:paraId="450BC43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90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16:00:49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D4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76B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D84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92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07003070000113006-E0GkWjivIxLY20231122</w:t>
            </w:r>
          </w:p>
        </w:tc>
      </w:tr>
      <w:tr w:rsidR="006E7DC9" w:rsidRPr="006E7DC9" w14:paraId="74356F0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03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16:02:13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0C1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86E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577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D9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05003050000114063-E0GkWjivIzEJ20231122</w:t>
            </w:r>
          </w:p>
        </w:tc>
      </w:tr>
      <w:tr w:rsidR="006E7DC9" w:rsidRPr="006E7DC9" w14:paraId="1487968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BD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16:02:13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2B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9ED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201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AE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05003050000114063-E0GkWjivIzEL20231122</w:t>
            </w:r>
          </w:p>
        </w:tc>
      </w:tr>
      <w:tr w:rsidR="006E7DC9" w:rsidRPr="006E7DC9" w14:paraId="7813B5F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AA5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16:02:53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714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321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B97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79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07003070000114420-E0GkWjivJ0CQ20231122</w:t>
            </w:r>
          </w:p>
        </w:tc>
      </w:tr>
      <w:tr w:rsidR="006E7DC9" w:rsidRPr="006E7DC9" w14:paraId="02587A9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F0B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16:05:22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44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150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F7E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0A0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07003070000115139-E0GkWjivJ3Oy20231122</w:t>
            </w:r>
          </w:p>
        </w:tc>
      </w:tr>
      <w:tr w:rsidR="006E7DC9" w:rsidRPr="006E7DC9" w14:paraId="34127589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011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16:05:22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DFF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E7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C1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F54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07003070000115139-E0GkWjivJ3P020231122</w:t>
            </w:r>
          </w:p>
        </w:tc>
      </w:tr>
      <w:tr w:rsidR="006E7DC9" w:rsidRPr="006E7DC9" w14:paraId="7603437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E8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16:06:20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22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D7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677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7E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05003050000115636-E0GkWjivJ4AG20231122</w:t>
            </w:r>
          </w:p>
        </w:tc>
      </w:tr>
      <w:tr w:rsidR="006E7DC9" w:rsidRPr="006E7DC9" w14:paraId="46871B8A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1E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16:11:13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9E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BF8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08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0A9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07003070000117463-E0GkWjivJ9FY20231122</w:t>
            </w:r>
          </w:p>
        </w:tc>
      </w:tr>
      <w:tr w:rsidR="006E7DC9" w:rsidRPr="006E7DC9" w14:paraId="58B8638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662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16:11:13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E5E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A3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0FA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46E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07003070000117463-E0GkWjivJ9Fa20231122</w:t>
            </w:r>
          </w:p>
        </w:tc>
      </w:tr>
      <w:tr w:rsidR="006E7DC9" w:rsidRPr="006E7DC9" w14:paraId="6B788BBE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35E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16:11:40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463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C7F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C8C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E63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07003070000117607-E0GkWjivJ9rX20231122</w:t>
            </w:r>
          </w:p>
        </w:tc>
      </w:tr>
      <w:tr w:rsidR="006E7DC9" w:rsidRPr="006E7DC9" w14:paraId="6C7C52BD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E7F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16:12:54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D6F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41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3C8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5D6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07003070000118103-E0GkWjivJBhG20231122</w:t>
            </w:r>
          </w:p>
        </w:tc>
      </w:tr>
      <w:tr w:rsidR="006E7DC9" w:rsidRPr="006E7DC9" w14:paraId="2488E4D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0A3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16:12:54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5C4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20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25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598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07003070000118103-E0GkWjivJBhE20231122</w:t>
            </w:r>
          </w:p>
        </w:tc>
      </w:tr>
      <w:tr w:rsidR="006E7DC9" w:rsidRPr="006E7DC9" w14:paraId="259ABCC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E08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16:13:22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4FE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F9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3042.0000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3A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D4B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05003050000118135-E0GkWjivJCFi20231122</w:t>
            </w:r>
          </w:p>
        </w:tc>
      </w:tr>
      <w:tr w:rsidR="006E7DC9" w:rsidRPr="006E7DC9" w14:paraId="44DC067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1C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16:14:52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15C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F02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3041.0000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C99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48A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05003050000117171-E0GkWjivJDd520231122</w:t>
            </w:r>
          </w:p>
        </w:tc>
      </w:tr>
      <w:tr w:rsidR="006E7DC9" w:rsidRPr="006E7DC9" w14:paraId="349338C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986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16:15:29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09E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80A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D7D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3EE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07003070000116896-E0GkWjivJEZ020231122</w:t>
            </w:r>
          </w:p>
        </w:tc>
      </w:tr>
      <w:tr w:rsidR="006E7DC9" w:rsidRPr="006E7DC9" w14:paraId="7E251A1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C12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22-Nov-2023 16:17:22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91A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1B5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CAF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409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07003070000119781-E0GkWjivJH1220231122</w:t>
            </w:r>
          </w:p>
        </w:tc>
      </w:tr>
      <w:tr w:rsidR="006E7DC9" w:rsidRPr="006E7DC9" w14:paraId="32E5803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057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16:18:06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210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6E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20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296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05003050000120433-E0GkWjivJIBZ20231122</w:t>
            </w:r>
          </w:p>
        </w:tc>
      </w:tr>
      <w:tr w:rsidR="006E7DC9" w:rsidRPr="006E7DC9" w14:paraId="6CE185E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F8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16:19:39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B8A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EB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526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207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07003070000121192-E0GkWjivJJrp20231122</w:t>
            </w:r>
          </w:p>
        </w:tc>
      </w:tr>
      <w:tr w:rsidR="006E7DC9" w:rsidRPr="006E7DC9" w14:paraId="3882D9A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327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16:21:37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4FA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86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AA8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F51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07003070000122138-E0GkWjivJMKT20231122</w:t>
            </w:r>
          </w:p>
        </w:tc>
      </w:tr>
      <w:tr w:rsidR="006E7DC9" w:rsidRPr="006E7DC9" w14:paraId="4FE797BC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D04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16:23:25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3FB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B4E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3039.0000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2FA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E2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07003070000118984-E0GkWjivJO4w20231122</w:t>
            </w:r>
          </w:p>
        </w:tc>
      </w:tr>
      <w:tr w:rsidR="006E7DC9" w:rsidRPr="006E7DC9" w14:paraId="337A6D53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F97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16:23:25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035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96D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E24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F45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05003050000119650-E0GkWjivJO6720231122</w:t>
            </w:r>
          </w:p>
        </w:tc>
      </w:tr>
      <w:tr w:rsidR="006E7DC9" w:rsidRPr="006E7DC9" w14:paraId="36F30C7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E55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16:23:25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17E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1EF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B0B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506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05003050000119650-E0GkWjivJO5v20231122</w:t>
            </w:r>
          </w:p>
        </w:tc>
      </w:tr>
      <w:tr w:rsidR="006E7DC9" w:rsidRPr="006E7DC9" w14:paraId="599A4B22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AF3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16:25:15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61C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6A0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6A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0BF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05003050000123390-E0GkWjivJQ1o20231122</w:t>
            </w:r>
          </w:p>
        </w:tc>
      </w:tr>
      <w:tr w:rsidR="006E7DC9" w:rsidRPr="006E7DC9" w14:paraId="0B7ACC85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39E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16:26:48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677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54A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3038.0000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D1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C5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07003070000124071-E0GkWjivJS6M20231122</w:t>
            </w:r>
          </w:p>
        </w:tc>
      </w:tr>
      <w:tr w:rsidR="006E7DC9" w:rsidRPr="006E7DC9" w14:paraId="652AD974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B7F4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16:27:26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B0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2CC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244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8BCD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05003050000122522-E0GkWjivJTMp20231122</w:t>
            </w:r>
          </w:p>
        </w:tc>
      </w:tr>
      <w:tr w:rsidR="006E7DC9" w:rsidRPr="006E7DC9" w14:paraId="417067A8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17A6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16:27:59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FC57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88E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8E3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BA13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07003070000124765-E0GkWjivJU7F20231122</w:t>
            </w:r>
          </w:p>
        </w:tc>
      </w:tr>
      <w:tr w:rsidR="006E7DC9" w:rsidRPr="006E7DC9" w14:paraId="721FE6C6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826F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16:28:55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8D1A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01C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E9C5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EB4E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05003050000125090-E0GkWjivJVHt20231122</w:t>
            </w:r>
          </w:p>
        </w:tc>
      </w:tr>
      <w:tr w:rsidR="006E7DC9" w:rsidRPr="006E7DC9" w14:paraId="6970076F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392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16:28:55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9DDC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AABB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AF69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231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07003070000125265-E0GkWjivJVHc20231122</w:t>
            </w:r>
          </w:p>
        </w:tc>
      </w:tr>
      <w:tr w:rsidR="006E7DC9" w:rsidRPr="006E7DC9" w14:paraId="5B14F127" w14:textId="77777777" w:rsidTr="006E7DC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1960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22-Nov-2023 16:28:55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2882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B24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3037.0000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50B1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7CA8" w14:textId="77777777" w:rsidR="006E7DC9" w:rsidRPr="006E7DC9" w:rsidRDefault="006E7DC9" w:rsidP="006E7DC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E7DC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07003070000125265-E0GkWjivJVHa20231122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B451" w14:textId="77777777" w:rsidR="00303EC7" w:rsidRDefault="00303EC7" w:rsidP="00F2487C">
      <w:r>
        <w:separator/>
      </w:r>
    </w:p>
  </w:endnote>
  <w:endnote w:type="continuationSeparator" w:id="0">
    <w:p w14:paraId="07C61612" w14:textId="77777777" w:rsidR="00303EC7" w:rsidRDefault="00303EC7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33382" w14:textId="77777777" w:rsidR="00303EC7" w:rsidRDefault="00303EC7" w:rsidP="00F2487C">
      <w:r>
        <w:separator/>
      </w:r>
    </w:p>
  </w:footnote>
  <w:footnote w:type="continuationSeparator" w:id="0">
    <w:p w14:paraId="3A692FDF" w14:textId="77777777" w:rsidR="00303EC7" w:rsidRDefault="00303EC7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03EC7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2CA6"/>
    <w:rsid w:val="00623C13"/>
    <w:rsid w:val="00637088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E7DC9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497E"/>
    <w:rsid w:val="00856DCF"/>
    <w:rsid w:val="008751F1"/>
    <w:rsid w:val="0088714E"/>
    <w:rsid w:val="00891376"/>
    <w:rsid w:val="008A55F1"/>
    <w:rsid w:val="008A79E8"/>
    <w:rsid w:val="008C30E4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86631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263D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53F5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1E36"/>
    <w:rsid w:val="00DE2A8E"/>
    <w:rsid w:val="00DE4A7D"/>
    <w:rsid w:val="00E22230"/>
    <w:rsid w:val="00E32465"/>
    <w:rsid w:val="00E47EB5"/>
    <w:rsid w:val="00E57021"/>
    <w:rsid w:val="00E61773"/>
    <w:rsid w:val="00E715BF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A6E2D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5">
    <w:name w:val="xl65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9">
    <w:name w:val="xl69"/>
    <w:basedOn w:val="Normal"/>
    <w:rsid w:val="006E7DC9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70">
    <w:name w:val="xl70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1">
    <w:name w:val="xl71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2">
    <w:name w:val="xl72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3">
    <w:name w:val="xl73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4">
    <w:name w:val="xl74"/>
    <w:basedOn w:val="Normal"/>
    <w:rsid w:val="006E7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TNME3MZR7UAA-2112375194-201915</_dlc_DocId>
    <_dlc_DocIdUrl xmlns="2dee1928-e90f-4e72-a1fb-0cdd402ef7fe">
      <Url>https://reedelsevier.sharepoint.com/sites/rehlondatp021/_layouts/15/DocIdRedir.aspx?ID=TNME3MZR7UAA-2112375194-201915</Url>
      <Description>TNME3MZR7UAA-2112375194-201915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53CB0-C3A1-451F-97C2-7406A70F898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86A98D-19E2-48D4-A695-C9224A232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A937D6-4AA5-4CC6-BD2C-6C1507957BE8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01A9F85C-F866-48F0-B636-670818F65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68</TotalTime>
  <Pages>10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8</cp:revision>
  <cp:lastPrinted>2016-11-21T15:24:00Z</cp:lastPrinted>
  <dcterms:created xsi:type="dcterms:W3CDTF">2023-11-22T16:05:00Z</dcterms:created>
  <dcterms:modified xsi:type="dcterms:W3CDTF">2023-11-22T17:14:00Z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1758800</vt:r8>
  </property>
  <property fmtid="{D5CDD505-2E9C-101B-9397-08002B2CF9AE}" pid="15" name="_dlc_DocIdItemGuid">
    <vt:lpwstr>d56309c1-c391-4491-a76d-609b561edd06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2023-11-21T16:37:05Z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a56fdc27-2ee7-4df1-9466-a6fec7ff5251</vt:lpwstr>
  </property>
  <property fmtid="{D5CDD505-2E9C-101B-9397-08002B2CF9AE}" pid="23" name="MSIP_Label_549ac42a-3eb4-4074-b885-aea26bd6241e_ContentBits">
    <vt:lpwstr>0</vt:lpwstr>
  </property>
</Properties>
</file>