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6CABF116" w:rsidR="00D647F7" w:rsidRPr="00A50F83" w:rsidRDefault="00290EE8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February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1EF7121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7A3860" w:rsidRPr="007A3860">
        <w:rPr>
          <w:sz w:val="22"/>
          <w:szCs w:val="22"/>
          <w:lang w:val="en"/>
        </w:rPr>
        <w:t>154,500</w:t>
      </w:r>
      <w:r w:rsidR="007A386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46090D" w:rsidRPr="0046090D">
        <w:rPr>
          <w:sz w:val="22"/>
          <w:szCs w:val="22"/>
          <w:lang w:val="en"/>
        </w:rPr>
        <w:t>25,320,674</w:t>
      </w:r>
      <w:r w:rsidR="0046090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704051" w:rsidRPr="00704051">
        <w:rPr>
          <w:sz w:val="22"/>
          <w:szCs w:val="22"/>
          <w:lang w:val="en"/>
        </w:rPr>
        <w:t>1,882,758,690</w:t>
      </w:r>
      <w:r w:rsidR="0070405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704051" w:rsidRPr="00704051">
        <w:rPr>
          <w:sz w:val="22"/>
          <w:szCs w:val="22"/>
          <w:lang w:val="en"/>
        </w:rPr>
        <w:t>5,608,48</w:t>
      </w:r>
      <w:r w:rsidR="00704051">
        <w:rPr>
          <w:sz w:val="22"/>
          <w:szCs w:val="22"/>
          <w:lang w:val="en"/>
        </w:rPr>
        <w:t xml:space="preserve">1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34D90698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</w:t>
      </w:r>
      <w:r w:rsidR="00704051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A346D5B" w:rsidR="003E0113" w:rsidRPr="00A50F83" w:rsidRDefault="00290EE8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290EE8">
              <w:rPr>
                <w:sz w:val="22"/>
                <w:szCs w:val="22"/>
                <w:lang w:val="en"/>
              </w:rPr>
              <w:t>26 February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298BF07" w:rsidR="003E0113" w:rsidRPr="00A50F83" w:rsidRDefault="007A386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A3860">
              <w:rPr>
                <w:rFonts w:ascii="Arial" w:hAnsi="Arial" w:cs="Arial"/>
                <w:sz w:val="22"/>
                <w:szCs w:val="22"/>
                <w:lang w:val="en"/>
              </w:rPr>
              <w:t>154,500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BB538D7" w:rsidR="003258FF" w:rsidRPr="00A50F83" w:rsidRDefault="0046090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6090D">
              <w:rPr>
                <w:rFonts w:ascii="Arial" w:hAnsi="Arial" w:cs="Arial"/>
                <w:sz w:val="22"/>
                <w:szCs w:val="22"/>
                <w:lang w:val="en"/>
              </w:rPr>
              <w:t>3531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A6F5BE5" w:rsidR="003258FF" w:rsidRPr="003258FF" w:rsidRDefault="0046090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6090D">
              <w:rPr>
                <w:rFonts w:ascii="Arial" w:hAnsi="Arial" w:cs="Arial"/>
                <w:sz w:val="22"/>
                <w:szCs w:val="22"/>
                <w:lang w:val="en"/>
              </w:rPr>
              <w:t>3497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BDF57FF" w:rsidR="003E0113" w:rsidRPr="00A50F83" w:rsidRDefault="0046090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46090D">
              <w:rPr>
                <w:rFonts w:ascii="Arial" w:hAnsi="Arial" w:cs="Arial"/>
                <w:sz w:val="22"/>
                <w:szCs w:val="22"/>
                <w:lang w:val="en"/>
              </w:rPr>
              <w:t>3511.3448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9" w:type="dxa"/>
        <w:tblLook w:val="04A0" w:firstRow="1" w:lastRow="0" w:firstColumn="1" w:lastColumn="0" w:noHBand="0" w:noVBand="1"/>
      </w:tblPr>
      <w:tblGrid>
        <w:gridCol w:w="2122"/>
        <w:gridCol w:w="880"/>
        <w:gridCol w:w="1120"/>
        <w:gridCol w:w="947"/>
        <w:gridCol w:w="4220"/>
      </w:tblGrid>
      <w:tr w:rsidR="003B6D98" w:rsidRPr="003B6D98" w14:paraId="7F5733D2" w14:textId="77777777" w:rsidTr="00201E1B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FE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50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6F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F3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AA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3B6D98" w:rsidRPr="003B6D98" w14:paraId="3DE7EDD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F6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26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EE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99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E6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05003050000003628-E0Hs8q3zLxkC20240226</w:t>
            </w:r>
          </w:p>
        </w:tc>
      </w:tr>
      <w:tr w:rsidR="003B6D98" w:rsidRPr="003B6D98" w14:paraId="09D70D9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0B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A8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55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27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AD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05003050000003291-E0Hs8q3zLyZp20240226</w:t>
            </w:r>
          </w:p>
        </w:tc>
      </w:tr>
      <w:tr w:rsidR="003B6D98" w:rsidRPr="003B6D98" w14:paraId="59B568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48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81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4D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5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7B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07003070000003641-E0Hs8q3zLz0520240226</w:t>
            </w:r>
          </w:p>
        </w:tc>
      </w:tr>
      <w:tr w:rsidR="003B6D98" w:rsidRPr="003B6D98" w14:paraId="445FBF3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1F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08:02:25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FA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BB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39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E8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07003070000003641-E0Hs8q3zLzCH20240226</w:t>
            </w:r>
          </w:p>
        </w:tc>
      </w:tr>
      <w:tr w:rsidR="003B6D98" w:rsidRPr="003B6D98" w14:paraId="7F33211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28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0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58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06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1F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05003050000003920-E0Hs8q3zM09U20240226</w:t>
            </w:r>
          </w:p>
        </w:tc>
      </w:tr>
      <w:tr w:rsidR="003B6D98" w:rsidRPr="003B6D98" w14:paraId="3F9D469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0B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C4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6E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124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27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07003070000005026-E0Hs8q3zM9Z320240226</w:t>
            </w:r>
          </w:p>
        </w:tc>
      </w:tr>
      <w:tr w:rsidR="003B6D98" w:rsidRPr="003B6D98" w14:paraId="7AB8F4C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22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42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C0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C3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D8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07003070000004758-E0Hs8q3zM9a220240226</w:t>
            </w:r>
          </w:p>
        </w:tc>
      </w:tr>
      <w:tr w:rsidR="003B6D98" w:rsidRPr="003B6D98" w14:paraId="343D7D2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E2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08:08:40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5D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BE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F7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12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07003070000005841-E0Hs8q3zMGQi20240226</w:t>
            </w:r>
          </w:p>
        </w:tc>
      </w:tr>
      <w:tr w:rsidR="003B6D98" w:rsidRPr="003B6D98" w14:paraId="119B688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68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08:08:40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A1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C7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B0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7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07003070000005841-E0Hs8q3zMGQk20240226</w:t>
            </w:r>
          </w:p>
        </w:tc>
      </w:tr>
      <w:tr w:rsidR="003B6D98" w:rsidRPr="003B6D98" w14:paraId="6909814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DB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D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09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9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A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05003050000005529-E0Hs8q3zMIAf20240226</w:t>
            </w:r>
          </w:p>
        </w:tc>
      </w:tr>
      <w:tr w:rsidR="003B6D98" w:rsidRPr="003B6D98" w14:paraId="4F0FCD6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8B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35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7C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B6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0B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05003050000005529-E0Hs8q3zMIAh20240226</w:t>
            </w:r>
          </w:p>
        </w:tc>
      </w:tr>
      <w:tr w:rsidR="003B6D98" w:rsidRPr="003B6D98" w14:paraId="39999F4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67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08:09:16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12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1B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56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E3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05003050000005529-E0Hs8q3zMIAl20240226</w:t>
            </w:r>
          </w:p>
        </w:tc>
      </w:tr>
      <w:tr w:rsidR="003B6D98" w:rsidRPr="003B6D98" w14:paraId="75769C2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AF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18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BB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FB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B8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07003070000006521-E0Hs8q3zMNqA20240226</w:t>
            </w:r>
          </w:p>
        </w:tc>
      </w:tr>
      <w:tr w:rsidR="003B6D98" w:rsidRPr="003B6D98" w14:paraId="33714AF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DD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08:11:23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E2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16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CF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D8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07003070000006332-E0Hs8q3zMOXA20240226</w:t>
            </w:r>
          </w:p>
        </w:tc>
      </w:tr>
      <w:tr w:rsidR="003B6D98" w:rsidRPr="003B6D98" w14:paraId="4301919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8F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C7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17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18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3B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07003070000007073-E0Hs8q3zMSyP20240226</w:t>
            </w:r>
          </w:p>
        </w:tc>
      </w:tr>
      <w:tr w:rsidR="003B6D98" w:rsidRPr="003B6D98" w14:paraId="1F0DA4D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BB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4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6D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5D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AC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07003070000007039-E0Hs8q3zMSyn20240226</w:t>
            </w:r>
          </w:p>
        </w:tc>
      </w:tr>
      <w:tr w:rsidR="003B6D98" w:rsidRPr="003B6D98" w14:paraId="01AD138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53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9B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A8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E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E3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07003070000007396-E0Hs8q3zMWRy20240226</w:t>
            </w:r>
          </w:p>
        </w:tc>
      </w:tr>
      <w:tr w:rsidR="003B6D98" w:rsidRPr="003B6D98" w14:paraId="588D5BB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C2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88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90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C8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95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05003050000007420-E0Hs8q3zMWS220240226</w:t>
            </w:r>
          </w:p>
        </w:tc>
      </w:tr>
      <w:tr w:rsidR="003B6D98" w:rsidRPr="003B6D98" w14:paraId="3D7E371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20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7D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45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C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5C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07003070000007396-E0Hs8q3zMWS020240226</w:t>
            </w:r>
          </w:p>
        </w:tc>
      </w:tr>
      <w:tr w:rsidR="003B6D98" w:rsidRPr="003B6D98" w14:paraId="3E38241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60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0F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EE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A3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61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05003050000007568-E0Hs8q3zMX5W20240226</w:t>
            </w:r>
          </w:p>
        </w:tc>
      </w:tr>
      <w:tr w:rsidR="003B6D98" w:rsidRPr="003B6D98" w14:paraId="4E1D5D2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CF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8F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11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0A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F3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05003050000007568-E0Hs8q3zMX5Y20240226</w:t>
            </w:r>
          </w:p>
        </w:tc>
      </w:tr>
      <w:tr w:rsidR="003B6D98" w:rsidRPr="003B6D98" w14:paraId="310D675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2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F0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41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B4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35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07003070000007220-E0Hs8q3zMY1120240226</w:t>
            </w:r>
          </w:p>
        </w:tc>
      </w:tr>
      <w:tr w:rsidR="003B6D98" w:rsidRPr="003B6D98" w14:paraId="738A0FE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E6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D6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BE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E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80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07003070000007899-E0Hs8q3zMZys20240226</w:t>
            </w:r>
          </w:p>
        </w:tc>
      </w:tr>
      <w:tr w:rsidR="003B6D98" w:rsidRPr="003B6D98" w14:paraId="679D1DE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A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08:18:16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FD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D2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59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6D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07003070000007753-E0Hs8q3zMaSU20240226</w:t>
            </w:r>
          </w:p>
        </w:tc>
      </w:tr>
      <w:tr w:rsidR="003B6D98" w:rsidRPr="003B6D98" w14:paraId="0F0C3F8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12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08:19:53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2B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35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E4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E0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07003070000008169-E0Hs8q3zMcuP20240226</w:t>
            </w:r>
          </w:p>
        </w:tc>
      </w:tr>
      <w:tr w:rsidR="003B6D98" w:rsidRPr="003B6D98" w14:paraId="39D160A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99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4D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AC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83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6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05003050000008161-E0Hs8q3zMfP820240226</w:t>
            </w:r>
          </w:p>
        </w:tc>
      </w:tr>
      <w:tr w:rsidR="003B6D98" w:rsidRPr="003B6D98" w14:paraId="700B138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6E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DF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9E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E6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49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07003070000008806-E0Hs8q3zMghZ20240226</w:t>
            </w:r>
          </w:p>
        </w:tc>
      </w:tr>
      <w:tr w:rsidR="003B6D98" w:rsidRPr="003B6D98" w14:paraId="10F3CE5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DC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B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1F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40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C6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07003070000008806-E0Hs8q3zMghb20240226</w:t>
            </w:r>
          </w:p>
        </w:tc>
      </w:tr>
      <w:tr w:rsidR="003B6D98" w:rsidRPr="003B6D98" w14:paraId="3267936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AA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AF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70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AE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2B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07003070000008890-E0Hs8q3zMhKu20240226</w:t>
            </w:r>
          </w:p>
        </w:tc>
      </w:tr>
      <w:tr w:rsidR="003B6D98" w:rsidRPr="003B6D98" w14:paraId="7F56D8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E9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02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2A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79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8C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05003050000008891-E0Hs8q3zMhKs20240226</w:t>
            </w:r>
          </w:p>
        </w:tc>
      </w:tr>
      <w:tr w:rsidR="003B6D98" w:rsidRPr="003B6D98" w14:paraId="01ABD45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D5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1F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5E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05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02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07003070000009012-E0Hs8q3zMjLW20240226</w:t>
            </w:r>
          </w:p>
        </w:tc>
      </w:tr>
      <w:tr w:rsidR="003B6D98" w:rsidRPr="003B6D98" w14:paraId="2335B53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C8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67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85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85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58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05003050000009025-E0Hs8q3zMjLU20240226</w:t>
            </w:r>
          </w:p>
        </w:tc>
      </w:tr>
      <w:tr w:rsidR="003B6D98" w:rsidRPr="003B6D98" w14:paraId="63D20B3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9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B4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7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BF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CB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07003070000009355-E0Hs8q3zMlQa20240226</w:t>
            </w:r>
          </w:p>
        </w:tc>
      </w:tr>
      <w:tr w:rsidR="003B6D98" w:rsidRPr="003B6D98" w14:paraId="3374891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48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C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5A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EF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87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07003070000009410-E0Hs8q3zMmTV20240226</w:t>
            </w:r>
          </w:p>
        </w:tc>
      </w:tr>
      <w:tr w:rsidR="003B6D98" w:rsidRPr="003B6D98" w14:paraId="3C30B3D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B9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94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2F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74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59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05003050000009630-E0Hs8q3zMnoE20240226</w:t>
            </w:r>
          </w:p>
        </w:tc>
      </w:tr>
      <w:tr w:rsidR="003B6D98" w:rsidRPr="003B6D98" w14:paraId="19A3636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F1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08:29:20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1F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FC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0D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00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05003050000009920-E0Hs8q3zMqVf20240226</w:t>
            </w:r>
          </w:p>
        </w:tc>
      </w:tr>
      <w:tr w:rsidR="003B6D98" w:rsidRPr="003B6D98" w14:paraId="2D9484F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7B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AF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EA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D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C7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05003050000010121-E0Hs8q3zMtqu20240226</w:t>
            </w:r>
          </w:p>
        </w:tc>
      </w:tr>
      <w:tr w:rsidR="003B6D98" w:rsidRPr="003B6D98" w14:paraId="12C191D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12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6F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BF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F3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0F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07003070000010259-E0Hs8q3zMtr020240226</w:t>
            </w:r>
          </w:p>
        </w:tc>
      </w:tr>
      <w:tr w:rsidR="003B6D98" w:rsidRPr="003B6D98" w14:paraId="74F36DA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05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81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05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15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93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07003070000010114-E0Hs8q3zMu5j20240226</w:t>
            </w:r>
          </w:p>
        </w:tc>
      </w:tr>
      <w:tr w:rsidR="003B6D98" w:rsidRPr="003B6D98" w14:paraId="3CD25D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9FD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D9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11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E1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81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07003070000010114-E0Hs8q3zMu5g20240226</w:t>
            </w:r>
          </w:p>
        </w:tc>
      </w:tr>
      <w:tr w:rsidR="003B6D98" w:rsidRPr="003B6D98" w14:paraId="37867BE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8B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5D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F8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63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C8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07003070000010575-E0Hs8q3zMvf120240226</w:t>
            </w:r>
          </w:p>
        </w:tc>
      </w:tr>
      <w:tr w:rsidR="003B6D98" w:rsidRPr="003B6D98" w14:paraId="4F2BD57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13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ED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9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34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48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05003050000010557-E0Hs8q3zMvfu20240226</w:t>
            </w:r>
          </w:p>
        </w:tc>
      </w:tr>
      <w:tr w:rsidR="003B6D98" w:rsidRPr="003B6D98" w14:paraId="5E227A5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F9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D4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F9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1A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9C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05003050000010258-E0Hs8q3zMvrY20240226</w:t>
            </w:r>
          </w:p>
        </w:tc>
      </w:tr>
      <w:tr w:rsidR="003B6D98" w:rsidRPr="003B6D98" w14:paraId="130028F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85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03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8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F4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1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05003050000010802-E0Hs8q3zMxfS20240226</w:t>
            </w:r>
          </w:p>
        </w:tc>
      </w:tr>
      <w:tr w:rsidR="003B6D98" w:rsidRPr="003B6D98" w14:paraId="285C691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AC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EE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4C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31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74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05003050000010802-E0Hs8q3zMxfQ20240226</w:t>
            </w:r>
          </w:p>
        </w:tc>
      </w:tr>
      <w:tr w:rsidR="003B6D98" w:rsidRPr="003B6D98" w14:paraId="1BEABF4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7F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E3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FF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78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4D5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07003070000010606-E0Hs8q3zMyHA20240226</w:t>
            </w:r>
          </w:p>
        </w:tc>
      </w:tr>
      <w:tr w:rsidR="003B6D98" w:rsidRPr="003B6D98" w14:paraId="70FE7F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02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57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EC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E5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6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07003070000010606-E0Hs8q3zMyH820240226</w:t>
            </w:r>
          </w:p>
        </w:tc>
      </w:tr>
      <w:tr w:rsidR="003B6D98" w:rsidRPr="003B6D98" w14:paraId="0C8E40A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8E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25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BF2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42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10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05003050000011261-E0Hs8q3zN1SM20240226</w:t>
            </w:r>
          </w:p>
        </w:tc>
      </w:tr>
      <w:tr w:rsidR="003B6D98" w:rsidRPr="003B6D98" w14:paraId="26111C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A0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55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CB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62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1E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05003050000011093-E0Hs8q3zN1T320240226</w:t>
            </w:r>
          </w:p>
        </w:tc>
      </w:tr>
      <w:tr w:rsidR="003B6D98" w:rsidRPr="003B6D98" w14:paraId="6FA6CAA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7F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53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87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FB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41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05003050000011093-E0Hs8q3zN1T620240226</w:t>
            </w:r>
          </w:p>
        </w:tc>
      </w:tr>
      <w:tr w:rsidR="003B6D98" w:rsidRPr="003B6D98" w14:paraId="5D2360E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4A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B9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4B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7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7E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07003070000011527-E0Hs8q3zN2Vg20240226</w:t>
            </w:r>
          </w:p>
        </w:tc>
      </w:tr>
      <w:tr w:rsidR="003B6D98" w:rsidRPr="003B6D98" w14:paraId="28762CB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31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00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61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FB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51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07003070000011527-E0Hs8q3zN2Vi20240226</w:t>
            </w:r>
          </w:p>
        </w:tc>
      </w:tr>
      <w:tr w:rsidR="003B6D98" w:rsidRPr="003B6D98" w14:paraId="194BE46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4B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08:39:59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DF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67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AA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BA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05003050000011692-E0Hs8q3zN6BH20240226</w:t>
            </w:r>
          </w:p>
        </w:tc>
      </w:tr>
      <w:tr w:rsidR="003B6D98" w:rsidRPr="003B6D98" w14:paraId="38FF1B2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65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BC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88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4B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DE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07003070000012127-E0Hs8q3zN92Q20240226</w:t>
            </w:r>
          </w:p>
        </w:tc>
      </w:tr>
      <w:tr w:rsidR="003B6D98" w:rsidRPr="003B6D98" w14:paraId="245521F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7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06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C0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5C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5A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05003050000012038-E0Hs8q3zN93L20240226</w:t>
            </w:r>
          </w:p>
        </w:tc>
      </w:tr>
      <w:tr w:rsidR="003B6D98" w:rsidRPr="003B6D98" w14:paraId="41CECDB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6E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5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D0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BF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B2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05003050000012038-E0Hs8q3zN93z20240226</w:t>
            </w:r>
          </w:p>
        </w:tc>
      </w:tr>
      <w:tr w:rsidR="003B6D98" w:rsidRPr="003B6D98" w14:paraId="1F341D3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0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B3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0A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FE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E1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07003070000012368-E0Hs8q3zNA7h20240226</w:t>
            </w:r>
          </w:p>
        </w:tc>
      </w:tr>
      <w:tr w:rsidR="003B6D98" w:rsidRPr="003B6D98" w14:paraId="5905E60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0E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66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71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E3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7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05003050000012541-E0Hs8q3zNBoG20240226</w:t>
            </w:r>
          </w:p>
        </w:tc>
      </w:tr>
      <w:tr w:rsidR="003B6D98" w:rsidRPr="003B6D98" w14:paraId="53FFE64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2F4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2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3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6B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CA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07003070000012799-E0Hs8q3zNDPm20240226</w:t>
            </w:r>
          </w:p>
        </w:tc>
      </w:tr>
      <w:tr w:rsidR="003B6D98" w:rsidRPr="003B6D98" w14:paraId="0CF23A5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57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08:48:38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75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A4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22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7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05003050000013104-E0Hs8q3zNG6M20240226</w:t>
            </w:r>
          </w:p>
        </w:tc>
      </w:tr>
      <w:tr w:rsidR="003B6D98" w:rsidRPr="003B6D98" w14:paraId="5C810B7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C7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5D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05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9E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FF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05003050000012948-E0Hs8q3zNGG720240226</w:t>
            </w:r>
          </w:p>
        </w:tc>
      </w:tr>
      <w:tr w:rsidR="003B6D98" w:rsidRPr="003B6D98" w14:paraId="2AEC0BF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89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08:49:31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7F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CF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63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43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07003070000013321-E0Hs8q3zNH6o20240226</w:t>
            </w:r>
          </w:p>
        </w:tc>
      </w:tr>
      <w:tr w:rsidR="003B6D98" w:rsidRPr="003B6D98" w14:paraId="08EEE07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CB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E1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426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F1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9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07003070000013401-E0Hs8q3zNHlk20240226</w:t>
            </w:r>
          </w:p>
        </w:tc>
      </w:tr>
      <w:tr w:rsidR="003B6D98" w:rsidRPr="003B6D98" w14:paraId="4D7CE87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DF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22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DC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11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7D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05003050000013252-E0Hs8q3zNHlL20240226</w:t>
            </w:r>
          </w:p>
        </w:tc>
      </w:tr>
      <w:tr w:rsidR="003B6D98" w:rsidRPr="003B6D98" w14:paraId="3C44D15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EF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F2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DB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4F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CD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05003050000013105-E0Hs8q3zNIJX20240226</w:t>
            </w:r>
          </w:p>
        </w:tc>
      </w:tr>
      <w:tr w:rsidR="003B6D98" w:rsidRPr="003B6D98" w14:paraId="7F49A05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89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08:50:30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1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D6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0D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F8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07003070000013322-E0Hs8q3zNItI20240226</w:t>
            </w:r>
          </w:p>
        </w:tc>
      </w:tr>
      <w:tr w:rsidR="003B6D98" w:rsidRPr="003B6D98" w14:paraId="706D97B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B0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6C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2D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CD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0C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05003050000013519-E0Hs8q3zNKF720240226</w:t>
            </w:r>
          </w:p>
        </w:tc>
      </w:tr>
      <w:tr w:rsidR="003B6D98" w:rsidRPr="003B6D98" w14:paraId="1B12EE5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14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95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C3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86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CD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07003070000013913-E0Hs8q3zNMXC20240226</w:t>
            </w:r>
          </w:p>
        </w:tc>
      </w:tr>
      <w:tr w:rsidR="003B6D98" w:rsidRPr="003B6D98" w14:paraId="3AB0368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8D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02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6B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C7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E4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05003050000013836-E0Hs8q3zNNTQ20240226</w:t>
            </w:r>
          </w:p>
        </w:tc>
      </w:tr>
      <w:tr w:rsidR="003B6D98" w:rsidRPr="003B6D98" w14:paraId="0A8609C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8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08:55:07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23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40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16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0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05003050000014083-E0Hs8q3zNO9E20240226</w:t>
            </w:r>
          </w:p>
        </w:tc>
      </w:tr>
      <w:tr w:rsidR="003B6D98" w:rsidRPr="003B6D98" w14:paraId="0755285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C8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F7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53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9D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FE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07003070000014393-E0Hs8q3zNQ1F20240226</w:t>
            </w:r>
          </w:p>
        </w:tc>
      </w:tr>
      <w:tr w:rsidR="003B6D98" w:rsidRPr="003B6D98" w14:paraId="5A53EDB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D0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D8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D4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15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3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07003070000014393-E0Hs8q3zNQ1D20240226</w:t>
            </w:r>
          </w:p>
        </w:tc>
      </w:tr>
      <w:tr w:rsidR="003B6D98" w:rsidRPr="003B6D98" w14:paraId="7B40653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56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08:57:05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C8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13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6A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DE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05003050000014000-E0Hs8q3zNQrY20240226</w:t>
            </w:r>
          </w:p>
        </w:tc>
      </w:tr>
      <w:tr w:rsidR="003B6D98" w:rsidRPr="003B6D98" w14:paraId="7C795A9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FF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D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672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BA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F0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05003050000014765-E0Hs8q3zNTEE20240226</w:t>
            </w:r>
          </w:p>
        </w:tc>
      </w:tr>
      <w:tr w:rsidR="003B6D98" w:rsidRPr="003B6D98" w14:paraId="6F2F84B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43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8D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B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D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48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07003070000014633-E0Hs8q3zNTVR20240226</w:t>
            </w:r>
          </w:p>
        </w:tc>
      </w:tr>
      <w:tr w:rsidR="003B6D98" w:rsidRPr="003B6D98" w14:paraId="1DE49E3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67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B9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6B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B7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A3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05003050000014827-E0Hs8q3zNTrA20240226</w:t>
            </w:r>
          </w:p>
        </w:tc>
      </w:tr>
      <w:tr w:rsidR="003B6D98" w:rsidRPr="003B6D98" w14:paraId="0FEFDA7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6C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F0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4F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43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B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05003050000014827-E0Hs8q3zNTr820240226</w:t>
            </w:r>
          </w:p>
        </w:tc>
      </w:tr>
      <w:tr w:rsidR="003B6D98" w:rsidRPr="003B6D98" w14:paraId="6862033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F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31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86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0D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8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05003050000014827-E0Hs8q3zNTr420240226</w:t>
            </w:r>
          </w:p>
        </w:tc>
      </w:tr>
      <w:tr w:rsidR="003B6D98" w:rsidRPr="003B6D98" w14:paraId="2DB919C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81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F0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A8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56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2A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05003050000014827-E0Hs8q3zNTr620240226</w:t>
            </w:r>
          </w:p>
        </w:tc>
      </w:tr>
      <w:tr w:rsidR="003B6D98" w:rsidRPr="003B6D98" w14:paraId="52FAC0F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E5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08:59:55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41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FE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DF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0F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05003050000014174-E0Hs8q3zNULW20240226</w:t>
            </w:r>
          </w:p>
        </w:tc>
      </w:tr>
      <w:tr w:rsidR="003B6D98" w:rsidRPr="003B6D98" w14:paraId="62C6F8A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14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E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15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41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D7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05003050000015367-E0Hs8q3zNXRO20240226</w:t>
            </w:r>
          </w:p>
        </w:tc>
      </w:tr>
      <w:tr w:rsidR="003B6D98" w:rsidRPr="003B6D98" w14:paraId="7A067E6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D0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4F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FB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7F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9A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07003070000015244-E0Hs8q3zNXaV20240226</w:t>
            </w:r>
          </w:p>
        </w:tc>
      </w:tr>
      <w:tr w:rsidR="003B6D98" w:rsidRPr="003B6D98" w14:paraId="2D826F2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6A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71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4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07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0D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07003070000015535-E0Hs8q3zNZDT20240226</w:t>
            </w:r>
          </w:p>
        </w:tc>
      </w:tr>
      <w:tr w:rsidR="003B6D98" w:rsidRPr="003B6D98" w14:paraId="76606F6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17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A9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26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F2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74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07003070000015535-E0Hs8q3zNZD120240226</w:t>
            </w:r>
          </w:p>
        </w:tc>
      </w:tr>
      <w:tr w:rsidR="003B6D98" w:rsidRPr="003B6D98" w14:paraId="551F7A3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D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F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69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9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A4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07003070000016040-E0Hs8q3zNbgM20240226</w:t>
            </w:r>
          </w:p>
        </w:tc>
      </w:tr>
      <w:tr w:rsidR="003B6D98" w:rsidRPr="003B6D98" w14:paraId="0535C30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9A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54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62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6C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E1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05003050000016099-E0Hs8q3zNcdp20240226</w:t>
            </w:r>
          </w:p>
        </w:tc>
      </w:tr>
      <w:tr w:rsidR="003B6D98" w:rsidRPr="003B6D98" w14:paraId="6EB45B8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52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A2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68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E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0B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05003050000016099-E0Hs8q3zNcdr20240226</w:t>
            </w:r>
          </w:p>
        </w:tc>
      </w:tr>
      <w:tr w:rsidR="003B6D98" w:rsidRPr="003B6D98" w14:paraId="38BCA75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9E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23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41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B3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45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07003070000015850-E0Hs8q3zNdxN20240226</w:t>
            </w:r>
          </w:p>
        </w:tc>
      </w:tr>
      <w:tr w:rsidR="003B6D98" w:rsidRPr="003B6D98" w14:paraId="3B1611F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3D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4E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CE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ED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B5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07003070000015850-E0Hs8q3zNeyC20240226</w:t>
            </w:r>
          </w:p>
        </w:tc>
      </w:tr>
      <w:tr w:rsidR="003B6D98" w:rsidRPr="003B6D98" w14:paraId="49E8C4F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A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09:08:49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F7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71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68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1B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07003070000016679-E0Hs8q3zNga920240226</w:t>
            </w:r>
          </w:p>
        </w:tc>
      </w:tr>
      <w:tr w:rsidR="003B6D98" w:rsidRPr="003B6D98" w14:paraId="59FCECC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1E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09:08:49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49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47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9D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57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07003070000016679-E0Hs8q3zNgaB20240226</w:t>
            </w:r>
          </w:p>
        </w:tc>
      </w:tr>
      <w:tr w:rsidR="003B6D98" w:rsidRPr="003B6D98" w14:paraId="16E276B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83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5C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3C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9A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EC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05003050000016888-E0Hs8q3zNiuC20240226</w:t>
            </w:r>
          </w:p>
        </w:tc>
      </w:tr>
      <w:tr w:rsidR="003B6D98" w:rsidRPr="003B6D98" w14:paraId="3B6285E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3C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AB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04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07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33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05003050000016888-E0Hs8q3zNiuA20240226</w:t>
            </w:r>
          </w:p>
        </w:tc>
      </w:tr>
      <w:tr w:rsidR="003B6D98" w:rsidRPr="003B6D98" w14:paraId="1C9A991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36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6F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E5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CF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B2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05003050000017030-E0Hs8q3zNkCB20240226</w:t>
            </w:r>
          </w:p>
        </w:tc>
      </w:tr>
      <w:tr w:rsidR="003B6D98" w:rsidRPr="003B6D98" w14:paraId="507851E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64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EA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CB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35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E3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05003050000017030-E0Hs8q3zNkC920240226</w:t>
            </w:r>
          </w:p>
        </w:tc>
      </w:tr>
      <w:tr w:rsidR="003B6D98" w:rsidRPr="003B6D98" w14:paraId="16A53C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08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97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35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76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A1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07003070000017135-E0Hs8q3zNlls20240226</w:t>
            </w:r>
          </w:p>
        </w:tc>
      </w:tr>
      <w:tr w:rsidR="003B6D98" w:rsidRPr="003B6D98" w14:paraId="7F4A94F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5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44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B9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40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BC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07003070000017135-E0Hs8q3zNlmB20240226</w:t>
            </w:r>
          </w:p>
        </w:tc>
      </w:tr>
      <w:tr w:rsidR="003B6D98" w:rsidRPr="003B6D98" w14:paraId="3295365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7E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12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02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39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31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07003070000017433-E0Hs8q3zNnE020240226</w:t>
            </w:r>
          </w:p>
        </w:tc>
      </w:tr>
      <w:tr w:rsidR="003B6D98" w:rsidRPr="003B6D98" w14:paraId="48F3925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1E9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4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BE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CC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07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07003070000017433-E0Hs8q3zNnI120240226</w:t>
            </w:r>
          </w:p>
        </w:tc>
      </w:tr>
      <w:tr w:rsidR="003B6D98" w:rsidRPr="003B6D98" w14:paraId="6823392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50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75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BB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2A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AE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05003050000017566-E0Hs8q3zNojM20240226</w:t>
            </w:r>
          </w:p>
        </w:tc>
      </w:tr>
      <w:tr w:rsidR="003B6D98" w:rsidRPr="003B6D98" w14:paraId="5933081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4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CB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48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7C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3B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05003050000017566-E0Hs8q3zNojK20240226</w:t>
            </w:r>
          </w:p>
        </w:tc>
      </w:tr>
      <w:tr w:rsidR="003B6D98" w:rsidRPr="003B6D98" w14:paraId="46D2962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0A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BC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FB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3E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53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07003070000017277-E0Hs8q3zNpF520240226</w:t>
            </w:r>
          </w:p>
        </w:tc>
      </w:tr>
      <w:tr w:rsidR="003B6D98" w:rsidRPr="003B6D98" w14:paraId="60784FA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E6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2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93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DA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33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05003050000017328-E0Hs8q3zNqht20240226</w:t>
            </w:r>
          </w:p>
        </w:tc>
      </w:tr>
      <w:tr w:rsidR="003B6D98" w:rsidRPr="003B6D98" w14:paraId="1FAC866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1C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60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78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77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74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05003050000018002-E0Hs8q3zNtWi20240226</w:t>
            </w:r>
          </w:p>
        </w:tc>
      </w:tr>
      <w:tr w:rsidR="003B6D98" w:rsidRPr="003B6D98" w14:paraId="07CBC1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E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93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11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6D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2E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07003070000018105-E0Hs8q3zNtWk20240226</w:t>
            </w:r>
          </w:p>
        </w:tc>
      </w:tr>
      <w:tr w:rsidR="003B6D98" w:rsidRPr="003B6D98" w14:paraId="6103E53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6D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09:18:47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D8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33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42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7A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07003070000018105-E0Hs8q3zNtXD20240226</w:t>
            </w:r>
          </w:p>
        </w:tc>
      </w:tr>
      <w:tr w:rsidR="003B6D98" w:rsidRPr="003B6D98" w14:paraId="3CC3C57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35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12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87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84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F2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05003050000018331-E0Hs8q3zNuC120240226</w:t>
            </w:r>
          </w:p>
        </w:tc>
      </w:tr>
      <w:tr w:rsidR="003B6D98" w:rsidRPr="003B6D98" w14:paraId="4CFE05B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5C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CC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58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64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B7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05003050000018331-E0Hs8q3zNuBx20240226</w:t>
            </w:r>
          </w:p>
        </w:tc>
      </w:tr>
      <w:tr w:rsidR="003B6D98" w:rsidRPr="003B6D98" w14:paraId="38E7ECC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15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09:19:26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3A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FD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5A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19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05003050000018331-E0Hs8q3zNuBz20240226</w:t>
            </w:r>
          </w:p>
        </w:tc>
      </w:tr>
      <w:tr w:rsidR="003B6D98" w:rsidRPr="003B6D98" w14:paraId="5118B49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4A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8B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01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48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45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05003050000018607-E0Hs8q3zNwFA20240226</w:t>
            </w:r>
          </w:p>
        </w:tc>
      </w:tr>
      <w:tr w:rsidR="003B6D98" w:rsidRPr="003B6D98" w14:paraId="756AED5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06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85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42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D5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F8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05003050000018607-E0Hs8q3zNwFC20240226</w:t>
            </w:r>
          </w:p>
        </w:tc>
      </w:tr>
      <w:tr w:rsidR="003B6D98" w:rsidRPr="003B6D98" w14:paraId="7ABE499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89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D9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91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C6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35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05003050000018086-E0Hs8q3zNwHi20240226</w:t>
            </w:r>
          </w:p>
        </w:tc>
      </w:tr>
      <w:tr w:rsidR="003B6D98" w:rsidRPr="003B6D98" w14:paraId="382E62D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92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5E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B1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2B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00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07003070000018426-E0Hs8q3zNwHm20240226</w:t>
            </w:r>
          </w:p>
        </w:tc>
      </w:tr>
      <w:tr w:rsidR="003B6D98" w:rsidRPr="003B6D98" w14:paraId="1FCB262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9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BB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E2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0B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E3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05003050000018985-E0Hs8q3zNzpx20240226</w:t>
            </w:r>
          </w:p>
        </w:tc>
      </w:tr>
      <w:tr w:rsidR="003B6D98" w:rsidRPr="003B6D98" w14:paraId="1313213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35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9E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DC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C3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4D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07003070000019171-E0Hs8q3zO1jU20240226</w:t>
            </w:r>
          </w:p>
        </w:tc>
      </w:tr>
      <w:tr w:rsidR="003B6D98" w:rsidRPr="003B6D98" w14:paraId="06A069F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E0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C2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58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A0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DC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07003070000019588-E0Hs8q3zO4QN20240226</w:t>
            </w:r>
          </w:p>
        </w:tc>
      </w:tr>
      <w:tr w:rsidR="003B6D98" w:rsidRPr="003B6D98" w14:paraId="3EFADB0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74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08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D7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9C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0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07003070000019809-E0Hs8q3zO5H320240226</w:t>
            </w:r>
          </w:p>
        </w:tc>
      </w:tr>
      <w:tr w:rsidR="003B6D98" w:rsidRPr="003B6D98" w14:paraId="1F7A5E4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33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09:29:25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D4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D3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73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C2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07003070000019809-E0Hs8q3zO5H120240226</w:t>
            </w:r>
          </w:p>
        </w:tc>
      </w:tr>
      <w:tr w:rsidR="003B6D98" w:rsidRPr="003B6D98" w14:paraId="22B2EE4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73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E8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E1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B0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7C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07003070000019171-E0Hs8q3zO60r20240226</w:t>
            </w:r>
          </w:p>
        </w:tc>
      </w:tr>
      <w:tr w:rsidR="003B6D98" w:rsidRPr="003B6D98" w14:paraId="6A1C288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4FD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BA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3C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B2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57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07003070000019171-E0Hs8q3zO60t20240226</w:t>
            </w:r>
          </w:p>
        </w:tc>
      </w:tr>
      <w:tr w:rsidR="003B6D98" w:rsidRPr="003B6D98" w14:paraId="4299103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A1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8D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6B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73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F6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07003070000019171-E0Hs8q3zO60z20240226</w:t>
            </w:r>
          </w:p>
        </w:tc>
      </w:tr>
      <w:tr w:rsidR="003B6D98" w:rsidRPr="003B6D98" w14:paraId="6EC6214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F3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0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D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93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58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07003070000020105-E0Hs8q3zO6yQ20240226</w:t>
            </w:r>
          </w:p>
        </w:tc>
      </w:tr>
      <w:tr w:rsidR="003B6D98" w:rsidRPr="003B6D98" w14:paraId="115C775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4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6D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A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05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59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05003050000020036-E0Hs8q3zO8FK20240226</w:t>
            </w:r>
          </w:p>
        </w:tc>
      </w:tr>
      <w:tr w:rsidR="003B6D98" w:rsidRPr="003B6D98" w14:paraId="1CE077E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19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54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CC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17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6D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05003050000020036-E0Hs8q3zO8FM20240226</w:t>
            </w:r>
          </w:p>
        </w:tc>
      </w:tr>
      <w:tr w:rsidR="003B6D98" w:rsidRPr="003B6D98" w14:paraId="63C4139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52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7A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58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F8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8E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05003050000020298-E0Hs8q3zOBV720240226</w:t>
            </w:r>
          </w:p>
        </w:tc>
      </w:tr>
      <w:tr w:rsidR="003B6D98" w:rsidRPr="003B6D98" w14:paraId="730D32B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45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A2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DA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54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F0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07003070000020793-E0Hs8q3zOBcj20240226</w:t>
            </w:r>
          </w:p>
        </w:tc>
      </w:tr>
      <w:tr w:rsidR="003B6D98" w:rsidRPr="003B6D98" w14:paraId="4087CD7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2F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81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C0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6C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05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07003070000020351-E0Hs8q3zOCRX20240226</w:t>
            </w:r>
          </w:p>
        </w:tc>
      </w:tr>
      <w:tr w:rsidR="003B6D98" w:rsidRPr="003B6D98" w14:paraId="4B724BC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CD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C8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37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4E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26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07003070000020805-E0Hs8q3zOCn820240226</w:t>
            </w:r>
          </w:p>
        </w:tc>
      </w:tr>
      <w:tr w:rsidR="003B6D98" w:rsidRPr="003B6D98" w14:paraId="440FDB9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17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5C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E6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CA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E1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05003050000020972-E0Hs8q3zODca20240226</w:t>
            </w:r>
          </w:p>
        </w:tc>
      </w:tr>
      <w:tr w:rsidR="003B6D98" w:rsidRPr="003B6D98" w14:paraId="0CDA599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90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13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CB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5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B0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05003050000021149-E0Hs8q3zOEQ220240226</w:t>
            </w:r>
          </w:p>
        </w:tc>
      </w:tr>
      <w:tr w:rsidR="003B6D98" w:rsidRPr="003B6D98" w14:paraId="783644A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A1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09:39:27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06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0B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32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C4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05003050000021149-E0Hs8q3zOEQ420240226</w:t>
            </w:r>
          </w:p>
        </w:tc>
      </w:tr>
      <w:tr w:rsidR="003B6D98" w:rsidRPr="003B6D98" w14:paraId="3444506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21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D7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A8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E4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F4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05003050000021345-E0Hs8q3zOFuK20240226</w:t>
            </w:r>
          </w:p>
        </w:tc>
      </w:tr>
      <w:tr w:rsidR="003B6D98" w:rsidRPr="003B6D98" w14:paraId="28C141D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7E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B0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BD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13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D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05003050000021218-E0Hs8q3zOFuA20240226</w:t>
            </w:r>
          </w:p>
        </w:tc>
      </w:tr>
      <w:tr w:rsidR="003B6D98" w:rsidRPr="003B6D98" w14:paraId="1885D50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FC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5F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E1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3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B7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07003070000021766-E0Hs8q3zOIrO20240226</w:t>
            </w:r>
          </w:p>
        </w:tc>
      </w:tr>
      <w:tr w:rsidR="003B6D98" w:rsidRPr="003B6D98" w14:paraId="1AD2823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D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69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4C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602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13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07003070000021766-E0Hs8q3zOIrQ20240226</w:t>
            </w:r>
          </w:p>
        </w:tc>
      </w:tr>
      <w:tr w:rsidR="003B6D98" w:rsidRPr="003B6D98" w14:paraId="56F243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1A9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10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96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A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E6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07003070000022005-E0Hs8q3zOKf320240226</w:t>
            </w:r>
          </w:p>
        </w:tc>
      </w:tr>
      <w:tr w:rsidR="003B6D98" w:rsidRPr="003B6D98" w14:paraId="52BA1CC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A42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BF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95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09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EC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07003070000022005-E0Hs8q3zOKf120240226</w:t>
            </w:r>
          </w:p>
        </w:tc>
      </w:tr>
      <w:tr w:rsidR="003B6D98" w:rsidRPr="003B6D98" w14:paraId="471E33E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8A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09:47:47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A8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FF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D1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46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07003070000022127-E0Hs8q3zOLZW20240226</w:t>
            </w:r>
          </w:p>
        </w:tc>
      </w:tr>
      <w:tr w:rsidR="003B6D98" w:rsidRPr="003B6D98" w14:paraId="26E1EE9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9F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6E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E6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3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2B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07003070000022333-E0Hs8q3zOOQA20240226</w:t>
            </w:r>
          </w:p>
        </w:tc>
      </w:tr>
      <w:tr w:rsidR="003B6D98" w:rsidRPr="003B6D98" w14:paraId="1BDC208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BC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09:50:53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6E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9F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D6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E2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05003050000022230-E0Hs8q3zOOlK20240226</w:t>
            </w:r>
          </w:p>
        </w:tc>
      </w:tr>
      <w:tr w:rsidR="003B6D98" w:rsidRPr="003B6D98" w14:paraId="0E7BE75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CD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09:52:53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66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21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F7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05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05003050000022528-E0Hs8q3zOQRR20240226</w:t>
            </w:r>
          </w:p>
        </w:tc>
      </w:tr>
      <w:tr w:rsidR="003B6D98" w:rsidRPr="003B6D98" w14:paraId="06330D7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10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84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7B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12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95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07003070000022265-E0Hs8q3zOSRA20240226</w:t>
            </w:r>
          </w:p>
        </w:tc>
      </w:tr>
      <w:tr w:rsidR="003B6D98" w:rsidRPr="003B6D98" w14:paraId="4494B88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A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F9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F2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6E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DA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05003050000022231-E0Hs8q3zOSRC20240226</w:t>
            </w:r>
          </w:p>
        </w:tc>
      </w:tr>
      <w:tr w:rsidR="003B6D98" w:rsidRPr="003B6D98" w14:paraId="653B13F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4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FC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C6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78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02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07003070000022573-E0Hs8q3zOSZh20240226</w:t>
            </w:r>
          </w:p>
        </w:tc>
      </w:tr>
      <w:tr w:rsidR="003B6D98" w:rsidRPr="003B6D98" w14:paraId="5DA04AD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C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59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0A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76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A8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07003070000022728-E0Hs8q3zOSZl20240226</w:t>
            </w:r>
          </w:p>
        </w:tc>
      </w:tr>
      <w:tr w:rsidR="003B6D98" w:rsidRPr="003B6D98" w14:paraId="1C72B62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E9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E7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58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DF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45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07003070000022573-E0Hs8q3zOSZj20240226</w:t>
            </w:r>
          </w:p>
        </w:tc>
      </w:tr>
      <w:tr w:rsidR="003B6D98" w:rsidRPr="003B6D98" w14:paraId="2F20676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D6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09:58:29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E9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B9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61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9F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05003050000023276-E0Hs8q3zOUar20240226</w:t>
            </w:r>
          </w:p>
        </w:tc>
      </w:tr>
      <w:tr w:rsidR="003B6D98" w:rsidRPr="003B6D98" w14:paraId="64E38A4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C4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43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21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31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92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07003070000023733-E0Hs8q3zOYjh20240226</w:t>
            </w:r>
          </w:p>
        </w:tc>
      </w:tr>
      <w:tr w:rsidR="003B6D98" w:rsidRPr="003B6D98" w14:paraId="7F4A574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73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AD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13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87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6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07003070000023624-E0Hs8q3zOYn720240226</w:t>
            </w:r>
          </w:p>
        </w:tc>
      </w:tr>
      <w:tr w:rsidR="003B6D98" w:rsidRPr="003B6D98" w14:paraId="543916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54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9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B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71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E4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07003070000023624-E0Hs8q3zOYnD20240226</w:t>
            </w:r>
          </w:p>
        </w:tc>
      </w:tr>
      <w:tr w:rsidR="003B6D98" w:rsidRPr="003B6D98" w14:paraId="0E4357A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4D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45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5A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A3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06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05003050000023707-E0Hs8q3zOZ5j20240226</w:t>
            </w:r>
          </w:p>
        </w:tc>
      </w:tr>
      <w:tr w:rsidR="003B6D98" w:rsidRPr="003B6D98" w14:paraId="60049A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9E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10:05:04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A5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A5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B8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27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07003070000024003-E0Hs8q3zOav320240226</w:t>
            </w:r>
          </w:p>
        </w:tc>
      </w:tr>
      <w:tr w:rsidR="003B6D98" w:rsidRPr="003B6D98" w14:paraId="4F7C5E1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4F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51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B2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4D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64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05003050000023978-E0Hs8q3zOavB20240226</w:t>
            </w:r>
          </w:p>
        </w:tc>
      </w:tr>
      <w:tr w:rsidR="003B6D98" w:rsidRPr="003B6D98" w14:paraId="1C64E5F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8F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A7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DB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E5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02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05003050000024118-E0Hs8q3zObsO20240226</w:t>
            </w:r>
          </w:p>
        </w:tc>
      </w:tr>
      <w:tr w:rsidR="003B6D98" w:rsidRPr="003B6D98" w14:paraId="039FAD2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02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A3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3B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E9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88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05003050000024118-E0Hs8q3zObsR20240226</w:t>
            </w:r>
          </w:p>
        </w:tc>
      </w:tr>
      <w:tr w:rsidR="003B6D98" w:rsidRPr="003B6D98" w14:paraId="3092B09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0C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3E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6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A0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F9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05003050000023779-E0Hs8q3zOdJM20240226</w:t>
            </w:r>
          </w:p>
        </w:tc>
      </w:tr>
      <w:tr w:rsidR="003B6D98" w:rsidRPr="003B6D98" w14:paraId="35BC8F9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5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BA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6C2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68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9B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05003050000024256-E0Hs8q3zOeSr20240226</w:t>
            </w:r>
          </w:p>
        </w:tc>
      </w:tr>
      <w:tr w:rsidR="003B6D98" w:rsidRPr="003B6D98" w14:paraId="48BAFCB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37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10:09:17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D1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B9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F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4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05003050000023779-E0Hs8q3zOeSp20240226</w:t>
            </w:r>
          </w:p>
        </w:tc>
      </w:tr>
      <w:tr w:rsidR="003B6D98" w:rsidRPr="003B6D98" w14:paraId="658E8D5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A5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F3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37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CD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8D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05003050000024544-E0Hs8q3zOfrY20240226</w:t>
            </w:r>
          </w:p>
        </w:tc>
      </w:tr>
      <w:tr w:rsidR="003B6D98" w:rsidRPr="003B6D98" w14:paraId="3E98794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35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62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91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8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31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07003070000024487-E0Hs8q3zOgY120240226</w:t>
            </w:r>
          </w:p>
        </w:tc>
      </w:tr>
      <w:tr w:rsidR="003B6D98" w:rsidRPr="003B6D98" w14:paraId="1BF8253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12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28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B4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C4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0E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07003070000024301-E0Hs8q3zOgm620240226</w:t>
            </w:r>
          </w:p>
        </w:tc>
      </w:tr>
      <w:tr w:rsidR="003B6D98" w:rsidRPr="003B6D98" w14:paraId="35D20DC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A2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E4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5F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4E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1B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05003050000024990-E0Hs8q3zOj5J20240226</w:t>
            </w:r>
          </w:p>
        </w:tc>
      </w:tr>
      <w:tr w:rsidR="003B6D98" w:rsidRPr="003B6D98" w14:paraId="48D42B9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FA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F2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47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95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6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05003050000025209-E0Hs8q3zOkvv20240226</w:t>
            </w:r>
          </w:p>
        </w:tc>
      </w:tr>
      <w:tr w:rsidR="003B6D98" w:rsidRPr="003B6D98" w14:paraId="0C89B7B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AC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10:17:49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F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20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95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83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07003070000025210-E0Hs8q3zOkw720240226</w:t>
            </w:r>
          </w:p>
        </w:tc>
      </w:tr>
      <w:tr w:rsidR="003B6D98" w:rsidRPr="003B6D98" w14:paraId="1B1DB5F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8A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10:20:01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D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D5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01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9CF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07003070000025210-E0Hs8q3zOmUY20240226</w:t>
            </w:r>
          </w:p>
        </w:tc>
      </w:tr>
      <w:tr w:rsidR="003B6D98" w:rsidRPr="003B6D98" w14:paraId="4A3242B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51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10:20:22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9E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F8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13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4D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05003050000025441-E0Hs8q3zOmkU20240226</w:t>
            </w:r>
          </w:p>
        </w:tc>
      </w:tr>
      <w:tr w:rsidR="003B6D98" w:rsidRPr="003B6D98" w14:paraId="3041BC0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85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10:21:52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24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4E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27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1C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07003070000025631-E0Hs8q3zOnV120240226</w:t>
            </w:r>
          </w:p>
        </w:tc>
      </w:tr>
      <w:tr w:rsidR="003B6D98" w:rsidRPr="003B6D98" w14:paraId="3F3C255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48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10:27:48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E5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A7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92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5D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07003070000026234-E0Hs8q3zOriD20240226</w:t>
            </w:r>
          </w:p>
        </w:tc>
      </w:tr>
      <w:tr w:rsidR="003B6D98" w:rsidRPr="003B6D98" w14:paraId="5DFCDCB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81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77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26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31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A6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07003070000026375-E0Hs8q3zOuCH20240226</w:t>
            </w:r>
          </w:p>
        </w:tc>
      </w:tr>
      <w:tr w:rsidR="003B6D98" w:rsidRPr="003B6D98" w14:paraId="2B2E5D9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6E2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10:30:49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44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12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CD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65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05003050000025999-E0Hs8q3zOuGa20240226</w:t>
            </w:r>
          </w:p>
        </w:tc>
      </w:tr>
      <w:tr w:rsidR="003B6D98" w:rsidRPr="003B6D98" w14:paraId="24EEF5C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5D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DA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A8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3B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6B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07003070000026581-E0Hs8q3zOugG20240226</w:t>
            </w:r>
          </w:p>
        </w:tc>
      </w:tr>
      <w:tr w:rsidR="003B6D98" w:rsidRPr="003B6D98" w14:paraId="04A9A1A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65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09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E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A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48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05003050000026913-E0Hs8q3zOwXp20240226</w:t>
            </w:r>
          </w:p>
        </w:tc>
      </w:tr>
      <w:tr w:rsidR="003B6D98" w:rsidRPr="003B6D98" w14:paraId="7DA376D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7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2E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06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31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72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05003050000026976-E0Hs8q3zOwke20240226</w:t>
            </w:r>
          </w:p>
        </w:tc>
      </w:tr>
      <w:tr w:rsidR="003B6D98" w:rsidRPr="003B6D98" w14:paraId="0226E07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51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00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61D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3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56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05003050000027167-E0Hs8q3zOyXJ20240226</w:t>
            </w:r>
          </w:p>
        </w:tc>
      </w:tr>
      <w:tr w:rsidR="003B6D98" w:rsidRPr="003B6D98" w14:paraId="15EA007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B06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C0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51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93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20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05003050000027167-E0Hs8q3zOyXH20240226</w:t>
            </w:r>
          </w:p>
        </w:tc>
      </w:tr>
      <w:tr w:rsidR="003B6D98" w:rsidRPr="003B6D98" w14:paraId="0F3216C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73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3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54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0B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0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07003070000027162-E0Hs8q3zOyXL20240226</w:t>
            </w:r>
          </w:p>
        </w:tc>
      </w:tr>
      <w:tr w:rsidR="003B6D98" w:rsidRPr="003B6D98" w14:paraId="404D1CB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56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10:39:31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41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13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91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E3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07003070000027522-E0Hs8q3zP0MG20240226</w:t>
            </w:r>
          </w:p>
        </w:tc>
      </w:tr>
      <w:tr w:rsidR="003B6D98" w:rsidRPr="003B6D98" w14:paraId="7F2CCD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29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48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6D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77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8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05003050000027931-E0Hs8q3zP36g20240226</w:t>
            </w:r>
          </w:p>
        </w:tc>
      </w:tr>
      <w:tr w:rsidR="003B6D98" w:rsidRPr="003B6D98" w14:paraId="6C900F7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C5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6F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2B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6C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DD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05003050000027931-E0Hs8q3zP36e20240226</w:t>
            </w:r>
          </w:p>
        </w:tc>
      </w:tr>
      <w:tr w:rsidR="003B6D98" w:rsidRPr="003B6D98" w14:paraId="3537C85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72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CD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B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84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CD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05003050000028079-E0Hs8q3zP3og20240226</w:t>
            </w:r>
          </w:p>
        </w:tc>
      </w:tr>
      <w:tr w:rsidR="003B6D98" w:rsidRPr="003B6D98" w14:paraId="789FAE7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2C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90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84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98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C8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05003050000028079-E0Hs8q3zP3oi20240226</w:t>
            </w:r>
          </w:p>
        </w:tc>
      </w:tr>
      <w:tr w:rsidR="003B6D98" w:rsidRPr="003B6D98" w14:paraId="67CA54E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F2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7E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E8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38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38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05003050000028079-E0Hs8q3zP3oe20240226</w:t>
            </w:r>
          </w:p>
        </w:tc>
      </w:tr>
      <w:tr w:rsidR="003B6D98" w:rsidRPr="003B6D98" w14:paraId="5E658B3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82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CF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38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08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08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05003050000028263-E0Hs8q3zP4wy20240226</w:t>
            </w:r>
          </w:p>
        </w:tc>
      </w:tr>
      <w:tr w:rsidR="003B6D98" w:rsidRPr="003B6D98" w14:paraId="33D4A54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11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10:49:18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4E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52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24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03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05003050000028425-E0Hs8q3zP6fC20240226</w:t>
            </w:r>
          </w:p>
        </w:tc>
      </w:tr>
      <w:tr w:rsidR="003B6D98" w:rsidRPr="003B6D98" w14:paraId="5A02E81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67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10:51:41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95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D8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CB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2A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05003050000028822-E0Hs8q3zP9Jd20240226</w:t>
            </w:r>
          </w:p>
        </w:tc>
      </w:tr>
      <w:tr w:rsidR="003B6D98" w:rsidRPr="003B6D98" w14:paraId="33B7268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D6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10:53:56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E7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1B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99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2D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07003070000028991-E0Hs8q3zPAlC20240226</w:t>
            </w:r>
          </w:p>
        </w:tc>
      </w:tr>
      <w:tr w:rsidR="003B6D98" w:rsidRPr="003B6D98" w14:paraId="480EDFE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0A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10:54:43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DF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E4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DF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A0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05003050000029100-E0Hs8q3zPBIo20240226</w:t>
            </w:r>
          </w:p>
        </w:tc>
      </w:tr>
      <w:tr w:rsidR="003B6D98" w:rsidRPr="003B6D98" w14:paraId="2338CB4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51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10:58:10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D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3F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1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07003070000029474-E0Hs8q3zPDKQ20240226</w:t>
            </w:r>
          </w:p>
        </w:tc>
      </w:tr>
      <w:tr w:rsidR="003B6D98" w:rsidRPr="003B6D98" w14:paraId="3DA5C3D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37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06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10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8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CA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07003070000029889-E0Hs8q3zPGA220240226</w:t>
            </w:r>
          </w:p>
        </w:tc>
      </w:tr>
      <w:tr w:rsidR="003B6D98" w:rsidRPr="003B6D98" w14:paraId="0EFC6C3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A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71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14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23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F6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07003070000029889-E0Hs8q3zPGA420240226</w:t>
            </w:r>
          </w:p>
        </w:tc>
      </w:tr>
      <w:tr w:rsidR="003B6D98" w:rsidRPr="003B6D98" w14:paraId="2A83701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B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71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E7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14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9F9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05003050000030052-E0Hs8q3zPHAn20240226</w:t>
            </w:r>
          </w:p>
        </w:tc>
      </w:tr>
      <w:tr w:rsidR="003B6D98" w:rsidRPr="003B6D98" w14:paraId="63EC06C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0A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63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D3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CE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A3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05003050000030010-E0Hs8q3zPHAj20240226</w:t>
            </w:r>
          </w:p>
        </w:tc>
      </w:tr>
      <w:tr w:rsidR="003B6D98" w:rsidRPr="003B6D98" w14:paraId="6FA245C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A6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11:04:30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C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D5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D6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0C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07003070000030288-E0Hs8q3zPHhG20240226</w:t>
            </w:r>
          </w:p>
        </w:tc>
      </w:tr>
      <w:tr w:rsidR="003B6D98" w:rsidRPr="003B6D98" w14:paraId="3A598D0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1A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38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E9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7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7B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05003050000030247-E0Hs8q3zPIC320240226</w:t>
            </w:r>
          </w:p>
        </w:tc>
      </w:tr>
      <w:tr w:rsidR="003B6D98" w:rsidRPr="003B6D98" w14:paraId="1E48C01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D3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A8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0C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29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16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07003070000029676-E0Hs8q3zPIBr20240226</w:t>
            </w:r>
          </w:p>
        </w:tc>
      </w:tr>
      <w:tr w:rsidR="003B6D98" w:rsidRPr="003B6D98" w14:paraId="574CED8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53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AA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AB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35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02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07003070000030518-E0Hs8q3zPJcA20240226</w:t>
            </w:r>
          </w:p>
        </w:tc>
      </w:tr>
      <w:tr w:rsidR="003B6D98" w:rsidRPr="003B6D98" w14:paraId="659F672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2D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6A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E0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3E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1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05003050000030477-E0Hs8q3zPKc220240226</w:t>
            </w:r>
          </w:p>
        </w:tc>
      </w:tr>
      <w:tr w:rsidR="003B6D98" w:rsidRPr="003B6D98" w14:paraId="5E1E897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4B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11:08:47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0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47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65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8F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05003050000030477-E0Hs8q3zPKht20240226</w:t>
            </w:r>
          </w:p>
        </w:tc>
      </w:tr>
      <w:tr w:rsidR="003B6D98" w:rsidRPr="003B6D98" w14:paraId="68106D5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CD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11:09:05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47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B3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0D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A8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07003070000030519-E0Hs8q3zPKsk20240226</w:t>
            </w:r>
          </w:p>
        </w:tc>
      </w:tr>
      <w:tr w:rsidR="003B6D98" w:rsidRPr="003B6D98" w14:paraId="6C3FA3B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A7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AF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2C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82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22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07003070000030664-E0Hs8q3zPLY720240226</w:t>
            </w:r>
          </w:p>
        </w:tc>
      </w:tr>
      <w:tr w:rsidR="003B6D98" w:rsidRPr="003B6D98" w14:paraId="0456889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96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2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8E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5E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A8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05003050000031097-E0Hs8q3zPMsX20240226</w:t>
            </w:r>
          </w:p>
        </w:tc>
      </w:tr>
      <w:tr w:rsidR="003B6D98" w:rsidRPr="003B6D98" w14:paraId="2FF8639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CA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A8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80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B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9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05003050000031097-E0Hs8q3zPMsV20240226</w:t>
            </w:r>
          </w:p>
        </w:tc>
      </w:tr>
      <w:tr w:rsidR="003B6D98" w:rsidRPr="003B6D98" w14:paraId="5DB987A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E9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7D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1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E7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C1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07003070000031199-E0Hs8q3zPNK120240226</w:t>
            </w:r>
          </w:p>
        </w:tc>
      </w:tr>
      <w:tr w:rsidR="003B6D98" w:rsidRPr="003B6D98" w14:paraId="3CFA95B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38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26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F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B6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F6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07003070000031097-E0Hs8q3zPNWI20240226</w:t>
            </w:r>
          </w:p>
        </w:tc>
      </w:tr>
      <w:tr w:rsidR="003B6D98" w:rsidRPr="003B6D98" w14:paraId="7127688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97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8D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33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6D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2E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07003070000030837-E0Hs8q3zPNWC20240226</w:t>
            </w:r>
          </w:p>
        </w:tc>
      </w:tr>
      <w:tr w:rsidR="003B6D98" w:rsidRPr="003B6D98" w14:paraId="7B7F474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2A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1C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61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AC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99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05003050000031376-E0Hs8q3zPOKo20240226</w:t>
            </w:r>
          </w:p>
        </w:tc>
      </w:tr>
      <w:tr w:rsidR="003B6D98" w:rsidRPr="003B6D98" w14:paraId="55C8D88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C3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26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70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38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F9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05003050000031621-E0Hs8q3zPPXF20240226</w:t>
            </w:r>
          </w:p>
        </w:tc>
      </w:tr>
      <w:tr w:rsidR="003B6D98" w:rsidRPr="003B6D98" w14:paraId="4192B13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F0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11:17:11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19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0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A5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04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05003050000030792-E0Hs8q3zPPuo20240226</w:t>
            </w:r>
          </w:p>
        </w:tc>
      </w:tr>
      <w:tr w:rsidR="003B6D98" w:rsidRPr="003B6D98" w14:paraId="5CEC191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3F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3E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8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EE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4F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05003050000032125-E0Hs8q3zPSU820240226</w:t>
            </w:r>
          </w:p>
        </w:tc>
      </w:tr>
      <w:tr w:rsidR="003B6D98" w:rsidRPr="003B6D98" w14:paraId="28B57A4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F3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30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6F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AD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7C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07003070000032228-E0Hs8q3zPTVz20240226</w:t>
            </w:r>
          </w:p>
        </w:tc>
      </w:tr>
      <w:tr w:rsidR="003B6D98" w:rsidRPr="003B6D98" w14:paraId="39A3E1C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FD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75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2F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42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15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05003050000031918-E0Hs8q3zPTfx20240226</w:t>
            </w:r>
          </w:p>
        </w:tc>
      </w:tr>
      <w:tr w:rsidR="003B6D98" w:rsidRPr="003B6D98" w14:paraId="1CA1760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BE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34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6A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0C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6B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05003050000032321-E0Hs8q3zPTmq20240226</w:t>
            </w:r>
          </w:p>
        </w:tc>
      </w:tr>
      <w:tr w:rsidR="003B6D98" w:rsidRPr="003B6D98" w14:paraId="019CBA6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8D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99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E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22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C1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07003070000032553-E0Hs8q3zPUac20240226</w:t>
            </w:r>
          </w:p>
        </w:tc>
      </w:tr>
      <w:tr w:rsidR="003B6D98" w:rsidRPr="003B6D98" w14:paraId="22E84D0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F4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DE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16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79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E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05003050000032774-E0Hs8q3zPW6220240226</w:t>
            </w:r>
          </w:p>
        </w:tc>
      </w:tr>
      <w:tr w:rsidR="003B6D98" w:rsidRPr="003B6D98" w14:paraId="23511EE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C4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11:28:39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4C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D1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7B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1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05003050000032849-E0Hs8q3zPWq220240226</w:t>
            </w:r>
          </w:p>
        </w:tc>
      </w:tr>
      <w:tr w:rsidR="003B6D98" w:rsidRPr="003B6D98" w14:paraId="5955493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F1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AD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BC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70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1D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07003070000031892-E0Hs8q3zPXxK20240226</w:t>
            </w:r>
          </w:p>
        </w:tc>
      </w:tr>
      <w:tr w:rsidR="003B6D98" w:rsidRPr="003B6D98" w14:paraId="05758A5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90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6C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FC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C9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F8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05003050000032687-E0Hs8q3zPXwa20240226</w:t>
            </w:r>
          </w:p>
        </w:tc>
      </w:tr>
      <w:tr w:rsidR="003B6D98" w:rsidRPr="003B6D98" w14:paraId="185B235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E8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10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3C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1C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41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07003070000033071-E0Hs8q3zPYMS20240226</w:t>
            </w:r>
          </w:p>
        </w:tc>
      </w:tr>
      <w:tr w:rsidR="003B6D98" w:rsidRPr="003B6D98" w14:paraId="36A4E1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64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B0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34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7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A9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05003050000033295-E0Hs8q3zPYen20240226</w:t>
            </w:r>
          </w:p>
        </w:tc>
      </w:tr>
      <w:tr w:rsidR="003B6D98" w:rsidRPr="003B6D98" w14:paraId="6722B5E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71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9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06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52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EF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07003070000033334-E0Hs8q3zPZZs20240226</w:t>
            </w:r>
          </w:p>
        </w:tc>
      </w:tr>
      <w:tr w:rsidR="003B6D98" w:rsidRPr="003B6D98" w14:paraId="2A5E0EE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53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0D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3F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B0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8F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07003070000033334-E0Hs8q3zPZZv20240226</w:t>
            </w:r>
          </w:p>
        </w:tc>
      </w:tr>
      <w:tr w:rsidR="003B6D98" w:rsidRPr="003B6D98" w14:paraId="2B18676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A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DF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D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C6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E2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05003050000033296-E0Hs8q3zPZoS20240226</w:t>
            </w:r>
          </w:p>
        </w:tc>
      </w:tr>
      <w:tr w:rsidR="003B6D98" w:rsidRPr="003B6D98" w14:paraId="536F3E5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7B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11:36:39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61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9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5C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00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07003070000034055-E0Hs8q3zPbgZ20240226</w:t>
            </w:r>
          </w:p>
        </w:tc>
      </w:tr>
      <w:tr w:rsidR="003B6D98" w:rsidRPr="003B6D98" w14:paraId="34ED55C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1D6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6F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A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3C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C5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05003050000033868-E0Hs8q3zPbsH20240226</w:t>
            </w:r>
          </w:p>
        </w:tc>
      </w:tr>
      <w:tr w:rsidR="003B6D98" w:rsidRPr="003B6D98" w14:paraId="2AF2CA6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CE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11:38:48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11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8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4F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04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07003070000034272-E0Hs8q3zPcjS20240226</w:t>
            </w:r>
          </w:p>
        </w:tc>
      </w:tr>
      <w:tr w:rsidR="003B6D98" w:rsidRPr="003B6D98" w14:paraId="21E5728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B8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A4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73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EB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5E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05003050000034542-E0Hs8q3zPeZd20240226</w:t>
            </w:r>
          </w:p>
        </w:tc>
      </w:tr>
      <w:tr w:rsidR="003B6D98" w:rsidRPr="003B6D98" w14:paraId="202D8E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CB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8A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5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11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B9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05003050000034542-E0Hs8q3zPeZj20240226</w:t>
            </w:r>
          </w:p>
        </w:tc>
      </w:tr>
      <w:tr w:rsidR="003B6D98" w:rsidRPr="003B6D98" w14:paraId="07B878E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E6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8E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B9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BE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36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07003070000034635-E0Hs8q3zPg0O20240226</w:t>
            </w:r>
          </w:p>
        </w:tc>
      </w:tr>
      <w:tr w:rsidR="003B6D98" w:rsidRPr="003B6D98" w14:paraId="63D6F52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0D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BA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FB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A4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83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07003070000034190-E0Hs8q3zPgEE20240226</w:t>
            </w:r>
          </w:p>
        </w:tc>
      </w:tr>
      <w:tr w:rsidR="003B6D98" w:rsidRPr="003B6D98" w14:paraId="0C4DB9A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EE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F9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8A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F5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3B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05003050000034995-E0Hs8q3zPhQN20240226</w:t>
            </w:r>
          </w:p>
        </w:tc>
      </w:tr>
      <w:tr w:rsidR="003B6D98" w:rsidRPr="003B6D98" w14:paraId="5216857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DD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11:45:51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7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B0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EB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4C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05003050000034989-E0Hs8q3zPhcd20240226</w:t>
            </w:r>
          </w:p>
        </w:tc>
      </w:tr>
      <w:tr w:rsidR="003B6D98" w:rsidRPr="003B6D98" w14:paraId="7B40D2F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8F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11:45:51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E6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07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0B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6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05003050000034989-E0Hs8q3zPhcu20240226</w:t>
            </w:r>
          </w:p>
        </w:tc>
      </w:tr>
      <w:tr w:rsidR="003B6D98" w:rsidRPr="003B6D98" w14:paraId="0E3ED06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6C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11:48:12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27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58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E0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66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05003050000035196-E0Hs8q3zPiZJ20240226</w:t>
            </w:r>
          </w:p>
        </w:tc>
      </w:tr>
      <w:tr w:rsidR="003B6D98" w:rsidRPr="003B6D98" w14:paraId="502B85A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A4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BF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44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F6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4B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07003070000035787-E0Hs8q3zPkBr20240226</w:t>
            </w:r>
          </w:p>
        </w:tc>
      </w:tr>
      <w:tr w:rsidR="003B6D98" w:rsidRPr="003B6D98" w14:paraId="167F8F3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A3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11:52:23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B5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2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06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02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05003050000035773-E0Hs8q3zPl4K20240226</w:t>
            </w:r>
          </w:p>
        </w:tc>
      </w:tr>
      <w:tr w:rsidR="003B6D98" w:rsidRPr="003B6D98" w14:paraId="59096B0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C8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BE2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D8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DE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7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07003070000036132-E0Hs8q3zPmEx20240226</w:t>
            </w:r>
          </w:p>
        </w:tc>
      </w:tr>
      <w:tr w:rsidR="003B6D98" w:rsidRPr="003B6D98" w14:paraId="0C04DAD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5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E3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1F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33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56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05003050000036167-E0Hs8q3zPmWI20240226</w:t>
            </w:r>
          </w:p>
        </w:tc>
      </w:tr>
      <w:tr w:rsidR="003B6D98" w:rsidRPr="003B6D98" w14:paraId="1255457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F2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8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2E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03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31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07003070000036443-E0Hs8q3zPnYd20240226</w:t>
            </w:r>
          </w:p>
        </w:tc>
      </w:tr>
      <w:tr w:rsidR="003B6D98" w:rsidRPr="003B6D98" w14:paraId="745D277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A3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35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A2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5E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FC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05003050000036543-E0Hs8q3zPpCo20240226</w:t>
            </w:r>
          </w:p>
        </w:tc>
      </w:tr>
      <w:tr w:rsidR="003B6D98" w:rsidRPr="003B6D98" w14:paraId="4D3EB4E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8E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11:59:00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DE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29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87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9A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05003050000036376-E0Hs8q3zPpCk20240226</w:t>
            </w:r>
          </w:p>
        </w:tc>
      </w:tr>
      <w:tr w:rsidR="003B6D98" w:rsidRPr="003B6D98" w14:paraId="030698B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28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8E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1F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B6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2F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07003070000037576-E0Hs8q3zPtQ720240226</w:t>
            </w:r>
          </w:p>
        </w:tc>
      </w:tr>
      <w:tr w:rsidR="003B6D98" w:rsidRPr="003B6D98" w14:paraId="6075CFF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D4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0D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62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43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86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07003070000037768-E0Hs8q3zPtzw20240226</w:t>
            </w:r>
          </w:p>
        </w:tc>
      </w:tr>
      <w:tr w:rsidR="003B6D98" w:rsidRPr="003B6D98" w14:paraId="41DB56C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75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45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02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67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03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07003070000037636-E0Hs8q3zPu6C20240226</w:t>
            </w:r>
          </w:p>
        </w:tc>
      </w:tr>
      <w:tr w:rsidR="003B6D98" w:rsidRPr="003B6D98" w14:paraId="49E04E7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3D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12:04:37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5C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71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BF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A4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07003070000037046-E0Hs8q3zPu6620240226</w:t>
            </w:r>
          </w:p>
        </w:tc>
      </w:tr>
      <w:tr w:rsidR="003B6D98" w:rsidRPr="003B6D98" w14:paraId="54FA491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31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02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E2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07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37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07003070000037427-E0Hs8q3zPu6820240226</w:t>
            </w:r>
          </w:p>
        </w:tc>
      </w:tr>
      <w:tr w:rsidR="003B6D98" w:rsidRPr="003B6D98" w14:paraId="70F39A5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F2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3D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64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46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E9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05003050000037566-E0Hs8q3zPu6E20240226</w:t>
            </w:r>
          </w:p>
        </w:tc>
      </w:tr>
      <w:tr w:rsidR="003B6D98" w:rsidRPr="003B6D98" w14:paraId="0188720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B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3D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95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BF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90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07003070000038067-E0Hs8q3zPvYr20240226</w:t>
            </w:r>
          </w:p>
        </w:tc>
      </w:tr>
      <w:tr w:rsidR="003B6D98" w:rsidRPr="003B6D98" w14:paraId="550CE8D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35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12:06:39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1F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8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1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D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05003050000037965-E0Hs8q3zPvkl20240226</w:t>
            </w:r>
          </w:p>
        </w:tc>
      </w:tr>
      <w:tr w:rsidR="003B6D98" w:rsidRPr="003B6D98" w14:paraId="3A787EA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12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12:08:35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0B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2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31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49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07003070000038264-E0Hs8q3zPwey20240226</w:t>
            </w:r>
          </w:p>
        </w:tc>
      </w:tr>
      <w:tr w:rsidR="003B6D98" w:rsidRPr="003B6D98" w14:paraId="282CFB2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84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A5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71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9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01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07003070000038533-E0Hs8q3zPyAB20240226</w:t>
            </w:r>
          </w:p>
        </w:tc>
      </w:tr>
      <w:tr w:rsidR="003B6D98" w:rsidRPr="003B6D98" w14:paraId="612FC51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D2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54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08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19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C2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05003050000038858-E0Hs8q3zPzAz20240226</w:t>
            </w:r>
          </w:p>
        </w:tc>
      </w:tr>
      <w:tr w:rsidR="003B6D98" w:rsidRPr="003B6D98" w14:paraId="0B9C0DB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43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68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56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FD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11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07003070000039159-E0Hs8q3zPzzx20240226</w:t>
            </w:r>
          </w:p>
        </w:tc>
      </w:tr>
      <w:tr w:rsidR="003B6D98" w:rsidRPr="003B6D98" w14:paraId="1D25C5A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F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4E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40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C5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21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07003070000039194-E0Hs8q3zQ0EI20240226</w:t>
            </w:r>
          </w:p>
        </w:tc>
      </w:tr>
      <w:tr w:rsidR="003B6D98" w:rsidRPr="003B6D98" w14:paraId="7FC94A4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82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82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97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6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58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07003070000039194-E0Hs8q3zQ0EG20240226</w:t>
            </w:r>
          </w:p>
        </w:tc>
      </w:tr>
      <w:tr w:rsidR="003B6D98" w:rsidRPr="003B6D98" w14:paraId="332E5B6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6A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68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7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17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8C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07003070000039234-E0Hs8q3zQ0mE20240226</w:t>
            </w:r>
          </w:p>
        </w:tc>
      </w:tr>
      <w:tr w:rsidR="003B6D98" w:rsidRPr="003B6D98" w14:paraId="4D2CBAA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D5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F5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C1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07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B4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05003050000039299-E0Hs8q3zQ1od20240226</w:t>
            </w:r>
          </w:p>
        </w:tc>
      </w:tr>
      <w:tr w:rsidR="003B6D98" w:rsidRPr="003B6D98" w14:paraId="73AC90F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F2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12:18:07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D3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C5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8E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DD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05003050000039538-E0Hs8q3zQ2Yu20240226</w:t>
            </w:r>
          </w:p>
        </w:tc>
      </w:tr>
      <w:tr w:rsidR="003B6D98" w:rsidRPr="003B6D98" w14:paraId="0082564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4F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12:20:02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51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F4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34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D3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07003070000039037-E0Hs8q3zQ48e20240226</w:t>
            </w:r>
          </w:p>
        </w:tc>
      </w:tr>
      <w:tr w:rsidR="003B6D98" w:rsidRPr="003B6D98" w14:paraId="4228660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4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12:24:28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E9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7C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DF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DA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05003050000040344-E0Hs8q3zQ6hl20240226</w:t>
            </w:r>
          </w:p>
        </w:tc>
      </w:tr>
      <w:tr w:rsidR="003B6D98" w:rsidRPr="003B6D98" w14:paraId="5546E4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2E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12:24:47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1B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B7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9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0D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07003070000040548-E0Hs8q3zQ6up20240226</w:t>
            </w:r>
          </w:p>
        </w:tc>
      </w:tr>
      <w:tr w:rsidR="003B6D98" w:rsidRPr="003B6D98" w14:paraId="2176DF5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2D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12:27:28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1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DE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33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EF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07003070000040748-E0Hs8q3zQ84I20240226</w:t>
            </w:r>
          </w:p>
        </w:tc>
      </w:tr>
      <w:tr w:rsidR="003B6D98" w:rsidRPr="003B6D98" w14:paraId="78D51BC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E7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12:27:28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74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F5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4D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0A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07003070000040748-E0Hs8q3zQ84K20240226</w:t>
            </w:r>
          </w:p>
        </w:tc>
      </w:tr>
      <w:tr w:rsidR="003B6D98" w:rsidRPr="003B6D98" w14:paraId="534AD9B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2A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AA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F0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58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1D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05003050000040084-E0Hs8q3zQ9Jb20240226</w:t>
            </w:r>
          </w:p>
        </w:tc>
      </w:tr>
      <w:tr w:rsidR="003B6D98" w:rsidRPr="003B6D98" w14:paraId="2CF41B8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B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7F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DC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0B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C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05003050000040143-E0Hs8q3zQ9Ep20240226</w:t>
            </w:r>
          </w:p>
        </w:tc>
      </w:tr>
      <w:tr w:rsidR="003B6D98" w:rsidRPr="003B6D98" w14:paraId="002CB01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76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E4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C3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96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83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05003050000040143-E0Hs8q3zQ9Er20240226</w:t>
            </w:r>
          </w:p>
        </w:tc>
      </w:tr>
      <w:tr w:rsidR="003B6D98" w:rsidRPr="003B6D98" w14:paraId="44FD6D4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57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8C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EE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19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5F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05003050000041534-E0Hs8q3zQCRB20240226</w:t>
            </w:r>
          </w:p>
        </w:tc>
      </w:tr>
      <w:tr w:rsidR="003B6D98" w:rsidRPr="003B6D98" w14:paraId="2B2B59C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88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EC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C6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0B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BF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07003070000041520-E0Hs8q3zQCke20240226</w:t>
            </w:r>
          </w:p>
        </w:tc>
      </w:tr>
      <w:tr w:rsidR="003B6D98" w:rsidRPr="003B6D98" w14:paraId="41828F9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8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44C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FC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15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10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07003070000042061-E0Hs8q3zQDjD20240226</w:t>
            </w:r>
          </w:p>
        </w:tc>
      </w:tr>
      <w:tr w:rsidR="003B6D98" w:rsidRPr="003B6D98" w14:paraId="2E34235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C4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A1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7E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8B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87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07003070000042061-E0Hs8q3zQDjB20240226</w:t>
            </w:r>
          </w:p>
        </w:tc>
      </w:tr>
      <w:tr w:rsidR="003B6D98" w:rsidRPr="003B6D98" w14:paraId="080BAAC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51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12:37:11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FC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51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F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34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07003070000042061-E0Hs8q3zQDj920240226</w:t>
            </w:r>
          </w:p>
        </w:tc>
      </w:tr>
      <w:tr w:rsidR="003B6D98" w:rsidRPr="003B6D98" w14:paraId="4275608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F7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12:40:37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93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D5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4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ED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07003070000042314-E0Hs8q3zQFLn20240226</w:t>
            </w:r>
          </w:p>
        </w:tc>
      </w:tr>
      <w:tr w:rsidR="003B6D98" w:rsidRPr="003B6D98" w14:paraId="48D925B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C3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CE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B8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94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B2B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07003070000042887-E0Hs8q3zQGYn20240226</w:t>
            </w:r>
          </w:p>
        </w:tc>
      </w:tr>
      <w:tr w:rsidR="003B6D98" w:rsidRPr="003B6D98" w14:paraId="06BBC7E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15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AD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92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2A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A9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07003070000042887-E0Hs8q3zQGYp20240226</w:t>
            </w:r>
          </w:p>
        </w:tc>
      </w:tr>
      <w:tr w:rsidR="003B6D98" w:rsidRPr="003B6D98" w14:paraId="7F9660E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91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52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96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E4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6B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05003050000041719-E0Hs8q3zQHVJ20240226</w:t>
            </w:r>
          </w:p>
        </w:tc>
      </w:tr>
      <w:tr w:rsidR="003B6D98" w:rsidRPr="003B6D98" w14:paraId="10C437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5F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12:47:18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31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6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21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7F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07003070000043397-E0Hs8q3zQIYP20240226</w:t>
            </w:r>
          </w:p>
        </w:tc>
      </w:tr>
      <w:tr w:rsidR="003B6D98" w:rsidRPr="003B6D98" w14:paraId="5496934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0D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12:49:35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F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F1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EB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44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07003070000043475-E0Hs8q3zQJYu20240226</w:t>
            </w:r>
          </w:p>
        </w:tc>
      </w:tr>
      <w:tr w:rsidR="003B6D98" w:rsidRPr="003B6D98" w14:paraId="06A4B5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11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12:50:19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4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6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11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6D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07003070000043763-E0Hs8q3zQK5q20240226</w:t>
            </w:r>
          </w:p>
        </w:tc>
      </w:tr>
      <w:tr w:rsidR="003B6D98" w:rsidRPr="003B6D98" w14:paraId="50A531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E8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12:50:46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01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FE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35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A5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07003070000043763-E0Hs8q3zQKRs20240226</w:t>
            </w:r>
          </w:p>
        </w:tc>
      </w:tr>
      <w:tr w:rsidR="003B6D98" w:rsidRPr="003B6D98" w14:paraId="4F24745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45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12:50:46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22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56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4F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71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07003070000043763-E0Hs8q3zQKRq20240226</w:t>
            </w:r>
          </w:p>
        </w:tc>
      </w:tr>
      <w:tr w:rsidR="003B6D98" w:rsidRPr="003B6D98" w14:paraId="1F35DEF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2F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E6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4A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28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5A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05003050000043843-E0Hs8q3zQLRv20240226</w:t>
            </w:r>
          </w:p>
        </w:tc>
      </w:tr>
      <w:tr w:rsidR="003B6D98" w:rsidRPr="003B6D98" w14:paraId="6349D4F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A5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95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69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4E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1C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05003050000043843-E0Hs8q3zQLRz20240226</w:t>
            </w:r>
          </w:p>
        </w:tc>
      </w:tr>
      <w:tr w:rsidR="003B6D98" w:rsidRPr="003B6D98" w14:paraId="0DE73D1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A7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FA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DB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1A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0A6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05003050000043843-E0Hs8q3zQLRx20240226</w:t>
            </w:r>
          </w:p>
        </w:tc>
      </w:tr>
      <w:tr w:rsidR="003B6D98" w:rsidRPr="003B6D98" w14:paraId="6DE6047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07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AE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81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7C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E8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07003070000044519-E0Hs8q3zQNd620240226</w:t>
            </w:r>
          </w:p>
        </w:tc>
      </w:tr>
      <w:tr w:rsidR="003B6D98" w:rsidRPr="003B6D98" w14:paraId="6BB020C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9F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12:57:28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BE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5D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5A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AB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05003050000044380-E0Hs8q3zQOKT20240226</w:t>
            </w:r>
          </w:p>
        </w:tc>
      </w:tr>
      <w:tr w:rsidR="003B6D98" w:rsidRPr="003B6D98" w14:paraId="4585214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CB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4A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F1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64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1C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07003070000044144-E0Hs8q3zQP5G20240226</w:t>
            </w:r>
          </w:p>
        </w:tc>
      </w:tr>
      <w:tr w:rsidR="003B6D98" w:rsidRPr="003B6D98" w14:paraId="062E5A5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E3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12:59:05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0E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CA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88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19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07003070000044858-E0Hs8q3zQP4l20240226</w:t>
            </w:r>
          </w:p>
        </w:tc>
      </w:tr>
      <w:tr w:rsidR="003B6D98" w:rsidRPr="003B6D98" w14:paraId="2D62C71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AB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C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9D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8C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7B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07003070000045114-E0Hs8q3zQR6b20240226</w:t>
            </w:r>
          </w:p>
        </w:tc>
      </w:tr>
      <w:tr w:rsidR="003B6D98" w:rsidRPr="003B6D98" w14:paraId="2CD6486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1D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43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69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AB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51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07003070000045451-E0Hs8q3zQR5K20240226</w:t>
            </w:r>
          </w:p>
        </w:tc>
      </w:tr>
      <w:tr w:rsidR="003B6D98" w:rsidRPr="003B6D98" w14:paraId="381E3CE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9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87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25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56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C3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07003070000044144-E0Hs8q3zQR8120240226</w:t>
            </w:r>
          </w:p>
        </w:tc>
      </w:tr>
      <w:tr w:rsidR="003B6D98" w:rsidRPr="003B6D98" w14:paraId="7304FB1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65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13:03:21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7A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2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4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6D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05003050000045262-E0Hs8q3zQR8720240226</w:t>
            </w:r>
          </w:p>
        </w:tc>
      </w:tr>
      <w:tr w:rsidR="003B6D98" w:rsidRPr="003B6D98" w14:paraId="038218B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FC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20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4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A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536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07003070000045231-E0Hs8q3zQR7H20240226</w:t>
            </w:r>
          </w:p>
        </w:tc>
      </w:tr>
      <w:tr w:rsidR="003B6D98" w:rsidRPr="003B6D98" w14:paraId="5A62EA4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FC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4A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10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3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17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07003070000045676-E0Hs8q3zQS5q20240226</w:t>
            </w:r>
          </w:p>
        </w:tc>
      </w:tr>
      <w:tr w:rsidR="003B6D98" w:rsidRPr="003B6D98" w14:paraId="1421933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CA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13:07:08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9A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9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E4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D0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05003050000045787-E0Hs8q3zQTBK20240226</w:t>
            </w:r>
          </w:p>
        </w:tc>
      </w:tr>
      <w:tr w:rsidR="003B6D98" w:rsidRPr="003B6D98" w14:paraId="12270F5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E3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13:08:25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1B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1C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1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31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05003050000045507-E0Hs8q3zQTbH20240226</w:t>
            </w:r>
          </w:p>
        </w:tc>
      </w:tr>
      <w:tr w:rsidR="003B6D98" w:rsidRPr="003B6D98" w14:paraId="69BB84A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AA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13:12:57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33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19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AF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ED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05003050000046669-E0Hs8q3zQWcm20240226</w:t>
            </w:r>
          </w:p>
        </w:tc>
      </w:tr>
      <w:tr w:rsidR="003B6D98" w:rsidRPr="003B6D98" w14:paraId="05B8AB5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E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13:12:57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46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21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E1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4D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05003050000046669-E0Hs8q3zQWcq20240226</w:t>
            </w:r>
          </w:p>
        </w:tc>
      </w:tr>
      <w:tr w:rsidR="003B6D98" w:rsidRPr="003B6D98" w14:paraId="0C75490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E0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13:14:37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9B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D8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1B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3A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05003050000046926-E0Hs8q3zQXes20240226</w:t>
            </w:r>
          </w:p>
        </w:tc>
      </w:tr>
      <w:tr w:rsidR="003B6D98" w:rsidRPr="003B6D98" w14:paraId="30F0CDC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1F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E3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F5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96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A8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05003050000048399-E0Hs8q3zQf1B20240226</w:t>
            </w:r>
          </w:p>
        </w:tc>
      </w:tr>
      <w:tr w:rsidR="003B6D98" w:rsidRPr="003B6D98" w14:paraId="39BF49F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88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B0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CE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10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CC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05003050000048398-E0Hs8q3zQf1720240226</w:t>
            </w:r>
          </w:p>
        </w:tc>
      </w:tr>
      <w:tr w:rsidR="003B6D98" w:rsidRPr="003B6D98" w14:paraId="34C7E20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14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59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B3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F9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BB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05003050000048396-E0Hs8q3zQf0z20240226</w:t>
            </w:r>
          </w:p>
        </w:tc>
      </w:tr>
      <w:tr w:rsidR="003B6D98" w:rsidRPr="003B6D98" w14:paraId="2FB8000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37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8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F6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16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87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05003050000048397-E0Hs8q3zQf1320240226</w:t>
            </w:r>
          </w:p>
        </w:tc>
      </w:tr>
      <w:tr w:rsidR="003B6D98" w:rsidRPr="003B6D98" w14:paraId="512C33A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E1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E9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DF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40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54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07003070000048516-E0Hs8q3zQf1920240226</w:t>
            </w:r>
          </w:p>
        </w:tc>
      </w:tr>
      <w:tr w:rsidR="003B6D98" w:rsidRPr="003B6D98" w14:paraId="3E287B2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9F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9D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85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1C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DC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07003070000048515-E0Hs8q3zQf1520240226</w:t>
            </w:r>
          </w:p>
        </w:tc>
      </w:tr>
      <w:tr w:rsidR="003B6D98" w:rsidRPr="003B6D98" w14:paraId="674176B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46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C9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C4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C8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7E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07003070000048513-E0Hs8q3zQf1120240226</w:t>
            </w:r>
          </w:p>
        </w:tc>
      </w:tr>
      <w:tr w:rsidR="003B6D98" w:rsidRPr="003B6D98" w14:paraId="4219462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3E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42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60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A8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66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05003050000048440-E0Hs8q3zQf4J20240226</w:t>
            </w:r>
          </w:p>
        </w:tc>
      </w:tr>
      <w:tr w:rsidR="003B6D98" w:rsidRPr="003B6D98" w14:paraId="19A1B65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EA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E1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F9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4F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B6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05003050000048440-E0Hs8q3zQf4H20240226</w:t>
            </w:r>
          </w:p>
        </w:tc>
      </w:tr>
      <w:tr w:rsidR="003B6D98" w:rsidRPr="003B6D98" w14:paraId="534F2BC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49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81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F6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A0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DC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07003070000048876-E0Hs8q3zQgq820240226</w:t>
            </w:r>
          </w:p>
        </w:tc>
      </w:tr>
      <w:tr w:rsidR="003B6D98" w:rsidRPr="003B6D98" w14:paraId="4BAE7D9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0F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8F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0B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22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07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07003070000048922-E0Hs8q3zQhnm20240226</w:t>
            </w:r>
          </w:p>
        </w:tc>
      </w:tr>
      <w:tr w:rsidR="003B6D98" w:rsidRPr="003B6D98" w14:paraId="560BCA1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84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DA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C4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A96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2D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07003070000048922-E0Hs8q3zQhy320240226</w:t>
            </w:r>
          </w:p>
        </w:tc>
      </w:tr>
      <w:tr w:rsidR="003B6D98" w:rsidRPr="003B6D98" w14:paraId="2A55031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A4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56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1D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39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A3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07003070000048835-E0Hs8q3zQi8f20240226</w:t>
            </w:r>
          </w:p>
        </w:tc>
      </w:tr>
      <w:tr w:rsidR="003B6D98" w:rsidRPr="003B6D98" w14:paraId="1079109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17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C9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67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F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64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07003070000048877-E0Hs8q3zQiJt20240226</w:t>
            </w:r>
          </w:p>
        </w:tc>
      </w:tr>
      <w:tr w:rsidR="003B6D98" w:rsidRPr="003B6D98" w14:paraId="397E8FC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C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DC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82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54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FA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07003070000048877-E0Hs8q3zQiKE20240226</w:t>
            </w:r>
          </w:p>
        </w:tc>
      </w:tr>
      <w:tr w:rsidR="003B6D98" w:rsidRPr="003B6D98" w14:paraId="3D3364B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E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13:29:53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9D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8F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F7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AB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07003070000048835-E0Hs8q3zQiIs20240226</w:t>
            </w:r>
          </w:p>
        </w:tc>
      </w:tr>
      <w:tr w:rsidR="003B6D98" w:rsidRPr="003B6D98" w14:paraId="3E6E419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AC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67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60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EB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0C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07003070000049644-E0Hs8q3zQl2k20240226</w:t>
            </w:r>
          </w:p>
        </w:tc>
      </w:tr>
      <w:tr w:rsidR="003B6D98" w:rsidRPr="003B6D98" w14:paraId="7A22BC0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23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CA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8E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B7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63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07003070000049595-E0Hs8q3zQlB620240226</w:t>
            </w:r>
          </w:p>
        </w:tc>
      </w:tr>
      <w:tr w:rsidR="003B6D98" w:rsidRPr="003B6D98" w14:paraId="7EFE36A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A1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B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83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DD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49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07003070000049595-E0Hs8q3zQlB320240226</w:t>
            </w:r>
          </w:p>
        </w:tc>
      </w:tr>
      <w:tr w:rsidR="003B6D98" w:rsidRPr="003B6D98" w14:paraId="4352B70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BB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03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15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7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62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07003070000049595-E0Hs8q3zQlB120240226</w:t>
            </w:r>
          </w:p>
        </w:tc>
      </w:tr>
      <w:tr w:rsidR="003B6D98" w:rsidRPr="003B6D98" w14:paraId="1E3A0C6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0D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DC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6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96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536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05003050000049818-E0Hs8q3zQn7o20240226</w:t>
            </w:r>
          </w:p>
        </w:tc>
      </w:tr>
      <w:tr w:rsidR="003B6D98" w:rsidRPr="003B6D98" w14:paraId="7241237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D8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4E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4D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0F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DA7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07003070000050116-E0Hs8q3zQnGv20240226</w:t>
            </w:r>
          </w:p>
        </w:tc>
      </w:tr>
      <w:tr w:rsidR="003B6D98" w:rsidRPr="003B6D98" w14:paraId="6A7FD8D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34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2D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7D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63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24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05003050000050380-E0Hs8q3zQpp620240226</w:t>
            </w:r>
          </w:p>
        </w:tc>
      </w:tr>
      <w:tr w:rsidR="003B6D98" w:rsidRPr="003B6D98" w14:paraId="565BD69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D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13:39:55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2E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54A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41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A3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05003050000050466-E0Hs8q3zQqEv20240226</w:t>
            </w:r>
          </w:p>
        </w:tc>
      </w:tr>
      <w:tr w:rsidR="003B6D98" w:rsidRPr="003B6D98" w14:paraId="6042EE2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7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C6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1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40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DB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05003050000050466-E0Hs8q3zQrCS20240226</w:t>
            </w:r>
          </w:p>
        </w:tc>
      </w:tr>
      <w:tr w:rsidR="003B6D98" w:rsidRPr="003B6D98" w14:paraId="57F14AA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41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E0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B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54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82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05003050000050466-E0Hs8q3zQrCK20240226</w:t>
            </w:r>
          </w:p>
        </w:tc>
      </w:tr>
      <w:tr w:rsidR="003B6D98" w:rsidRPr="003B6D98" w14:paraId="0626634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53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26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FF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5B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19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05003050000050710-E0Hs8q3zQrBD20240226</w:t>
            </w:r>
          </w:p>
        </w:tc>
      </w:tr>
      <w:tr w:rsidR="003B6D98" w:rsidRPr="003B6D98" w14:paraId="3171C4F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01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09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30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B0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1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05003050000050466-E0Hs8q3zQrBk20240226</w:t>
            </w:r>
          </w:p>
        </w:tc>
      </w:tr>
      <w:tr w:rsidR="003B6D98" w:rsidRPr="003B6D98" w14:paraId="75494C7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8E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67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7E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65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00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07003070000051161-E0Hs8q3zQsi420240226</w:t>
            </w:r>
          </w:p>
        </w:tc>
      </w:tr>
      <w:tr w:rsidR="003B6D98" w:rsidRPr="003B6D98" w14:paraId="765D12E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3E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38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5B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B1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B5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05003050000050966-E0Hs8q3zQsmZ20240226</w:t>
            </w:r>
          </w:p>
        </w:tc>
      </w:tr>
      <w:tr w:rsidR="003B6D98" w:rsidRPr="003B6D98" w14:paraId="5C6E1AE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A3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C9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99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2E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89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05003050000050966-E0Hs8q3zQsmW20240226</w:t>
            </w:r>
          </w:p>
        </w:tc>
      </w:tr>
      <w:tr w:rsidR="003B6D98" w:rsidRPr="003B6D98" w14:paraId="4195C3B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93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A4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F4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07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30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07003070000051150-E0Hs8q3zQsmb20240226</w:t>
            </w:r>
          </w:p>
        </w:tc>
      </w:tr>
      <w:tr w:rsidR="003B6D98" w:rsidRPr="003B6D98" w14:paraId="2103B8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2D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C8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0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E9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5C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05003050000051380-E0Hs8q3zQvBW20240226</w:t>
            </w:r>
          </w:p>
        </w:tc>
      </w:tr>
      <w:tr w:rsidR="003B6D98" w:rsidRPr="003B6D98" w14:paraId="020F226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22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7E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2D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CF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D59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07003070000051911-E0Hs8q3zQwBp20240226</w:t>
            </w:r>
          </w:p>
        </w:tc>
      </w:tr>
      <w:tr w:rsidR="003B6D98" w:rsidRPr="003B6D98" w14:paraId="366A0CE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6D2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13:48:56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8A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E7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41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B9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07003070000051911-E0Hs8q3zQwBn20240226</w:t>
            </w:r>
          </w:p>
        </w:tc>
      </w:tr>
      <w:tr w:rsidR="003B6D98" w:rsidRPr="003B6D98" w14:paraId="133590C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F0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79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6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EC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74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07003070000052190-E0Hs8q3zQxZZ20240226</w:t>
            </w:r>
          </w:p>
        </w:tc>
      </w:tr>
      <w:tr w:rsidR="003B6D98" w:rsidRPr="003B6D98" w14:paraId="34861CE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1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1F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E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D4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74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07003070000052036-E0Hs8q3zQxws20240226</w:t>
            </w:r>
          </w:p>
        </w:tc>
      </w:tr>
      <w:tr w:rsidR="003B6D98" w:rsidRPr="003B6D98" w14:paraId="4E45CD0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AF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86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1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DE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4B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07003070000052303-E0Hs8q3zQzCM20240226</w:t>
            </w:r>
          </w:p>
        </w:tc>
      </w:tr>
      <w:tr w:rsidR="003B6D98" w:rsidRPr="003B6D98" w14:paraId="689151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BE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13:52:08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DA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79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149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D85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07003070000052303-E0Hs8q3zQzCO20240226</w:t>
            </w:r>
          </w:p>
        </w:tc>
      </w:tr>
      <w:tr w:rsidR="003B6D98" w:rsidRPr="003B6D98" w14:paraId="540B526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2C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F5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7F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D1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EC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07003070000052572-E0Hs8q3zQzvA20240226</w:t>
            </w:r>
          </w:p>
        </w:tc>
      </w:tr>
      <w:tr w:rsidR="003B6D98" w:rsidRPr="003B6D98" w14:paraId="0F2B8BF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83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93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86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28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0C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07003070000051295-E0Hs8q3zR0T620240226</w:t>
            </w:r>
          </w:p>
        </w:tc>
      </w:tr>
      <w:tr w:rsidR="003B6D98" w:rsidRPr="003B6D98" w14:paraId="1C2B911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62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5A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17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5F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C1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07003070000051295-E0Hs8q3zR0TC20240226</w:t>
            </w:r>
          </w:p>
        </w:tc>
      </w:tr>
      <w:tr w:rsidR="003B6D98" w:rsidRPr="003B6D98" w14:paraId="26C3732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E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4E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59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96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56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07003070000051295-E0Hs8q3zR0T420240226</w:t>
            </w:r>
          </w:p>
        </w:tc>
      </w:tr>
      <w:tr w:rsidR="003B6D98" w:rsidRPr="003B6D98" w14:paraId="6F4A37E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62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4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50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B6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52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07003070000051295-E0Hs8q3zR0TA20240226</w:t>
            </w:r>
          </w:p>
        </w:tc>
      </w:tr>
      <w:tr w:rsidR="003B6D98" w:rsidRPr="003B6D98" w14:paraId="677A0F9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3B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AE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02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5C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72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05003050000053376-E0Hs8q3zR3HN20240226</w:t>
            </w:r>
          </w:p>
        </w:tc>
      </w:tr>
      <w:tr w:rsidR="003B6D98" w:rsidRPr="003B6D98" w14:paraId="3477B48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AD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6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73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31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A2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05003050000053376-E0Hs8q3zR3df20240226</w:t>
            </w:r>
          </w:p>
        </w:tc>
      </w:tr>
      <w:tr w:rsidR="003B6D98" w:rsidRPr="003B6D98" w14:paraId="1E72566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59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13:59:34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D8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31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ED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54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05003050000053072-E0Hs8q3zR3ef20240226</w:t>
            </w:r>
          </w:p>
        </w:tc>
      </w:tr>
      <w:tr w:rsidR="003B6D98" w:rsidRPr="003B6D98" w14:paraId="6F54B02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3D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46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4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7B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3E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07003070000053637-E0Hs8q3zR4WL20240226</w:t>
            </w:r>
          </w:p>
        </w:tc>
      </w:tr>
      <w:tr w:rsidR="003B6D98" w:rsidRPr="003B6D98" w14:paraId="448918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D4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B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16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B3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34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07003070000053637-E0Hs8q3zR4WJ20240226</w:t>
            </w:r>
          </w:p>
        </w:tc>
      </w:tr>
      <w:tr w:rsidR="003B6D98" w:rsidRPr="003B6D98" w14:paraId="0EAFFE1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15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50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F5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C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67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07003070000053637-E0Hs8q3zR4WH20240226</w:t>
            </w:r>
          </w:p>
        </w:tc>
      </w:tr>
      <w:tr w:rsidR="003B6D98" w:rsidRPr="003B6D98" w14:paraId="7D5D0C3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7B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1A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F0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4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A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07003070000053637-E0Hs8q3zR4WF20240226</w:t>
            </w:r>
          </w:p>
        </w:tc>
      </w:tr>
      <w:tr w:rsidR="003B6D98" w:rsidRPr="003B6D98" w14:paraId="10AD76A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70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7C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4B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9E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BB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07003070000052771-E0Hs8q3zR58N20240226</w:t>
            </w:r>
          </w:p>
        </w:tc>
      </w:tr>
      <w:tr w:rsidR="003B6D98" w:rsidRPr="003B6D98" w14:paraId="6EE3131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7E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68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C5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A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4F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07003070000054166-E0Hs8q3zR62h20240226</w:t>
            </w:r>
          </w:p>
        </w:tc>
      </w:tr>
      <w:tr w:rsidR="003B6D98" w:rsidRPr="003B6D98" w14:paraId="0C19DD1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8D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20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4C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9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39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05003050000053699-E0Hs8q3zR6fq20240226</w:t>
            </w:r>
          </w:p>
        </w:tc>
      </w:tr>
      <w:tr w:rsidR="003B6D98" w:rsidRPr="003B6D98" w14:paraId="18B34C7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8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44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11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BA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F0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05003050000054302-E0Hs8q3zR7gB20240226</w:t>
            </w:r>
          </w:p>
        </w:tc>
      </w:tr>
      <w:tr w:rsidR="003B6D98" w:rsidRPr="003B6D98" w14:paraId="6FE593B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71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26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9B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F0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C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05003050000054302-E0Hs8q3zR7g920240226</w:t>
            </w:r>
          </w:p>
        </w:tc>
      </w:tr>
      <w:tr w:rsidR="003B6D98" w:rsidRPr="003B6D98" w14:paraId="67FDFE6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1C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14:07:12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8E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5D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EA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38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07003070000054702-E0Hs8q3zR8oF20240226</w:t>
            </w:r>
          </w:p>
        </w:tc>
      </w:tr>
      <w:tr w:rsidR="003B6D98" w:rsidRPr="003B6D98" w14:paraId="0BF3F2D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9A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14:08:18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CF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FF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C1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7F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07003070000054990-E0Hs8q3zR9ci20240226</w:t>
            </w:r>
          </w:p>
        </w:tc>
      </w:tr>
      <w:tr w:rsidR="003B6D98" w:rsidRPr="003B6D98" w14:paraId="6D83C2D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AD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92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D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D6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29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05003050000055432-E0Hs8q3zRCES20240226</w:t>
            </w:r>
          </w:p>
        </w:tc>
      </w:tr>
      <w:tr w:rsidR="003B6D98" w:rsidRPr="003B6D98" w14:paraId="3C4124E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B0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5C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51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87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B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05003050000055432-E0Hs8q3zRCEU20240226</w:t>
            </w:r>
          </w:p>
        </w:tc>
      </w:tr>
      <w:tr w:rsidR="003B6D98" w:rsidRPr="003B6D98" w14:paraId="272AB78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473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5F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6C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61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5B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07003070000055888-E0Hs8q3zRD7I20240226</w:t>
            </w:r>
          </w:p>
        </w:tc>
      </w:tr>
      <w:tr w:rsidR="003B6D98" w:rsidRPr="003B6D98" w14:paraId="43A58C3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50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8F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43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2F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A8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07003070000055888-E0Hs8q3zRD7G20240226</w:t>
            </w:r>
          </w:p>
        </w:tc>
      </w:tr>
      <w:tr w:rsidR="003B6D98" w:rsidRPr="003B6D98" w14:paraId="659FB30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33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5D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27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45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2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05003050000054359-E0Hs8q3zREDl20240226</w:t>
            </w:r>
          </w:p>
        </w:tc>
      </w:tr>
      <w:tr w:rsidR="003B6D98" w:rsidRPr="003B6D98" w14:paraId="196D8AB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EA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A5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8B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BB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66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07003070000054450-E0Hs8q3zREDn20240226</w:t>
            </w:r>
          </w:p>
        </w:tc>
      </w:tr>
      <w:tr w:rsidR="003B6D98" w:rsidRPr="003B6D98" w14:paraId="62BFCA3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60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A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00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8B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24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07003070000054450-E0Hs8q3zREE020240226</w:t>
            </w:r>
          </w:p>
        </w:tc>
      </w:tr>
      <w:tr w:rsidR="003B6D98" w:rsidRPr="003B6D98" w14:paraId="6E43C06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B8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58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D7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6B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14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07003070000056415-E0Hs8q3zRFS720240226</w:t>
            </w:r>
          </w:p>
        </w:tc>
      </w:tr>
      <w:tr w:rsidR="003B6D98" w:rsidRPr="003B6D98" w14:paraId="5A860E8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9E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84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B56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6B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2F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07003070000056415-E0Hs8q3zRFS920240226</w:t>
            </w:r>
          </w:p>
        </w:tc>
      </w:tr>
      <w:tr w:rsidR="003B6D98" w:rsidRPr="003B6D98" w14:paraId="5258D91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46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E8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AE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71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82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07003070000056469-E0Hs8q3zRFmZ20240226</w:t>
            </w:r>
          </w:p>
        </w:tc>
      </w:tr>
      <w:tr w:rsidR="003B6D98" w:rsidRPr="003B6D98" w14:paraId="0D9735E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E0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21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05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A8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5F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05003050000056552-E0Hs8q3zRGpe20240226</w:t>
            </w:r>
          </w:p>
        </w:tc>
      </w:tr>
      <w:tr w:rsidR="003B6D98" w:rsidRPr="003B6D98" w14:paraId="332420A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B1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E2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E9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0E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7E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05003050000056552-E0Hs8q3zRGpg20240226</w:t>
            </w:r>
          </w:p>
        </w:tc>
      </w:tr>
      <w:tr w:rsidR="003B6D98" w:rsidRPr="003B6D98" w14:paraId="538C53A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2B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14:19:42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25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2B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DD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05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05003050000056717-E0Hs8q3zRI8020240226</w:t>
            </w:r>
          </w:p>
        </w:tc>
      </w:tr>
      <w:tr w:rsidR="003B6D98" w:rsidRPr="003B6D98" w14:paraId="7BF86CC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5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A2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80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91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80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07003070000057176-E0Hs8q3zRJOq20240226</w:t>
            </w:r>
          </w:p>
        </w:tc>
      </w:tr>
      <w:tr w:rsidR="003B6D98" w:rsidRPr="003B6D98" w14:paraId="00C8AAB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09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F9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C9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97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FB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07003070000057071-E0Hs8q3zRJPu20240226</w:t>
            </w:r>
          </w:p>
        </w:tc>
      </w:tr>
      <w:tr w:rsidR="003B6D98" w:rsidRPr="003B6D98" w14:paraId="3471C50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DA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AC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1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70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C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07003070000057032-E0Hs8q3zRJS520240226</w:t>
            </w:r>
          </w:p>
        </w:tc>
      </w:tr>
      <w:tr w:rsidR="003B6D98" w:rsidRPr="003B6D98" w14:paraId="074F9A0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44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14:22:30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9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A6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CC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B0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05003050000057195-E0Hs8q3zRKBz20240226</w:t>
            </w:r>
          </w:p>
        </w:tc>
      </w:tr>
      <w:tr w:rsidR="003B6D98" w:rsidRPr="003B6D98" w14:paraId="0423D92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F8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14:23:23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BB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AE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8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50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07003070000057375-E0Hs8q3zRKoK20240226</w:t>
            </w:r>
          </w:p>
        </w:tc>
      </w:tr>
      <w:tr w:rsidR="003B6D98" w:rsidRPr="003B6D98" w14:paraId="18349C4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5C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98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A0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E0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71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05003050000057781-E0Hs8q3zRM1K20240226</w:t>
            </w:r>
          </w:p>
        </w:tc>
      </w:tr>
      <w:tr w:rsidR="003B6D98" w:rsidRPr="003B6D98" w14:paraId="0CE3F4B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0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BA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9D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B7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6E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05003050000057781-E0Hs8q3zRM1M20240226</w:t>
            </w:r>
          </w:p>
        </w:tc>
      </w:tr>
      <w:tr w:rsidR="003B6D98" w:rsidRPr="003B6D98" w14:paraId="6965200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A3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5E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EB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13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E4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05003050000057781-E0Hs8q3zRM1Q20240226</w:t>
            </w:r>
          </w:p>
        </w:tc>
      </w:tr>
      <w:tr w:rsidR="003B6D98" w:rsidRPr="003B6D98" w14:paraId="17379A3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07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CA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B7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B4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4F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07003070000058824-E0Hs8q3zRPLB20240226</w:t>
            </w:r>
          </w:p>
        </w:tc>
      </w:tr>
      <w:tr w:rsidR="003B6D98" w:rsidRPr="003B6D98" w14:paraId="100FCE1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2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2D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5A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15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76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07003070000058824-E0Hs8q3zRPL920240226</w:t>
            </w:r>
          </w:p>
        </w:tc>
      </w:tr>
      <w:tr w:rsidR="003B6D98" w:rsidRPr="003B6D98" w14:paraId="12AC9EC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11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14:29:18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BF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29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75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1C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07003070000058824-E0Hs8q3zRPLD20240226</w:t>
            </w:r>
          </w:p>
        </w:tc>
      </w:tr>
      <w:tr w:rsidR="003B6D98" w:rsidRPr="003B6D98" w14:paraId="6233BD1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8A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A5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B4A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81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51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07003070000059068-E0Hs8q3zRRaB20240226</w:t>
            </w:r>
          </w:p>
        </w:tc>
      </w:tr>
      <w:tr w:rsidR="003B6D98" w:rsidRPr="003B6D98" w14:paraId="09C5147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FC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83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2B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0A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6A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05003050000058080-E0Hs8q3zRSoo20240226</w:t>
            </w:r>
          </w:p>
        </w:tc>
      </w:tr>
      <w:tr w:rsidR="003B6D98" w:rsidRPr="003B6D98" w14:paraId="475619C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FD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14:30:28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3F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66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BC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9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07003070000058226-E0Hs8q3zRSoq20240226</w:t>
            </w:r>
          </w:p>
        </w:tc>
      </w:tr>
      <w:tr w:rsidR="003B6D98" w:rsidRPr="003B6D98" w14:paraId="0B92D9C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0A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08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A7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97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1F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07003070000059426-E0Hs8q3zRVK620240226</w:t>
            </w:r>
          </w:p>
        </w:tc>
      </w:tr>
      <w:tr w:rsidR="003B6D98" w:rsidRPr="003B6D98" w14:paraId="73516E4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1B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7B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9C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94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81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07003070000059426-E0Hs8q3zRVK820240226</w:t>
            </w:r>
          </w:p>
        </w:tc>
      </w:tr>
      <w:tr w:rsidR="003B6D98" w:rsidRPr="003B6D98" w14:paraId="72A564E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E3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38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5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97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19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07003070000059472-E0Hs8q3zRVqA20240226</w:t>
            </w:r>
          </w:p>
        </w:tc>
      </w:tr>
      <w:tr w:rsidR="003B6D98" w:rsidRPr="003B6D98" w14:paraId="5C36F4E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8A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14:32:06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94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49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BE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F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05003050000059280-E0Hs8q3zRWt920240226</w:t>
            </w:r>
          </w:p>
        </w:tc>
      </w:tr>
      <w:tr w:rsidR="003B6D98" w:rsidRPr="003B6D98" w14:paraId="79F1A37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49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C9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EF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7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3E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07003070000059873-E0Hs8q3zRZWN20240226</w:t>
            </w:r>
          </w:p>
        </w:tc>
      </w:tr>
      <w:tr w:rsidR="003B6D98" w:rsidRPr="003B6D98" w14:paraId="34222A2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0C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F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54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C2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53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07003070000059873-E0Hs8q3zRZWP20240226</w:t>
            </w:r>
          </w:p>
        </w:tc>
      </w:tr>
      <w:tr w:rsidR="003B6D98" w:rsidRPr="003B6D98" w14:paraId="66D06FE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99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14:33:48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24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92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90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3E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05003050000059789-E0Hs8q3zRa5K20240226</w:t>
            </w:r>
          </w:p>
        </w:tc>
      </w:tr>
      <w:tr w:rsidR="003B6D98" w:rsidRPr="003B6D98" w14:paraId="4113295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D2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F9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82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75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37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05003050000060279-E0Hs8q3zRbrQ20240226</w:t>
            </w:r>
          </w:p>
        </w:tc>
      </w:tr>
      <w:tr w:rsidR="003B6D98" w:rsidRPr="003B6D98" w14:paraId="380FEE4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54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14:35:45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B7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33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8C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59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05003050000060175-E0Hs8q3zRck420240226</w:t>
            </w:r>
          </w:p>
        </w:tc>
      </w:tr>
      <w:tr w:rsidR="003B6D98" w:rsidRPr="003B6D98" w14:paraId="65A0FC0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0C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D4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5A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40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DB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05003050000060574-E0Hs8q3zReaR20240226</w:t>
            </w:r>
          </w:p>
        </w:tc>
      </w:tr>
      <w:tr w:rsidR="003B6D98" w:rsidRPr="003B6D98" w14:paraId="1C6823F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E6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BD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CC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BC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7D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07003070000060754-E0Hs8q3zReaT20240226</w:t>
            </w:r>
          </w:p>
        </w:tc>
      </w:tr>
      <w:tr w:rsidR="003B6D98" w:rsidRPr="003B6D98" w14:paraId="6E5E3D7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4A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14:37:08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D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A4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9D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9E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07003070000060754-E0Hs8q3zRekz20240226</w:t>
            </w:r>
          </w:p>
        </w:tc>
      </w:tr>
      <w:tr w:rsidR="003B6D98" w:rsidRPr="003B6D98" w14:paraId="2F3B4A5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80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33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5A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5B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7A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07003070000060567-E0Hs8q3zRenJ20240226</w:t>
            </w:r>
          </w:p>
        </w:tc>
      </w:tr>
      <w:tr w:rsidR="003B6D98" w:rsidRPr="003B6D98" w14:paraId="6251575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D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9F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00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35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67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05003050000060627-E0Hs8q3zRenL20240226</w:t>
            </w:r>
          </w:p>
        </w:tc>
      </w:tr>
      <w:tr w:rsidR="003B6D98" w:rsidRPr="003B6D98" w14:paraId="4EB5629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26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45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8E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55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0D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07003070000061083-E0Hs8q3zRh3e20240226</w:t>
            </w:r>
          </w:p>
        </w:tc>
      </w:tr>
      <w:tr w:rsidR="003B6D98" w:rsidRPr="003B6D98" w14:paraId="1B5EB24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4B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14:38:47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1C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AB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13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0D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05003050000060944-E0Hs8q3zRhVa20240226</w:t>
            </w:r>
          </w:p>
        </w:tc>
      </w:tr>
      <w:tr w:rsidR="003B6D98" w:rsidRPr="003B6D98" w14:paraId="4FC72F9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C9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AB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60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88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2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05003050000061475-E0Hs8q3zRjAZ20240226</w:t>
            </w:r>
          </w:p>
        </w:tc>
      </w:tr>
      <w:tr w:rsidR="003B6D98" w:rsidRPr="003B6D98" w14:paraId="3BE50ED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5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93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4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A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0D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05003050000061475-E0Hs8q3zRk4m20240226</w:t>
            </w:r>
          </w:p>
        </w:tc>
      </w:tr>
      <w:tr w:rsidR="003B6D98" w:rsidRPr="003B6D98" w14:paraId="3D78A9D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EC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D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B7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36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4B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05003050000061475-E0Hs8q3zRk4u20240226</w:t>
            </w:r>
          </w:p>
        </w:tc>
      </w:tr>
      <w:tr w:rsidR="003B6D98" w:rsidRPr="003B6D98" w14:paraId="61E83BE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E3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91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CF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FF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A8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05003050000062057-E0Hs8q3zRofs20240226</w:t>
            </w:r>
          </w:p>
        </w:tc>
      </w:tr>
      <w:tr w:rsidR="003B6D98" w:rsidRPr="003B6D98" w14:paraId="78F86DE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56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4B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E1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6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99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07003070000062187-E0Hs8q3zRofo20240226</w:t>
            </w:r>
          </w:p>
        </w:tc>
      </w:tr>
      <w:tr w:rsidR="003B6D98" w:rsidRPr="003B6D98" w14:paraId="183797F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C7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52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8F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BC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25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05003050000062057-E0Hs8q3zRofu20240226</w:t>
            </w:r>
          </w:p>
        </w:tc>
      </w:tr>
      <w:tr w:rsidR="003B6D98" w:rsidRPr="003B6D98" w14:paraId="29EF6CE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51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3C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17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CF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20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05003050000062180-E0Hs8q3zRofw20240226</w:t>
            </w:r>
          </w:p>
        </w:tc>
      </w:tr>
      <w:tr w:rsidR="003B6D98" w:rsidRPr="003B6D98" w14:paraId="03FCE1A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D9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14:46:38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E9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DE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15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2C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07003070000063260-E0Hs8q3zRqHL20240226</w:t>
            </w:r>
          </w:p>
        </w:tc>
      </w:tr>
      <w:tr w:rsidR="003B6D98" w:rsidRPr="003B6D98" w14:paraId="012FEE0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D8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E9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FD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2AA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CD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07003070000062323-E0Hs8q3zRqcl20240226</w:t>
            </w:r>
          </w:p>
        </w:tc>
      </w:tr>
      <w:tr w:rsidR="003B6D98" w:rsidRPr="003B6D98" w14:paraId="35DA2F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F4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67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55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30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17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05003050000062578-E0Hs8q3zRqcn20240226</w:t>
            </w:r>
          </w:p>
        </w:tc>
      </w:tr>
      <w:tr w:rsidR="003B6D98" w:rsidRPr="003B6D98" w14:paraId="5529F6C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82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40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98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C4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9A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05003050000063048-E0Hs8q3zRrCc20240226</w:t>
            </w:r>
          </w:p>
        </w:tc>
      </w:tr>
      <w:tr w:rsidR="003B6D98" w:rsidRPr="003B6D98" w14:paraId="6697EFB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43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83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3B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D4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54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05003050000063572-E0Hs8q3zRsBs20240226</w:t>
            </w:r>
          </w:p>
        </w:tc>
      </w:tr>
      <w:tr w:rsidR="003B6D98" w:rsidRPr="003B6D98" w14:paraId="18A109C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4B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14:50:09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73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5E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4D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BD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07003070000064115-E0Hs8q3zRvQ720240226</w:t>
            </w:r>
          </w:p>
        </w:tc>
      </w:tr>
      <w:tr w:rsidR="003B6D98" w:rsidRPr="003B6D98" w14:paraId="42D6D1D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10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14:50:09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F9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61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E2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8D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05003050000064029-E0Hs8q3zRvQ920240226</w:t>
            </w:r>
          </w:p>
        </w:tc>
      </w:tr>
      <w:tr w:rsidR="003B6D98" w:rsidRPr="003B6D98" w14:paraId="0B3A46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15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14:50:09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EF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D8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CD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01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07003070000064127-E0Hs8q3zRvQB20240226</w:t>
            </w:r>
          </w:p>
        </w:tc>
      </w:tr>
      <w:tr w:rsidR="003B6D98" w:rsidRPr="003B6D98" w14:paraId="4131747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AB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45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A1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5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CE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05003050000064371-E0Hs8q3zRx8n20240226</w:t>
            </w:r>
          </w:p>
        </w:tc>
      </w:tr>
      <w:tr w:rsidR="003B6D98" w:rsidRPr="003B6D98" w14:paraId="344E5FA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40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8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D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9E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50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05003050000064775-E0Hs8q3zRytY20240226</w:t>
            </w:r>
          </w:p>
        </w:tc>
      </w:tr>
      <w:tr w:rsidR="003B6D98" w:rsidRPr="003B6D98" w14:paraId="1C87E67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16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CE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E6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C2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EE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07003070000065222-E0Hs8q3zS0yD20240226</w:t>
            </w:r>
          </w:p>
        </w:tc>
      </w:tr>
      <w:tr w:rsidR="003B6D98" w:rsidRPr="003B6D98" w14:paraId="2824729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04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CE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90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84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71C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05003050000064985-E0Hs8q3zS0z420240226</w:t>
            </w:r>
          </w:p>
        </w:tc>
      </w:tr>
      <w:tr w:rsidR="003B6D98" w:rsidRPr="003B6D98" w14:paraId="56037AD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7E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C1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CF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4FB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2A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05003050000064985-E0Hs8q3zS0z820240226</w:t>
            </w:r>
          </w:p>
        </w:tc>
      </w:tr>
      <w:tr w:rsidR="003B6D98" w:rsidRPr="003B6D98" w14:paraId="5EB11A4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B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906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C6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01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E7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07003070000065223-E0Hs8q3zS1L020240226</w:t>
            </w:r>
          </w:p>
        </w:tc>
      </w:tr>
      <w:tr w:rsidR="003B6D98" w:rsidRPr="003B6D98" w14:paraId="732ACC0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DF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EE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DD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71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7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07003070000065217-E0Hs8q3zS1L220240226</w:t>
            </w:r>
          </w:p>
        </w:tc>
      </w:tr>
      <w:tr w:rsidR="003B6D98" w:rsidRPr="003B6D98" w14:paraId="6AE1FC6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3C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FD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25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79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30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07003070000065217-E0Hs8q3zS1WH20240226</w:t>
            </w:r>
          </w:p>
        </w:tc>
      </w:tr>
      <w:tr w:rsidR="003B6D98" w:rsidRPr="003B6D98" w14:paraId="6AE773C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2B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E8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8A2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77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28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05003050000065499-E0Hs8q3zS2P320240226</w:t>
            </w:r>
          </w:p>
        </w:tc>
      </w:tr>
      <w:tr w:rsidR="003B6D98" w:rsidRPr="003B6D98" w14:paraId="3C69A0A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DA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CF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3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EA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F0F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05003050000065490-E0Hs8q3zS3nl20240226</w:t>
            </w:r>
          </w:p>
        </w:tc>
      </w:tr>
      <w:tr w:rsidR="003B6D98" w:rsidRPr="003B6D98" w14:paraId="5A99DDD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7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71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2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69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92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07003070000066103-E0Hs8q3zS5g520240226</w:t>
            </w:r>
          </w:p>
        </w:tc>
      </w:tr>
      <w:tr w:rsidR="003B6D98" w:rsidRPr="003B6D98" w14:paraId="23B105A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F2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FC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2F8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B74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7D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05003050000065856-E0Hs8q3zS5gk20240226</w:t>
            </w:r>
          </w:p>
        </w:tc>
      </w:tr>
      <w:tr w:rsidR="003B6D98" w:rsidRPr="003B6D98" w14:paraId="28005F6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B24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58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08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65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F1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05003050000065856-E0Hs8q3zS5gg20240226</w:t>
            </w:r>
          </w:p>
        </w:tc>
      </w:tr>
      <w:tr w:rsidR="003B6D98" w:rsidRPr="003B6D98" w14:paraId="54EEAE6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7F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14:59:11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9C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112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2D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F9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05003050000065856-E0Hs8q3zS5gm20240226</w:t>
            </w:r>
          </w:p>
        </w:tc>
      </w:tr>
      <w:tr w:rsidR="003B6D98" w:rsidRPr="003B6D98" w14:paraId="7759F0D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EC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14:59:59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56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D0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F9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78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05003050000066213-E0Hs8q3zS6fQ20240226</w:t>
            </w:r>
          </w:p>
        </w:tc>
      </w:tr>
      <w:tr w:rsidR="003B6D98" w:rsidRPr="003B6D98" w14:paraId="1EEE339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6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16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35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FC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09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07003070000066267-E0Hs8q3zS6sD20240226</w:t>
            </w:r>
          </w:p>
        </w:tc>
      </w:tr>
      <w:tr w:rsidR="003B6D98" w:rsidRPr="003B6D98" w14:paraId="12B04F5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B9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5E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B3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E4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75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05003050000066788-E0Hs8q3zS8US20240226</w:t>
            </w:r>
          </w:p>
        </w:tc>
      </w:tr>
      <w:tr w:rsidR="003B6D98" w:rsidRPr="003B6D98" w14:paraId="0018A72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A0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CD0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F0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43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24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05003050000066788-E0Hs8q3zS8UU20240226</w:t>
            </w:r>
          </w:p>
        </w:tc>
      </w:tr>
      <w:tr w:rsidR="003B6D98" w:rsidRPr="003B6D98" w14:paraId="6C7DF46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2F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50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65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24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78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07003070000066851-E0Hs8q3zSAan20240226</w:t>
            </w:r>
          </w:p>
        </w:tc>
      </w:tr>
      <w:tr w:rsidR="003B6D98" w:rsidRPr="003B6D98" w14:paraId="03CF44D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96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24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72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0C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AA7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07003070000066851-E0Hs8q3zSAb020240226</w:t>
            </w:r>
          </w:p>
        </w:tc>
      </w:tr>
      <w:tr w:rsidR="003B6D98" w:rsidRPr="003B6D98" w14:paraId="58AC2A6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E3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C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47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A5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47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05003050000067205-E0Hs8q3zSAZn20240226</w:t>
            </w:r>
          </w:p>
        </w:tc>
      </w:tr>
      <w:tr w:rsidR="003B6D98" w:rsidRPr="003B6D98" w14:paraId="6DEA1DC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AA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E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57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9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E4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05003050000067028-E0Hs8q3zSAal20240226</w:t>
            </w:r>
          </w:p>
        </w:tc>
      </w:tr>
      <w:tr w:rsidR="003B6D98" w:rsidRPr="003B6D98" w14:paraId="0806FAA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82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AB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EB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65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65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07003070000066851-E0Hs8q3zSAcx20240226</w:t>
            </w:r>
          </w:p>
        </w:tc>
      </w:tr>
      <w:tr w:rsidR="003B6D98" w:rsidRPr="003B6D98" w14:paraId="0DD6A64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0A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7E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B4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66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DB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07003070000067577-E0Hs8q3zSCSQ20240226</w:t>
            </w:r>
          </w:p>
        </w:tc>
      </w:tr>
      <w:tr w:rsidR="003B6D98" w:rsidRPr="003B6D98" w14:paraId="0CACF51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76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B0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1F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3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B1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07003070000067577-E0Hs8q3zSCSK20240226</w:t>
            </w:r>
          </w:p>
        </w:tc>
      </w:tr>
      <w:tr w:rsidR="003B6D98" w:rsidRPr="003B6D98" w14:paraId="70D5FC2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99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15:05:53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E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8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68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17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07003070000067299-E0Hs8q3zSDIT20240226</w:t>
            </w:r>
          </w:p>
        </w:tc>
      </w:tr>
      <w:tr w:rsidR="003B6D98" w:rsidRPr="003B6D98" w14:paraId="29B69D1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A0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15:05:53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7A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EE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B6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2E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05003050000067555-E0Hs8q3zSDIV20240226</w:t>
            </w:r>
          </w:p>
        </w:tc>
      </w:tr>
      <w:tr w:rsidR="003B6D98" w:rsidRPr="003B6D98" w14:paraId="6CC72E2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C4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908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6E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D3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F8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07003070000067812-E0Hs8q3zSEpt20240226</w:t>
            </w:r>
          </w:p>
        </w:tc>
      </w:tr>
      <w:tr w:rsidR="003B6D98" w:rsidRPr="003B6D98" w14:paraId="3E72D05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1F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15:08:13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09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56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55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B2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07003070000068112-E0Hs8q3zSFgr20240226</w:t>
            </w:r>
          </w:p>
        </w:tc>
      </w:tr>
      <w:tr w:rsidR="003B6D98" w:rsidRPr="003B6D98" w14:paraId="7D2793C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0B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7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35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E8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8D1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05003050000068386-E0Hs8q3zSIG320240226</w:t>
            </w:r>
          </w:p>
        </w:tc>
      </w:tr>
      <w:tr w:rsidR="003B6D98" w:rsidRPr="003B6D98" w14:paraId="569D2FD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27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B3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DD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81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AD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07003070000067578-E0Hs8q3zSIjE20240226</w:t>
            </w:r>
          </w:p>
        </w:tc>
      </w:tr>
      <w:tr w:rsidR="003B6D98" w:rsidRPr="003B6D98" w14:paraId="548BBF7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5A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15:11:25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C6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3B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C1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0C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05003050000067821-E0Hs8q3zSIr620240226</w:t>
            </w:r>
          </w:p>
        </w:tc>
      </w:tr>
      <w:tr w:rsidR="003B6D98" w:rsidRPr="003B6D98" w14:paraId="147A7E5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23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70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56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14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1D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05003050000067821-E0Hs8q3zSIya20240226</w:t>
            </w:r>
          </w:p>
        </w:tc>
      </w:tr>
      <w:tr w:rsidR="003B6D98" w:rsidRPr="003B6D98" w14:paraId="015E124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8F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39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FB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F3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0F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05003050000067821-E0Hs8q3zSIyY20240226</w:t>
            </w:r>
          </w:p>
        </w:tc>
      </w:tr>
      <w:tr w:rsidR="003B6D98" w:rsidRPr="003B6D98" w14:paraId="43BF144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7E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E5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C0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785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1F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07003070000068751-E0Hs8q3zSIyi20240226</w:t>
            </w:r>
          </w:p>
        </w:tc>
      </w:tr>
      <w:tr w:rsidR="003B6D98" w:rsidRPr="003B6D98" w14:paraId="456D5EC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C31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8CD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10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52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B9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07003070000069305-E0Hs8q3zSLKt20240226</w:t>
            </w:r>
          </w:p>
        </w:tc>
      </w:tr>
      <w:tr w:rsidR="003B6D98" w:rsidRPr="003B6D98" w14:paraId="48E36B0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C46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71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EC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C5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A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07003070000069509-E0Hs8q3zSMCY20240226</w:t>
            </w:r>
          </w:p>
        </w:tc>
      </w:tr>
      <w:tr w:rsidR="003B6D98" w:rsidRPr="003B6D98" w14:paraId="119F0DE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E1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C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1E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BC7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A5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05003050000069443-E0Hs8q3zSNtg20240226</w:t>
            </w:r>
          </w:p>
        </w:tc>
      </w:tr>
      <w:tr w:rsidR="003B6D98" w:rsidRPr="003B6D98" w14:paraId="5AA8BB5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8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BE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8F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5C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6B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07003070000070032-E0Hs8q3zSP2920240226</w:t>
            </w:r>
          </w:p>
        </w:tc>
      </w:tr>
      <w:tr w:rsidR="003B6D98" w:rsidRPr="003B6D98" w14:paraId="5BEEB53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13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C6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71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6D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18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05003050000070142-E0Hs8q3zSQ5t20240226</w:t>
            </w:r>
          </w:p>
        </w:tc>
      </w:tr>
      <w:tr w:rsidR="003B6D98" w:rsidRPr="003B6D98" w14:paraId="2155D74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2BD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D8C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87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0D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0AB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05003050000070510-E0Hs8q3zSRjv20240226</w:t>
            </w:r>
          </w:p>
        </w:tc>
      </w:tr>
      <w:tr w:rsidR="003B6D98" w:rsidRPr="003B6D98" w14:paraId="3490A54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27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15:21:25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94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EB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3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89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07003070000070939-E0Hs8q3zSTJE20240226</w:t>
            </w:r>
          </w:p>
        </w:tc>
      </w:tr>
      <w:tr w:rsidR="003B6D98" w:rsidRPr="003B6D98" w14:paraId="00A294E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34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98F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6D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5C4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4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05003050000071180-E0Hs8q3zSUrR20240226</w:t>
            </w:r>
          </w:p>
        </w:tc>
      </w:tr>
      <w:tr w:rsidR="003B6D98" w:rsidRPr="003B6D98" w14:paraId="463C6D1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CD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15:23:07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309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C3F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89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7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07003070000071267-E0Hs8q3zSUtZ20240226</w:t>
            </w:r>
          </w:p>
        </w:tc>
      </w:tr>
      <w:tr w:rsidR="003B6D98" w:rsidRPr="003B6D98" w14:paraId="127465B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42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E0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53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41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9B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07003070000071055-E0Hs8q3zSWum20240226</w:t>
            </w:r>
          </w:p>
        </w:tc>
      </w:tr>
      <w:tr w:rsidR="003B6D98" w:rsidRPr="003B6D98" w14:paraId="2C34E89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5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8B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B05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A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CE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07003070000071261-E0Hs8q3zSWuo20240226</w:t>
            </w:r>
          </w:p>
        </w:tc>
      </w:tr>
      <w:tr w:rsidR="003B6D98" w:rsidRPr="003B6D98" w14:paraId="20C9405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29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A0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F2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6A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7D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07003070000071261-E0Hs8q3zSWur20240226</w:t>
            </w:r>
          </w:p>
        </w:tc>
      </w:tr>
      <w:tr w:rsidR="003B6D98" w:rsidRPr="003B6D98" w14:paraId="7733164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F9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67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41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4A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A0A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07003070000071932-E0Hs8q3zSY0M20240226</w:t>
            </w:r>
          </w:p>
        </w:tc>
      </w:tr>
      <w:tr w:rsidR="003B6D98" w:rsidRPr="003B6D98" w14:paraId="0E45498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C7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4B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D9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20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AD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07003070000071932-E0Hs8q3zSY7Y20240226</w:t>
            </w:r>
          </w:p>
        </w:tc>
      </w:tr>
      <w:tr w:rsidR="003B6D98" w:rsidRPr="003B6D98" w14:paraId="494BE3A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E0D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6A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EF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7D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90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07003070000072314-E0Hs8q3zSaF920240226</w:t>
            </w:r>
          </w:p>
        </w:tc>
      </w:tr>
      <w:tr w:rsidR="003B6D98" w:rsidRPr="003B6D98" w14:paraId="415996A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81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391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4E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EE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99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07003070000072339-E0Hs8q3zSaFD20240226</w:t>
            </w:r>
          </w:p>
        </w:tc>
      </w:tr>
      <w:tr w:rsidR="003B6D98" w:rsidRPr="003B6D98" w14:paraId="42FB2AD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12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3C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74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8A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DA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05003050000072425-E0Hs8q3zSauV20240226</w:t>
            </w:r>
          </w:p>
        </w:tc>
      </w:tr>
      <w:tr w:rsidR="003B6D98" w:rsidRPr="003B6D98" w14:paraId="676FE16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55C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F3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12C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3F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91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05003050000072425-E0Hs8q3zSauX20240226</w:t>
            </w:r>
          </w:p>
        </w:tc>
      </w:tr>
      <w:tr w:rsidR="003B6D98" w:rsidRPr="003B6D98" w14:paraId="794D6C0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DD5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0E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77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EA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E8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05003050000072425-E0Hs8q3zSauZ20240226</w:t>
            </w:r>
          </w:p>
        </w:tc>
      </w:tr>
      <w:tr w:rsidR="003B6D98" w:rsidRPr="003B6D98" w14:paraId="2A18E46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7F4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15:29:45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8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41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24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03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05003050000072425-E0Hs8q3zSauT20240226</w:t>
            </w:r>
          </w:p>
        </w:tc>
      </w:tr>
      <w:tr w:rsidR="003B6D98" w:rsidRPr="003B6D98" w14:paraId="302FA39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0F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B6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E6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C7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6D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05003050000072879-E0Hs8q3zSd2920240226</w:t>
            </w:r>
          </w:p>
        </w:tc>
      </w:tr>
      <w:tr w:rsidR="003B6D98" w:rsidRPr="003B6D98" w14:paraId="0B22F07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26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15:31:34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1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68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C1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4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05003050000072879-E0Hs8q3zSd2M20240226</w:t>
            </w:r>
          </w:p>
        </w:tc>
      </w:tr>
      <w:tr w:rsidR="003B6D98" w:rsidRPr="003B6D98" w14:paraId="7BA0644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F4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22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A1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0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8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05003050000072850-E0Hs8q3zSeIy20240226</w:t>
            </w:r>
          </w:p>
        </w:tc>
      </w:tr>
      <w:tr w:rsidR="003B6D98" w:rsidRPr="003B6D98" w14:paraId="667A31C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1C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84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41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98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3B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05003050000073206-E0Hs8q3zSese20240226</w:t>
            </w:r>
          </w:p>
        </w:tc>
      </w:tr>
      <w:tr w:rsidR="003B6D98" w:rsidRPr="003B6D98" w14:paraId="5C10543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FE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15:34:27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98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9E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1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F0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07003070000073332-E0Hs8q3zSfSB20240226</w:t>
            </w:r>
          </w:p>
        </w:tc>
      </w:tr>
      <w:tr w:rsidR="003B6D98" w:rsidRPr="003B6D98" w14:paraId="34D45F3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A6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15:35:48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8C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4D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48F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AB8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05003050000073682-E0Hs8q3zSgbY20240226</w:t>
            </w:r>
          </w:p>
        </w:tc>
      </w:tr>
      <w:tr w:rsidR="003B6D98" w:rsidRPr="003B6D98" w14:paraId="232C82F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65C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D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AF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06F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C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05003050000073560-E0Hs8q3zSghz20240226</w:t>
            </w:r>
          </w:p>
        </w:tc>
      </w:tr>
      <w:tr w:rsidR="003B6D98" w:rsidRPr="003B6D98" w14:paraId="709DC5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292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8F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0C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0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68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07003070000074358-E0Hs8q3zSin020240226</w:t>
            </w:r>
          </w:p>
        </w:tc>
      </w:tr>
      <w:tr w:rsidR="003B6D98" w:rsidRPr="003B6D98" w14:paraId="7124EE8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6D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15:39:58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A8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E0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89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26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05003050000074111-E0Hs8q3zSk5R20240226</w:t>
            </w:r>
          </w:p>
        </w:tc>
      </w:tr>
      <w:tr w:rsidR="003B6D98" w:rsidRPr="003B6D98" w14:paraId="223AF52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7E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15:40:18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A7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85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EA3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48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05003050000073858-E0Hs8q3zSkSx20240226</w:t>
            </w:r>
          </w:p>
        </w:tc>
      </w:tr>
      <w:tr w:rsidR="003B6D98" w:rsidRPr="003B6D98" w14:paraId="3B188A3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E19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EE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7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A3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DD1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05003050000074898-E0Hs8q3zSljB20240226</w:t>
            </w:r>
          </w:p>
        </w:tc>
      </w:tr>
      <w:tr w:rsidR="003B6D98" w:rsidRPr="003B6D98" w14:paraId="0BB6D3C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9D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2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F31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BA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98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05003050000073858-E0Hs8q3zSlj320240226</w:t>
            </w:r>
          </w:p>
        </w:tc>
      </w:tr>
      <w:tr w:rsidR="003B6D98" w:rsidRPr="003B6D98" w14:paraId="06D3BF4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1B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77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FC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9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74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07003070000075383-E0Hs8q3zSmv720240226</w:t>
            </w:r>
          </w:p>
        </w:tc>
      </w:tr>
      <w:tr w:rsidR="003B6D98" w:rsidRPr="003B6D98" w14:paraId="0DDF1FA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E39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B9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0C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EB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5C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07003070000075383-E0Hs8q3zSmvA20240226</w:t>
            </w:r>
          </w:p>
        </w:tc>
      </w:tr>
      <w:tr w:rsidR="003B6D98" w:rsidRPr="003B6D98" w14:paraId="2681B8F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ADD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E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FF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9EC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C8A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05003050000075804-E0Hs8q3zSpSa20240226</w:t>
            </w:r>
          </w:p>
        </w:tc>
      </w:tr>
      <w:tr w:rsidR="003B6D98" w:rsidRPr="003B6D98" w14:paraId="425EA0F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813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54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295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5E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E5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05003050000076064-E0Hs8q3zSqPu20240226</w:t>
            </w:r>
          </w:p>
        </w:tc>
      </w:tr>
      <w:tr w:rsidR="003B6D98" w:rsidRPr="003B6D98" w14:paraId="380063F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67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7F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43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78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9B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05003050000076064-E0Hs8q3zSqPw20240226</w:t>
            </w:r>
          </w:p>
        </w:tc>
      </w:tr>
      <w:tr w:rsidR="003B6D98" w:rsidRPr="003B6D98" w14:paraId="5D33E82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F5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57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D9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DD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8E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05003050000076064-E0Hs8q3zSqPs20240226</w:t>
            </w:r>
          </w:p>
        </w:tc>
      </w:tr>
      <w:tr w:rsidR="003B6D98" w:rsidRPr="003B6D98" w14:paraId="266EF4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0C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09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94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6C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64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07003070000075773-E0Hs8q3zSqdN20240226</w:t>
            </w:r>
          </w:p>
        </w:tc>
      </w:tr>
      <w:tr w:rsidR="003B6D98" w:rsidRPr="003B6D98" w14:paraId="3806B3F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99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15:48:27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7E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D7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3E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EF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05003050000076417-E0Hs8q3zSrew20240226</w:t>
            </w:r>
          </w:p>
        </w:tc>
      </w:tr>
      <w:tr w:rsidR="003B6D98" w:rsidRPr="003B6D98" w14:paraId="11D0C6C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98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15:48:27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6A7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4F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63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CC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05003050000076417-E0Hs8q3zSrey20240226</w:t>
            </w:r>
          </w:p>
        </w:tc>
      </w:tr>
      <w:tr w:rsidR="003B6D98" w:rsidRPr="003B6D98" w14:paraId="7606B0C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D4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57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10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B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802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07003070000077159-E0Hs8q3zStHK20240226</w:t>
            </w:r>
          </w:p>
        </w:tc>
      </w:tr>
      <w:tr w:rsidR="003B6D98" w:rsidRPr="003B6D98" w14:paraId="5BCD8EB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ED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29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9C8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185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F8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07003070000077159-E0Hs8q3zStHM20240226</w:t>
            </w:r>
          </w:p>
        </w:tc>
      </w:tr>
      <w:tr w:rsidR="003B6D98" w:rsidRPr="003B6D98" w14:paraId="2648F10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2CA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7CD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7E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324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A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05003050000077150-E0Hs8q3zStu120240226</w:t>
            </w:r>
          </w:p>
        </w:tc>
      </w:tr>
      <w:tr w:rsidR="003B6D98" w:rsidRPr="003B6D98" w14:paraId="1343BE4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80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31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4B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30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00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05003050000077150-E0Hs8q3zSttz20240226</w:t>
            </w:r>
          </w:p>
        </w:tc>
      </w:tr>
      <w:tr w:rsidR="003B6D98" w:rsidRPr="003B6D98" w14:paraId="37624E1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080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C4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017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6F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D54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05003050000076335-E0Hs8q3zSuOV20240226</w:t>
            </w:r>
          </w:p>
        </w:tc>
      </w:tr>
      <w:tr w:rsidR="003B6D98" w:rsidRPr="003B6D98" w14:paraId="3C2C7C1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7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0C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CD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68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2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05003050000076335-E0Hs8q3zSuOK20240226</w:t>
            </w:r>
          </w:p>
        </w:tc>
      </w:tr>
      <w:tr w:rsidR="003B6D98" w:rsidRPr="003B6D98" w14:paraId="4C4EA8C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85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60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75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E2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30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05003050000077733-E0Hs8q3zSwG720240226</w:t>
            </w:r>
          </w:p>
        </w:tc>
      </w:tr>
      <w:tr w:rsidR="003B6D98" w:rsidRPr="003B6D98" w14:paraId="03D20AF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B10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B9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1A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B8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2F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05003050000077733-E0Hs8q3zSwG920240226</w:t>
            </w:r>
          </w:p>
        </w:tc>
      </w:tr>
      <w:tr w:rsidR="003B6D98" w:rsidRPr="003B6D98" w14:paraId="49EA671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77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E9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4A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096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7B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07003070000078153-E0Hs8q3zSyr920240226</w:t>
            </w:r>
          </w:p>
        </w:tc>
      </w:tr>
      <w:tr w:rsidR="003B6D98" w:rsidRPr="003B6D98" w14:paraId="476090C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9D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3D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FD4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4E8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49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07003070000078603-E0Hs8q3zSzqA20240226</w:t>
            </w:r>
          </w:p>
        </w:tc>
      </w:tr>
      <w:tr w:rsidR="003B6D98" w:rsidRPr="003B6D98" w14:paraId="1F50980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B6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8D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00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EC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A4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07003070000078603-E0Hs8q3zT04h20240226</w:t>
            </w:r>
          </w:p>
        </w:tc>
      </w:tr>
      <w:tr w:rsidR="003B6D98" w:rsidRPr="003B6D98" w14:paraId="4A0A51E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F8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15:57:30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88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B2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AD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A9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07003070000078603-E0Hs8q3zT0E620240226</w:t>
            </w:r>
          </w:p>
        </w:tc>
      </w:tr>
      <w:tr w:rsidR="003B6D98" w:rsidRPr="003B6D98" w14:paraId="15F7893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39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3F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0ED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047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77A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05003050000078701-E0Hs8q3zT0lo20240226</w:t>
            </w:r>
          </w:p>
        </w:tc>
      </w:tr>
      <w:tr w:rsidR="003B6D98" w:rsidRPr="003B6D98" w14:paraId="588619F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5E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AF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FD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B6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83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05003050000078790-E0Hs8q3zT0yB20240226</w:t>
            </w:r>
          </w:p>
        </w:tc>
      </w:tr>
      <w:tr w:rsidR="003B6D98" w:rsidRPr="003B6D98" w14:paraId="7A8024C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DE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15:58:12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39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22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3D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1B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05003050000078790-E0Hs8q3zT13I20240226</w:t>
            </w:r>
          </w:p>
        </w:tc>
      </w:tr>
      <w:tr w:rsidR="003B6D98" w:rsidRPr="003B6D98" w14:paraId="7E55723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72F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EF4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56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45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A2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07003070000080031-E0Hs8q3zT4Qf20240226</w:t>
            </w:r>
          </w:p>
        </w:tc>
      </w:tr>
      <w:tr w:rsidR="003B6D98" w:rsidRPr="003B6D98" w14:paraId="1D62AA7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8F6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6F8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62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89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0E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07003070000080031-E0Hs8q3zT4Qd20240226</w:t>
            </w:r>
          </w:p>
        </w:tc>
      </w:tr>
      <w:tr w:rsidR="003B6D98" w:rsidRPr="003B6D98" w14:paraId="0AA21B5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31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4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2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A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37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07003070000079973-E0Hs8q3zT4tz20240226</w:t>
            </w:r>
          </w:p>
        </w:tc>
      </w:tr>
      <w:tr w:rsidR="003B6D98" w:rsidRPr="003B6D98" w14:paraId="03771DF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57A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D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7EE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12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38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05003050000079699-E0Hs8q3zT4u120240226</w:t>
            </w:r>
          </w:p>
        </w:tc>
      </w:tr>
      <w:tr w:rsidR="003B6D98" w:rsidRPr="003B6D98" w14:paraId="7CCEF74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5A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4FF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3B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162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4E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07003070000080064-E0Hs8q3zT6kg20240226</w:t>
            </w:r>
          </w:p>
        </w:tc>
      </w:tr>
      <w:tr w:rsidR="003B6D98" w:rsidRPr="003B6D98" w14:paraId="2323E55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033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2E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6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74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DEE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07003070000080064-E0Hs8q3zT6vR20240226</w:t>
            </w:r>
          </w:p>
        </w:tc>
      </w:tr>
      <w:tr w:rsidR="003B6D98" w:rsidRPr="003B6D98" w14:paraId="00282BA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14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10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FC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D7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38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07003070000080064-E0Hs8q3zT74320240226</w:t>
            </w:r>
          </w:p>
        </w:tc>
      </w:tr>
      <w:tr w:rsidR="003B6D98" w:rsidRPr="003B6D98" w14:paraId="29490C8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F77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80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ED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C4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06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07003070000080064-E0Hs8q3zT7DD20240226</w:t>
            </w:r>
          </w:p>
        </w:tc>
      </w:tr>
      <w:tr w:rsidR="003B6D98" w:rsidRPr="003B6D98" w14:paraId="2674EBA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A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610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E5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1D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6E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05003050000080248-E0Hs8q3zT7Ty20240226</w:t>
            </w:r>
          </w:p>
        </w:tc>
      </w:tr>
      <w:tr w:rsidR="003B6D98" w:rsidRPr="003B6D98" w14:paraId="5A22515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3A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393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9BF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3A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96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07003070000080515-E0Hs8q3zT7Tw20240226</w:t>
            </w:r>
          </w:p>
        </w:tc>
      </w:tr>
      <w:tr w:rsidR="003B6D98" w:rsidRPr="003B6D98" w14:paraId="7B7FE46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19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F5E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AE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19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9A3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07003070000080532-E0Hs8q3zT8gW20240226</w:t>
            </w:r>
          </w:p>
        </w:tc>
      </w:tr>
      <w:tr w:rsidR="003B6D98" w:rsidRPr="003B6D98" w14:paraId="54A43FD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096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81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62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0B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91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07003070000080532-E0Hs8q3zT8sZ20240226</w:t>
            </w:r>
          </w:p>
        </w:tc>
      </w:tr>
      <w:tr w:rsidR="003B6D98" w:rsidRPr="003B6D98" w14:paraId="05F3E54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7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B46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14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9C7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4D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07003070000081000-E0Hs8q3zT9wQ20240226</w:t>
            </w:r>
          </w:p>
        </w:tc>
      </w:tr>
      <w:tr w:rsidR="003B6D98" w:rsidRPr="003B6D98" w14:paraId="0774C51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9A0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F8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88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91D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60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07003070000081340-E0Hs8q3zTA3n20240226</w:t>
            </w:r>
          </w:p>
        </w:tc>
      </w:tr>
      <w:tr w:rsidR="003B6D98" w:rsidRPr="003B6D98" w14:paraId="1798F56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FB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44F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014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3F0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1D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07003070000081000-E0Hs8q3zTA3j20240226</w:t>
            </w:r>
          </w:p>
        </w:tc>
      </w:tr>
      <w:tr w:rsidR="003B6D98" w:rsidRPr="003B6D98" w14:paraId="4C8D7A5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4A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26-Feb-2024 16:08:09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9D9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62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13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FFC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05003050000081531-E0Hs8q3zTBCi20240226</w:t>
            </w:r>
          </w:p>
        </w:tc>
      </w:tr>
      <w:tr w:rsidR="003B6D98" w:rsidRPr="003B6D98" w14:paraId="21258B5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89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6DF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50E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7D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C4E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07003070000082286-E0Hs8q3zTCzV20240226</w:t>
            </w:r>
          </w:p>
        </w:tc>
      </w:tr>
      <w:tr w:rsidR="003B6D98" w:rsidRPr="003B6D98" w14:paraId="3A8BF12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5B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16:09:46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474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52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EF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F3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07003070000082286-E0Hs8q3zTCzX20240226</w:t>
            </w:r>
          </w:p>
        </w:tc>
      </w:tr>
      <w:tr w:rsidR="003B6D98" w:rsidRPr="003B6D98" w14:paraId="230DD19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26E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24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54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F0B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D40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05003050000082486-E0Hs8q3zTEyR20240226</w:t>
            </w:r>
          </w:p>
        </w:tc>
      </w:tr>
      <w:tr w:rsidR="003B6D98" w:rsidRPr="003B6D98" w14:paraId="1FB418C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0E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040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AC6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9F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67B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05003050000082486-E0Hs8q3zTEyP20240226</w:t>
            </w:r>
          </w:p>
        </w:tc>
      </w:tr>
      <w:tr w:rsidR="003B6D98" w:rsidRPr="003B6D98" w14:paraId="2B1CBEC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EFC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26D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E55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355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05003050000082407-E0Hs8q3zTFwo20240226</w:t>
            </w:r>
          </w:p>
        </w:tc>
      </w:tr>
      <w:tr w:rsidR="003B6D98" w:rsidRPr="003B6D98" w14:paraId="448060E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D6B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4E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5E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29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68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05003050000082806-E0Hs8q3zTGR920240226</w:t>
            </w:r>
          </w:p>
        </w:tc>
      </w:tr>
      <w:tr w:rsidR="003B6D98" w:rsidRPr="003B6D98" w14:paraId="1DABBB4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38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54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D9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1E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8EB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05003050000082806-E0Hs8q3zTGTB20240226</w:t>
            </w:r>
          </w:p>
        </w:tc>
      </w:tr>
      <w:tr w:rsidR="003B6D98" w:rsidRPr="003B6D98" w14:paraId="473B94A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51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BD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E7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AC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1E2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05003050000082806-E0Hs8q3zTGT920240226</w:t>
            </w:r>
          </w:p>
        </w:tc>
      </w:tr>
      <w:tr w:rsidR="003B6D98" w:rsidRPr="003B6D98" w14:paraId="7A8AB97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FC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C35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AA8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5A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641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07003070000083611-E0Hs8q3zTHpu20240226</w:t>
            </w:r>
          </w:p>
        </w:tc>
      </w:tr>
      <w:tr w:rsidR="003B6D98" w:rsidRPr="003B6D98" w14:paraId="57A608E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DE0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A8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AC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E4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969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07003070000083611-E0Hs8q3zTI0v20240226</w:t>
            </w:r>
          </w:p>
        </w:tc>
      </w:tr>
      <w:tr w:rsidR="003B6D98" w:rsidRPr="003B6D98" w14:paraId="6E4A035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342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98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9E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D9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952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07003070000083611-E0Hs8q3zTI0x20240226</w:t>
            </w:r>
          </w:p>
        </w:tc>
      </w:tr>
      <w:tr w:rsidR="003B6D98" w:rsidRPr="003B6D98" w14:paraId="47AC36D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F81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16:16:38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E35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82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AE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63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05003050000083991-E0Hs8q3zTJX920240226</w:t>
            </w:r>
          </w:p>
        </w:tc>
      </w:tr>
      <w:tr w:rsidR="003B6D98" w:rsidRPr="003B6D98" w14:paraId="216EEDD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E83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16:16:45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677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FF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3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1F6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05003050000083991-E0Hs8q3zTJiW20240226</w:t>
            </w:r>
          </w:p>
        </w:tc>
      </w:tr>
      <w:tr w:rsidR="003B6D98" w:rsidRPr="003B6D98" w14:paraId="269C942C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E3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F9D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C3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48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C5E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05003050000083991-E0Hs8q3zTJln20240226</w:t>
            </w:r>
          </w:p>
        </w:tc>
      </w:tr>
      <w:tr w:rsidR="003B6D98" w:rsidRPr="003B6D98" w14:paraId="5B56D5C3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15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E9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E5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C9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B5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05003050000083991-E0Hs8q3zTJqm20240226</w:t>
            </w:r>
          </w:p>
        </w:tc>
      </w:tr>
      <w:tr w:rsidR="003B6D98" w:rsidRPr="003B6D98" w14:paraId="5B7C44AE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77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E5E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D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D7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549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05003050000083991-E0Hs8q3zTJzL20240226</w:t>
            </w:r>
          </w:p>
        </w:tc>
      </w:tr>
      <w:tr w:rsidR="003B6D98" w:rsidRPr="003B6D98" w14:paraId="7EEC5E9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A28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0C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EE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D40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7C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05003050000083991-E0Hs8q3zTKEv20240226</w:t>
            </w:r>
          </w:p>
        </w:tc>
      </w:tr>
      <w:tr w:rsidR="003B6D98" w:rsidRPr="003B6D98" w14:paraId="521A3FF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55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06A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8C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9BB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151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05003050000084661-E0Hs8q3zTLz820240226</w:t>
            </w:r>
          </w:p>
        </w:tc>
      </w:tr>
      <w:tr w:rsidR="003B6D98" w:rsidRPr="003B6D98" w14:paraId="10BF6D07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93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5F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98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056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049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05003050000084616-E0Hs8q3zTNrZ20240226</w:t>
            </w:r>
          </w:p>
        </w:tc>
      </w:tr>
      <w:tr w:rsidR="003B6D98" w:rsidRPr="003B6D98" w14:paraId="658C7C0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5A4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16:19:59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44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2A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342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4C0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05003050000084616-E0Hs8q3zTNzX20240226</w:t>
            </w:r>
          </w:p>
        </w:tc>
      </w:tr>
      <w:tr w:rsidR="003B6D98" w:rsidRPr="003B6D98" w14:paraId="3F61667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C5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18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3B2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83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75F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05003050000084616-E0Hs8q3zTOHR20240226</w:t>
            </w:r>
          </w:p>
        </w:tc>
      </w:tr>
      <w:tr w:rsidR="003B6D98" w:rsidRPr="003B6D98" w14:paraId="7668848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D13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6A6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8E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438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36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05003050000084616-E0Hs8q3zTOQv20240226</w:t>
            </w:r>
          </w:p>
        </w:tc>
      </w:tr>
      <w:tr w:rsidR="003B6D98" w:rsidRPr="003B6D98" w14:paraId="7818BE0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08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25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141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062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4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05003050000084616-E0Hs8q3zTOWn20240226</w:t>
            </w:r>
          </w:p>
        </w:tc>
      </w:tr>
      <w:tr w:rsidR="003B6D98" w:rsidRPr="003B6D98" w14:paraId="2E19386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3BB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547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49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040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44E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05003050000085686-E0Hs8q3zTPwM20240226</w:t>
            </w:r>
          </w:p>
        </w:tc>
      </w:tr>
      <w:tr w:rsidR="003B6D98" w:rsidRPr="003B6D98" w14:paraId="74D93B6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27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853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7DB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E7C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6D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05003050000085686-E0Hs8q3zTPwJ20240226</w:t>
            </w:r>
          </w:p>
        </w:tc>
      </w:tr>
      <w:tr w:rsidR="003B6D98" w:rsidRPr="003B6D98" w14:paraId="2F7B9EE6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6C3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16:22:30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171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FF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55D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5F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05003050000085554-E0Hs8q3zTQh320240226</w:t>
            </w:r>
          </w:p>
        </w:tc>
      </w:tr>
      <w:tr w:rsidR="003B6D98" w:rsidRPr="003B6D98" w14:paraId="50D4904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9C5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BE0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C9A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9F6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F6F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07003070000085964-E0Hs8q3zTR9o20240226</w:t>
            </w:r>
          </w:p>
        </w:tc>
      </w:tr>
      <w:tr w:rsidR="003B6D98" w:rsidRPr="003B6D98" w14:paraId="51069B10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096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6A5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FD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D19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69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05003050000085680-E0Hs8q3zTR9q20240226</w:t>
            </w:r>
          </w:p>
        </w:tc>
      </w:tr>
      <w:tr w:rsidR="003B6D98" w:rsidRPr="003B6D98" w14:paraId="78C0868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8C1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B2BC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8B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D5F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5BA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05003050000086205-E0Hs8q3zTRT020240226</w:t>
            </w:r>
          </w:p>
        </w:tc>
      </w:tr>
      <w:tr w:rsidR="003B6D98" w:rsidRPr="003B6D98" w14:paraId="31DF4AEB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F51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133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6CE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EBC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50A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07003070000086487-E0Hs8q3zTTPO20240226</w:t>
            </w:r>
          </w:p>
        </w:tc>
      </w:tr>
      <w:tr w:rsidR="003B6D98" w:rsidRPr="003B6D98" w14:paraId="48E8927F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DA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16:25:18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1A7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87E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098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557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07003070000086487-E0Hs8q3zTTXW20240226</w:t>
            </w:r>
          </w:p>
        </w:tc>
      </w:tr>
      <w:tr w:rsidR="003B6D98" w:rsidRPr="003B6D98" w14:paraId="5B698EB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F62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95E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A74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C30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F5F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05003050000087327-E0Hs8q3zTVhg20240226</w:t>
            </w:r>
          </w:p>
        </w:tc>
      </w:tr>
      <w:tr w:rsidR="003B6D98" w:rsidRPr="003B6D98" w14:paraId="1B520FA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48A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8C7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31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9E6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AB3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05003050000087327-E0Hs8q3zTVhi20240226</w:t>
            </w:r>
          </w:p>
        </w:tc>
      </w:tr>
      <w:tr w:rsidR="003B6D98" w:rsidRPr="003B6D98" w14:paraId="031A720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8B9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4CF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83A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90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3D5A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05003050000087327-E0Hs8q3zTVhe20240226</w:t>
            </w:r>
          </w:p>
        </w:tc>
      </w:tr>
      <w:tr w:rsidR="003B6D98" w:rsidRPr="003B6D98" w14:paraId="5922DF12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13B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16:27:56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602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73C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66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941D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05003050000087105-E0Hs8q3zTWcV20240226</w:t>
            </w:r>
          </w:p>
        </w:tc>
      </w:tr>
      <w:tr w:rsidR="003B6D98" w:rsidRPr="003B6D98" w14:paraId="38393EEA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9AC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45B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68A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B8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33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05003050000087148-E0Hs8q3zTWmd20240226</w:t>
            </w:r>
          </w:p>
        </w:tc>
      </w:tr>
      <w:tr w:rsidR="003B6D98" w:rsidRPr="003B6D98" w14:paraId="3CA1D675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56C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B38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6A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F147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FA7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05003050000087105-E0Hs8q3zTWmb20240226</w:t>
            </w:r>
          </w:p>
        </w:tc>
      </w:tr>
      <w:tr w:rsidR="003B6D98" w:rsidRPr="003B6D98" w14:paraId="5825A931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27D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14B5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470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F1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3F7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07003070000087799-E0Hs8q3zTWqV20240226</w:t>
            </w:r>
          </w:p>
        </w:tc>
      </w:tr>
      <w:tr w:rsidR="003B6D98" w:rsidRPr="003B6D98" w14:paraId="11B30BF4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A02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F2D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FC0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168F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1E7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07003070000087799-E0Hs8q3zTWvC20240226</w:t>
            </w:r>
          </w:p>
        </w:tc>
      </w:tr>
      <w:tr w:rsidR="003B6D98" w:rsidRPr="003B6D98" w14:paraId="437F9C59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51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EE19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E1E4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B32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E7E1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07003070000088203-E0Hs8q3zTXmj20240226</w:t>
            </w:r>
          </w:p>
        </w:tc>
      </w:tr>
      <w:tr w:rsidR="003B6D98" w:rsidRPr="003B6D98" w14:paraId="126D60FD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D4A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E29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8A5B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944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19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07003070000088203-E0Hs8q3zTXmh20240226</w:t>
            </w:r>
          </w:p>
        </w:tc>
      </w:tr>
      <w:tr w:rsidR="003B6D98" w:rsidRPr="003B6D98" w14:paraId="55484BC8" w14:textId="77777777" w:rsidTr="00201E1B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894E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26-Feb-2024 16:28:55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1C13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DB38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D6C6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4532" w14:textId="77777777" w:rsidR="003B6D98" w:rsidRPr="003B6D98" w:rsidRDefault="003B6D98" w:rsidP="003B6D9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B6D98">
              <w:rPr>
                <w:rFonts w:ascii="Arial" w:hAnsi="Arial" w:cs="Arial"/>
                <w:sz w:val="18"/>
                <w:szCs w:val="18"/>
                <w:lang w:eastAsia="en-GB"/>
              </w:rPr>
              <w:t>07003070000088203-E0Hs8q3zTXml20240226</w:t>
            </w:r>
          </w:p>
        </w:tc>
      </w:tr>
    </w:tbl>
    <w:p w14:paraId="6B105298" w14:textId="77777777" w:rsidR="00926C57" w:rsidRPr="00A50F83" w:rsidRDefault="00926C57" w:rsidP="00201E1B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sectPr w:rsidR="00926C57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0A926" w14:textId="77777777" w:rsidR="00160085" w:rsidRDefault="00160085" w:rsidP="00F2487C">
      <w:r>
        <w:separator/>
      </w:r>
    </w:p>
  </w:endnote>
  <w:endnote w:type="continuationSeparator" w:id="0">
    <w:p w14:paraId="10DD6499" w14:textId="77777777" w:rsidR="00160085" w:rsidRDefault="00160085" w:rsidP="00F2487C">
      <w:r>
        <w:continuationSeparator/>
      </w:r>
    </w:p>
  </w:endnote>
  <w:endnote w:type="continuationNotice" w:id="1">
    <w:p w14:paraId="0CCA9AEB" w14:textId="77777777" w:rsidR="00B02A4F" w:rsidRDefault="00B02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2819" w14:textId="77777777" w:rsidR="00160085" w:rsidRDefault="00160085" w:rsidP="00F2487C">
      <w:r>
        <w:separator/>
      </w:r>
    </w:p>
  </w:footnote>
  <w:footnote w:type="continuationSeparator" w:id="0">
    <w:p w14:paraId="3C3C0B6B" w14:textId="77777777" w:rsidR="00160085" w:rsidRDefault="00160085" w:rsidP="00F2487C">
      <w:r>
        <w:continuationSeparator/>
      </w:r>
    </w:p>
  </w:footnote>
  <w:footnote w:type="continuationNotice" w:id="1">
    <w:p w14:paraId="0F315A6D" w14:textId="77777777" w:rsidR="00B02A4F" w:rsidRDefault="00B02A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49C0"/>
    <w:rsid w:val="001F4217"/>
    <w:rsid w:val="001F4DDA"/>
    <w:rsid w:val="001F63C4"/>
    <w:rsid w:val="00201E1B"/>
    <w:rsid w:val="00207B53"/>
    <w:rsid w:val="00214CC5"/>
    <w:rsid w:val="00222F40"/>
    <w:rsid w:val="00267C53"/>
    <w:rsid w:val="00275047"/>
    <w:rsid w:val="00287948"/>
    <w:rsid w:val="00290EE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9603A"/>
    <w:rsid w:val="003A3488"/>
    <w:rsid w:val="003B6890"/>
    <w:rsid w:val="003B6D98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090D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04051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3860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2A4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BC5924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0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3B6D9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3B6D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3B6D98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3B6D98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3B6D98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3B6D98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TNME3MZR7UAA-1660285186-24704</_dlc_DocId>
    <_dlc_DocIdUrl xmlns="2dee1928-e90f-4e72-a1fb-0cdd402ef7fe">
      <Url>https://reedelsevier.sharepoint.com/sites/rehlondatp021/_layouts/15/DocIdRedir.aspx?ID=TNME3MZR7UAA-1660285186-24704</Url>
      <Description>TNME3MZR7UAA-1660285186-24704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94A063-DC2D-40A4-8751-721E880340DD}"/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39</TotalTime>
  <Pages>13</Pages>
  <Words>6894</Words>
  <Characters>39300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66</cp:revision>
  <cp:lastPrinted>2016-11-21T15:24:00Z</cp:lastPrinted>
  <dcterms:created xsi:type="dcterms:W3CDTF">2018-05-03T15:58:00Z</dcterms:created>
  <dcterms:modified xsi:type="dcterms:W3CDTF">2024-02-26T16:54:00Z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MediaServiceImageTags">
    <vt:lpwstr/>
  </property>
  <property fmtid="{D5CDD505-2E9C-101B-9397-08002B2CF9AE}" pid="16" name="MSIP_Label_549ac42a-3eb4-4074-b885-aea26bd6241e_Enabled">
    <vt:lpwstr>true</vt:lpwstr>
  </property>
  <property fmtid="{D5CDD505-2E9C-101B-9397-08002B2CF9AE}" pid="17" name="MSIP_Label_549ac42a-3eb4-4074-b885-aea26bd6241e_SetDate">
    <vt:lpwstr>2024-02-15T16:34:13Z</vt:lpwstr>
  </property>
  <property fmtid="{D5CDD505-2E9C-101B-9397-08002B2CF9AE}" pid="18" name="MSIP_Label_549ac42a-3eb4-4074-b885-aea26bd6241e_Method">
    <vt:lpwstr>Standard</vt:lpwstr>
  </property>
  <property fmtid="{D5CDD505-2E9C-101B-9397-08002B2CF9AE}" pid="19" name="MSIP_Label_549ac42a-3eb4-4074-b885-aea26bd6241e_Name">
    <vt:lpwstr>General Business</vt:lpwstr>
  </property>
  <property fmtid="{D5CDD505-2E9C-101B-9397-08002B2CF9AE}" pid="20" name="MSIP_Label_549ac42a-3eb4-4074-b885-aea26bd6241e_SiteId">
    <vt:lpwstr>9274ee3f-9425-4109-a27f-9fb15c10675d</vt:lpwstr>
  </property>
  <property fmtid="{D5CDD505-2E9C-101B-9397-08002B2CF9AE}" pid="21" name="MSIP_Label_549ac42a-3eb4-4074-b885-aea26bd6241e_ActionId">
    <vt:lpwstr>1edece2d-4584-4d20-be96-5a751e9a2087</vt:lpwstr>
  </property>
  <property fmtid="{D5CDD505-2E9C-101B-9397-08002B2CF9AE}" pid="22" name="MSIP_Label_549ac42a-3eb4-4074-b885-aea26bd6241e_ContentBits">
    <vt:lpwstr>0</vt:lpwstr>
  </property>
  <property fmtid="{D5CDD505-2E9C-101B-9397-08002B2CF9AE}" pid="23" name="_dlc_DocIdItemGuid">
    <vt:lpwstr>9d703e31-4cd9-4975-9591-e0e873c0e473</vt:lpwstr>
  </property>
</Properties>
</file>