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A99A223" w:rsidR="00D647F7" w:rsidRPr="00A50F83" w:rsidRDefault="001E2F5B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5 March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9603A">
        <w:rPr>
          <w:sz w:val="22"/>
          <w:szCs w:val="22"/>
          <w:lang w:val="en"/>
        </w:rPr>
        <w:t>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8F9A3A7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0B4092" w:rsidRPr="000B4092">
        <w:rPr>
          <w:sz w:val="22"/>
          <w:szCs w:val="22"/>
          <w:lang w:val="en"/>
        </w:rPr>
        <w:t>159,600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047FCB" w:rsidRPr="00047FCB">
        <w:rPr>
          <w:sz w:val="22"/>
          <w:szCs w:val="22"/>
          <w:lang w:val="en"/>
        </w:rPr>
        <w:t>26,248,764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25225" w:rsidRPr="00E25225">
        <w:rPr>
          <w:sz w:val="22"/>
          <w:szCs w:val="22"/>
          <w:lang w:val="en"/>
        </w:rPr>
        <w:t>1,881,894,795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E25225" w:rsidRPr="00E25225">
        <w:rPr>
          <w:sz w:val="22"/>
          <w:szCs w:val="22"/>
          <w:lang w:val="en"/>
        </w:rPr>
        <w:t>6,536,571</w:t>
      </w:r>
      <w:r w:rsidR="00051A8D" w:rsidRPr="00A50F8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7AF4303" w:rsidR="003E0113" w:rsidRPr="00A50F83" w:rsidRDefault="001E2F5B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1E2F5B">
              <w:rPr>
                <w:sz w:val="22"/>
                <w:szCs w:val="22"/>
                <w:lang w:val="en"/>
              </w:rPr>
              <w:t>5 March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DAF1496" w:rsidR="003E0113" w:rsidRPr="00A50F83" w:rsidRDefault="000B409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0B4092">
              <w:rPr>
                <w:rFonts w:ascii="Arial" w:hAnsi="Arial" w:cs="Arial"/>
                <w:sz w:val="22"/>
                <w:szCs w:val="22"/>
                <w:lang w:val="en"/>
              </w:rPr>
              <w:t>159,600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FB6D09B" w:rsidR="003258FF" w:rsidRPr="00A50F83" w:rsidRDefault="00FD43F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D43F0">
              <w:rPr>
                <w:rFonts w:ascii="Arial" w:hAnsi="Arial" w:cs="Arial"/>
                <w:sz w:val="22"/>
                <w:szCs w:val="22"/>
                <w:lang w:val="en"/>
              </w:rPr>
              <w:t>3431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3AB6C9EB" w:rsidR="003258FF" w:rsidRPr="003258FF" w:rsidRDefault="00FD43F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D43F0">
              <w:rPr>
                <w:rFonts w:ascii="Arial" w:hAnsi="Arial" w:cs="Arial"/>
                <w:sz w:val="22"/>
                <w:szCs w:val="22"/>
                <w:lang w:val="en"/>
              </w:rPr>
              <w:t>3404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463009C" w:rsidR="003E0113" w:rsidRPr="00A50F83" w:rsidRDefault="003B116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B1160">
              <w:rPr>
                <w:rFonts w:ascii="Arial" w:hAnsi="Arial" w:cs="Arial"/>
                <w:sz w:val="22"/>
                <w:szCs w:val="22"/>
                <w:lang w:val="en"/>
              </w:rPr>
              <w:t>3420.3770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122"/>
        <w:gridCol w:w="867"/>
        <w:gridCol w:w="1164"/>
        <w:gridCol w:w="947"/>
        <w:gridCol w:w="4534"/>
      </w:tblGrid>
      <w:tr w:rsidR="00606F85" w:rsidRPr="005B46DC" w14:paraId="4F59FCE5" w14:textId="77777777" w:rsidTr="00D950FC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8DF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04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708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780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CE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606F85" w:rsidRPr="005B46DC" w14:paraId="05308D2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B8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C7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17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93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251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05003050000004135-E0HxwVvPX9uB20240305</w:t>
            </w:r>
          </w:p>
        </w:tc>
      </w:tr>
      <w:tr w:rsidR="00606F85" w:rsidRPr="005B46DC" w14:paraId="3B52FF1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6BB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DF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2B9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9EF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4D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07003070000004155-E0HxwVvPXBpC20240305</w:t>
            </w:r>
          </w:p>
        </w:tc>
      </w:tr>
      <w:tr w:rsidR="00606F85" w:rsidRPr="005B46DC" w14:paraId="2DD6A81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24C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8C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698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3D2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B8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07003070000004181-E0HxwVvPXBpG20240305</w:t>
            </w:r>
          </w:p>
        </w:tc>
      </w:tr>
      <w:tr w:rsidR="00606F85" w:rsidRPr="005B46DC" w14:paraId="4374177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311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D69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F7C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865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45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07003070000004606-E0HxwVvPXDmX20240305</w:t>
            </w:r>
          </w:p>
        </w:tc>
      </w:tr>
      <w:tr w:rsidR="00606F85" w:rsidRPr="005B46DC" w14:paraId="793B0FF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BF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D1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284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90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45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07003070000004606-E0HxwVvPXDmV20240305</w:t>
            </w:r>
          </w:p>
        </w:tc>
      </w:tr>
      <w:tr w:rsidR="00606F85" w:rsidRPr="005B46DC" w14:paraId="64636E8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7A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947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04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2A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98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05003050000004649-E0HxwVvPXDnQ20240305</w:t>
            </w:r>
          </w:p>
        </w:tc>
      </w:tr>
      <w:tr w:rsidR="00606F85" w:rsidRPr="005B46DC" w14:paraId="4BF5F54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F6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F46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17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0B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A85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07003070000004607-E0HxwVvPXErA20240305</w:t>
            </w:r>
          </w:p>
        </w:tc>
      </w:tr>
      <w:tr w:rsidR="00606F85" w:rsidRPr="005B46DC" w14:paraId="7F30EAF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8EE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C8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BAB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C59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19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07003070000004607-E0HxwVvPXEr820240305</w:t>
            </w:r>
          </w:p>
        </w:tc>
      </w:tr>
      <w:tr w:rsidR="00606F85" w:rsidRPr="005B46DC" w14:paraId="1571B11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B7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415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05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5B5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C9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05003050000005512-E0HxwVvPXJjm20240305</w:t>
            </w:r>
          </w:p>
        </w:tc>
      </w:tr>
      <w:tr w:rsidR="00606F85" w:rsidRPr="005B46DC" w14:paraId="4F4E043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7D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B5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75E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6DF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B1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07003070000005991-E0HxwVvPXKep20240305</w:t>
            </w:r>
          </w:p>
        </w:tc>
      </w:tr>
      <w:tr w:rsidR="00606F85" w:rsidRPr="005B46DC" w14:paraId="2027227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A48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38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7A5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C4A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50F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05003050000005382-E0HxwVvPXLHV20240305</w:t>
            </w:r>
          </w:p>
        </w:tc>
      </w:tr>
      <w:tr w:rsidR="00606F85" w:rsidRPr="005B46DC" w14:paraId="1CDAF8D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0A5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0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9C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47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95C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05003050000005346-E0HxwVvPXLxK20240305</w:t>
            </w:r>
          </w:p>
        </w:tc>
      </w:tr>
      <w:tr w:rsidR="00606F85" w:rsidRPr="005B46DC" w14:paraId="42A81A6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DB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08:07:41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413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F85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997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3F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05003050000006539-E0HxwVvPXOj620240305</w:t>
            </w:r>
          </w:p>
        </w:tc>
      </w:tr>
      <w:tr w:rsidR="00606F85" w:rsidRPr="005B46DC" w14:paraId="1EABCB5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6B9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0E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9BE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6C8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34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05003050000006796-E0HxwVvPXRPk20240305</w:t>
            </w:r>
          </w:p>
        </w:tc>
      </w:tr>
      <w:tr w:rsidR="00606F85" w:rsidRPr="005B46DC" w14:paraId="1912503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AD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08:08:54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6D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F58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B70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5A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07003070000006797-E0HxwVvPXS7020240305</w:t>
            </w:r>
          </w:p>
        </w:tc>
      </w:tr>
      <w:tr w:rsidR="00606F85" w:rsidRPr="005B46DC" w14:paraId="496288E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FD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1E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AB4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0ED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393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07003070000006534-E0HxwVvPXTbq20240305</w:t>
            </w:r>
          </w:p>
        </w:tc>
      </w:tr>
      <w:tr w:rsidR="00606F85" w:rsidRPr="005B46DC" w14:paraId="0EF3DFB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1B3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08:09:37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86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665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DDE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20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D9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07003070000007080-E0HxwVvPXU6P20240305</w:t>
            </w:r>
          </w:p>
        </w:tc>
      </w:tr>
      <w:tr w:rsidR="00606F85" w:rsidRPr="005B46DC" w14:paraId="0EF03A1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8C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2C9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464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6FE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F3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05003050000007611-E0HxwVvPXZIv20240305</w:t>
            </w:r>
          </w:p>
        </w:tc>
      </w:tr>
      <w:tr w:rsidR="00606F85" w:rsidRPr="005B46DC" w14:paraId="0863FE7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5B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BA3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5BD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7B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B8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07003070000007952-E0HxwVvPXbAd20240305</w:t>
            </w:r>
          </w:p>
        </w:tc>
      </w:tr>
      <w:tr w:rsidR="00606F85" w:rsidRPr="005B46DC" w14:paraId="70B0A40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55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5E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AC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9AB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44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05003050000008047-E0HxwVvPXcEv20240305</w:t>
            </w:r>
          </w:p>
        </w:tc>
      </w:tr>
      <w:tr w:rsidR="00606F85" w:rsidRPr="005B46DC" w14:paraId="460E756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A74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A5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821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ACC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352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07003070000007999-E0HxwVvPXcnA20240305</w:t>
            </w:r>
          </w:p>
        </w:tc>
      </w:tr>
      <w:tr w:rsidR="00606F85" w:rsidRPr="005B46DC" w14:paraId="34EA609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BE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92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76C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82E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5E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05003050000007923-E0HxwVvPXdXA20240305</w:t>
            </w:r>
          </w:p>
        </w:tc>
      </w:tr>
      <w:tr w:rsidR="00606F85" w:rsidRPr="005B46DC" w14:paraId="2F91C0E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B67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4B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7C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54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DF2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05003050000008624-E0HxwVvPXfQW20240305</w:t>
            </w:r>
          </w:p>
        </w:tc>
      </w:tr>
      <w:tr w:rsidR="00606F85" w:rsidRPr="005B46DC" w14:paraId="54D7BDA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31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E49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59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7B7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56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07003070000009175-E0HxwVvPXjFD20240305</w:t>
            </w:r>
          </w:p>
        </w:tc>
      </w:tr>
      <w:tr w:rsidR="00606F85" w:rsidRPr="005B46DC" w14:paraId="7BA09E7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7C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61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5E6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235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2BA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07003070000009175-E0HxwVvPXjFB20240305</w:t>
            </w:r>
          </w:p>
        </w:tc>
      </w:tr>
      <w:tr w:rsidR="00606F85" w:rsidRPr="005B46DC" w14:paraId="704AC6E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9A7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78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8CC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934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78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05003050000009637-E0HxwVvPXmP720240305</w:t>
            </w:r>
          </w:p>
        </w:tc>
      </w:tr>
      <w:tr w:rsidR="00606F85" w:rsidRPr="005B46DC" w14:paraId="4614570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9D9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CE9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DA4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DA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DE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05003050000009637-E0HxwVvPXn3y20240305</w:t>
            </w:r>
          </w:p>
        </w:tc>
      </w:tr>
      <w:tr w:rsidR="00606F85" w:rsidRPr="005B46DC" w14:paraId="76D8CBD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8F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F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DBD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B3C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DB3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07003070000009613-E0HxwVvPXncv20240305</w:t>
            </w:r>
          </w:p>
        </w:tc>
      </w:tr>
      <w:tr w:rsidR="00606F85" w:rsidRPr="005B46DC" w14:paraId="453D792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98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E7B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51F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766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02F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05003050000010053-E0HxwVvPXomf20240305</w:t>
            </w:r>
          </w:p>
        </w:tc>
      </w:tr>
      <w:tr w:rsidR="00606F85" w:rsidRPr="005B46DC" w14:paraId="5DEEB6C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82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68E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0F2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3B1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632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05003050000010053-E0HxwVvPXomd20240305</w:t>
            </w:r>
          </w:p>
        </w:tc>
      </w:tr>
      <w:tr w:rsidR="00606F85" w:rsidRPr="005B46DC" w14:paraId="66CD88D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6BA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B53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27D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336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D2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07003070000010187-E0HxwVvPXr0E20240305</w:t>
            </w:r>
          </w:p>
        </w:tc>
      </w:tr>
      <w:tr w:rsidR="00606F85" w:rsidRPr="005B46DC" w14:paraId="723D58A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92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00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383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FF8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BE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05003050000010211-E0HxwVvPXrBx20240305</w:t>
            </w:r>
          </w:p>
        </w:tc>
      </w:tr>
      <w:tr w:rsidR="00606F85" w:rsidRPr="005B46DC" w14:paraId="24C28BE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DA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011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CD8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D61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EC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05003050000010211-E0HxwVvPXrBL20240305</w:t>
            </w:r>
          </w:p>
        </w:tc>
      </w:tr>
      <w:tr w:rsidR="00606F85" w:rsidRPr="005B46DC" w14:paraId="044E479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94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F1C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A2E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686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902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05003050000010529-E0HxwVvPXrgR20240305</w:t>
            </w:r>
          </w:p>
        </w:tc>
      </w:tr>
      <w:tr w:rsidR="00606F85" w:rsidRPr="005B46DC" w14:paraId="4F35398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867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D9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16A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22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DD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05003050000010645-E0HxwVvPXt5R20240305</w:t>
            </w:r>
          </w:p>
        </w:tc>
      </w:tr>
      <w:tr w:rsidR="00606F85" w:rsidRPr="005B46DC" w14:paraId="2E8A5A6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EC7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FF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FD5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AF5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8F2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05003050000010618-E0HxwVvPXuuL20240305</w:t>
            </w:r>
          </w:p>
        </w:tc>
      </w:tr>
      <w:tr w:rsidR="00606F85" w:rsidRPr="005B46DC" w14:paraId="5A9CFB6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364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FEB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7F8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93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EC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05003050000011034-E0HxwVvPXuw020240305</w:t>
            </w:r>
          </w:p>
        </w:tc>
      </w:tr>
      <w:tr w:rsidR="00606F85" w:rsidRPr="005B46DC" w14:paraId="267B147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B6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3B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1A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89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AF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07003070000010617-E0HxwVvPXvLw20240305</w:t>
            </w:r>
          </w:p>
        </w:tc>
      </w:tr>
      <w:tr w:rsidR="00606F85" w:rsidRPr="005B46DC" w14:paraId="1AEDF9F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81E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4E7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191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F8D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871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07003070000012047-E0HxwVvPY1Rl20240305</w:t>
            </w:r>
          </w:p>
        </w:tc>
      </w:tr>
      <w:tr w:rsidR="00606F85" w:rsidRPr="005B46DC" w14:paraId="00166C2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0B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5D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435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0D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46A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05003050000012559-E0HxwVvPY4rD20240305</w:t>
            </w:r>
          </w:p>
        </w:tc>
      </w:tr>
      <w:tr w:rsidR="00606F85" w:rsidRPr="005B46DC" w14:paraId="477887F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35F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D2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10C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E7D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55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05003050000012496-E0HxwVvPY5Nj20240305</w:t>
            </w:r>
          </w:p>
        </w:tc>
      </w:tr>
      <w:tr w:rsidR="00606F85" w:rsidRPr="005B46DC" w14:paraId="1D3713F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36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6D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A0A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55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13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05003050000012080-E0HxwVvPY5Rb20240305</w:t>
            </w:r>
          </w:p>
        </w:tc>
      </w:tr>
      <w:tr w:rsidR="00606F85" w:rsidRPr="005B46DC" w14:paraId="3E4794A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50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D5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1B9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6C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87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07003070000012746-E0HxwVvPY6db20240305</w:t>
            </w:r>
          </w:p>
        </w:tc>
      </w:tr>
      <w:tr w:rsidR="00606F85" w:rsidRPr="005B46DC" w14:paraId="0E499B2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BA9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08:29:52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20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B13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A29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ED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05003050000012821-E0HxwVvPY77P20240305</w:t>
            </w:r>
          </w:p>
        </w:tc>
      </w:tr>
      <w:tr w:rsidR="00606F85" w:rsidRPr="005B46DC" w14:paraId="1BC4555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6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5F9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7F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40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1F3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05003050000013230-E0HxwVvPYAGb20240305</w:t>
            </w:r>
          </w:p>
        </w:tc>
      </w:tr>
      <w:tr w:rsidR="00606F85" w:rsidRPr="005B46DC" w14:paraId="5219EBB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FF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4F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AE0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C5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21F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07003070000012642-E0HxwVvPYAx320240305</w:t>
            </w:r>
          </w:p>
        </w:tc>
      </w:tr>
      <w:tr w:rsidR="00606F85" w:rsidRPr="005B46DC" w14:paraId="297A141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010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48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A0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798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54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07003070000013556-E0HxwVvPYCw820240305</w:t>
            </w:r>
          </w:p>
        </w:tc>
      </w:tr>
      <w:tr w:rsidR="00606F85" w:rsidRPr="005B46DC" w14:paraId="26D0891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BA8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B6C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625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1F4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38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05003050000013848-E0HxwVvPYEWn20240305</w:t>
            </w:r>
          </w:p>
        </w:tc>
      </w:tr>
      <w:tr w:rsidR="00606F85" w:rsidRPr="005B46DC" w14:paraId="63CD094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ED1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FB2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97D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9FE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D6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07003070000013735-E0HxwVvPYEWl20240305</w:t>
            </w:r>
          </w:p>
        </w:tc>
      </w:tr>
      <w:tr w:rsidR="00606F85" w:rsidRPr="005B46DC" w14:paraId="0A6E307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DB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46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5D3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2D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E6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07003070000013939-E0HxwVvPYFaq20240305</w:t>
            </w:r>
          </w:p>
        </w:tc>
      </w:tr>
      <w:tr w:rsidR="00606F85" w:rsidRPr="005B46DC" w14:paraId="55DC26A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9E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C5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5E2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B9F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105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05003050000014066-E0HxwVvPYFmk20240305</w:t>
            </w:r>
          </w:p>
        </w:tc>
      </w:tr>
      <w:tr w:rsidR="00606F85" w:rsidRPr="005B46DC" w14:paraId="1844EC2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E7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C73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A4C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722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2D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07003070000013950-E0HxwVvPYGaM20240305</w:t>
            </w:r>
          </w:p>
        </w:tc>
      </w:tr>
      <w:tr w:rsidR="00606F85" w:rsidRPr="005B46DC" w14:paraId="71C827A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CE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A71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D6A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82F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089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07003070000013950-E0HxwVvPYGaO20240305</w:t>
            </w:r>
          </w:p>
        </w:tc>
      </w:tr>
      <w:tr w:rsidR="00606F85" w:rsidRPr="005B46DC" w14:paraId="687180A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FE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82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19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650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B9E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05003050000014330-E0HxwVvPYJVx20240305</w:t>
            </w:r>
          </w:p>
        </w:tc>
      </w:tr>
      <w:tr w:rsidR="00606F85" w:rsidRPr="005B46DC" w14:paraId="6D363BF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726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2D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8D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8E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78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05003050000014330-E0HxwVvPYJVz20240305</w:t>
            </w:r>
          </w:p>
        </w:tc>
      </w:tr>
      <w:tr w:rsidR="00606F85" w:rsidRPr="005B46DC" w14:paraId="63EDF6F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79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A6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AFD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89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5EA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07003070000014246-E0HxwVvPYKPw20240305</w:t>
            </w:r>
          </w:p>
        </w:tc>
      </w:tr>
      <w:tr w:rsidR="00606F85" w:rsidRPr="005B46DC" w14:paraId="3F3E1B3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4F9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9F2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8D5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1B9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4E6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07003070000014246-E0HxwVvPYKQ120240305</w:t>
            </w:r>
          </w:p>
        </w:tc>
      </w:tr>
      <w:tr w:rsidR="00606F85" w:rsidRPr="005B46DC" w14:paraId="3FFEF81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2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08:36:51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58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812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AE1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FB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07003070000014214-E0HxwVvPYKmT20240305</w:t>
            </w:r>
          </w:p>
        </w:tc>
      </w:tr>
      <w:tr w:rsidR="00606F85" w:rsidRPr="005B46DC" w14:paraId="6F0AEAD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9AC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FF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480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1F8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D9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07003070000014522-E0HxwVvPYMzh20240305</w:t>
            </w:r>
          </w:p>
        </w:tc>
      </w:tr>
      <w:tr w:rsidR="00606F85" w:rsidRPr="005B46DC" w14:paraId="7ADA7EA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B1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8C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274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9E5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2C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05003050000014916-E0HxwVvPYP9Q20240305</w:t>
            </w:r>
          </w:p>
        </w:tc>
      </w:tr>
      <w:tr w:rsidR="00606F85" w:rsidRPr="005B46DC" w14:paraId="09A3D37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A62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3BB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F13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4EE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F8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07003070000014827-E0HxwVvPYPLq20240305</w:t>
            </w:r>
          </w:p>
        </w:tc>
      </w:tr>
      <w:tr w:rsidR="00606F85" w:rsidRPr="005B46DC" w14:paraId="4DE292E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19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63F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E09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A2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6C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05003050000015277-E0HxwVvPYRL220240305</w:t>
            </w:r>
          </w:p>
        </w:tc>
      </w:tr>
      <w:tr w:rsidR="00606F85" w:rsidRPr="005B46DC" w14:paraId="13A19C0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32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C93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833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BF1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43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07003070000015039-E0HxwVvPYRNa20240305</w:t>
            </w:r>
          </w:p>
        </w:tc>
      </w:tr>
      <w:tr w:rsidR="00606F85" w:rsidRPr="005B46DC" w14:paraId="2454367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B1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D4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8FE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3C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95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05003050000015153-E0HxwVvPYSgV20240305</w:t>
            </w:r>
          </w:p>
        </w:tc>
      </w:tr>
      <w:tr w:rsidR="00606F85" w:rsidRPr="005B46DC" w14:paraId="50E48AC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4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21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872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763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619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05003050000015643-E0HxwVvPYUfe20240305</w:t>
            </w:r>
          </w:p>
        </w:tc>
      </w:tr>
      <w:tr w:rsidR="00606F85" w:rsidRPr="005B46DC" w14:paraId="3103522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6D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7E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E59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C7E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267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05003050000015633-E0HxwVvPYV3n20240305</w:t>
            </w:r>
          </w:p>
        </w:tc>
      </w:tr>
      <w:tr w:rsidR="00606F85" w:rsidRPr="005B46DC" w14:paraId="2790964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FD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6B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BD9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45D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409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05003050000015964-E0HxwVvPYW2o20240305</w:t>
            </w:r>
          </w:p>
        </w:tc>
      </w:tr>
      <w:tr w:rsidR="00606F85" w:rsidRPr="005B46DC" w14:paraId="16215B8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0F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65A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186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CAE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56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07003070000015811-E0HxwVvPYWeU20240305</w:t>
            </w:r>
          </w:p>
        </w:tc>
      </w:tr>
      <w:tr w:rsidR="00606F85" w:rsidRPr="005B46DC" w14:paraId="46F8D3F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C37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13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9E6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CEE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782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07003070000016381-E0HxwVvPYZSo20240305</w:t>
            </w:r>
          </w:p>
        </w:tc>
      </w:tr>
      <w:tr w:rsidR="00606F85" w:rsidRPr="005B46DC" w14:paraId="0177D5C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F2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08:47:41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A32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02F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56A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17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05003050000016674-E0HxwVvPYaFe20240305</w:t>
            </w:r>
          </w:p>
        </w:tc>
      </w:tr>
      <w:tr w:rsidR="00606F85" w:rsidRPr="005B46DC" w14:paraId="7C110FE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E54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8D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58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72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CD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07003070000016990-E0HxwVvPYd1y20240305</w:t>
            </w:r>
          </w:p>
        </w:tc>
      </w:tr>
      <w:tr w:rsidR="00606F85" w:rsidRPr="005B46DC" w14:paraId="55A729C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249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DC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C82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8CD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72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05003050000017385-E0HxwVvPYdpL20240305</w:t>
            </w:r>
          </w:p>
        </w:tc>
      </w:tr>
      <w:tr w:rsidR="00606F85" w:rsidRPr="005B46DC" w14:paraId="6AD04D6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C2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28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2B0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4B8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B61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05003050000017385-E0HxwVvPYdpP20240305</w:t>
            </w:r>
          </w:p>
        </w:tc>
      </w:tr>
      <w:tr w:rsidR="00606F85" w:rsidRPr="005B46DC" w14:paraId="6F5C8A2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49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FC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051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BA1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0A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05003050000017385-E0HxwVvPYdpJ20240305</w:t>
            </w:r>
          </w:p>
        </w:tc>
      </w:tr>
      <w:tr w:rsidR="00606F85" w:rsidRPr="005B46DC" w14:paraId="068F17C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E6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C92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442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FFA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9D0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05003050000017385-E0HxwVvPYdpN20240305</w:t>
            </w:r>
          </w:p>
        </w:tc>
      </w:tr>
      <w:tr w:rsidR="00606F85" w:rsidRPr="005B46DC" w14:paraId="14C26BD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D4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32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DAA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4B7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74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07003070000016622-E0HxwVvPYePZ20240305</w:t>
            </w:r>
          </w:p>
        </w:tc>
      </w:tr>
      <w:tr w:rsidR="00606F85" w:rsidRPr="005B46DC" w14:paraId="70864AF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42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194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304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035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A5E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05003050000016814-E0HxwVvPYePX20240305</w:t>
            </w:r>
          </w:p>
        </w:tc>
      </w:tr>
      <w:tr w:rsidR="00606F85" w:rsidRPr="005B46DC" w14:paraId="1A651D2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C5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CB2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8B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03D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29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07003070000017446-E0HxwVvPYgkW20240305</w:t>
            </w:r>
          </w:p>
        </w:tc>
      </w:tr>
      <w:tr w:rsidR="00606F85" w:rsidRPr="005B46DC" w14:paraId="3E03AB1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E45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C3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C7F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78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EB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05003050000017648-E0HxwVvPYgkU20240305</w:t>
            </w:r>
          </w:p>
        </w:tc>
      </w:tr>
      <w:tr w:rsidR="00606F85" w:rsidRPr="005B46DC" w14:paraId="56CF705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F8B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1A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FC9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32C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E04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05003050000018074-E0HxwVvPYinV20240305</w:t>
            </w:r>
          </w:p>
        </w:tc>
      </w:tr>
      <w:tr w:rsidR="00606F85" w:rsidRPr="005B46DC" w14:paraId="5B464BB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A4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0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8CD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8A5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40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05003050000018074-E0HxwVvPYinT20240305</w:t>
            </w:r>
          </w:p>
        </w:tc>
      </w:tr>
      <w:tr w:rsidR="00606F85" w:rsidRPr="005B46DC" w14:paraId="022FFDB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C88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B25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67C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673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A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05003050000018074-E0HxwVvPYinX20240305</w:t>
            </w:r>
          </w:p>
        </w:tc>
      </w:tr>
      <w:tr w:rsidR="00606F85" w:rsidRPr="005B46DC" w14:paraId="4F428DF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28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F4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A53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0C6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E1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05003050000017912-E0HxwVvPYjDD20240305</w:t>
            </w:r>
          </w:p>
        </w:tc>
      </w:tr>
      <w:tr w:rsidR="00606F85" w:rsidRPr="005B46DC" w14:paraId="06883CA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DE3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A2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3CB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30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70B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05003050000018307-E0HxwVvPYkVJ20240305</w:t>
            </w:r>
          </w:p>
        </w:tc>
      </w:tr>
      <w:tr w:rsidR="00606F85" w:rsidRPr="005B46DC" w14:paraId="4D79FA6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7A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60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2EA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017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6C2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05003050000018232-E0HxwVvPYkfL20240305</w:t>
            </w:r>
          </w:p>
        </w:tc>
      </w:tr>
      <w:tr w:rsidR="00606F85" w:rsidRPr="005B46DC" w14:paraId="54BBB04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98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2BE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EE7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67B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1C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05003050000018214-E0HxwVvPYkvS20240305</w:t>
            </w:r>
          </w:p>
        </w:tc>
      </w:tr>
      <w:tr w:rsidR="00606F85" w:rsidRPr="005B46DC" w14:paraId="7B3653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549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E2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0E1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80C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B5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05003050000018495-E0HxwVvPYlSo20240305</w:t>
            </w:r>
          </w:p>
        </w:tc>
      </w:tr>
      <w:tr w:rsidR="00606F85" w:rsidRPr="005B46DC" w14:paraId="4256439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094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08:58:10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D6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373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5E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AC0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07003070000018305-E0HxwVvPYmBF20240305</w:t>
            </w:r>
          </w:p>
        </w:tc>
      </w:tr>
      <w:tr w:rsidR="00606F85" w:rsidRPr="005B46DC" w14:paraId="2F3CD7C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B06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24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F42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610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0F7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07003070000019223-E0HxwVvPYqgX20240305</w:t>
            </w:r>
          </w:p>
        </w:tc>
      </w:tr>
      <w:tr w:rsidR="00606F85" w:rsidRPr="005B46DC" w14:paraId="174B329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849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A7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B1A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7B3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7F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05003050000019583-E0HxwVvPYriJ20240305</w:t>
            </w:r>
          </w:p>
        </w:tc>
      </w:tr>
      <w:tr w:rsidR="00606F85" w:rsidRPr="005B46DC" w14:paraId="6FA6EF8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916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2D7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945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7A1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805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05003050000019583-E0HxwVvPYriH20240305</w:t>
            </w:r>
          </w:p>
        </w:tc>
      </w:tr>
      <w:tr w:rsidR="00606F85" w:rsidRPr="005B46DC" w14:paraId="59BA570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06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E6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731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2EB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27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05003050000019636-E0HxwVvPYs0020240305</w:t>
            </w:r>
          </w:p>
        </w:tc>
      </w:tr>
      <w:tr w:rsidR="00606F85" w:rsidRPr="005B46DC" w14:paraId="624B76A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A5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D8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5CF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00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154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05003050000019759-E0HxwVvPYsz920240305</w:t>
            </w:r>
          </w:p>
        </w:tc>
      </w:tr>
      <w:tr w:rsidR="00606F85" w:rsidRPr="005B46DC" w14:paraId="3C7A5B4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869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39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830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01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603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05003050000019949-E0HxwVvPYtqB20240305</w:t>
            </w:r>
          </w:p>
        </w:tc>
      </w:tr>
      <w:tr w:rsidR="00606F85" w:rsidRPr="005B46DC" w14:paraId="38F5D92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332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152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AB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AD4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A2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05003050000020036-E0HxwVvPYuT720240305</w:t>
            </w:r>
          </w:p>
        </w:tc>
      </w:tr>
      <w:tr w:rsidR="00606F85" w:rsidRPr="005B46DC" w14:paraId="2F59EFA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1B2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9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C94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CFA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4D9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07003070000019961-E0HxwVvPYvqf20240305</w:t>
            </w:r>
          </w:p>
        </w:tc>
      </w:tr>
      <w:tr w:rsidR="00606F85" w:rsidRPr="005B46DC" w14:paraId="1853445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9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FA4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88C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08D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47B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07003070000020181-E0HxwVvPYwOw20240305</w:t>
            </w:r>
          </w:p>
        </w:tc>
      </w:tr>
      <w:tr w:rsidR="00606F85" w:rsidRPr="005B46DC" w14:paraId="4BCF827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D06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5F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FC4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5AE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31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05003050000019935-E0HxwVvPYwwx20240305</w:t>
            </w:r>
          </w:p>
        </w:tc>
      </w:tr>
      <w:tr w:rsidR="00606F85" w:rsidRPr="005B46DC" w14:paraId="70B775F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E7C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25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97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00A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DB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05003050000019759-E0HxwVvPYyAG20240305</w:t>
            </w:r>
          </w:p>
        </w:tc>
      </w:tr>
      <w:tr w:rsidR="00606F85" w:rsidRPr="005B46DC" w14:paraId="0ADC24B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D8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40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E2D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63C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5A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07003070000020645-E0HxwVvPYzMt20240305</w:t>
            </w:r>
          </w:p>
        </w:tc>
      </w:tr>
      <w:tr w:rsidR="00606F85" w:rsidRPr="005B46DC" w14:paraId="7891471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7D2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4B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F4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38A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90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07003070000020757-E0HxwVvPZ0B620240305</w:t>
            </w:r>
          </w:p>
        </w:tc>
      </w:tr>
      <w:tr w:rsidR="00606F85" w:rsidRPr="005B46DC" w14:paraId="07114E3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B24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DF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C6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8D1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8C6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07003070000020818-E0HxwVvPZ17G20240305</w:t>
            </w:r>
          </w:p>
        </w:tc>
      </w:tr>
      <w:tr w:rsidR="00606F85" w:rsidRPr="005B46DC" w14:paraId="367A39A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C62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09:11:15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C4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197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4AF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894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07003070000021043-E0HxwVvPZ2bW20240305</w:t>
            </w:r>
          </w:p>
        </w:tc>
      </w:tr>
      <w:tr w:rsidR="00606F85" w:rsidRPr="005B46DC" w14:paraId="5857178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220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D5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80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EE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40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07003070000021043-E0HxwVvPZ2bU20240305</w:t>
            </w:r>
          </w:p>
        </w:tc>
      </w:tr>
      <w:tr w:rsidR="00606F85" w:rsidRPr="005B46DC" w14:paraId="3846171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93E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A49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34B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AC8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3C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05003050000021533-E0HxwVvPZ4Dq20240305</w:t>
            </w:r>
          </w:p>
        </w:tc>
      </w:tr>
      <w:tr w:rsidR="00606F85" w:rsidRPr="005B46DC" w14:paraId="5852C82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09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512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6DD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595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8F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07003070000021506-E0HxwVvPZ51S20240305</w:t>
            </w:r>
          </w:p>
        </w:tc>
      </w:tr>
      <w:tr w:rsidR="00606F85" w:rsidRPr="005B46DC" w14:paraId="452E001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BE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027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097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CE4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69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05003050000021777-E0HxwVvPZ5ZH20240305</w:t>
            </w:r>
          </w:p>
        </w:tc>
      </w:tr>
      <w:tr w:rsidR="00606F85" w:rsidRPr="005B46DC" w14:paraId="0E800C4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29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AD4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D2B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805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272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05003050000020983-E0HxwVvPZ6WA20240305</w:t>
            </w:r>
          </w:p>
        </w:tc>
      </w:tr>
      <w:tr w:rsidR="00606F85" w:rsidRPr="005B46DC" w14:paraId="7BDBD9F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35C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99F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08B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737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D3F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07003070000020463-E0HxwVvPZ6l720240305</w:t>
            </w:r>
          </w:p>
        </w:tc>
      </w:tr>
      <w:tr w:rsidR="00606F85" w:rsidRPr="005B46DC" w14:paraId="0A4808F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D98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F3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FDF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00D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42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07003070000021369-E0HxwVvPZ6l920240305</w:t>
            </w:r>
          </w:p>
        </w:tc>
      </w:tr>
      <w:tr w:rsidR="00606F85" w:rsidRPr="005B46DC" w14:paraId="46A90AA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1E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83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1FC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144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93E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07003070000021369-E0HxwVvPZ6lB20240305</w:t>
            </w:r>
          </w:p>
        </w:tc>
      </w:tr>
      <w:tr w:rsidR="00606F85" w:rsidRPr="005B46DC" w14:paraId="1C6AA1F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E6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93E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A25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B26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49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07003070000021627-E0HxwVvPZ6lD20240305</w:t>
            </w:r>
          </w:p>
        </w:tc>
      </w:tr>
      <w:tr w:rsidR="00606F85" w:rsidRPr="005B46DC" w14:paraId="3C20FA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25A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00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6CB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E1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22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07003070000022057-E0HxwVvPZ97z20240305</w:t>
            </w:r>
          </w:p>
        </w:tc>
      </w:tr>
      <w:tr w:rsidR="00606F85" w:rsidRPr="005B46DC" w14:paraId="0E841DB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8FE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F3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734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929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FFE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07003070000022206-E0HxwVvPZA3T20240305</w:t>
            </w:r>
          </w:p>
        </w:tc>
      </w:tr>
      <w:tr w:rsidR="00606F85" w:rsidRPr="005B46DC" w14:paraId="1E9F7B9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2AE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F06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54A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2FF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9B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05003050000022566-E0HxwVvPZAxm20240305</w:t>
            </w:r>
          </w:p>
        </w:tc>
      </w:tr>
      <w:tr w:rsidR="00606F85" w:rsidRPr="005B46DC" w14:paraId="377AE91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3B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455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AA4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CB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24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07003070000021885-E0HxwVvPZBYo20240305</w:t>
            </w:r>
          </w:p>
        </w:tc>
      </w:tr>
      <w:tr w:rsidR="00606F85" w:rsidRPr="005B46DC" w14:paraId="4D530C4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DE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48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3A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03B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9F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05003050000022217-E0HxwVvPZBpr20240305</w:t>
            </w:r>
          </w:p>
        </w:tc>
      </w:tr>
      <w:tr w:rsidR="00606F85" w:rsidRPr="005B46DC" w14:paraId="1C63CB3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CB6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EC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D43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0A1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FDB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07003070000022549-E0HxwVvPZCDL20240305</w:t>
            </w:r>
          </w:p>
        </w:tc>
      </w:tr>
      <w:tr w:rsidR="00606F85" w:rsidRPr="005B46DC" w14:paraId="7385601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DB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A05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A94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F9A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DF4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07003070000022549-E0HxwVvPZCDN20240305</w:t>
            </w:r>
          </w:p>
        </w:tc>
      </w:tr>
      <w:tr w:rsidR="00606F85" w:rsidRPr="005B46DC" w14:paraId="3C2784A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56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9C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8B6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374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5D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05003050000023037-E0HxwVvPZFVM20240305</w:t>
            </w:r>
          </w:p>
        </w:tc>
      </w:tr>
      <w:tr w:rsidR="00606F85" w:rsidRPr="005B46DC" w14:paraId="62C3F26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01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23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257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9B9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14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07003070000023110-E0HxwVvPZHuR20240305</w:t>
            </w:r>
          </w:p>
        </w:tc>
      </w:tr>
      <w:tr w:rsidR="00606F85" w:rsidRPr="005B46DC" w14:paraId="29BDE4C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13B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39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C61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6B6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33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07003070000023110-E0HxwVvPZHuT20240305</w:t>
            </w:r>
          </w:p>
        </w:tc>
      </w:tr>
      <w:tr w:rsidR="00606F85" w:rsidRPr="005B46DC" w14:paraId="4312F7B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78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88F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476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7A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E9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07003070000023134-E0HxwVvPZIAn20240305</w:t>
            </w:r>
          </w:p>
        </w:tc>
      </w:tr>
      <w:tr w:rsidR="00606F85" w:rsidRPr="005B46DC" w14:paraId="01F7708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152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7C6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7C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8C9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25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07003070000023134-E0HxwVvPZIAp20240305</w:t>
            </w:r>
          </w:p>
        </w:tc>
      </w:tr>
      <w:tr w:rsidR="00606F85" w:rsidRPr="005B46DC" w14:paraId="5F9AEC8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C1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09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1DC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E80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06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05003050000023132-E0HxwVvPZIGn20240305</w:t>
            </w:r>
          </w:p>
        </w:tc>
      </w:tr>
      <w:tr w:rsidR="00606F85" w:rsidRPr="005B46DC" w14:paraId="7F17956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D1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EE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A8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B46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150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07003070000023542-E0HxwVvPZKgQ20240305</w:t>
            </w:r>
          </w:p>
        </w:tc>
      </w:tr>
      <w:tr w:rsidR="00606F85" w:rsidRPr="005B46DC" w14:paraId="13D66B2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CE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51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85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CB8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58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07003070000023665-E0HxwVvPZLP420240305</w:t>
            </w:r>
          </w:p>
        </w:tc>
      </w:tr>
      <w:tr w:rsidR="00606F85" w:rsidRPr="005B46DC" w14:paraId="1AAA294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92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82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D4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F0D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DBB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07003070000023911-E0HxwVvPZN3A20240305</w:t>
            </w:r>
          </w:p>
        </w:tc>
      </w:tr>
      <w:tr w:rsidR="00606F85" w:rsidRPr="005B46DC" w14:paraId="25B95D8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A5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BF2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8E8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2DA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701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07003070000023367-E0HxwVvPZN9Z20240305</w:t>
            </w:r>
          </w:p>
        </w:tc>
      </w:tr>
      <w:tr w:rsidR="00606F85" w:rsidRPr="005B46DC" w14:paraId="101151C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D3D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CA1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2FF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25D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A6C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07003070000024218-E0HxwVvPZOmi20240305</w:t>
            </w:r>
          </w:p>
        </w:tc>
      </w:tr>
      <w:tr w:rsidR="00606F85" w:rsidRPr="005B46DC" w14:paraId="115785F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BE9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9B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B6A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D45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3B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07003070000024218-E0HxwVvPZOmk20240305</w:t>
            </w:r>
          </w:p>
        </w:tc>
      </w:tr>
      <w:tr w:rsidR="00606F85" w:rsidRPr="005B46DC" w14:paraId="5115FBA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2E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9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D60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A37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DD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07003070000024218-E0HxwVvPZOmm20240305</w:t>
            </w:r>
          </w:p>
        </w:tc>
      </w:tr>
      <w:tr w:rsidR="00606F85" w:rsidRPr="005B46DC" w14:paraId="22446DD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73B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09:29:01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AC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C14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C39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3D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07003070000024218-E0HxwVvPZOmo20240305</w:t>
            </w:r>
          </w:p>
        </w:tc>
      </w:tr>
      <w:tr w:rsidR="00606F85" w:rsidRPr="005B46DC" w14:paraId="2224748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AA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3DF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FF8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86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39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07003070000024476-E0HxwVvPZQ4h20240305</w:t>
            </w:r>
          </w:p>
        </w:tc>
      </w:tr>
      <w:tr w:rsidR="00606F85" w:rsidRPr="005B46DC" w14:paraId="14A0310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9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A5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EE4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083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DB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07003070000024476-E0HxwVvPZQ4l20240305</w:t>
            </w:r>
          </w:p>
        </w:tc>
      </w:tr>
      <w:tr w:rsidR="00606F85" w:rsidRPr="005B46DC" w14:paraId="0E1D87C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B58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BE6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594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DD8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E98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07003070000024476-E0HxwVvPZQ4j20240305</w:t>
            </w:r>
          </w:p>
        </w:tc>
      </w:tr>
      <w:tr w:rsidR="00606F85" w:rsidRPr="005B46DC" w14:paraId="40D177C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01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04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5A3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D83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362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05003050000024232-E0HxwVvPZSsK20240305</w:t>
            </w:r>
          </w:p>
        </w:tc>
      </w:tr>
      <w:tr w:rsidR="00606F85" w:rsidRPr="005B46DC" w14:paraId="7E7A3AA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63A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17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327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7B6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3A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07003070000024005-E0HxwVvPZTFE20240305</w:t>
            </w:r>
          </w:p>
        </w:tc>
      </w:tr>
      <w:tr w:rsidR="00606F85" w:rsidRPr="005B46DC" w14:paraId="0A60183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EB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29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315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6DB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D0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05003050000025196-E0HxwVvPZTc420240305</w:t>
            </w:r>
          </w:p>
        </w:tc>
      </w:tr>
      <w:tr w:rsidR="00606F85" w:rsidRPr="005B46DC" w14:paraId="6315616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1E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4F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343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E98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188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07003070000025847-E0HxwVvPZVNu20240305</w:t>
            </w:r>
          </w:p>
        </w:tc>
      </w:tr>
      <w:tr w:rsidR="00606F85" w:rsidRPr="005B46DC" w14:paraId="26994CD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C53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1D1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893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1A1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26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05003050000026439-E0HxwVvPZXE120240305</w:t>
            </w:r>
          </w:p>
        </w:tc>
      </w:tr>
      <w:tr w:rsidR="00606F85" w:rsidRPr="005B46DC" w14:paraId="6193585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16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14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2D4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46B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152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05003050000026439-E0HxwVvPZXDz20240305</w:t>
            </w:r>
          </w:p>
        </w:tc>
      </w:tr>
      <w:tr w:rsidR="00606F85" w:rsidRPr="005B46DC" w14:paraId="34A7FED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15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97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746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C8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0B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05003050000026175-E0HxwVvPZXbG20240305</w:t>
            </w:r>
          </w:p>
        </w:tc>
      </w:tr>
      <w:tr w:rsidR="00606F85" w:rsidRPr="005B46DC" w14:paraId="1D529AE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FE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70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9A9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16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554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07003070000026464-E0HxwVvPZXcN20240305</w:t>
            </w:r>
          </w:p>
        </w:tc>
      </w:tr>
      <w:tr w:rsidR="00606F85" w:rsidRPr="005B46DC" w14:paraId="4517624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56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042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7C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23A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A9C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07003070000026464-E0HxwVvPZXcP20240305</w:t>
            </w:r>
          </w:p>
        </w:tc>
      </w:tr>
      <w:tr w:rsidR="00606F85" w:rsidRPr="005B46DC" w14:paraId="50926C1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04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ADC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E80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6A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C9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07003070000026857-E0HxwVvPZYw220240305</w:t>
            </w:r>
          </w:p>
        </w:tc>
      </w:tr>
      <w:tr w:rsidR="00606F85" w:rsidRPr="005B46DC" w14:paraId="2C8D753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80A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09:39:26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1EA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A4A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1B7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D0D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07003070000026857-E0HxwVvPZYw420240305</w:t>
            </w:r>
          </w:p>
        </w:tc>
      </w:tr>
      <w:tr w:rsidR="00606F85" w:rsidRPr="005B46DC" w14:paraId="0C981C7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7FC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09:42:04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6D2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6C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A3F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930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07003070000027404-E0HxwVvPZbGf20240305</w:t>
            </w:r>
          </w:p>
        </w:tc>
      </w:tr>
      <w:tr w:rsidR="00606F85" w:rsidRPr="005B46DC" w14:paraId="056DE1B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94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F2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3EF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399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F22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07003070000027547-E0HxwVvPZbnw20240305</w:t>
            </w:r>
          </w:p>
        </w:tc>
      </w:tr>
      <w:tr w:rsidR="00606F85" w:rsidRPr="005B46DC" w14:paraId="7BE9FB7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CBE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38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FF9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0B0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217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07003070000027547-E0HxwVvPZbny20240305</w:t>
            </w:r>
          </w:p>
        </w:tc>
      </w:tr>
      <w:tr w:rsidR="00606F85" w:rsidRPr="005B46DC" w14:paraId="7F7A215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D1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00C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19E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888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C76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07003070000028007-E0HxwVvPZdnF20240305</w:t>
            </w:r>
          </w:p>
        </w:tc>
      </w:tr>
      <w:tr w:rsidR="00606F85" w:rsidRPr="005B46DC" w14:paraId="4F33B5C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0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2A6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19D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5E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C3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07003070000028007-E0HxwVvPZdnD20240305</w:t>
            </w:r>
          </w:p>
        </w:tc>
      </w:tr>
      <w:tr w:rsidR="00606F85" w:rsidRPr="005B46DC" w14:paraId="44C6809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84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B4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A7A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68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423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05003050000028057-E0HxwVvPZe6420240305</w:t>
            </w:r>
          </w:p>
        </w:tc>
      </w:tr>
      <w:tr w:rsidR="00606F85" w:rsidRPr="005B46DC" w14:paraId="78C1BA6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B1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F4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7BB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F00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2BB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05003050000028329-E0HxwVvPZeV620240305</w:t>
            </w:r>
          </w:p>
        </w:tc>
      </w:tr>
      <w:tr w:rsidR="00606F85" w:rsidRPr="005B46DC" w14:paraId="145E734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5C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857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869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F5D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64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05003050000028329-E0HxwVvPZeV820240305</w:t>
            </w:r>
          </w:p>
        </w:tc>
      </w:tr>
      <w:tr w:rsidR="00606F85" w:rsidRPr="005B46DC" w14:paraId="5DA64EF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2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965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EFA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C8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E9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05003050000028651-E0HxwVvPZg1U20240305</w:t>
            </w:r>
          </w:p>
        </w:tc>
      </w:tr>
      <w:tr w:rsidR="00606F85" w:rsidRPr="005B46DC" w14:paraId="4936D3A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91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B8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A22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FA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3C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05003050000028651-E0HxwVvPZg1W20240305</w:t>
            </w:r>
          </w:p>
        </w:tc>
      </w:tr>
      <w:tr w:rsidR="00606F85" w:rsidRPr="005B46DC" w14:paraId="0001586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71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9D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61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E6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1C3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05003050000028651-E0HxwVvPZg1Y20240305</w:t>
            </w:r>
          </w:p>
        </w:tc>
      </w:tr>
      <w:tr w:rsidR="00606F85" w:rsidRPr="005B46DC" w14:paraId="6E0D939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F74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09:48:41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494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82C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355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89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07003070000028161-E0HxwVvPZgfW20240305</w:t>
            </w:r>
          </w:p>
        </w:tc>
      </w:tr>
      <w:tr w:rsidR="00606F85" w:rsidRPr="005B46DC" w14:paraId="6E58119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1B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09:50:18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B10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822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05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F9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05003050000029084-E0HxwVvPZi5520240305</w:t>
            </w:r>
          </w:p>
        </w:tc>
      </w:tr>
      <w:tr w:rsidR="00606F85" w:rsidRPr="005B46DC" w14:paraId="14B3C1E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E0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09:50:18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2D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4E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646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D2F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05003050000029084-E0HxwVvPZi5720240305</w:t>
            </w:r>
          </w:p>
        </w:tc>
      </w:tr>
      <w:tr w:rsidR="00606F85" w:rsidRPr="005B46DC" w14:paraId="5BB3069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53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5F2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DD0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B73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09C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05003050000028937-E0HxwVvPZiCZ20240305</w:t>
            </w:r>
          </w:p>
        </w:tc>
      </w:tr>
      <w:tr w:rsidR="00606F85" w:rsidRPr="005B46DC" w14:paraId="6BF0B0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B82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AB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A01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20D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F4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05003050000028937-E0HxwVvPZiVW20240305</w:t>
            </w:r>
          </w:p>
        </w:tc>
      </w:tr>
      <w:tr w:rsidR="00606F85" w:rsidRPr="005B46DC" w14:paraId="628D11C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C17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09:54:00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18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D69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576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615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07003070000029222-E0HxwVvPZkl020240305</w:t>
            </w:r>
          </w:p>
        </w:tc>
      </w:tr>
      <w:tr w:rsidR="00606F85" w:rsidRPr="005B46DC" w14:paraId="6083A57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DA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09:55:35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23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516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F0F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B47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07003070000029739-E0HxwVvPZm7j20240305</w:t>
            </w:r>
          </w:p>
        </w:tc>
      </w:tr>
      <w:tr w:rsidR="00606F85" w:rsidRPr="005B46DC" w14:paraId="154175B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2E9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09:56:56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EE3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410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4D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5B3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07003070000029976-E0HxwVvPZnNd20240305</w:t>
            </w:r>
          </w:p>
        </w:tc>
      </w:tr>
      <w:tr w:rsidR="00606F85" w:rsidRPr="005B46DC" w14:paraId="762ED56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EF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A0A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F33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5DB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51E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07003070000029815-E0HxwVvPZplI20240305</w:t>
            </w:r>
          </w:p>
        </w:tc>
      </w:tr>
      <w:tr w:rsidR="00606F85" w:rsidRPr="005B46DC" w14:paraId="3B5E471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72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97A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E9C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F23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5A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05003050000030296-E0HxwVvPZpjs20240305</w:t>
            </w:r>
          </w:p>
        </w:tc>
      </w:tr>
      <w:tr w:rsidR="00606F85" w:rsidRPr="005B46DC" w14:paraId="446FAEC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708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10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BAC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31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2C5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07003070000030808-E0HxwVvPZqih20240305</w:t>
            </w:r>
          </w:p>
        </w:tc>
      </w:tr>
      <w:tr w:rsidR="00606F85" w:rsidRPr="005B46DC" w14:paraId="33BC258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A4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AE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89E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6EC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B3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07003070000031066-E0HxwVvPZsMG20240305</w:t>
            </w:r>
          </w:p>
        </w:tc>
      </w:tr>
      <w:tr w:rsidR="00606F85" w:rsidRPr="005B46DC" w14:paraId="29BAE7D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91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A5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B9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54C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50C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05003050000031175-E0HxwVvPZsMI20240305</w:t>
            </w:r>
          </w:p>
        </w:tc>
      </w:tr>
      <w:tr w:rsidR="00606F85" w:rsidRPr="005B46DC" w14:paraId="4B7F6E4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C4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89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E9D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4F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26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05003050000031216-E0HxwVvPZsYW20240305</w:t>
            </w:r>
          </w:p>
        </w:tc>
      </w:tr>
      <w:tr w:rsidR="00606F85" w:rsidRPr="005B46DC" w14:paraId="5971960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0F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53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A63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32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19A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07003070000030819-E0HxwVvPZsx020240305</w:t>
            </w:r>
          </w:p>
        </w:tc>
      </w:tr>
      <w:tr w:rsidR="00606F85" w:rsidRPr="005B46DC" w14:paraId="21FFAD5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32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51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74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1F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29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07003070000031511-E0HxwVvPZth820240305</w:t>
            </w:r>
          </w:p>
        </w:tc>
      </w:tr>
      <w:tr w:rsidR="00606F85" w:rsidRPr="005B46DC" w14:paraId="533D6C5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B66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83A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8FA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1E5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6C9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07003070000031787-E0HxwVvPZuXg20240305</w:t>
            </w:r>
          </w:p>
        </w:tc>
      </w:tr>
      <w:tr w:rsidR="00606F85" w:rsidRPr="005B46DC" w14:paraId="41B9B02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62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0F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48A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3A6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9EC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05003050000031998-E0HxwVvPZvPi20240305</w:t>
            </w:r>
          </w:p>
        </w:tc>
      </w:tr>
      <w:tr w:rsidR="00606F85" w:rsidRPr="005B46DC" w14:paraId="6B5EA38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9D2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DA9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5D0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63C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DC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05003050000031998-E0HxwVvPZvPe20240305</w:t>
            </w:r>
          </w:p>
        </w:tc>
      </w:tr>
      <w:tr w:rsidR="00606F85" w:rsidRPr="005B46DC" w14:paraId="56352A1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A0C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BC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A17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3CC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5D5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05003050000032298-E0HxwVvPZwoW20240305</w:t>
            </w:r>
          </w:p>
        </w:tc>
      </w:tr>
      <w:tr w:rsidR="00606F85" w:rsidRPr="005B46DC" w14:paraId="193D426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EA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10:09:15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C7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0DD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CB9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9CA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07003070000032231-E0HxwVvPZxd020240305</w:t>
            </w:r>
          </w:p>
        </w:tc>
      </w:tr>
      <w:tr w:rsidR="00606F85" w:rsidRPr="005B46DC" w14:paraId="2BA5721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48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10:10:12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C3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B19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4AF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E6C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07003070000032655-E0HxwVvPZyW320240305</w:t>
            </w:r>
          </w:p>
        </w:tc>
      </w:tr>
      <w:tr w:rsidR="00606F85" w:rsidRPr="005B46DC" w14:paraId="1788392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155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10:13:35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E38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70E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373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EE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07003070000032554-E0HxwVvPa1Pb20240305</w:t>
            </w:r>
          </w:p>
        </w:tc>
      </w:tr>
      <w:tr w:rsidR="00606F85" w:rsidRPr="005B46DC" w14:paraId="4470026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E78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10:13:35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4B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49E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1A6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032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07003070000032554-E0HxwVvPa1Pd20240305</w:t>
            </w:r>
          </w:p>
        </w:tc>
      </w:tr>
      <w:tr w:rsidR="00606F85" w:rsidRPr="005B46DC" w14:paraId="7C303FC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005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10:14:49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B1B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B3F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A3F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B6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05003050000033637-E0HxwVvPa2jn20240305</w:t>
            </w:r>
          </w:p>
        </w:tc>
      </w:tr>
      <w:tr w:rsidR="00606F85" w:rsidRPr="005B46DC" w14:paraId="3D869D4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B3A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10:16:43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77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3E9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C92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58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07003070000033823-E0HxwVvPa4Sd20240305</w:t>
            </w:r>
          </w:p>
        </w:tc>
      </w:tr>
      <w:tr w:rsidR="00606F85" w:rsidRPr="005B46DC" w14:paraId="2E1F493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A3F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10:17:04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6DB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9C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974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EDA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05003050000033880-E0HxwVvPa4qa20240305</w:t>
            </w:r>
          </w:p>
        </w:tc>
      </w:tr>
      <w:tr w:rsidR="00606F85" w:rsidRPr="005B46DC" w14:paraId="7E9123C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12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10:19:38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25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7E0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D00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3F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05003050000033880-E0HxwVvPa76220240305</w:t>
            </w:r>
          </w:p>
        </w:tc>
      </w:tr>
      <w:tr w:rsidR="00606F85" w:rsidRPr="005B46DC" w14:paraId="11B9F9C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4A0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EC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EB3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C7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D69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07003070000034630-E0HxwVvPa8dE20240305</w:t>
            </w:r>
          </w:p>
        </w:tc>
      </w:tr>
      <w:tr w:rsidR="00606F85" w:rsidRPr="005B46DC" w14:paraId="25798FC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2F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067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3CC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880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A07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05003050000035028-E0HxwVvPa9Pk20240305</w:t>
            </w:r>
          </w:p>
        </w:tc>
      </w:tr>
      <w:tr w:rsidR="00606F85" w:rsidRPr="005B46DC" w14:paraId="75D29E8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C47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E6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9B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B79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08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05003050000032971-E0HxwVvPaAUB20240305</w:t>
            </w:r>
          </w:p>
        </w:tc>
      </w:tr>
      <w:tr w:rsidR="00606F85" w:rsidRPr="005B46DC" w14:paraId="6F8F696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CFB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15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2F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5C8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508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05003050000032971-E0HxwVvPaAa120240305</w:t>
            </w:r>
          </w:p>
        </w:tc>
      </w:tr>
      <w:tr w:rsidR="00606F85" w:rsidRPr="005B46DC" w14:paraId="06C6901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C7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71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A8C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53D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94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07003070000034384-E0HxwVvPaAvp20240305</w:t>
            </w:r>
          </w:p>
        </w:tc>
      </w:tr>
      <w:tr w:rsidR="00606F85" w:rsidRPr="005B46DC" w14:paraId="6100439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BB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FF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D9B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B91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4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05003050000035658-E0HxwVvPaBcL20240305</w:t>
            </w:r>
          </w:p>
        </w:tc>
      </w:tr>
      <w:tr w:rsidR="00606F85" w:rsidRPr="005B46DC" w14:paraId="0507D7D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1A8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10:26:55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6DA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A95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E9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D9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07003070000035129-E0HxwVvPaBrd20240305</w:t>
            </w:r>
          </w:p>
        </w:tc>
      </w:tr>
      <w:tr w:rsidR="00606F85" w:rsidRPr="005B46DC" w14:paraId="0C96F87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B8C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E0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58D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C6B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34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05003050000035933-E0HxwVvPaCmP20240305</w:t>
            </w:r>
          </w:p>
        </w:tc>
      </w:tr>
      <w:tr w:rsidR="00606F85" w:rsidRPr="005B46DC" w14:paraId="7E01625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AC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10:29:48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FDC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3B5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65F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35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05003050000035934-E0HxwVvPaDRL20240305</w:t>
            </w:r>
          </w:p>
        </w:tc>
      </w:tr>
      <w:tr w:rsidR="00606F85" w:rsidRPr="005B46DC" w14:paraId="1177859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E1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A3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B32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B7C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9BC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05003050000036479-E0HxwVvPaEwm20240305</w:t>
            </w:r>
          </w:p>
        </w:tc>
      </w:tr>
      <w:tr w:rsidR="00606F85" w:rsidRPr="005B46DC" w14:paraId="13127C3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03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D6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252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098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5B4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07003070000036330-E0HxwVvPaFPi20240305</w:t>
            </w:r>
          </w:p>
        </w:tc>
      </w:tr>
      <w:tr w:rsidR="00606F85" w:rsidRPr="005B46DC" w14:paraId="7850023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70D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FC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EE5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0F2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E2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07003070000036330-E0HxwVvPaFPg20240305</w:t>
            </w:r>
          </w:p>
        </w:tc>
      </w:tr>
      <w:tr w:rsidR="00606F85" w:rsidRPr="005B46DC" w14:paraId="7B9C5E0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C6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10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F75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A53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BB3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07003070000036446-E0HxwVvPaFag20240305</w:t>
            </w:r>
          </w:p>
        </w:tc>
      </w:tr>
      <w:tr w:rsidR="00606F85" w:rsidRPr="005B46DC" w14:paraId="581520D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618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4A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63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59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DC1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07003070000036446-E0HxwVvPaG1K20240305</w:t>
            </w:r>
          </w:p>
        </w:tc>
      </w:tr>
      <w:tr w:rsidR="00606F85" w:rsidRPr="005B46DC" w14:paraId="0C3DF4F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D03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88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A55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D26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287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05003050000036874-E0HxwVvPaGXO20240305</w:t>
            </w:r>
          </w:p>
        </w:tc>
      </w:tr>
      <w:tr w:rsidR="00606F85" w:rsidRPr="005B46DC" w14:paraId="5E4C106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778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3AF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40C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536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6D9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05003050000036874-E0HxwVvPaGXM20240305</w:t>
            </w:r>
          </w:p>
        </w:tc>
      </w:tr>
      <w:tr w:rsidR="00606F85" w:rsidRPr="005B46DC" w14:paraId="1D2A8DD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EB0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3A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E52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FCC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68E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07003070000036724-E0HxwVvPaHXb20240305</w:t>
            </w:r>
          </w:p>
        </w:tc>
      </w:tr>
      <w:tr w:rsidR="00606F85" w:rsidRPr="005B46DC" w14:paraId="0B03E31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006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D84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7DA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089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C83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05003050000037223-E0HxwVvPaJaj20240305</w:t>
            </w:r>
          </w:p>
        </w:tc>
      </w:tr>
      <w:tr w:rsidR="00606F85" w:rsidRPr="005B46DC" w14:paraId="36731CB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69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A0D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155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FA1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D00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07003070000037484-E0HxwVvPaKFY20240305</w:t>
            </w:r>
          </w:p>
        </w:tc>
      </w:tr>
      <w:tr w:rsidR="00606F85" w:rsidRPr="005B46DC" w14:paraId="7158DEE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C02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1F1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9DB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E9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23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07003070000037484-E0HxwVvPaKFW20240305</w:t>
            </w:r>
          </w:p>
        </w:tc>
      </w:tr>
      <w:tr w:rsidR="00606F85" w:rsidRPr="005B46DC" w14:paraId="348191B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8A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10:39:32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B1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F5D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4FC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907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07003070000037484-E0HxwVvPaKFa20240305</w:t>
            </w:r>
          </w:p>
        </w:tc>
      </w:tr>
      <w:tr w:rsidR="00606F85" w:rsidRPr="005B46DC" w14:paraId="4BEEC90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8A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98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63C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F9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A8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07003070000037739-E0HxwVvPaLB620240305</w:t>
            </w:r>
          </w:p>
        </w:tc>
      </w:tr>
      <w:tr w:rsidR="00606F85" w:rsidRPr="005B46DC" w14:paraId="65A0F75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4C7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38A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C9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6B6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15C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07003070000037739-E0HxwVvPaLB420240305</w:t>
            </w:r>
          </w:p>
        </w:tc>
      </w:tr>
      <w:tr w:rsidR="00606F85" w:rsidRPr="005B46DC" w14:paraId="5D45DFB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BD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FE2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1A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3BA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8A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07003070000037950-E0HxwVvPaM9J20240305</w:t>
            </w:r>
          </w:p>
        </w:tc>
      </w:tr>
      <w:tr w:rsidR="00606F85" w:rsidRPr="005B46DC" w14:paraId="37A6FD3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7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AE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A69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CEA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F6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07003070000037950-E0HxwVvPaM9H20240305</w:t>
            </w:r>
          </w:p>
        </w:tc>
      </w:tr>
      <w:tr w:rsidR="00606F85" w:rsidRPr="005B46DC" w14:paraId="715E101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A1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16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034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57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ECA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07003070000037950-E0HxwVvPaM9L20240305</w:t>
            </w:r>
          </w:p>
        </w:tc>
      </w:tr>
      <w:tr w:rsidR="00606F85" w:rsidRPr="005B46DC" w14:paraId="155DF6A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51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A6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22E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E71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E63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07003070000038267-E0HxwVvPaNXu20240305</w:t>
            </w:r>
          </w:p>
        </w:tc>
      </w:tr>
      <w:tr w:rsidR="00606F85" w:rsidRPr="005B46DC" w14:paraId="1362F0A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A9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B4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0EA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40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A52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05003050000038971-E0HxwVvPaPf220240305</w:t>
            </w:r>
          </w:p>
        </w:tc>
      </w:tr>
      <w:tr w:rsidR="00606F85" w:rsidRPr="005B46DC" w14:paraId="5D5084B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4F7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6A0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F6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13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F0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05003050000038971-E0HxwVvPaPf020240305</w:t>
            </w:r>
          </w:p>
        </w:tc>
      </w:tr>
      <w:tr w:rsidR="00606F85" w:rsidRPr="005B46DC" w14:paraId="0581FD9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42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95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795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8C3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02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07003070000036446-E0HxwVvPaPjY20240305</w:t>
            </w:r>
          </w:p>
        </w:tc>
      </w:tr>
      <w:tr w:rsidR="00606F85" w:rsidRPr="005B46DC" w14:paraId="650C2BB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E79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10:49:35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4B8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42B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6E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25F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07003070000038923-E0HxwVvPaQXM20240305</w:t>
            </w:r>
          </w:p>
        </w:tc>
      </w:tr>
      <w:tr w:rsidR="00606F85" w:rsidRPr="005B46DC" w14:paraId="114CB69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64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B0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262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FF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428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05003050000039123-E0HxwVvPaRCP20240305</w:t>
            </w:r>
          </w:p>
        </w:tc>
      </w:tr>
      <w:tr w:rsidR="00606F85" w:rsidRPr="005B46DC" w14:paraId="439038E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E4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AD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A5B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7F3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74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07003070000039326-E0HxwVvPaSYA20240305</w:t>
            </w:r>
          </w:p>
        </w:tc>
      </w:tr>
      <w:tr w:rsidR="00606F85" w:rsidRPr="005B46DC" w14:paraId="217439B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9E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6D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3EC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D3C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5D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07003070000039426-E0HxwVvPaT0920240305</w:t>
            </w:r>
          </w:p>
        </w:tc>
      </w:tr>
      <w:tr w:rsidR="00606F85" w:rsidRPr="005B46DC" w14:paraId="727B322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8BA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91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13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B1B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43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07003070000039426-E0HxwVvPaT0B20240305</w:t>
            </w:r>
          </w:p>
        </w:tc>
      </w:tr>
      <w:tr w:rsidR="00606F85" w:rsidRPr="005B46DC" w14:paraId="4B6BF82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0A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597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DDB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3A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40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05003050000040060-E0HxwVvPaV9Q20240305</w:t>
            </w:r>
          </w:p>
        </w:tc>
      </w:tr>
      <w:tr w:rsidR="00606F85" w:rsidRPr="005B46DC" w14:paraId="7EB90AB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2DE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ED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083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27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A2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05003050000040060-E0HxwVvPaV9O20240305</w:t>
            </w:r>
          </w:p>
        </w:tc>
      </w:tr>
      <w:tr w:rsidR="00606F85" w:rsidRPr="005B46DC" w14:paraId="7072BE0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E0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36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FC9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1F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FB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05003050000040060-E0HxwVvPaV9M20240305</w:t>
            </w:r>
          </w:p>
        </w:tc>
      </w:tr>
      <w:tr w:rsidR="00606F85" w:rsidRPr="005B46DC" w14:paraId="5C26741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9B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46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AEC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392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07A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07003070000039854-E0HxwVvPaVMw20240305</w:t>
            </w:r>
          </w:p>
        </w:tc>
      </w:tr>
      <w:tr w:rsidR="00606F85" w:rsidRPr="005B46DC" w14:paraId="1FC979B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BD0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815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EC7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214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029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05003050000040167-E0HxwVvPaVYm20240305</w:t>
            </w:r>
          </w:p>
        </w:tc>
      </w:tr>
      <w:tr w:rsidR="00606F85" w:rsidRPr="005B46DC" w14:paraId="476B1BF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CB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4B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DDD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C4D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2A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05003050000040167-E0HxwVvPaWFY20240305</w:t>
            </w:r>
          </w:p>
        </w:tc>
      </w:tr>
      <w:tr w:rsidR="00606F85" w:rsidRPr="005B46DC" w14:paraId="5E3C3A0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6C0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3E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B1B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CBB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01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07003070000039171-E0HxwVvPaY4N20240305</w:t>
            </w:r>
          </w:p>
        </w:tc>
      </w:tr>
      <w:tr w:rsidR="00606F85" w:rsidRPr="005B46DC" w14:paraId="6BE8491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F4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10:59:51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796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AC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16E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772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07003070000039171-E0HxwVvPaY4K20240305</w:t>
            </w:r>
          </w:p>
        </w:tc>
      </w:tr>
      <w:tr w:rsidR="00606F85" w:rsidRPr="005B46DC" w14:paraId="48152A3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D25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14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B0B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B3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A0F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07003070000039171-E0HxwVvPaYcD20240305</w:t>
            </w:r>
          </w:p>
        </w:tc>
      </w:tr>
      <w:tr w:rsidR="00606F85" w:rsidRPr="005B46DC" w14:paraId="685C17C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CE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F5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F86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8B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1B4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07003070000040898-E0HxwVvPaZF020240305</w:t>
            </w:r>
          </w:p>
        </w:tc>
      </w:tr>
      <w:tr w:rsidR="00606F85" w:rsidRPr="005B46DC" w14:paraId="5BEA06C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75E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AF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A07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C64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66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07003070000040898-E0HxwVvPaZF220240305</w:t>
            </w:r>
          </w:p>
        </w:tc>
      </w:tr>
      <w:tr w:rsidR="00606F85" w:rsidRPr="005B46DC" w14:paraId="082C286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AF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2C3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4C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0EE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AFE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07003070000041038-E0HxwVvPaaMm20240305</w:t>
            </w:r>
          </w:p>
        </w:tc>
      </w:tr>
      <w:tr w:rsidR="00606F85" w:rsidRPr="005B46DC" w14:paraId="3A278C7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ACD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A1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8CD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9F6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B6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07003070000041540-E0HxwVvPaeWM20240305</w:t>
            </w:r>
          </w:p>
        </w:tc>
      </w:tr>
      <w:tr w:rsidR="00606F85" w:rsidRPr="005B46DC" w14:paraId="23D9DD7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9CD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448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101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430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78D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07003070000041540-E0HxwVvPaeWJ20240305</w:t>
            </w:r>
          </w:p>
        </w:tc>
      </w:tr>
      <w:tr w:rsidR="00606F85" w:rsidRPr="005B46DC" w14:paraId="73F3FB5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219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3A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28E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190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3B9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05003050000041568-E0HxwVvPaeXj20240305</w:t>
            </w:r>
          </w:p>
        </w:tc>
      </w:tr>
      <w:tr w:rsidR="00606F85" w:rsidRPr="005B46DC" w14:paraId="672DF6D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5E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AD8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27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E00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63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07003070000041802-E0HxwVvPaeXr20240305</w:t>
            </w:r>
          </w:p>
        </w:tc>
      </w:tr>
      <w:tr w:rsidR="00606F85" w:rsidRPr="005B46DC" w14:paraId="579E5C1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AD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11:07:58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454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9D2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556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62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07003070000041802-E0HxwVvPaeXl20240305</w:t>
            </w:r>
          </w:p>
        </w:tc>
      </w:tr>
      <w:tr w:rsidR="00606F85" w:rsidRPr="005B46DC" w14:paraId="56381E0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248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ACD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340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E9C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4D1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07003070000042352-E0HxwVvPafWl20240305</w:t>
            </w:r>
          </w:p>
        </w:tc>
      </w:tr>
      <w:tr w:rsidR="00606F85" w:rsidRPr="005B46DC" w14:paraId="271FD95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04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765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CB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EC8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0C3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07003070000042352-E0HxwVvPafWi20240305</w:t>
            </w:r>
          </w:p>
        </w:tc>
      </w:tr>
      <w:tr w:rsidR="00606F85" w:rsidRPr="005B46DC" w14:paraId="753852C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01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11:16:52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00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117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4C3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689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07003070000042952-E0HxwVvPajhG20240305</w:t>
            </w:r>
          </w:p>
        </w:tc>
      </w:tr>
      <w:tr w:rsidR="00606F85" w:rsidRPr="005B46DC" w14:paraId="48D6EA0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7C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02F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A85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4AA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9B9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07003070000043517-E0HxwVvPaki820240305</w:t>
            </w:r>
          </w:p>
        </w:tc>
      </w:tr>
      <w:tr w:rsidR="00606F85" w:rsidRPr="005B46DC" w14:paraId="3142FD4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91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11:19:30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FEE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C86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AC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80A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07003070000043733-E0HxwVvPaljf20240305</w:t>
            </w:r>
          </w:p>
        </w:tc>
      </w:tr>
      <w:tr w:rsidR="00606F85" w:rsidRPr="005B46DC" w14:paraId="7620A84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9E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A0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166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3EA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EF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07003070000043914-E0HxwVvPamt020240305</w:t>
            </w:r>
          </w:p>
        </w:tc>
      </w:tr>
      <w:tr w:rsidR="00606F85" w:rsidRPr="005B46DC" w14:paraId="58AAE18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289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4A3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36B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B5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05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05003050000044155-E0HxwVvPao5A20240305</w:t>
            </w:r>
          </w:p>
        </w:tc>
      </w:tr>
      <w:tr w:rsidR="00606F85" w:rsidRPr="005B46DC" w14:paraId="51FA3E9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B82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EF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4B5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A41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DB3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07003070000044146-E0HxwVvPao5C20240305</w:t>
            </w:r>
          </w:p>
        </w:tc>
      </w:tr>
      <w:tr w:rsidR="00606F85" w:rsidRPr="005B46DC" w14:paraId="1231DBE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2B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33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C3A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C3D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129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05003050000044680-E0HxwVvPapKw20240305</w:t>
            </w:r>
          </w:p>
        </w:tc>
      </w:tr>
      <w:tr w:rsidR="00606F85" w:rsidRPr="005B46DC" w14:paraId="4B07F9D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12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3D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6FE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6D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CD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05003050000044798-E0HxwVvPapom20240305</w:t>
            </w:r>
          </w:p>
        </w:tc>
      </w:tr>
      <w:tr w:rsidR="00606F85" w:rsidRPr="005B46DC" w14:paraId="07F9C38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E9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53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88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048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25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05003050000044798-E0HxwVvPaprD20240305</w:t>
            </w:r>
          </w:p>
        </w:tc>
      </w:tr>
      <w:tr w:rsidR="00606F85" w:rsidRPr="005B46DC" w14:paraId="3B4985F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918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6AB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C32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92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19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05003050000044133-E0HxwVvPapuv20240305</w:t>
            </w:r>
          </w:p>
        </w:tc>
      </w:tr>
      <w:tr w:rsidR="00606F85" w:rsidRPr="005B46DC" w14:paraId="3D43251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C7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5AE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EA2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7D0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C7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07003070000044650-E0HxwVvPaqWW20240305</w:t>
            </w:r>
          </w:p>
        </w:tc>
      </w:tr>
      <w:tr w:rsidR="00606F85" w:rsidRPr="005B46DC" w14:paraId="39C20D4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DF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11:28:25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3D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48D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1AD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E04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07003070000044844-E0HxwVvPar8d20240305</w:t>
            </w:r>
          </w:p>
        </w:tc>
      </w:tr>
      <w:tr w:rsidR="00606F85" w:rsidRPr="005B46DC" w14:paraId="50ACDF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69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11:34:30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D92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DBD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D0C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49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05003050000045906-E0HxwVvPavFw20240305</w:t>
            </w:r>
          </w:p>
        </w:tc>
      </w:tr>
      <w:tr w:rsidR="00606F85" w:rsidRPr="005B46DC" w14:paraId="6EAC22D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D68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11:36:43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7B8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76A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123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22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05003050000046185-E0HxwVvPaxOO20240305</w:t>
            </w:r>
          </w:p>
        </w:tc>
      </w:tr>
      <w:tr w:rsidR="00606F85" w:rsidRPr="005B46DC" w14:paraId="43C84D8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76C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11:37:57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9B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6D8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B9C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6E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05003050000046513-E0HxwVvPayJw20240305</w:t>
            </w:r>
          </w:p>
        </w:tc>
      </w:tr>
      <w:tr w:rsidR="00606F85" w:rsidRPr="005B46DC" w14:paraId="4ED4005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7C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4A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6A2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0C0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C13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07003070000046595-E0HxwVvPb12H20240305</w:t>
            </w:r>
          </w:p>
        </w:tc>
      </w:tr>
      <w:tr w:rsidR="00606F85" w:rsidRPr="005B46DC" w14:paraId="129E746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4E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7E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3A6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DA5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E95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05003050000047159-E0HxwVvPb1m920240305</w:t>
            </w:r>
          </w:p>
        </w:tc>
      </w:tr>
      <w:tr w:rsidR="00606F85" w:rsidRPr="005B46DC" w14:paraId="20E0C25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AB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03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CAD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466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2B3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05003050000047159-E0HxwVvPb1mi20240305</w:t>
            </w:r>
          </w:p>
        </w:tc>
      </w:tr>
      <w:tr w:rsidR="00606F85" w:rsidRPr="005B46DC" w14:paraId="53E51A8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140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D4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1CE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9CF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AD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07003070000046390-E0HxwVvPb3Hb20240305</w:t>
            </w:r>
          </w:p>
        </w:tc>
      </w:tr>
      <w:tr w:rsidR="00606F85" w:rsidRPr="005B46DC" w14:paraId="1CBF47E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00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B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B4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781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7E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07003070000047257-E0HxwVvPb4AC20240305</w:t>
            </w:r>
          </w:p>
        </w:tc>
      </w:tr>
      <w:tr w:rsidR="00606F85" w:rsidRPr="005B46DC" w14:paraId="6742188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CF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AA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A76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B6F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9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07003070000047567-E0HxwVvPb5xF20240305</w:t>
            </w:r>
          </w:p>
        </w:tc>
      </w:tr>
      <w:tr w:rsidR="00606F85" w:rsidRPr="005B46DC" w14:paraId="7175AEF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CF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C6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D0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13D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FBC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07003070000047959-E0HxwVvPb6xl20240305</w:t>
            </w:r>
          </w:p>
        </w:tc>
      </w:tr>
      <w:tr w:rsidR="00606F85" w:rsidRPr="005B46DC" w14:paraId="3C6D2F4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3F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11:49:30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AE9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06F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B34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D0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07003070000047959-E0HxwVvPb6xn20240305</w:t>
            </w:r>
          </w:p>
        </w:tc>
      </w:tr>
      <w:tr w:rsidR="00606F85" w:rsidRPr="005B46DC" w14:paraId="493747B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D06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11:54:59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C09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1B6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C02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2B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07003070000048748-E0HxwVvPbA9h20240305</w:t>
            </w:r>
          </w:p>
        </w:tc>
      </w:tr>
      <w:tr w:rsidR="00606F85" w:rsidRPr="005B46DC" w14:paraId="1A5A59E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3B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11:54:59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464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4D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486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63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07003070000048748-E0HxwVvPbAA320240305</w:t>
            </w:r>
          </w:p>
        </w:tc>
      </w:tr>
      <w:tr w:rsidR="00606F85" w:rsidRPr="005B46DC" w14:paraId="6FF7A9B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BF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11:55:59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9D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E5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3C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7BC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07003070000048748-E0HxwVvPbAmT20240305</w:t>
            </w:r>
          </w:p>
        </w:tc>
      </w:tr>
      <w:tr w:rsidR="00606F85" w:rsidRPr="005B46DC" w14:paraId="6319CF8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2B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11:56:23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B7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72D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0D7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096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07003070000048945-E0HxwVvPbB1W20240305</w:t>
            </w:r>
          </w:p>
        </w:tc>
      </w:tr>
      <w:tr w:rsidR="00606F85" w:rsidRPr="005B46DC" w14:paraId="6BF7733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21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11:59:14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A3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F8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4EB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38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05003050000049624-E0HxwVvPbCXC20240305</w:t>
            </w:r>
          </w:p>
        </w:tc>
      </w:tr>
      <w:tr w:rsidR="00606F85" w:rsidRPr="005B46DC" w14:paraId="3C991B9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847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11:59:50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4C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91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3B0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6F5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05003050000049456-E0HxwVvPbD9Z20240305</w:t>
            </w:r>
          </w:p>
        </w:tc>
      </w:tr>
      <w:tr w:rsidR="00606F85" w:rsidRPr="005B46DC" w14:paraId="5DA184F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73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41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9D2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C1D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5B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05003050000050108-E0HxwVvPbEWZ20240305</w:t>
            </w:r>
          </w:p>
        </w:tc>
      </w:tr>
      <w:tr w:rsidR="00606F85" w:rsidRPr="005B46DC" w14:paraId="61F862E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C07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836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8DF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29D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29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05003050000050108-E0HxwVvPbEcM20240305</w:t>
            </w:r>
          </w:p>
        </w:tc>
      </w:tr>
      <w:tr w:rsidR="00606F85" w:rsidRPr="005B46DC" w14:paraId="361BF32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0B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DB3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74B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B4A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1D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05003050000050108-E0HxwVvPbEcO20240305</w:t>
            </w:r>
          </w:p>
        </w:tc>
      </w:tr>
      <w:tr w:rsidR="00606F85" w:rsidRPr="005B46DC" w14:paraId="19B4671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0F8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12B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050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2A5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75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07003070000050368-E0HxwVvPbGOk20240305</w:t>
            </w:r>
          </w:p>
        </w:tc>
      </w:tr>
      <w:tr w:rsidR="00606F85" w:rsidRPr="005B46DC" w14:paraId="67D3C6E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78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FBB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9D3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FDC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A67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07003070000050368-E0HxwVvPbH5R20240305</w:t>
            </w:r>
          </w:p>
        </w:tc>
      </w:tr>
      <w:tr w:rsidR="00606F85" w:rsidRPr="005B46DC" w14:paraId="4BC47F1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50C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DF7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3F3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94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8C9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05003050000050843-E0HxwVvPbHYQ20240305</w:t>
            </w:r>
          </w:p>
        </w:tc>
      </w:tr>
      <w:tr w:rsidR="00606F85" w:rsidRPr="005B46DC" w14:paraId="277A82A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3CB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601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5F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D3C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D9A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05003050000050843-E0HxwVvPbHYO20240305</w:t>
            </w:r>
          </w:p>
        </w:tc>
      </w:tr>
      <w:tr w:rsidR="00606F85" w:rsidRPr="005B46DC" w14:paraId="32A888D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6B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929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22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3C2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0C3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05003050000051197-E0HxwVvPbJQF20240305</w:t>
            </w:r>
          </w:p>
        </w:tc>
      </w:tr>
      <w:tr w:rsidR="00606F85" w:rsidRPr="005B46DC" w14:paraId="0B039A3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A6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C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F9F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80F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F2C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07003070000051202-E0HxwVvPbK8S20240305</w:t>
            </w:r>
          </w:p>
        </w:tc>
      </w:tr>
      <w:tr w:rsidR="00606F85" w:rsidRPr="005B46DC" w14:paraId="2A67CA4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5A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E32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709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27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3F0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07003070000051202-E0HxwVvPbK8U20240305</w:t>
            </w:r>
          </w:p>
        </w:tc>
      </w:tr>
      <w:tr w:rsidR="00606F85" w:rsidRPr="005B46DC" w14:paraId="23C4A4E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04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FB8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7D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1E0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E9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07003070000051617-E0HxwVvPbLkG20240305</w:t>
            </w:r>
          </w:p>
        </w:tc>
      </w:tr>
      <w:tr w:rsidR="00606F85" w:rsidRPr="005B46DC" w14:paraId="03FBC3F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E3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34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032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638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58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07003070000051617-E0HxwVvPbLkE20240305</w:t>
            </w:r>
          </w:p>
        </w:tc>
      </w:tr>
      <w:tr w:rsidR="00606F85" w:rsidRPr="005B46DC" w14:paraId="2680220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BAB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F23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6D0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E7C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89E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07003070000051463-E0HxwVvPbLuP20240305</w:t>
            </w:r>
          </w:p>
        </w:tc>
      </w:tr>
      <w:tr w:rsidR="00606F85" w:rsidRPr="005B46DC" w14:paraId="2490A00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7E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12:11:10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0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A05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5F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07003070000051719-E0HxwVvPbMEL20240305</w:t>
            </w:r>
          </w:p>
        </w:tc>
      </w:tr>
      <w:tr w:rsidR="00606F85" w:rsidRPr="005B46DC" w14:paraId="4B0C5DA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E1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349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09A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3D4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1B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07003070000051988-E0HxwVvPbNFg20240305</w:t>
            </w:r>
          </w:p>
        </w:tc>
      </w:tr>
      <w:tr w:rsidR="00606F85" w:rsidRPr="005B46DC" w14:paraId="3C1A495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A6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51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329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2CF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A10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05003050000052419-E0HxwVvPbOSs20240305</w:t>
            </w:r>
          </w:p>
        </w:tc>
      </w:tr>
      <w:tr w:rsidR="00606F85" w:rsidRPr="005B46DC" w14:paraId="5812F74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DF0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025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814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46C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32F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05003050000052350-E0HxwVvPbOVx20240305</w:t>
            </w:r>
          </w:p>
        </w:tc>
      </w:tr>
      <w:tr w:rsidR="00606F85" w:rsidRPr="005B46DC" w14:paraId="2E18841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79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863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757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AB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78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07003070000051618-E0HxwVvPbOVt20240305</w:t>
            </w:r>
          </w:p>
        </w:tc>
      </w:tr>
      <w:tr w:rsidR="00606F85" w:rsidRPr="005B46DC" w14:paraId="77D850D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25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57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B41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0B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00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05003050000052615-E0HxwVvPbPmm20240305</w:t>
            </w:r>
          </w:p>
        </w:tc>
      </w:tr>
      <w:tr w:rsidR="00606F85" w:rsidRPr="005B46DC" w14:paraId="20BC10B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8E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70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E68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F7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F1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05003050000052615-E0HxwVvPbPmo20240305</w:t>
            </w:r>
          </w:p>
        </w:tc>
      </w:tr>
      <w:tr w:rsidR="00606F85" w:rsidRPr="005B46DC" w14:paraId="2C9A478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89A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12:18:01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AC3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38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AE9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6E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05003050000052871-E0HxwVvPbQO620240305</w:t>
            </w:r>
          </w:p>
        </w:tc>
      </w:tr>
      <w:tr w:rsidR="00606F85" w:rsidRPr="005B46DC" w14:paraId="26BC8AB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F4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6F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B7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B25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AFF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05003050000052603-E0HxwVvPbRyH20240305</w:t>
            </w:r>
          </w:p>
        </w:tc>
      </w:tr>
      <w:tr w:rsidR="00606F85" w:rsidRPr="005B46DC" w14:paraId="26F4CCA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6F7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B0F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505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E3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8F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07003070000053131-E0HxwVvPbRyF20240305</w:t>
            </w:r>
          </w:p>
        </w:tc>
      </w:tr>
      <w:tr w:rsidR="00606F85" w:rsidRPr="005B46DC" w14:paraId="58EB8A7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174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C48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796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5E0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04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07003070000053334-E0HxwVvPbSYr20240305</w:t>
            </w:r>
          </w:p>
        </w:tc>
      </w:tr>
      <w:tr w:rsidR="00606F85" w:rsidRPr="005B46DC" w14:paraId="7273B6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98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38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80D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ACE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940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07003070000053334-E0HxwVvPbSYp20240305</w:t>
            </w:r>
          </w:p>
        </w:tc>
      </w:tr>
      <w:tr w:rsidR="00606F85" w:rsidRPr="005B46DC" w14:paraId="5399E4D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EE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B01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E05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207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009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07003070000053715-E0HxwVvPbUSE20240305</w:t>
            </w:r>
          </w:p>
        </w:tc>
      </w:tr>
      <w:tr w:rsidR="00606F85" w:rsidRPr="005B46DC" w14:paraId="5DF66EB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D2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07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1B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860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8E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05003050000053672-E0HxwVvPbUby20240305</w:t>
            </w:r>
          </w:p>
        </w:tc>
      </w:tr>
      <w:tr w:rsidR="00606F85" w:rsidRPr="005B46DC" w14:paraId="24B5539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35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D2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76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379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5A8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07003070000053765-E0HxwVvPbUox20240305</w:t>
            </w:r>
          </w:p>
        </w:tc>
      </w:tr>
      <w:tr w:rsidR="00606F85" w:rsidRPr="005B46DC" w14:paraId="7CD17E8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7AF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28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E2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8E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F2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07003070000053765-E0HxwVvPbV3L20240305</w:t>
            </w:r>
          </w:p>
        </w:tc>
      </w:tr>
      <w:tr w:rsidR="00606F85" w:rsidRPr="005B46DC" w14:paraId="394AE7D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1E8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D3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7FD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018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12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07003070000053982-E0HxwVvPbVYZ20240305</w:t>
            </w:r>
          </w:p>
        </w:tc>
      </w:tr>
      <w:tr w:rsidR="00606F85" w:rsidRPr="005B46DC" w14:paraId="187EC44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B2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81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8EC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043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D52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05003050000053893-E0HxwVvPbWS320240305</w:t>
            </w:r>
          </w:p>
        </w:tc>
      </w:tr>
      <w:tr w:rsidR="00606F85" w:rsidRPr="005B46DC" w14:paraId="7986A11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ED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38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E5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708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57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07003070000054532-E0HxwVvPbXg320240305</w:t>
            </w:r>
          </w:p>
        </w:tc>
      </w:tr>
      <w:tr w:rsidR="00606F85" w:rsidRPr="005B46DC" w14:paraId="41FF01E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6C6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FB3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34D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FD1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506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05003050000054625-E0HxwVvPbYKV20240305</w:t>
            </w:r>
          </w:p>
        </w:tc>
      </w:tr>
      <w:tr w:rsidR="00606F85" w:rsidRPr="005B46DC" w14:paraId="785B7BC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61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0F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3D8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AB3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BC1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05003050000054625-E0HxwVvPbYMU20240305</w:t>
            </w:r>
          </w:p>
        </w:tc>
      </w:tr>
      <w:tr w:rsidR="00606F85" w:rsidRPr="005B46DC" w14:paraId="114FE1F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18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31A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67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3E9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D5F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07003070000054718-E0HxwVvPbYww20240305</w:t>
            </w:r>
          </w:p>
        </w:tc>
      </w:tr>
      <w:tr w:rsidR="00606F85" w:rsidRPr="005B46DC" w14:paraId="292A059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588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36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49D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4DD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11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05003050000055156-E0HxwVvPbZKQ20240305</w:t>
            </w:r>
          </w:p>
        </w:tc>
      </w:tr>
      <w:tr w:rsidR="00606F85" w:rsidRPr="005B46DC" w14:paraId="3AEFC7F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786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D02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565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CF2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F8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05003050000054904-E0HxwVvPbZWk20240305</w:t>
            </w:r>
          </w:p>
        </w:tc>
      </w:tr>
      <w:tr w:rsidR="00606F85" w:rsidRPr="005B46DC" w14:paraId="12AC34C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28D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941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74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D26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F48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05003050000055372-E0HxwVvPba6w20240305</w:t>
            </w:r>
          </w:p>
        </w:tc>
      </w:tr>
      <w:tr w:rsidR="00606F85" w:rsidRPr="005B46DC" w14:paraId="4F4A707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CB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53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12A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BD7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5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05003050000055631-E0HxwVvPbbFd20240305</w:t>
            </w:r>
          </w:p>
        </w:tc>
      </w:tr>
      <w:tr w:rsidR="00606F85" w:rsidRPr="005B46DC" w14:paraId="61B3362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F5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5DF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049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584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D7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05003050000055603-E0HxwVvPbbrJ20240305</w:t>
            </w:r>
          </w:p>
        </w:tc>
      </w:tr>
      <w:tr w:rsidR="00606F85" w:rsidRPr="005B46DC" w14:paraId="34343E4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0DF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C05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6E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590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42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05003050000055632-E0HxwVvPbczx20240305</w:t>
            </w:r>
          </w:p>
        </w:tc>
      </w:tr>
      <w:tr w:rsidR="00606F85" w:rsidRPr="005B46DC" w14:paraId="5071311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305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425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F1C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E6D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B3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05003050000055808-E0HxwVvPbcya20240305</w:t>
            </w:r>
          </w:p>
        </w:tc>
      </w:tr>
      <w:tr w:rsidR="00606F85" w:rsidRPr="005B46DC" w14:paraId="44208F4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69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74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CA2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3CD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220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07003070000055650-E0HxwVvPbdRf20240305</w:t>
            </w:r>
          </w:p>
        </w:tc>
      </w:tr>
      <w:tr w:rsidR="00606F85" w:rsidRPr="005B46DC" w14:paraId="506550E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730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9E4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6E2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806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BC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07003070000055650-E0HxwVvPbdRY20240305</w:t>
            </w:r>
          </w:p>
        </w:tc>
      </w:tr>
      <w:tr w:rsidR="00606F85" w:rsidRPr="005B46DC" w14:paraId="414E64E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26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12:39:53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96C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4BE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6B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E3D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07003070000055938-E0HxwVvPbdnN20240305</w:t>
            </w:r>
          </w:p>
        </w:tc>
      </w:tr>
      <w:tr w:rsidR="00606F85" w:rsidRPr="005B46DC" w14:paraId="10F2877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01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2B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CBB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5D9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14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05003050000056341-E0HxwVvPbelE20240305</w:t>
            </w:r>
          </w:p>
        </w:tc>
      </w:tr>
      <w:tr w:rsidR="00606F85" w:rsidRPr="005B46DC" w14:paraId="7209BAD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75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AD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F9B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633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A28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07003070000056464-E0HxwVvPbfvN20240305</w:t>
            </w:r>
          </w:p>
        </w:tc>
      </w:tr>
      <w:tr w:rsidR="00606F85" w:rsidRPr="005B46DC" w14:paraId="492A8B3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85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C0A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87C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D79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0D0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05003050000056110-E0HxwVvPbgsA20240305</w:t>
            </w:r>
          </w:p>
        </w:tc>
      </w:tr>
      <w:tr w:rsidR="00606F85" w:rsidRPr="005B46DC" w14:paraId="3867BA4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07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C6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A1F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9BD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14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07003070000056155-E0HxwVvPbhAN20240305</w:t>
            </w:r>
          </w:p>
        </w:tc>
      </w:tr>
      <w:tr w:rsidR="00606F85" w:rsidRPr="005B46DC" w14:paraId="4759648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F10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C04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A9D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06C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D5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07003070000056912-E0HxwVvPbhtp20240305</w:t>
            </w:r>
          </w:p>
        </w:tc>
      </w:tr>
      <w:tr w:rsidR="00606F85" w:rsidRPr="005B46DC" w14:paraId="1B11FB4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9E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60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8C1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9EA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6B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07003070000057171-E0HxwVvPbj3m20240305</w:t>
            </w:r>
          </w:p>
        </w:tc>
      </w:tr>
      <w:tr w:rsidR="00606F85" w:rsidRPr="005B46DC" w14:paraId="13166A3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652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4FE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166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495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D6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07003070000056155-E0HxwVvPbjLX20240305</w:t>
            </w:r>
          </w:p>
        </w:tc>
      </w:tr>
      <w:tr w:rsidR="00606F85" w:rsidRPr="005B46DC" w14:paraId="2F13241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70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EC0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AB2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D23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2F6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05003050000057612-E0HxwVvPbkZm20240305</w:t>
            </w:r>
          </w:p>
        </w:tc>
      </w:tr>
      <w:tr w:rsidR="00606F85" w:rsidRPr="005B46DC" w14:paraId="770B86A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68B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E11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25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E3B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DD9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05003050000057612-E0HxwVvPbkZk20240305</w:t>
            </w:r>
          </w:p>
        </w:tc>
      </w:tr>
      <w:tr w:rsidR="00606F85" w:rsidRPr="005B46DC" w14:paraId="0E07BDF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9EB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80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A8B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752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28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07003070000057429-E0HxwVvPbli520240305</w:t>
            </w:r>
          </w:p>
        </w:tc>
      </w:tr>
      <w:tr w:rsidR="00606F85" w:rsidRPr="005B46DC" w14:paraId="078680D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51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82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1F6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51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1D2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07003070000057893-E0HxwVvPbmiD20240305</w:t>
            </w:r>
          </w:p>
        </w:tc>
      </w:tr>
      <w:tr w:rsidR="00606F85" w:rsidRPr="005B46DC" w14:paraId="47962B9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6E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79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6AC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B16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97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07003070000057893-E0HxwVvPbmiB20240305</w:t>
            </w:r>
          </w:p>
        </w:tc>
      </w:tr>
      <w:tr w:rsidR="00606F85" w:rsidRPr="005B46DC" w14:paraId="1E82E26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10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E91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7B4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86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7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05003050000057971-E0HxwVvPbnkP20240305</w:t>
            </w:r>
          </w:p>
        </w:tc>
      </w:tr>
      <w:tr w:rsidR="00606F85" w:rsidRPr="005B46DC" w14:paraId="7B43FFA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27B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12:54:41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99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C30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2F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9EF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05003050000058391-E0HxwVvPboC520240305</w:t>
            </w:r>
          </w:p>
        </w:tc>
      </w:tr>
      <w:tr w:rsidR="00606F85" w:rsidRPr="005B46DC" w14:paraId="5D94185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BEF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838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0F9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9C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9A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05003050000057916-E0HxwVvPbpR020240305</w:t>
            </w:r>
          </w:p>
        </w:tc>
      </w:tr>
      <w:tr w:rsidR="00606F85" w:rsidRPr="005B46DC" w14:paraId="1869220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A0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0C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F56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33A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95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05003050000058971-E0HxwVvPbrQO20240305</w:t>
            </w:r>
          </w:p>
        </w:tc>
      </w:tr>
      <w:tr w:rsidR="00606F85" w:rsidRPr="005B46DC" w14:paraId="7DB0706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9E1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99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84A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765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137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07003070000059045-E0HxwVvPbsYZ20240305</w:t>
            </w:r>
          </w:p>
        </w:tc>
      </w:tr>
      <w:tr w:rsidR="00606F85" w:rsidRPr="005B46DC" w14:paraId="6F81E9E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234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12:59:56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9C1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83E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30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5F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07003070000059045-E0HxwVvPbsYb20240305</w:t>
            </w:r>
          </w:p>
        </w:tc>
      </w:tr>
      <w:tr w:rsidR="00606F85" w:rsidRPr="005B46DC" w14:paraId="46E56A9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60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13:00:10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D49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D54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08B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35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07003070000058970-E0HxwVvPbslp20240305</w:t>
            </w:r>
          </w:p>
        </w:tc>
      </w:tr>
      <w:tr w:rsidR="00606F85" w:rsidRPr="005B46DC" w14:paraId="48F3F2D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36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13:01:12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0C5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EA6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3CD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0D7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05003050000059494-E0HxwVvPbtwX20240305</w:t>
            </w:r>
          </w:p>
        </w:tc>
      </w:tr>
      <w:tr w:rsidR="00606F85" w:rsidRPr="005B46DC" w14:paraId="639EF00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DCB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9A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8B7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92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8C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05003050000060128-E0HxwVvPbxOD20240305</w:t>
            </w:r>
          </w:p>
        </w:tc>
      </w:tr>
      <w:tr w:rsidR="00606F85" w:rsidRPr="005B46DC" w14:paraId="4C605E0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42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D9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15E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F79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5B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07003070000059969-E0HxwVvPbxOB20240305</w:t>
            </w:r>
          </w:p>
        </w:tc>
      </w:tr>
      <w:tr w:rsidR="00606F85" w:rsidRPr="005B46DC" w14:paraId="11AEA12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02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8E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9C5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5E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F4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05003050000060127-E0HxwVvPbxO920240305</w:t>
            </w:r>
          </w:p>
        </w:tc>
      </w:tr>
      <w:tr w:rsidR="00606F85" w:rsidRPr="005B46DC" w14:paraId="408994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09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13:09:19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98A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DB0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352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911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05003050000060521-E0HxwVvPbz4X20240305</w:t>
            </w:r>
          </w:p>
        </w:tc>
      </w:tr>
      <w:tr w:rsidR="00606F85" w:rsidRPr="005B46DC" w14:paraId="328D089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98B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96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9E1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9A4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DCF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05003050000060457-E0HxwVvPbzIj20240305</w:t>
            </w:r>
          </w:p>
        </w:tc>
      </w:tr>
      <w:tr w:rsidR="00606F85" w:rsidRPr="005B46DC" w14:paraId="6F3E692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51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DCF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3AD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CE1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A0C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07003070000060588-E0HxwVvPc0Xi20240305</w:t>
            </w:r>
          </w:p>
        </w:tc>
      </w:tr>
      <w:tr w:rsidR="00606F85" w:rsidRPr="005B46DC" w14:paraId="2B888A0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F6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E8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310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CDA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54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07003070000060700-E0HxwVvPc0lo20240305</w:t>
            </w:r>
          </w:p>
        </w:tc>
      </w:tr>
      <w:tr w:rsidR="00606F85" w:rsidRPr="005B46DC" w14:paraId="1E2A14E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BED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CE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AF9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D34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1C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05003050000061177-E0HxwVvPc2Mg20240305</w:t>
            </w:r>
          </w:p>
        </w:tc>
      </w:tr>
      <w:tr w:rsidR="00606F85" w:rsidRPr="005B46DC" w14:paraId="106A671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31E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E73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7F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862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5A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07003070000060917-E0HxwVvPc31F20240305</w:t>
            </w:r>
          </w:p>
        </w:tc>
      </w:tr>
      <w:tr w:rsidR="00606F85" w:rsidRPr="005B46DC" w14:paraId="36C169B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B1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AE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209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CC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BE1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05003050000061340-E0HxwVvPc3VU20240305</w:t>
            </w:r>
          </w:p>
        </w:tc>
      </w:tr>
      <w:tr w:rsidR="00606F85" w:rsidRPr="005B46DC" w14:paraId="1AEA5FA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B1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E1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464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1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D5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07003070000061451-E0HxwVvPc5Z920240305</w:t>
            </w:r>
          </w:p>
        </w:tc>
      </w:tr>
      <w:tr w:rsidR="00606F85" w:rsidRPr="005B46DC" w14:paraId="6B7AC92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735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82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F45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A34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884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07003070000061151-E0HxwVvPc5ZF20240305</w:t>
            </w:r>
          </w:p>
        </w:tc>
      </w:tr>
      <w:tr w:rsidR="00606F85" w:rsidRPr="005B46DC" w14:paraId="4505891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FAA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44C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FA7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19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D3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07003070000061806-E0HxwVvPc6hr20240305</w:t>
            </w:r>
          </w:p>
        </w:tc>
      </w:tr>
      <w:tr w:rsidR="00606F85" w:rsidRPr="005B46DC" w14:paraId="1DCEFF2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8B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13:19:55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44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79F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FBE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B5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05003050000062230-E0HxwVvPc7sc20240305</w:t>
            </w:r>
          </w:p>
        </w:tc>
      </w:tr>
      <w:tr w:rsidR="00606F85" w:rsidRPr="005B46DC" w14:paraId="7520E2A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58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599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62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8DC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5EE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05003050000062500-E0HxwVvPc8xH20240305</w:t>
            </w:r>
          </w:p>
        </w:tc>
      </w:tr>
      <w:tr w:rsidR="00606F85" w:rsidRPr="005B46DC" w14:paraId="16995CA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BC6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2A4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0F5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CBD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54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05003050000062500-E0HxwVvPc8xF20240305</w:t>
            </w:r>
          </w:p>
        </w:tc>
      </w:tr>
      <w:tr w:rsidR="00606F85" w:rsidRPr="005B46DC" w14:paraId="5F68AC2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64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5F2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33A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7BA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CF0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07003070000062764-E0HxwVvPcAnb20240305</w:t>
            </w:r>
          </w:p>
        </w:tc>
      </w:tr>
      <w:tr w:rsidR="00606F85" w:rsidRPr="005B46DC" w14:paraId="75DDC44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92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A01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ECC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2DE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36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07003070000062869-E0HxwVvPcBJb20240305</w:t>
            </w:r>
          </w:p>
        </w:tc>
      </w:tr>
      <w:tr w:rsidR="00606F85" w:rsidRPr="005B46DC" w14:paraId="19DFAA1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3A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F33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D0C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8B4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2D7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07003070000062869-E0HxwVvPcBg620240305</w:t>
            </w:r>
          </w:p>
        </w:tc>
      </w:tr>
      <w:tr w:rsidR="00606F85" w:rsidRPr="005B46DC" w14:paraId="235D733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CE7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59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FF9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7AE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C05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07003070000063125-E0HxwVvPcCeN20240305</w:t>
            </w:r>
          </w:p>
        </w:tc>
      </w:tr>
      <w:tr w:rsidR="00606F85" w:rsidRPr="005B46DC" w14:paraId="5EAB0AB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17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0E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3F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7EF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B9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07003070000063125-E0HxwVvPcCrm20240305</w:t>
            </w:r>
          </w:p>
        </w:tc>
      </w:tr>
      <w:tr w:rsidR="00606F85" w:rsidRPr="005B46DC" w14:paraId="2829A1A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DF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EC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B5A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A8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DD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05003050000063566-E0HxwVvPcDHX20240305</w:t>
            </w:r>
          </w:p>
        </w:tc>
      </w:tr>
      <w:tr w:rsidR="00606F85" w:rsidRPr="005B46DC" w14:paraId="50600E2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96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CD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16A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93F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F9A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05003050000063566-E0HxwVvPcDHZ20240305</w:t>
            </w:r>
          </w:p>
        </w:tc>
      </w:tr>
      <w:tr w:rsidR="00606F85" w:rsidRPr="005B46DC" w14:paraId="6BFD7B4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FAB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A8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B40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480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74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07003070000063605-E0HxwVvPcFHt20240305</w:t>
            </w:r>
          </w:p>
        </w:tc>
      </w:tr>
      <w:tr w:rsidR="00606F85" w:rsidRPr="005B46DC" w14:paraId="6A1BE72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69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C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BFA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20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E2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07003070000061704-E0HxwVvPcFaZ20240305</w:t>
            </w:r>
          </w:p>
        </w:tc>
      </w:tr>
      <w:tr w:rsidR="00606F85" w:rsidRPr="005B46DC" w14:paraId="5759A1F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F1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15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89A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822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A10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07003070000063891-E0HxwVvPcG7e20240305</w:t>
            </w:r>
          </w:p>
        </w:tc>
      </w:tr>
      <w:tr w:rsidR="00606F85" w:rsidRPr="005B46DC" w14:paraId="02E61DC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AC4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518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55D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8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299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07003070000064209-E0HxwVvPcHBw20240305</w:t>
            </w:r>
          </w:p>
        </w:tc>
      </w:tr>
      <w:tr w:rsidR="00606F85" w:rsidRPr="005B46DC" w14:paraId="169F56A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993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7E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137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DC7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4E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07003070000064209-E0HxwVvPcIeV20240305</w:t>
            </w:r>
          </w:p>
        </w:tc>
      </w:tr>
      <w:tr w:rsidR="00606F85" w:rsidRPr="005B46DC" w14:paraId="2242CD7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370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4EB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21B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1B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1E2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05003050000064082-E0HxwVvPcIfe20240305</w:t>
            </w:r>
          </w:p>
        </w:tc>
      </w:tr>
      <w:tr w:rsidR="00606F85" w:rsidRPr="005B46DC" w14:paraId="77783F5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93F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51F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EFB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F7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8A8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05003050000064082-E0HxwVvPcJ7w20240305</w:t>
            </w:r>
          </w:p>
        </w:tc>
      </w:tr>
      <w:tr w:rsidR="00606F85" w:rsidRPr="005B46DC" w14:paraId="06DFECB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2AB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13:35:31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E8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D7F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C50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23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05003050000064082-E0HxwVvPcJ7u20240305</w:t>
            </w:r>
          </w:p>
        </w:tc>
      </w:tr>
      <w:tr w:rsidR="00606F85" w:rsidRPr="005B46DC" w14:paraId="0055CA5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9AF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2E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7C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843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E44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07003070000065904-E0HxwVvPcPUl20240305</w:t>
            </w:r>
          </w:p>
        </w:tc>
      </w:tr>
      <w:tr w:rsidR="00606F85" w:rsidRPr="005B46DC" w14:paraId="0C7700D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55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9C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28C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589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F54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07003070000066001-E0HxwVvPcPUn20240305</w:t>
            </w:r>
          </w:p>
        </w:tc>
      </w:tr>
      <w:tr w:rsidR="00606F85" w:rsidRPr="005B46DC" w14:paraId="1F73C2B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97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15A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405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5A6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59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07003070000065612-E0HxwVvPcPUf20240305</w:t>
            </w:r>
          </w:p>
        </w:tc>
      </w:tr>
      <w:tr w:rsidR="00606F85" w:rsidRPr="005B46DC" w14:paraId="12C7457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6C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F1C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479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400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D2F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05003050000065751-E0HxwVvPcPUd20240305</w:t>
            </w:r>
          </w:p>
        </w:tc>
      </w:tr>
      <w:tr w:rsidR="00606F85" w:rsidRPr="005B46DC" w14:paraId="442F2FC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A4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0E7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8D8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24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83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05003050000066774-E0HxwVvPcSH420240305</w:t>
            </w:r>
          </w:p>
        </w:tc>
      </w:tr>
      <w:tr w:rsidR="00606F85" w:rsidRPr="005B46DC" w14:paraId="3D676E1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0EB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03A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007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3E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79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07003070000067060-E0HxwVvPcSVv20240305</w:t>
            </w:r>
          </w:p>
        </w:tc>
      </w:tr>
      <w:tr w:rsidR="00606F85" w:rsidRPr="005B46DC" w14:paraId="1A08B03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76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B5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F61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19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324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07003070000067060-E0HxwVvPcSVx20240305</w:t>
            </w:r>
          </w:p>
        </w:tc>
      </w:tr>
      <w:tr w:rsidR="00606F85" w:rsidRPr="005B46DC" w14:paraId="4526687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9A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13:49:47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51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4DB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EBE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F4A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07003070000067438-E0HxwVvPcU9w20240305</w:t>
            </w:r>
          </w:p>
        </w:tc>
      </w:tr>
      <w:tr w:rsidR="00606F85" w:rsidRPr="005B46DC" w14:paraId="5631AFC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0B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13:49:47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9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B19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3AB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22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07003070000067438-E0HxwVvPcU9r20240305</w:t>
            </w:r>
          </w:p>
        </w:tc>
      </w:tr>
      <w:tr w:rsidR="00606F85" w:rsidRPr="005B46DC" w14:paraId="3AA56F1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19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546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BA2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55B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59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07003070000067790-E0HxwVvPcVZw20240305</w:t>
            </w:r>
          </w:p>
        </w:tc>
      </w:tr>
      <w:tr w:rsidR="00606F85" w:rsidRPr="005B46DC" w14:paraId="27F9AF4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74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432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6C5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F7F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4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07003070000067791-E0HxwVvPcVod20240305</w:t>
            </w:r>
          </w:p>
        </w:tc>
      </w:tr>
      <w:tr w:rsidR="00606F85" w:rsidRPr="005B46DC" w14:paraId="29A79BC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BC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795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F0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3BA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D3A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07003070000068182-E0HxwVvPcX4A20240305</w:t>
            </w:r>
          </w:p>
        </w:tc>
      </w:tr>
      <w:tr w:rsidR="00606F85" w:rsidRPr="005B46DC" w14:paraId="31955D8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9B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FE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8CB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0F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7C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05003050000067869-E0HxwVvPcXKR20240305</w:t>
            </w:r>
          </w:p>
        </w:tc>
      </w:tr>
      <w:tr w:rsidR="00606F85" w:rsidRPr="005B46DC" w14:paraId="1EE28CB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C86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B7A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EC3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022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1A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05003050000068608-E0HxwVvPcYwA20240305</w:t>
            </w:r>
          </w:p>
        </w:tc>
      </w:tr>
      <w:tr w:rsidR="00606F85" w:rsidRPr="005B46DC" w14:paraId="2B1EE07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EE5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48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FEA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55D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A3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05003050000068600-E0HxwVvPcZER20240305</w:t>
            </w:r>
          </w:p>
        </w:tc>
      </w:tr>
      <w:tr w:rsidR="00606F85" w:rsidRPr="005B46DC" w14:paraId="6EE2378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3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2D6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716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8A1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60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07003070000068822-E0HxwVvPcaEQ20240305</w:t>
            </w:r>
          </w:p>
        </w:tc>
      </w:tr>
      <w:tr w:rsidR="00606F85" w:rsidRPr="005B46DC" w14:paraId="18A0A49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7B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48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EBD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6F1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E8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07003070000069364-E0HxwVvPcbVa20240305</w:t>
            </w:r>
          </w:p>
        </w:tc>
      </w:tr>
      <w:tr w:rsidR="00606F85" w:rsidRPr="005B46DC" w14:paraId="3F3AFB1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23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13:59:38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D67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E2A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32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78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07003070000069504-E0HxwVvPcc9x20240305</w:t>
            </w:r>
          </w:p>
        </w:tc>
      </w:tr>
      <w:tr w:rsidR="00606F85" w:rsidRPr="005B46DC" w14:paraId="42847C6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92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36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015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823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F58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05003050000069901-E0HxwVvPcdYn20240305</w:t>
            </w:r>
          </w:p>
        </w:tc>
      </w:tr>
      <w:tr w:rsidR="00606F85" w:rsidRPr="005B46DC" w14:paraId="2D19EED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9F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6FC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CE7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DAD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212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07003070000068803-E0HxwVvPcemM20240305</w:t>
            </w:r>
          </w:p>
        </w:tc>
      </w:tr>
      <w:tr w:rsidR="00606F85" w:rsidRPr="005B46DC" w14:paraId="0EC0734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9D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75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9E8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17D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12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07003070000068803-E0HxwVvPcemO20240305</w:t>
            </w:r>
          </w:p>
        </w:tc>
      </w:tr>
      <w:tr w:rsidR="00606F85" w:rsidRPr="005B46DC" w14:paraId="670D4F0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8A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0D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39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2BE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21D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07003070000070552-E0HxwVvPcgge20240305</w:t>
            </w:r>
          </w:p>
        </w:tc>
      </w:tr>
      <w:tr w:rsidR="00606F85" w:rsidRPr="005B46DC" w14:paraId="0645E1F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DD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9B6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73B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2CC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F8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05003050000069428-E0HxwVvPch7l20240305</w:t>
            </w:r>
          </w:p>
        </w:tc>
      </w:tr>
      <w:tr w:rsidR="00606F85" w:rsidRPr="005B46DC" w14:paraId="3D5514E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9E8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D7C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3B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665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28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07003070000070210-E0HxwVvPch7n20240305</w:t>
            </w:r>
          </w:p>
        </w:tc>
      </w:tr>
      <w:tr w:rsidR="00606F85" w:rsidRPr="005B46DC" w14:paraId="4E7D512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B8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980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7A5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8EB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AE0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07003070000070868-E0HxwVvPchyF20240305</w:t>
            </w:r>
          </w:p>
        </w:tc>
      </w:tr>
      <w:tr w:rsidR="00606F85" w:rsidRPr="005B46DC" w14:paraId="54F4AA5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78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C7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6D1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D85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3D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07003070000070868-E0HxwVvPchyD20240305</w:t>
            </w:r>
          </w:p>
        </w:tc>
      </w:tr>
      <w:tr w:rsidR="00606F85" w:rsidRPr="005B46DC" w14:paraId="3D2E60B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67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82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F3B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BF6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37D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05003050000071169-E0HxwVvPciVB20240305</w:t>
            </w:r>
          </w:p>
        </w:tc>
      </w:tr>
      <w:tr w:rsidR="00606F85" w:rsidRPr="005B46DC" w14:paraId="6E965B7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21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14:08:08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B28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38E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1D0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B1D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05003050000071169-E0HxwVvPciVD20240305</w:t>
            </w:r>
          </w:p>
        </w:tc>
      </w:tr>
      <w:tr w:rsidR="00606F85" w:rsidRPr="005B46DC" w14:paraId="32676E5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DB7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579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18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3B5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D23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05003050000071463-E0HxwVvPck6Z20240305</w:t>
            </w:r>
          </w:p>
        </w:tc>
      </w:tr>
      <w:tr w:rsidR="00606F85" w:rsidRPr="005B46DC" w14:paraId="13EC3F3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B7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DCE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0B6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D3A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6D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05003050000071715-E0HxwVvPclbT20240305</w:t>
            </w:r>
          </w:p>
        </w:tc>
      </w:tr>
      <w:tr w:rsidR="00606F85" w:rsidRPr="005B46DC" w14:paraId="3BF8F28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57E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F5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477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18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9E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07003070000071431-E0HxwVvPcmWS20240305</w:t>
            </w:r>
          </w:p>
        </w:tc>
      </w:tr>
      <w:tr w:rsidR="00606F85" w:rsidRPr="005B46DC" w14:paraId="47A0B07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36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7C6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2E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808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DD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05003050000072345-E0HxwVvPcnBl20240305</w:t>
            </w:r>
          </w:p>
        </w:tc>
      </w:tr>
      <w:tr w:rsidR="00606F85" w:rsidRPr="005B46DC" w14:paraId="0F429E8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97D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2D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A22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AE8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65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07003070000072458-E0HxwVvPcnq620240305</w:t>
            </w:r>
          </w:p>
        </w:tc>
      </w:tr>
      <w:tr w:rsidR="00606F85" w:rsidRPr="005B46DC" w14:paraId="2225AFD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29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13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4F2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6B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1E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07003070000072639-E0HxwVvPcoca20240305</w:t>
            </w:r>
          </w:p>
        </w:tc>
      </w:tr>
      <w:tr w:rsidR="00606F85" w:rsidRPr="005B46DC" w14:paraId="6DD6CA9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90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2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D8B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C2A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BF6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07003070000072639-E0HxwVvPcocY20240305</w:t>
            </w:r>
          </w:p>
        </w:tc>
      </w:tr>
      <w:tr w:rsidR="00606F85" w:rsidRPr="005B46DC" w14:paraId="2681309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5D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0C7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EAE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A0E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0F7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07003070000072639-E0HxwVvPcocU20240305</w:t>
            </w:r>
          </w:p>
        </w:tc>
      </w:tr>
      <w:tr w:rsidR="00606F85" w:rsidRPr="005B46DC" w14:paraId="14897D6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CB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D04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F1F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67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F3A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07003070000072639-E0HxwVvPcocc20240305</w:t>
            </w:r>
          </w:p>
        </w:tc>
      </w:tr>
      <w:tr w:rsidR="00606F85" w:rsidRPr="005B46DC" w14:paraId="3A0C052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A3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92A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999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DA9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ED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07003070000072639-E0HxwVvPcocW20240305</w:t>
            </w:r>
          </w:p>
        </w:tc>
      </w:tr>
      <w:tr w:rsidR="00606F85" w:rsidRPr="005B46DC" w14:paraId="6844C4D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7A5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44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E8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C2D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4E7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07003070000072029-E0HxwVvPcp3G20240305</w:t>
            </w:r>
          </w:p>
        </w:tc>
      </w:tr>
      <w:tr w:rsidR="00606F85" w:rsidRPr="005B46DC" w14:paraId="6091E2A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E40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55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E72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B5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E3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05003050000072026-E0HxwVvPcp3C20240305</w:t>
            </w:r>
          </w:p>
        </w:tc>
      </w:tr>
      <w:tr w:rsidR="00606F85" w:rsidRPr="005B46DC" w14:paraId="570E80C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42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DC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FB0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7EF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4C0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07003070000072029-E0HxwVvPcp3E20240305</w:t>
            </w:r>
          </w:p>
        </w:tc>
      </w:tr>
      <w:tr w:rsidR="00606F85" w:rsidRPr="005B46DC" w14:paraId="3F2EB03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A4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14:18:02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909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F7E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587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ED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05003050000072985-E0HxwVvPcpwO20240305</w:t>
            </w:r>
          </w:p>
        </w:tc>
      </w:tr>
      <w:tr w:rsidR="00606F85" w:rsidRPr="005B46DC" w14:paraId="3F4F44E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F6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F7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E0B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EAA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CD9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05003050000073418-E0HxwVvPcrwd20240305</w:t>
            </w:r>
          </w:p>
        </w:tc>
      </w:tr>
      <w:tr w:rsidR="00606F85" w:rsidRPr="005B46DC" w14:paraId="18014C4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93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4A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250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292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8C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05003050000073663-E0HxwVvPcsh720240305</w:t>
            </w:r>
          </w:p>
        </w:tc>
      </w:tr>
      <w:tr w:rsidR="00606F85" w:rsidRPr="005B46DC" w14:paraId="520AF9B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336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010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917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119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B0C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07003070000073963-E0HxwVvPctlL20240305</w:t>
            </w:r>
          </w:p>
        </w:tc>
      </w:tr>
      <w:tr w:rsidR="00606F85" w:rsidRPr="005B46DC" w14:paraId="7BBF98B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AE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7A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A0A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8C7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DB5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05003050000074064-E0HxwVvPcu0h20240305</w:t>
            </w:r>
          </w:p>
        </w:tc>
      </w:tr>
      <w:tr w:rsidR="00606F85" w:rsidRPr="005B46DC" w14:paraId="461E19C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08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6C0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645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9DF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312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07003070000074255-E0HxwVvPcuo520240305</w:t>
            </w:r>
          </w:p>
        </w:tc>
      </w:tr>
      <w:tr w:rsidR="00606F85" w:rsidRPr="005B46DC" w14:paraId="31ADEAE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01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DA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97D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C7E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D1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07003070000074255-E0HxwVvPcuo920240305</w:t>
            </w:r>
          </w:p>
        </w:tc>
      </w:tr>
      <w:tr w:rsidR="00606F85" w:rsidRPr="005B46DC" w14:paraId="3CCB227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282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85F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ED5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DF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E5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07003070000074255-E0HxwVvPcuoB20240305</w:t>
            </w:r>
          </w:p>
        </w:tc>
      </w:tr>
      <w:tr w:rsidR="00606F85" w:rsidRPr="005B46DC" w14:paraId="26C026A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C0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85A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0B3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15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A3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07003070000074255-E0HxwVvPcuo720240305</w:t>
            </w:r>
          </w:p>
        </w:tc>
      </w:tr>
      <w:tr w:rsidR="00606F85" w:rsidRPr="005B46DC" w14:paraId="1A0D45B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76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A9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1F3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11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A1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05003050000074604-E0HxwVvPcvvS20240305</w:t>
            </w:r>
          </w:p>
        </w:tc>
      </w:tr>
      <w:tr w:rsidR="00606F85" w:rsidRPr="005B46DC" w14:paraId="68C9927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4F3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8A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49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5EF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8F4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05003050000074604-E0HxwVvPcvvY20240305</w:t>
            </w:r>
          </w:p>
        </w:tc>
      </w:tr>
      <w:tr w:rsidR="00606F85" w:rsidRPr="005B46DC" w14:paraId="7FD004E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0E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14:26:14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8C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9A6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B3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54B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05003050000074604-E0HxwVvPcvvW20240305</w:t>
            </w:r>
          </w:p>
        </w:tc>
      </w:tr>
      <w:tr w:rsidR="00606F85" w:rsidRPr="005B46DC" w14:paraId="42F9F21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043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12D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9FE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BDB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941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05003050000074604-E0HxwVvPcvvU20240305</w:t>
            </w:r>
          </w:p>
        </w:tc>
      </w:tr>
      <w:tr w:rsidR="00606F85" w:rsidRPr="005B46DC" w14:paraId="3B5852D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93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E61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AB1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735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5A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05003050000074604-E0HxwVvPcvvQ20240305</w:t>
            </w:r>
          </w:p>
        </w:tc>
      </w:tr>
      <w:tr w:rsidR="00606F85" w:rsidRPr="005B46DC" w14:paraId="7926F3A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04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F7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5BC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212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E8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07003070000074908-E0HxwVvPcxnx20240305</w:t>
            </w:r>
          </w:p>
        </w:tc>
      </w:tr>
      <w:tr w:rsidR="00606F85" w:rsidRPr="005B46DC" w14:paraId="68C16C3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276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14:29:34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98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E1C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14B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A6D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07003070000075333-E0HxwVvPczIL20240305</w:t>
            </w:r>
          </w:p>
        </w:tc>
      </w:tr>
      <w:tr w:rsidR="00606F85" w:rsidRPr="005B46DC" w14:paraId="63E072B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49A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3C5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2B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1E7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FC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05003050000075760-E0HxwVvPd1aR20240305</w:t>
            </w:r>
          </w:p>
        </w:tc>
      </w:tr>
      <w:tr w:rsidR="00606F85" w:rsidRPr="005B46DC" w14:paraId="5E4B1FC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B3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8C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399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98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0C2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07003070000075724-E0HxwVvPd1aN20240305</w:t>
            </w:r>
          </w:p>
        </w:tc>
      </w:tr>
      <w:tr w:rsidR="00606F85" w:rsidRPr="005B46DC" w14:paraId="6C39FE7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75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0E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51B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05C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CDF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05003050000075760-E0HxwVvPd1aP20240305</w:t>
            </w:r>
          </w:p>
        </w:tc>
      </w:tr>
      <w:tr w:rsidR="00606F85" w:rsidRPr="005B46DC" w14:paraId="7970E1C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AE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44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F2B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75D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137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05003050000076108-E0HxwVvPd2u720240305</w:t>
            </w:r>
          </w:p>
        </w:tc>
      </w:tr>
      <w:tr w:rsidR="00606F85" w:rsidRPr="005B46DC" w14:paraId="4DC2F65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F9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76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722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CF8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949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07003070000076060-E0HxwVvPd3wB20240305</w:t>
            </w:r>
          </w:p>
        </w:tc>
      </w:tr>
      <w:tr w:rsidR="00606F85" w:rsidRPr="005B46DC" w14:paraId="68E1823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675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02A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660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196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4B7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07003070000076060-E0HxwVvPd3w920240305</w:t>
            </w:r>
          </w:p>
        </w:tc>
      </w:tr>
      <w:tr w:rsidR="00606F85" w:rsidRPr="005B46DC" w14:paraId="35D2D97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DA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84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52D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21E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45B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05003050000076110-E0HxwVvPd3xl20240305</w:t>
            </w:r>
          </w:p>
        </w:tc>
      </w:tr>
      <w:tr w:rsidR="00606F85" w:rsidRPr="005B46DC" w14:paraId="25227BF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8F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BDF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ABA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1A9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5A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05003050000076072-E0HxwVvPd3xj20240305</w:t>
            </w:r>
          </w:p>
        </w:tc>
      </w:tr>
      <w:tr w:rsidR="00606F85" w:rsidRPr="005B46DC" w14:paraId="6056D4D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AD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158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892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841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A8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07003070000076677-E0HxwVvPd62Y20240305</w:t>
            </w:r>
          </w:p>
        </w:tc>
      </w:tr>
      <w:tr w:rsidR="00606F85" w:rsidRPr="005B46DC" w14:paraId="1646CAF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26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536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1F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71E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E91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07003070000076677-E0HxwVvPd67w20240305</w:t>
            </w:r>
          </w:p>
        </w:tc>
      </w:tr>
      <w:tr w:rsidR="00606F85" w:rsidRPr="005B46DC" w14:paraId="4CE93B2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DEC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E2E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3A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48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6DB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05003050000076698-E0HxwVvPd6w020240305</w:t>
            </w:r>
          </w:p>
        </w:tc>
      </w:tr>
      <w:tr w:rsidR="00606F85" w:rsidRPr="005B46DC" w14:paraId="082F072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86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669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5F5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2DB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F6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05003050000076698-E0HxwVvPd6w220240305</w:t>
            </w:r>
          </w:p>
        </w:tc>
      </w:tr>
      <w:tr w:rsidR="00606F85" w:rsidRPr="005B46DC" w14:paraId="1ED2DD2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225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F5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AC5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747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6B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07003070000076836-E0HxwVvPd7EX20240305</w:t>
            </w:r>
          </w:p>
        </w:tc>
      </w:tr>
      <w:tr w:rsidR="00606F85" w:rsidRPr="005B46DC" w14:paraId="5BC0556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66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53F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42A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F56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709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05003050000077188-E0HxwVvPd8Jt20240305</w:t>
            </w:r>
          </w:p>
        </w:tc>
      </w:tr>
      <w:tr w:rsidR="00606F85" w:rsidRPr="005B46DC" w14:paraId="763AA1A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5C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67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0D7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5C5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BA4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05003050000077188-E0HxwVvPd8Jr20240305</w:t>
            </w:r>
          </w:p>
        </w:tc>
      </w:tr>
      <w:tr w:rsidR="00606F85" w:rsidRPr="005B46DC" w14:paraId="2EF7F37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EF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9A0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94D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540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16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05003050000077474-E0HxwVvPdAWx20240305</w:t>
            </w:r>
          </w:p>
        </w:tc>
      </w:tr>
      <w:tr w:rsidR="00606F85" w:rsidRPr="005B46DC" w14:paraId="0BECDF8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39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6D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F85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10F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CAB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07003070000077121-E0HxwVvPdAnZ20240305</w:t>
            </w:r>
          </w:p>
        </w:tc>
      </w:tr>
      <w:tr w:rsidR="00606F85" w:rsidRPr="005B46DC" w14:paraId="4CD459B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EA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13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AF4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931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67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07003070000077793-E0HxwVvPdCrR20240305</w:t>
            </w:r>
          </w:p>
        </w:tc>
      </w:tr>
      <w:tr w:rsidR="00606F85" w:rsidRPr="005B46DC" w14:paraId="59D4225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8F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BE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571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150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6B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07003070000077793-E0HxwVvPdCrT20240305</w:t>
            </w:r>
          </w:p>
        </w:tc>
      </w:tr>
      <w:tr w:rsidR="00606F85" w:rsidRPr="005B46DC" w14:paraId="436E377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4B6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DE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497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496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7D4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05003050000077334-E0HxwVvPdCs220240305</w:t>
            </w:r>
          </w:p>
        </w:tc>
      </w:tr>
      <w:tr w:rsidR="00606F85" w:rsidRPr="005B46DC" w14:paraId="36FE952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14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27B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D2C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BA1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CF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05003050000077334-E0HxwVvPdCw920240305</w:t>
            </w:r>
          </w:p>
        </w:tc>
      </w:tr>
      <w:tr w:rsidR="00606F85" w:rsidRPr="005B46DC" w14:paraId="50DCA5A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A7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0F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726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75E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C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05003050000077334-E0HxwVvPdDBF20240305</w:t>
            </w:r>
          </w:p>
        </w:tc>
      </w:tr>
      <w:tr w:rsidR="00606F85" w:rsidRPr="005B46DC" w14:paraId="39D7D45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3AC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BE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C9E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8B4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DD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05003050000078192-E0HxwVvPdF6h20240305</w:t>
            </w:r>
          </w:p>
        </w:tc>
      </w:tr>
      <w:tr w:rsidR="00606F85" w:rsidRPr="005B46DC" w14:paraId="05D319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A1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91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40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C7A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83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05003050000078235-E0HxwVvPdF6j20240305</w:t>
            </w:r>
          </w:p>
        </w:tc>
      </w:tr>
      <w:tr w:rsidR="00606F85" w:rsidRPr="005B46DC" w14:paraId="30035FA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C16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14:39:54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89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ADB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E25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AD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07003070000078331-E0HxwVvPdFpv20240305</w:t>
            </w:r>
          </w:p>
        </w:tc>
      </w:tr>
      <w:tr w:rsidR="00606F85" w:rsidRPr="005B46DC" w14:paraId="2B243AB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68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BC2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79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894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53F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07003070000078288-E0HxwVvPdHdV20240305</w:t>
            </w:r>
          </w:p>
        </w:tc>
      </w:tr>
      <w:tr w:rsidR="00606F85" w:rsidRPr="005B46DC" w14:paraId="7BAAB15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69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FC7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E50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07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6BE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05003050000078767-E0HxwVvPdHvS20240305</w:t>
            </w:r>
          </w:p>
        </w:tc>
      </w:tr>
      <w:tr w:rsidR="00606F85" w:rsidRPr="005B46DC" w14:paraId="78EA528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65C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FB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226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B83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C8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05003050000078767-E0HxwVvPdHvQ20240305</w:t>
            </w:r>
          </w:p>
        </w:tc>
      </w:tr>
      <w:tr w:rsidR="00606F85" w:rsidRPr="005B46DC" w14:paraId="1BB2275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80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FE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8DC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E64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5F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05003050000078664-E0HxwVvPdK7g20240305</w:t>
            </w:r>
          </w:p>
        </w:tc>
      </w:tr>
      <w:tr w:rsidR="00606F85" w:rsidRPr="005B46DC" w14:paraId="596048F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7D2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57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046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1AA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B74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05003050000079907-E0HxwVvPdMmd20240305</w:t>
            </w:r>
          </w:p>
        </w:tc>
      </w:tr>
      <w:tr w:rsidR="00606F85" w:rsidRPr="005B46DC" w14:paraId="0B4495A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A5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C8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802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54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46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05003050000080055-E0HxwVvPdNLI20240305</w:t>
            </w:r>
          </w:p>
        </w:tc>
      </w:tr>
      <w:tr w:rsidR="00606F85" w:rsidRPr="005B46DC" w14:paraId="729E754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AE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199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296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C1D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2C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05003050000080135-E0HxwVvPdOFU20240305</w:t>
            </w:r>
          </w:p>
        </w:tc>
      </w:tr>
      <w:tr w:rsidR="00606F85" w:rsidRPr="005B46DC" w14:paraId="7539986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2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F5A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DD8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B0C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A9B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07003070000079578-E0HxwVvPdPXq20240305</w:t>
            </w:r>
          </w:p>
        </w:tc>
      </w:tr>
      <w:tr w:rsidR="00606F85" w:rsidRPr="005B46DC" w14:paraId="44E0FAB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214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58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A57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D1E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544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07003070000080803-E0HxwVvPdRaI20240305</w:t>
            </w:r>
          </w:p>
        </w:tc>
      </w:tr>
      <w:tr w:rsidR="00606F85" w:rsidRPr="005B46DC" w14:paraId="79A2B25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47A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5BA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35C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407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2D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07003070000080803-E0HxwVvPdRaK20240305</w:t>
            </w:r>
          </w:p>
        </w:tc>
      </w:tr>
      <w:tr w:rsidR="00606F85" w:rsidRPr="005B46DC" w14:paraId="0F05C2E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042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53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D82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99C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F9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07003070000080803-E0HxwVvPdRaM20240305</w:t>
            </w:r>
          </w:p>
        </w:tc>
      </w:tr>
      <w:tr w:rsidR="00606F85" w:rsidRPr="005B46DC" w14:paraId="7F36874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875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14:48:14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EF0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361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98D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C4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05003050000080811-E0HxwVvPdRi820240305</w:t>
            </w:r>
          </w:p>
        </w:tc>
      </w:tr>
      <w:tr w:rsidR="00606F85" w:rsidRPr="005B46DC" w14:paraId="74D27FF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273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A8B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941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990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AD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05003050000081556-E0HxwVvPdUxe20240305</w:t>
            </w:r>
          </w:p>
        </w:tc>
      </w:tr>
      <w:tr w:rsidR="00606F85" w:rsidRPr="005B46DC" w14:paraId="4CCB901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7A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00F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DDC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9B5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8C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05003050000081556-E0HxwVvPdUxg20240305</w:t>
            </w:r>
          </w:p>
        </w:tc>
      </w:tr>
      <w:tr w:rsidR="00606F85" w:rsidRPr="005B46DC" w14:paraId="57304CE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828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520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9A4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515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F9A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05003050000081412-E0HxwVvPdV4H20240305</w:t>
            </w:r>
          </w:p>
        </w:tc>
      </w:tr>
      <w:tr w:rsidR="00606F85" w:rsidRPr="005B46DC" w14:paraId="6DC92CE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C2F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14:50:38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C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5E9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A8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4AA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05003050000081412-E0HxwVvPdV4K20240305</w:t>
            </w:r>
          </w:p>
        </w:tc>
      </w:tr>
      <w:tr w:rsidR="00606F85" w:rsidRPr="005B46DC" w14:paraId="6C5D310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8F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9BD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37D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DC9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3E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05003050000081743-E0HxwVvPdVt020240305</w:t>
            </w:r>
          </w:p>
        </w:tc>
      </w:tr>
      <w:tr w:rsidR="00606F85" w:rsidRPr="005B46DC" w14:paraId="2592889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F4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F18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CAD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CC4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BE0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07003070000081309-E0HxwVvPdXeO20240305</w:t>
            </w:r>
          </w:p>
        </w:tc>
      </w:tr>
      <w:tr w:rsidR="00606F85" w:rsidRPr="005B46DC" w14:paraId="1E43395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698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89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1B6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2CA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709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05003050000082262-E0HxwVvPdYnS20240305</w:t>
            </w:r>
          </w:p>
        </w:tc>
      </w:tr>
      <w:tr w:rsidR="00606F85" w:rsidRPr="005B46DC" w14:paraId="6D90221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00E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2A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03F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00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62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07003070000082273-E0HxwVvPdYyp20240305</w:t>
            </w:r>
          </w:p>
        </w:tc>
      </w:tr>
      <w:tr w:rsidR="00606F85" w:rsidRPr="005B46DC" w14:paraId="7607557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E2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7BA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06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4CF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02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07003070000083033-E0HxwVvPdaie20240305</w:t>
            </w:r>
          </w:p>
        </w:tc>
      </w:tr>
      <w:tr w:rsidR="00606F85" w:rsidRPr="005B46DC" w14:paraId="12F4327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B2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390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909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BCC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F2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07003070000083053-E0HxwVvPdamL20240305</w:t>
            </w:r>
          </w:p>
        </w:tc>
      </w:tr>
      <w:tr w:rsidR="00606F85" w:rsidRPr="005B46DC" w14:paraId="042C1A9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C6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14:55:49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18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EEC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C7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A6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07003070000083022-E0HxwVvPdbFF20240305</w:t>
            </w:r>
          </w:p>
        </w:tc>
      </w:tr>
      <w:tr w:rsidR="00606F85" w:rsidRPr="005B46DC" w14:paraId="336D09E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F52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0B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8C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522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FA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05003050000083305-E0HxwVvPdcPk20240305</w:t>
            </w:r>
          </w:p>
        </w:tc>
      </w:tr>
      <w:tr w:rsidR="00606F85" w:rsidRPr="005B46DC" w14:paraId="2D98265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A1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D94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9CB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9C9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996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05003050000083305-E0HxwVvPdcQA20240305</w:t>
            </w:r>
          </w:p>
        </w:tc>
      </w:tr>
      <w:tr w:rsidR="00606F85" w:rsidRPr="005B46DC" w14:paraId="6B23AD8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B63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2BC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82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CFC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E2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07003070000083759-E0HxwVvPde8D20240305</w:t>
            </w:r>
          </w:p>
        </w:tc>
      </w:tr>
      <w:tr w:rsidR="00606F85" w:rsidRPr="005B46DC" w14:paraId="0C2D805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066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E4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B3D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D21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87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07003070000083759-E0HxwVvPde8H20240305</w:t>
            </w:r>
          </w:p>
        </w:tc>
      </w:tr>
      <w:tr w:rsidR="00606F85" w:rsidRPr="005B46DC" w14:paraId="077F77E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688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2F3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87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05C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E60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07003070000083759-E0HxwVvPde8M20240305</w:t>
            </w:r>
          </w:p>
        </w:tc>
      </w:tr>
      <w:tr w:rsidR="00606F85" w:rsidRPr="005B46DC" w14:paraId="6B98FFC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A4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E0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633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2E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4F3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07003070000083759-E0HxwVvPde8K20240305</w:t>
            </w:r>
          </w:p>
        </w:tc>
      </w:tr>
      <w:tr w:rsidR="00606F85" w:rsidRPr="005B46DC" w14:paraId="7A95DB3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F08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46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A0E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5E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8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07003070000083759-E0HxwVvPde8U20240305</w:t>
            </w:r>
          </w:p>
        </w:tc>
      </w:tr>
      <w:tr w:rsidR="00606F85" w:rsidRPr="005B46DC" w14:paraId="2F613BF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DC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35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257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32E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C9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07003070000083759-E0HxwVvPde8O20240305</w:t>
            </w:r>
          </w:p>
        </w:tc>
      </w:tr>
      <w:tr w:rsidR="00606F85" w:rsidRPr="005B46DC" w14:paraId="74B7B22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13B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14:59:36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90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827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008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06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05003050000084004-E0HxwVvPdfPm20240305</w:t>
            </w:r>
          </w:p>
        </w:tc>
      </w:tr>
      <w:tr w:rsidR="00606F85" w:rsidRPr="005B46DC" w14:paraId="1AF2452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6D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2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8B6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FF1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C5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05003050000083596-E0HxwVvPdgS420240305</w:t>
            </w:r>
          </w:p>
        </w:tc>
      </w:tr>
      <w:tr w:rsidR="00606F85" w:rsidRPr="005B46DC" w14:paraId="11FBD75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3DF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01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EA0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B7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DD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05003050000083596-E0HxwVvPdgVl20240305</w:t>
            </w:r>
          </w:p>
        </w:tc>
      </w:tr>
      <w:tr w:rsidR="00606F85" w:rsidRPr="005B46DC" w14:paraId="21F1CD4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70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21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8CD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C50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8F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05003050000083632-E0HxwVvPdgWw20240305</w:t>
            </w:r>
          </w:p>
        </w:tc>
      </w:tr>
      <w:tr w:rsidR="00606F85" w:rsidRPr="005B46DC" w14:paraId="3E63F8F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3DA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55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88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182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B4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05003050000083596-E0HxwVvPdgVp20240305</w:t>
            </w:r>
          </w:p>
        </w:tc>
      </w:tr>
      <w:tr w:rsidR="00606F85" w:rsidRPr="005B46DC" w14:paraId="2B87DA6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80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A38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457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DFF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CD1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05003050000083632-E0HxwVvPdgWy20240305</w:t>
            </w:r>
          </w:p>
        </w:tc>
      </w:tr>
      <w:tr w:rsidR="00606F85" w:rsidRPr="005B46DC" w14:paraId="1F18259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825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BE9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53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2BC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3E2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07003070000085030-E0HxwVvPdiG020240305</w:t>
            </w:r>
          </w:p>
        </w:tc>
      </w:tr>
      <w:tr w:rsidR="00606F85" w:rsidRPr="005B46DC" w14:paraId="444CBB0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0F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44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9D2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ECF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9D5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07003070000085030-E0HxwVvPdiFy20240305</w:t>
            </w:r>
          </w:p>
        </w:tc>
      </w:tr>
      <w:tr w:rsidR="00606F85" w:rsidRPr="005B46DC" w14:paraId="3D0D293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9E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C0F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A8D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A21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1F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07003070000085030-E0HxwVvPdiJy20240305</w:t>
            </w:r>
          </w:p>
        </w:tc>
      </w:tr>
      <w:tr w:rsidR="00606F85" w:rsidRPr="005B46DC" w14:paraId="4EFD4C5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0D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78B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930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09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558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05003050000085031-E0HxwVvPditE20240305</w:t>
            </w:r>
          </w:p>
        </w:tc>
      </w:tr>
      <w:tr w:rsidR="00606F85" w:rsidRPr="005B46DC" w14:paraId="1442DD9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DB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CB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230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D20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294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05003050000085477-E0HxwVvPdkl920240305</w:t>
            </w:r>
          </w:p>
        </w:tc>
      </w:tr>
      <w:tr w:rsidR="00606F85" w:rsidRPr="005B46DC" w14:paraId="5CC037C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983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FA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50A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E3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132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05003050000085952-E0HxwVvPdnxr20240305</w:t>
            </w:r>
          </w:p>
        </w:tc>
      </w:tr>
      <w:tr w:rsidR="00606F85" w:rsidRPr="005B46DC" w14:paraId="1EF0012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9B4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5A5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99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06E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E5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05003050000085944-E0HxwVvPdnxn20240305</w:t>
            </w:r>
          </w:p>
        </w:tc>
      </w:tr>
      <w:tr w:rsidR="00606F85" w:rsidRPr="005B46DC" w14:paraId="4E08FEF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1ED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CF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1BF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DCA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759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07003070000086153-E0HxwVvPdnxp20240305</w:t>
            </w:r>
          </w:p>
        </w:tc>
      </w:tr>
      <w:tr w:rsidR="00606F85" w:rsidRPr="005B46DC" w14:paraId="5A3F436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27A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C8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FF0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6D4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30A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05003050000086524-E0HxwVvPdpUE20240305</w:t>
            </w:r>
          </w:p>
        </w:tc>
      </w:tr>
      <w:tr w:rsidR="00606F85" w:rsidRPr="005B46DC" w14:paraId="0611FC5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79B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9E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796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19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1B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05003050000086524-E0HxwVvPdpUG20240305</w:t>
            </w:r>
          </w:p>
        </w:tc>
      </w:tr>
      <w:tr w:rsidR="00606F85" w:rsidRPr="005B46DC" w14:paraId="0D706B7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62B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90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E5F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365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24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05003050000086524-E0HxwVvPdpUK20240305</w:t>
            </w:r>
          </w:p>
        </w:tc>
      </w:tr>
      <w:tr w:rsidR="00606F85" w:rsidRPr="005B46DC" w14:paraId="256CC4E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F0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AA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71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A68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1B8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05003050000086524-E0HxwVvPdpUI20240305</w:t>
            </w:r>
          </w:p>
        </w:tc>
      </w:tr>
      <w:tr w:rsidR="00606F85" w:rsidRPr="005B46DC" w14:paraId="455DB8F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426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78F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0FE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A9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BD6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05003050000085212-E0HxwVvPdsFE20240305</w:t>
            </w:r>
          </w:p>
        </w:tc>
      </w:tr>
      <w:tr w:rsidR="00606F85" w:rsidRPr="005B46DC" w14:paraId="75FCEA4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C8A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72B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60A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BB2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CF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07003070000087255-E0HxwVvPdsMb20240305</w:t>
            </w:r>
          </w:p>
        </w:tc>
      </w:tr>
      <w:tr w:rsidR="00606F85" w:rsidRPr="005B46DC" w14:paraId="5ABF8F4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CA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5FC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0BB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713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7A9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07003070000086819-E0HxwVvPdse120240305</w:t>
            </w:r>
          </w:p>
        </w:tc>
      </w:tr>
      <w:tr w:rsidR="00606F85" w:rsidRPr="005B46DC" w14:paraId="28A9620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F44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454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57F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8A0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0C9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05003050000087087-E0HxwVvPdsrQ20240305</w:t>
            </w:r>
          </w:p>
        </w:tc>
      </w:tr>
      <w:tr w:rsidR="00606F85" w:rsidRPr="005B46DC" w14:paraId="701EEF2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A5B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80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B15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527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82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05003050000087087-E0HxwVvPdsrO20240305</w:t>
            </w:r>
          </w:p>
        </w:tc>
      </w:tr>
      <w:tr w:rsidR="00606F85" w:rsidRPr="005B46DC" w14:paraId="260E5F2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FEB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15:09:41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573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195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43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D82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05003050000087550-E0HxwVvPdvDz20240305</w:t>
            </w:r>
          </w:p>
        </w:tc>
      </w:tr>
      <w:tr w:rsidR="00606F85" w:rsidRPr="005B46DC" w14:paraId="38B8BFB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8A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AB5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424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8CC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A8D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07003070000088224-E0HxwVvPdyMJ20240305</w:t>
            </w:r>
          </w:p>
        </w:tc>
      </w:tr>
      <w:tr w:rsidR="00606F85" w:rsidRPr="005B46DC" w14:paraId="101D76E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464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91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993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F30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06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07003070000087713-E0HxwVvPdyaa20240305</w:t>
            </w:r>
          </w:p>
        </w:tc>
      </w:tr>
      <w:tr w:rsidR="00606F85" w:rsidRPr="005B46DC" w14:paraId="3FC679E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B4D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81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037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09B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F7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07003070000088907-E0HxwVvPe0s020240305</w:t>
            </w:r>
          </w:p>
        </w:tc>
      </w:tr>
      <w:tr w:rsidR="00606F85" w:rsidRPr="005B46DC" w14:paraId="50A0D60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8C3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43B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80E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FBB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D23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05003050000088701-E0HxwVvPe1yo20240305</w:t>
            </w:r>
          </w:p>
        </w:tc>
      </w:tr>
      <w:tr w:rsidR="00606F85" w:rsidRPr="005B46DC" w14:paraId="2FEC756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B8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8C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9A5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D29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D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07003070000089131-E0HxwVvPe1yu20240305</w:t>
            </w:r>
          </w:p>
        </w:tc>
      </w:tr>
      <w:tr w:rsidR="00606F85" w:rsidRPr="005B46DC" w14:paraId="589EC1B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F9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15:15:06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C6F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30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3D6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F2D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07003070000089021-E0HxwVvPe22y20240305</w:t>
            </w:r>
          </w:p>
        </w:tc>
      </w:tr>
      <w:tr w:rsidR="00606F85" w:rsidRPr="005B46DC" w14:paraId="2ACD0AF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C9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A2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C9C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AF8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D9B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05003050000088956-E0HxwVvPe23020240305</w:t>
            </w:r>
          </w:p>
        </w:tc>
      </w:tr>
      <w:tr w:rsidR="00606F85" w:rsidRPr="005B46DC" w14:paraId="46C6C13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8CE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589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BCA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08B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46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07003070000089603-E0HxwVvPe3VF20240305</w:t>
            </w:r>
          </w:p>
        </w:tc>
      </w:tr>
      <w:tr w:rsidR="00606F85" w:rsidRPr="005B46DC" w14:paraId="40485ED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E9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D07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B41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371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10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07003070000089603-E0HxwVvPe3kZ20240305</w:t>
            </w:r>
          </w:p>
        </w:tc>
      </w:tr>
      <w:tr w:rsidR="00606F85" w:rsidRPr="005B46DC" w14:paraId="05662A9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74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C13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72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3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7BC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07003070000090005-E0HxwVvPe5iV20240305</w:t>
            </w:r>
          </w:p>
        </w:tc>
      </w:tr>
      <w:tr w:rsidR="00606F85" w:rsidRPr="005B46DC" w14:paraId="01D5EC0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4CD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39C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ED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B57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965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07003070000090005-E0HxwVvPe5iT20240305</w:t>
            </w:r>
          </w:p>
        </w:tc>
      </w:tr>
      <w:tr w:rsidR="00606F85" w:rsidRPr="005B46DC" w14:paraId="74720AA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CEB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0E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5C1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8BF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342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07003070000090539-E0HxwVvPe8Ib20240305</w:t>
            </w:r>
          </w:p>
        </w:tc>
      </w:tr>
      <w:tr w:rsidR="00606F85" w:rsidRPr="005B46DC" w14:paraId="766CDDE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0CF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71F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C03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9DC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CF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07003070000090539-E0HxwVvPe8IZ20240305</w:t>
            </w:r>
          </w:p>
        </w:tc>
      </w:tr>
      <w:tr w:rsidR="00606F85" w:rsidRPr="005B46DC" w14:paraId="5A54F41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3A6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AC2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38F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A7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EE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07003070000090539-E0HxwVvPe8Id20240305</w:t>
            </w:r>
          </w:p>
        </w:tc>
      </w:tr>
      <w:tr w:rsidR="00606F85" w:rsidRPr="005B46DC" w14:paraId="7319DDB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2C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388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8CC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4E9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B55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05003050000089401-E0HxwVvPe9yC20240305</w:t>
            </w:r>
          </w:p>
        </w:tc>
      </w:tr>
      <w:tr w:rsidR="00606F85" w:rsidRPr="005B46DC" w14:paraId="6559DC1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8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D90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9C7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FF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377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07003070000091068-E0HxwVvPeBBS20240305</w:t>
            </w:r>
          </w:p>
        </w:tc>
      </w:tr>
      <w:tr w:rsidR="00606F85" w:rsidRPr="005B46DC" w14:paraId="49458B0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ADF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E56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5FE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5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07003070000091031-E0HxwVvPeCSE20240305</w:t>
            </w:r>
          </w:p>
        </w:tc>
      </w:tr>
      <w:tr w:rsidR="00606F85" w:rsidRPr="005B46DC" w14:paraId="510C0C1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516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DAE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746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A53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8E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07003070000091031-E0HxwVvPeCSC20240305</w:t>
            </w:r>
          </w:p>
        </w:tc>
      </w:tr>
      <w:tr w:rsidR="00606F85" w:rsidRPr="005B46DC" w14:paraId="0FC9B8F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D5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C9F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885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2EA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31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05003050000090809-E0HxwVvPeCmY20240305</w:t>
            </w:r>
          </w:p>
        </w:tc>
      </w:tr>
      <w:tr w:rsidR="00606F85" w:rsidRPr="005B46DC" w14:paraId="5F6F719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F21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0B3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1E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FB4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0B0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05003050000091267-E0HxwVvPeE2N20240305</w:t>
            </w:r>
          </w:p>
        </w:tc>
      </w:tr>
      <w:tr w:rsidR="00606F85" w:rsidRPr="005B46DC" w14:paraId="68996FC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E04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EA4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71E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0D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46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05003050000091267-E0HxwVvPeE2P20240305</w:t>
            </w:r>
          </w:p>
        </w:tc>
      </w:tr>
      <w:tr w:rsidR="00606F85" w:rsidRPr="005B46DC" w14:paraId="53FC674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0F9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36C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F3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E8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31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07003070000092016-E0HxwVvPeFfB20240305</w:t>
            </w:r>
          </w:p>
        </w:tc>
      </w:tr>
      <w:tr w:rsidR="00606F85" w:rsidRPr="005B46DC" w14:paraId="253A0ED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C4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A5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C1B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48D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01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05003050000091536-E0HxwVvPeFf920240305</w:t>
            </w:r>
          </w:p>
        </w:tc>
      </w:tr>
      <w:tr w:rsidR="00606F85" w:rsidRPr="005B46DC" w14:paraId="707D8C5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A4A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69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DDF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64B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2F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05003050000092387-E0HxwVvPeI1N20240305</w:t>
            </w:r>
          </w:p>
        </w:tc>
      </w:tr>
      <w:tr w:rsidR="00606F85" w:rsidRPr="005B46DC" w14:paraId="08C5D6A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8FE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22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A31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06D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3D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05003050000092736-E0HxwVvPeIdQ20240305</w:t>
            </w:r>
          </w:p>
        </w:tc>
      </w:tr>
      <w:tr w:rsidR="00606F85" w:rsidRPr="005B46DC" w14:paraId="522E5E7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CA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FFF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49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77B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122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05003050000092736-E0HxwVvPeIdO20240305</w:t>
            </w:r>
          </w:p>
        </w:tc>
      </w:tr>
      <w:tr w:rsidR="00606F85" w:rsidRPr="005B46DC" w14:paraId="316BCBA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2EE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6A2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14E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181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33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05003050000093150-E0HxwVvPeKHH20240305</w:t>
            </w:r>
          </w:p>
        </w:tc>
      </w:tr>
      <w:tr w:rsidR="00606F85" w:rsidRPr="005B46DC" w14:paraId="2F53F0A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2FF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F07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DC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6B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296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05003050000093623-E0HxwVvPeMAv20240305</w:t>
            </w:r>
          </w:p>
        </w:tc>
      </w:tr>
      <w:tr w:rsidR="00606F85" w:rsidRPr="005B46DC" w14:paraId="61682A7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A16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62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75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064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22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05003050000093623-E0HxwVvPeMAt20240305</w:t>
            </w:r>
          </w:p>
        </w:tc>
      </w:tr>
      <w:tr w:rsidR="00606F85" w:rsidRPr="005B46DC" w14:paraId="3627A01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CF8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71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33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0AD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8CD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05003050000093098-E0HxwVvPeMQG20240305</w:t>
            </w:r>
          </w:p>
        </w:tc>
      </w:tr>
      <w:tr w:rsidR="00606F85" w:rsidRPr="005B46DC" w14:paraId="5490046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94F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457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6EA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D6E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6A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05003050000093081-E0HxwVvPeMQE20240305</w:t>
            </w:r>
          </w:p>
        </w:tc>
      </w:tr>
      <w:tr w:rsidR="00606F85" w:rsidRPr="005B46DC" w14:paraId="1210D92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8D2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F1A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51E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5BB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44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05003050000094067-E0HxwVvPePUe20240305</w:t>
            </w:r>
          </w:p>
        </w:tc>
      </w:tr>
      <w:tr w:rsidR="00606F85" w:rsidRPr="005B46DC" w14:paraId="15C4863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40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93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30B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24B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5AF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05003050000094067-E0HxwVvPePUo20240305</w:t>
            </w:r>
          </w:p>
        </w:tc>
      </w:tr>
      <w:tr w:rsidR="00606F85" w:rsidRPr="005B46DC" w14:paraId="5663DA3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55E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5C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F01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19C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6BD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05003050000093748-E0HxwVvPePUa20240305</w:t>
            </w:r>
          </w:p>
        </w:tc>
      </w:tr>
      <w:tr w:rsidR="00606F85" w:rsidRPr="005B46DC" w14:paraId="344FD0B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92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0A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478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4DF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54C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05003050000094472-E0HxwVvPeQ8E20240305</w:t>
            </w:r>
          </w:p>
        </w:tc>
      </w:tr>
      <w:tr w:rsidR="00606F85" w:rsidRPr="005B46DC" w14:paraId="0B08E6A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64E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DD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1EC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83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90F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07003070000095045-E0HxwVvPeRNh20240305</w:t>
            </w:r>
          </w:p>
        </w:tc>
      </w:tr>
      <w:tr w:rsidR="00606F85" w:rsidRPr="005B46DC" w14:paraId="7702693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0C4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CC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045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1A3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1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07003070000094334-E0HxwVvPeSWT20240305</w:t>
            </w:r>
          </w:p>
        </w:tc>
      </w:tr>
      <w:tr w:rsidR="00606F85" w:rsidRPr="005B46DC" w14:paraId="6844C70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3F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15:39:16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10D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C34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6DB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6B1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05003050000095494-E0HxwVvPeUvI20240305</w:t>
            </w:r>
          </w:p>
        </w:tc>
      </w:tr>
      <w:tr w:rsidR="00606F85" w:rsidRPr="005B46DC" w14:paraId="0F27216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E1D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BDB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C95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900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47B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07003070000096067-E0HxwVvPeW0R20240305</w:t>
            </w:r>
          </w:p>
        </w:tc>
      </w:tr>
      <w:tr w:rsidR="00606F85" w:rsidRPr="005B46DC" w14:paraId="162A3AE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268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3A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790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84F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C5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05003050000095830-E0HxwVvPeWS020240305</w:t>
            </w:r>
          </w:p>
        </w:tc>
      </w:tr>
      <w:tr w:rsidR="00606F85" w:rsidRPr="005B46DC" w14:paraId="08D210A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DAB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D7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787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AFC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62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69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05003050000096301-E0HxwVvPeY5s20240305</w:t>
            </w:r>
          </w:p>
        </w:tc>
      </w:tr>
      <w:tr w:rsidR="00606F85" w:rsidRPr="005B46DC" w14:paraId="108B1074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41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5BA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004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030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1B5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05003050000095830-E0HxwVvPeZ8N20240305</w:t>
            </w:r>
          </w:p>
        </w:tc>
      </w:tr>
      <w:tr w:rsidR="00606F85" w:rsidRPr="005B46DC" w14:paraId="626F477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E8B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8A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717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000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D4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07003070000097003-E0HxwVvPebgl20240305</w:t>
            </w:r>
          </w:p>
        </w:tc>
      </w:tr>
      <w:tr w:rsidR="00606F85" w:rsidRPr="005B46DC" w14:paraId="0DEF233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9B0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773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4A8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02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B3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07003070000097436-E0HxwVvPecW920240305</w:t>
            </w:r>
          </w:p>
        </w:tc>
      </w:tr>
      <w:tr w:rsidR="00606F85" w:rsidRPr="005B46DC" w14:paraId="0CF0CC7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083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D6C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6D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CC2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66E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05003050000097242-E0HxwVvPecjk20240305</w:t>
            </w:r>
          </w:p>
        </w:tc>
      </w:tr>
      <w:tr w:rsidR="00606F85" w:rsidRPr="005B46DC" w14:paraId="237D9C8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015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1F5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C65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E11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990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07003070000098141-E0HxwVvPefE220240305</w:t>
            </w:r>
          </w:p>
        </w:tc>
      </w:tr>
      <w:tr w:rsidR="00606F85" w:rsidRPr="005B46DC" w14:paraId="63BDCEC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DD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BE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06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9D1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656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05003050000097832-E0HxwVvPefmD20240305</w:t>
            </w:r>
          </w:p>
        </w:tc>
      </w:tr>
      <w:tr w:rsidR="00606F85" w:rsidRPr="005B46DC" w14:paraId="12C7CEB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98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D69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2DE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0F0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4E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07003070000098310-E0HxwVvPegCv20240305</w:t>
            </w:r>
          </w:p>
        </w:tc>
      </w:tr>
      <w:tr w:rsidR="00606F85" w:rsidRPr="005B46DC" w14:paraId="41B5A74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BCB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929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EB2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9B7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5C7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05003050000098611-E0HxwVvPeiJl20240305</w:t>
            </w:r>
          </w:p>
        </w:tc>
      </w:tr>
      <w:tr w:rsidR="00606F85" w:rsidRPr="005B46DC" w14:paraId="3183ADF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813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017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FE5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B1C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3A9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05003050000098125-E0HxwVvPeidc20240305</w:t>
            </w:r>
          </w:p>
        </w:tc>
      </w:tr>
      <w:tr w:rsidR="00606F85" w:rsidRPr="005B46DC" w14:paraId="545379F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C70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15:51:56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7A7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A9F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FDB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038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05003050000099124-E0HxwVvPekVQ20240305</w:t>
            </w:r>
          </w:p>
        </w:tc>
      </w:tr>
      <w:tr w:rsidR="00606F85" w:rsidRPr="005B46DC" w14:paraId="6259E20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AE1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41C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9F2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5A8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ED0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05003050000099124-E0HxwVvPekiu20240305</w:t>
            </w:r>
          </w:p>
        </w:tc>
      </w:tr>
      <w:tr w:rsidR="00606F85" w:rsidRPr="005B46DC" w14:paraId="3C202C0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7D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AA1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7DE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1EE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F2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07003070000099679-E0HxwVvPemLG20240305</w:t>
            </w:r>
          </w:p>
        </w:tc>
      </w:tr>
      <w:tr w:rsidR="00606F85" w:rsidRPr="005B46DC" w14:paraId="3D35977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B2D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737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61A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CB9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034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07003070000099294-E0HxwVvPemcN20240305</w:t>
            </w:r>
          </w:p>
        </w:tc>
      </w:tr>
      <w:tr w:rsidR="00606F85" w:rsidRPr="005B46DC" w14:paraId="3C30E22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F18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2D8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159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21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A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07003070000100767-E0HxwVvPepwL20240305</w:t>
            </w:r>
          </w:p>
        </w:tc>
      </w:tr>
      <w:tr w:rsidR="00606F85" w:rsidRPr="005B46DC" w14:paraId="178943F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E9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C77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D5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37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21B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07003070000100286-E0HxwVvPepyj20240305</w:t>
            </w:r>
          </w:p>
        </w:tc>
      </w:tr>
      <w:tr w:rsidR="00606F85" w:rsidRPr="005B46DC" w14:paraId="2441FCA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51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B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6E0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D4F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DA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07003070000100286-E0HxwVvPepyg20240305</w:t>
            </w:r>
          </w:p>
        </w:tc>
      </w:tr>
      <w:tr w:rsidR="00606F85" w:rsidRPr="005B46DC" w14:paraId="5DAE3012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157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5F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13F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DE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A00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05003050000101180-E0HxwVvPesTD20240305</w:t>
            </w:r>
          </w:p>
        </w:tc>
      </w:tr>
      <w:tr w:rsidR="00606F85" w:rsidRPr="005B46DC" w14:paraId="7F750DE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0D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15:59:50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496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A14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1F7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04C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05003050000101687-E0HxwVvPeudF20240305</w:t>
            </w:r>
          </w:p>
        </w:tc>
      </w:tr>
      <w:tr w:rsidR="00606F85" w:rsidRPr="005B46DC" w14:paraId="50C2587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4FA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58B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5F8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082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2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05003050000102637-E0HxwVvPey5420240305</w:t>
            </w:r>
          </w:p>
        </w:tc>
      </w:tr>
      <w:tr w:rsidR="00606F85" w:rsidRPr="005B46DC" w14:paraId="1A2C20F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AA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EFB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31B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8C8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CB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05003050000102298-E0HxwVvPey6G20240305</w:t>
            </w:r>
          </w:p>
        </w:tc>
      </w:tr>
      <w:tr w:rsidR="00606F85" w:rsidRPr="005B46DC" w14:paraId="21943CC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0F6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99D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E33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35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E07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05003050000102298-E0HxwVvPey8d20240305</w:t>
            </w:r>
          </w:p>
        </w:tc>
      </w:tr>
      <w:tr w:rsidR="00606F85" w:rsidRPr="005B46DC" w14:paraId="3352FF3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685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FD4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B2A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097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8D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05003050000102298-E0HxwVvPey8h20240305</w:t>
            </w:r>
          </w:p>
        </w:tc>
      </w:tr>
      <w:tr w:rsidR="00606F85" w:rsidRPr="005B46DC" w14:paraId="1139E9E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19F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49B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A64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DA6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442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05003050000103282-E0HxwVvPf0Aw20240305</w:t>
            </w:r>
          </w:p>
        </w:tc>
      </w:tr>
      <w:tr w:rsidR="00606F85" w:rsidRPr="005B46DC" w14:paraId="3983EED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028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238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F9E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192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79A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05003050000103282-E0HxwVvPf0As20240305</w:t>
            </w:r>
          </w:p>
        </w:tc>
      </w:tr>
      <w:tr w:rsidR="00606F85" w:rsidRPr="005B46DC" w14:paraId="63426FD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684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D6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60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F2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57E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05003050000103282-E0HxwVvPf0Ay20240305</w:t>
            </w:r>
          </w:p>
        </w:tc>
      </w:tr>
      <w:tr w:rsidR="00606F85" w:rsidRPr="005B46DC" w14:paraId="05FD9CE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8D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3D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45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8D5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647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05003050000103282-E0HxwVvPf0B220240305</w:t>
            </w:r>
          </w:p>
        </w:tc>
      </w:tr>
      <w:tr w:rsidR="00606F85" w:rsidRPr="005B46DC" w14:paraId="5868524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F1B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718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589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8B6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F6B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678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07003070000103745-E0HxwVvPf1VE20240305</w:t>
            </w:r>
          </w:p>
        </w:tc>
      </w:tr>
      <w:tr w:rsidR="00606F85" w:rsidRPr="005B46DC" w14:paraId="71FC074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418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E7E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7F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4C7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273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07003070000104538-E0HxwVvPf3nQ20240305</w:t>
            </w:r>
          </w:p>
        </w:tc>
      </w:tr>
      <w:tr w:rsidR="00606F85" w:rsidRPr="005B46DC" w14:paraId="23569B9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0A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36C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598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687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D1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FCE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05003050000104827-E0HxwVvPf5O720240305</w:t>
            </w:r>
          </w:p>
        </w:tc>
      </w:tr>
      <w:tr w:rsidR="00606F85" w:rsidRPr="005B46DC" w14:paraId="5BE4F26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6EF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16:08:19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A60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CE6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5B6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770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07003070000104325-E0HxwVvPf5oW20240305</w:t>
            </w:r>
          </w:p>
        </w:tc>
      </w:tr>
      <w:tr w:rsidR="00606F85" w:rsidRPr="005B46DC" w14:paraId="5302EA6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2F5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C35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038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411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CA2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05003050000105584-E0HxwVvPf80I20240305</w:t>
            </w:r>
          </w:p>
        </w:tc>
      </w:tr>
      <w:tr w:rsidR="00606F85" w:rsidRPr="005B46DC" w14:paraId="6980803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50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25A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83C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5D1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8E0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05003050000105584-E0HxwVvPf80K20240305</w:t>
            </w:r>
          </w:p>
        </w:tc>
      </w:tr>
      <w:tr w:rsidR="00606F85" w:rsidRPr="005B46DC" w14:paraId="293224D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4C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EC8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229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439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C2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07003070000105722-E0HxwVvPf81820240305</w:t>
            </w:r>
          </w:p>
        </w:tc>
      </w:tr>
      <w:tr w:rsidR="00606F85" w:rsidRPr="005B46DC" w14:paraId="69FE3D2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1F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AC2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635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52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443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05003050000105728-E0HxwVvPf8cN20240305</w:t>
            </w:r>
          </w:p>
        </w:tc>
      </w:tr>
      <w:tr w:rsidR="00606F85" w:rsidRPr="005B46DC" w14:paraId="257AACA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FF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EEC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2E8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B4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17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07003070000105722-E0HxwVvPf9Na20240305</w:t>
            </w:r>
          </w:p>
        </w:tc>
      </w:tr>
      <w:tr w:rsidR="00606F85" w:rsidRPr="005B46DC" w14:paraId="09C3659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36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1B3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F71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C1F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F86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05003050000106071-E0HxwVvPf9YZ20240305</w:t>
            </w:r>
          </w:p>
        </w:tc>
      </w:tr>
      <w:tr w:rsidR="00606F85" w:rsidRPr="005B46DC" w14:paraId="6DB5C04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F15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9B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124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E37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681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05003050000107206-E0HxwVvPfDdD20240305</w:t>
            </w:r>
          </w:p>
        </w:tc>
      </w:tr>
      <w:tr w:rsidR="00606F85" w:rsidRPr="005B46DC" w14:paraId="6ECEC88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24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EC8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175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464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196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07003070000107763-E0HxwVvPfEFT20240305</w:t>
            </w:r>
          </w:p>
        </w:tc>
      </w:tr>
      <w:tr w:rsidR="00606F85" w:rsidRPr="005B46DC" w14:paraId="7BCA37B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E44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D1A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E26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C1D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497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07003070000107763-E0HxwVvPfEFR20240305</w:t>
            </w:r>
          </w:p>
        </w:tc>
      </w:tr>
      <w:tr w:rsidR="00606F85" w:rsidRPr="005B46DC" w14:paraId="6322384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1BC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996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E4C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708C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84E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07003070000107100-E0HxwVvPfFBO20240305</w:t>
            </w:r>
          </w:p>
        </w:tc>
      </w:tr>
      <w:tr w:rsidR="00606F85" w:rsidRPr="005B46DC" w14:paraId="2429CC2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221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9BB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2FF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0B7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C53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07003070000107075-E0HxwVvPfG1r20240305</w:t>
            </w:r>
          </w:p>
        </w:tc>
      </w:tr>
      <w:tr w:rsidR="00606F85" w:rsidRPr="005B46DC" w14:paraId="00915D9F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EED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FBC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F2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0A7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C8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07003070000108683-E0HxwVvPfH4w20240305</w:t>
            </w:r>
          </w:p>
        </w:tc>
      </w:tr>
      <w:tr w:rsidR="00606F85" w:rsidRPr="005B46DC" w14:paraId="2605897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5DD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2E4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E95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45E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C1E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05003050000108535-E0HxwVvPfH4g20240305</w:t>
            </w:r>
          </w:p>
        </w:tc>
      </w:tr>
      <w:tr w:rsidR="00606F85" w:rsidRPr="005B46DC" w14:paraId="3AAB878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C1C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82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E99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723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B91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07003070000109198-E0HxwVvPfIcp20240305</w:t>
            </w:r>
          </w:p>
        </w:tc>
      </w:tr>
      <w:tr w:rsidR="00606F85" w:rsidRPr="005B46DC" w14:paraId="213422E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C81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0A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A7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3D5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47B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07003070000109198-E0HxwVvPfIcn20240305</w:t>
            </w:r>
          </w:p>
        </w:tc>
      </w:tr>
      <w:tr w:rsidR="00606F85" w:rsidRPr="005B46DC" w14:paraId="186CCD2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104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DF1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740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768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F8D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695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07003070000109184-E0HxwVvPfIy220240305</w:t>
            </w:r>
          </w:p>
        </w:tc>
      </w:tr>
      <w:tr w:rsidR="00606F85" w:rsidRPr="005B46DC" w14:paraId="1371C14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15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28D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A57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9CE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C3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05003050000109725-E0HxwVvPfKgB20240305</w:t>
            </w:r>
          </w:p>
        </w:tc>
      </w:tr>
      <w:tr w:rsidR="00606F85" w:rsidRPr="005B46DC" w14:paraId="3CC5693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9E7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A3E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A87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CB1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A2C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05003050000109725-E0HxwVvPfKg920240305</w:t>
            </w:r>
          </w:p>
        </w:tc>
      </w:tr>
      <w:tr w:rsidR="00606F85" w:rsidRPr="005B46DC" w14:paraId="12E5089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0A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16:19:40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2DA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E5E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23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101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05003050000109725-E0HxwVvPfKg720240305</w:t>
            </w:r>
          </w:p>
        </w:tc>
      </w:tr>
      <w:tr w:rsidR="00606F85" w:rsidRPr="005B46DC" w14:paraId="39B89071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83C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9F2D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484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B2B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591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05003050000110339-E0HxwVvPfMht20240305</w:t>
            </w:r>
          </w:p>
        </w:tc>
      </w:tr>
      <w:tr w:rsidR="00606F85" w:rsidRPr="005B46DC" w14:paraId="451DB3B7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0F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C40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C929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FF7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3C5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05003050000110777-E0HxwVvPfNqw20240305</w:t>
            </w:r>
          </w:p>
        </w:tc>
      </w:tr>
      <w:tr w:rsidR="00606F85" w:rsidRPr="005B46DC" w14:paraId="701E932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52B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0B27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9463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5CC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FF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05003050000110777-E0HxwVvPfNqu20240305</w:t>
            </w:r>
          </w:p>
        </w:tc>
      </w:tr>
      <w:tr w:rsidR="00606F85" w:rsidRPr="005B46DC" w14:paraId="3F44323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408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356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EA1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523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DED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05003050000109709-E0HxwVvPfOCU20240305</w:t>
            </w:r>
          </w:p>
        </w:tc>
      </w:tr>
      <w:tr w:rsidR="00606F85" w:rsidRPr="005B46DC" w14:paraId="229447C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BD9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915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982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23B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369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07003070000111464-E0HxwVvPfPGE20240305</w:t>
            </w:r>
          </w:p>
        </w:tc>
      </w:tr>
      <w:tr w:rsidR="00606F85" w:rsidRPr="005B46DC" w14:paraId="7BBB8103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651F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05-Mar-2024 16:24:11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1D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866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69B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AB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07003070000111464-E0HxwVvPfPGG20240305</w:t>
            </w:r>
          </w:p>
        </w:tc>
      </w:tr>
      <w:tr w:rsidR="00606F85" w:rsidRPr="005B46DC" w14:paraId="651EADAB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3CE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A06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D51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408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245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05003050000111358-E0HxwVvPfPI920240305</w:t>
            </w:r>
          </w:p>
        </w:tc>
      </w:tr>
      <w:tr w:rsidR="00606F85" w:rsidRPr="005B46DC" w14:paraId="588E8CEC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67A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D55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77D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825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3560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05003050000111358-E0HxwVvPfPIB20240305</w:t>
            </w:r>
          </w:p>
        </w:tc>
      </w:tr>
      <w:tr w:rsidR="00606F85" w:rsidRPr="005B46DC" w14:paraId="6CCE84B0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2D0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141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1545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BA27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4BF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05003050000111992-E0HxwVvPfRJh20240305</w:t>
            </w:r>
          </w:p>
        </w:tc>
      </w:tr>
      <w:tr w:rsidR="00606F85" w:rsidRPr="005B46DC" w14:paraId="3C70D0CA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4D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53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AF52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80D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2D0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05003050000112052-E0HxwVvPfRRE20240305</w:t>
            </w:r>
          </w:p>
        </w:tc>
      </w:tr>
      <w:tr w:rsidR="00606F85" w:rsidRPr="005B46DC" w14:paraId="410E37BE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A33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041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071F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0F4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B032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05003050000112052-E0HxwVvPfRRC20240305</w:t>
            </w:r>
          </w:p>
        </w:tc>
      </w:tr>
      <w:tr w:rsidR="00606F85" w:rsidRPr="005B46DC" w14:paraId="00A6FEE8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5C1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106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865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6F9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EF70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A33B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05003050000111338-E0HxwVvPfRb020240305</w:t>
            </w:r>
          </w:p>
        </w:tc>
      </w:tr>
      <w:tr w:rsidR="00606F85" w:rsidRPr="005B46DC" w14:paraId="02D027E9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B00C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84D1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1DB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6764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61D6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07003070000112394-E0HxwVvPfRzp20240305</w:t>
            </w:r>
          </w:p>
        </w:tc>
      </w:tr>
      <w:tr w:rsidR="00606F85" w:rsidRPr="005B46DC" w14:paraId="34E94D9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CEF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B1D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B3A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ED56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C7F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05003050000112199-E0HxwVvPfSGP20240305</w:t>
            </w:r>
          </w:p>
        </w:tc>
      </w:tr>
      <w:tr w:rsidR="00606F85" w:rsidRPr="005B46DC" w14:paraId="3D533A96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60E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EBE5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5F78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700A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E343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05003050000112806-E0HxwVvPfTnK20240305</w:t>
            </w:r>
          </w:p>
        </w:tc>
      </w:tr>
      <w:tr w:rsidR="00606F85" w:rsidRPr="005B46DC" w14:paraId="45AFCC8D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5DA4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2B8E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AB4B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4BBD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7649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05003050000112806-E0HxwVvPfTnI20240305</w:t>
            </w:r>
          </w:p>
        </w:tc>
      </w:tr>
      <w:tr w:rsidR="00606F85" w:rsidRPr="005B46DC" w14:paraId="438449A5" w14:textId="77777777" w:rsidTr="00D950F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04C8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05-Mar-2024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320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8B1E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BD71" w14:textId="77777777" w:rsidR="002A67E1" w:rsidRPr="002A67E1" w:rsidRDefault="002A67E1" w:rsidP="002A67E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67E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4CBA" w14:textId="77777777" w:rsidR="002A67E1" w:rsidRPr="002A67E1" w:rsidRDefault="002A67E1" w:rsidP="002A67E1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A67E1">
              <w:rPr>
                <w:rFonts w:ascii="Arial" w:hAnsi="Arial" w:cs="Arial"/>
                <w:sz w:val="18"/>
                <w:szCs w:val="18"/>
                <w:lang w:eastAsia="en-GB"/>
              </w:rPr>
              <w:t>05003050000113189-E0HxwVvPfV2i20240305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5A1D87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5F17" w14:textId="77777777" w:rsidR="005A1D87" w:rsidRDefault="005A1D87" w:rsidP="00F2487C">
      <w:r>
        <w:separator/>
      </w:r>
    </w:p>
  </w:endnote>
  <w:endnote w:type="continuationSeparator" w:id="0">
    <w:p w14:paraId="2FD4CC68" w14:textId="77777777" w:rsidR="005A1D87" w:rsidRDefault="005A1D87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9BB7" w14:textId="77777777" w:rsidR="005A1D87" w:rsidRDefault="005A1D87" w:rsidP="00F2487C">
      <w:r>
        <w:separator/>
      </w:r>
    </w:p>
  </w:footnote>
  <w:footnote w:type="continuationSeparator" w:id="0">
    <w:p w14:paraId="0DE744F3" w14:textId="77777777" w:rsidR="005A1D87" w:rsidRDefault="005A1D87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47FCB"/>
    <w:rsid w:val="00051A8D"/>
    <w:rsid w:val="00052FAB"/>
    <w:rsid w:val="000545C5"/>
    <w:rsid w:val="00057476"/>
    <w:rsid w:val="00066ABF"/>
    <w:rsid w:val="00075FA7"/>
    <w:rsid w:val="0007685A"/>
    <w:rsid w:val="000A633D"/>
    <w:rsid w:val="000B4092"/>
    <w:rsid w:val="000C6534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67E1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9603A"/>
    <w:rsid w:val="003A3488"/>
    <w:rsid w:val="003B1160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37D9C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1D87"/>
    <w:rsid w:val="005A2A30"/>
    <w:rsid w:val="005B46DC"/>
    <w:rsid w:val="005C6A5F"/>
    <w:rsid w:val="005F5D09"/>
    <w:rsid w:val="00606F85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C1B18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068B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0FC"/>
    <w:rsid w:val="00D9554E"/>
    <w:rsid w:val="00DB1A0A"/>
    <w:rsid w:val="00DB4F95"/>
    <w:rsid w:val="00DC2FB3"/>
    <w:rsid w:val="00DC4C99"/>
    <w:rsid w:val="00DE2A8E"/>
    <w:rsid w:val="00DE4A7D"/>
    <w:rsid w:val="00E22230"/>
    <w:rsid w:val="00E25225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3F0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6">
    <w:name w:val="xl66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9">
    <w:name w:val="xl69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70">
    <w:name w:val="xl70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2A67E1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72">
    <w:name w:val="xl72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3">
    <w:name w:val="xl73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6">
    <w:name w:val="xl76"/>
    <w:basedOn w:val="Normal"/>
    <w:rsid w:val="002A67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TNME3MZR7UAA-1660285186-24745</_dlc_DocId>
    <_dlc_DocIdUrl xmlns="2dee1928-e90f-4e72-a1fb-0cdd402ef7fe">
      <Url>https://reedelsevier.sharepoint.com/sites/rehlondatp021/_layouts/15/DocIdRedir.aspx?ID=TNME3MZR7UAA-1660285186-24745</Url>
      <Description>TNME3MZR7UAA-1660285186-24745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578ADA-AE0F-47EF-8F8F-A1658317C23F}"/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31</TotalTime>
  <Pages>15</Pages>
  <Words>7450</Words>
  <Characters>42469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Sutherland, Sylvia (REHQ-LON)</cp:lastModifiedBy>
  <cp:revision>14</cp:revision>
  <cp:lastPrinted>2016-11-21T15:24:00Z</cp:lastPrinted>
  <dcterms:created xsi:type="dcterms:W3CDTF">2024-03-05T09:27:00Z</dcterms:created>
  <dcterms:modified xsi:type="dcterms:W3CDTF">2024-03-05T17:17:00Z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c6916bc1-1595-4ec3-9569-68eb2b9fb74f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