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5FFE5E4" w:rsidR="00D647F7" w:rsidRPr="00A50F83" w:rsidRDefault="00EB6670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12 March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9603A">
        <w:rPr>
          <w:sz w:val="22"/>
          <w:szCs w:val="22"/>
          <w:lang w:val="en"/>
        </w:rPr>
        <w:t>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61C7C87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EB6670" w:rsidRPr="00EB6670">
        <w:rPr>
          <w:sz w:val="22"/>
          <w:szCs w:val="22"/>
          <w:lang w:val="en"/>
        </w:rPr>
        <w:t>159,788</w:t>
      </w:r>
      <w:r w:rsidR="00EB667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11315F" w:rsidRPr="0011315F">
        <w:rPr>
          <w:sz w:val="22"/>
          <w:szCs w:val="22"/>
          <w:lang w:val="en"/>
        </w:rPr>
        <w:t>27,044,052</w:t>
      </w:r>
      <w:r w:rsidR="0011315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9B7674" w:rsidRPr="009B7674">
        <w:rPr>
          <w:sz w:val="22"/>
          <w:szCs w:val="22"/>
          <w:lang w:val="en"/>
        </w:rPr>
        <w:t>1,881,154,909</w:t>
      </w:r>
      <w:r w:rsidR="009B767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9B7674" w:rsidRPr="009B7674">
        <w:rPr>
          <w:sz w:val="22"/>
          <w:szCs w:val="22"/>
          <w:lang w:val="en"/>
        </w:rPr>
        <w:t>7,331,859</w:t>
      </w:r>
      <w:r w:rsidR="009B7674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685FA516" w:rsidR="003E0113" w:rsidRPr="00A50F83" w:rsidRDefault="00EB6670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12 March 2024 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100A5A0" w:rsidR="003E0113" w:rsidRPr="00A50F83" w:rsidRDefault="00EB667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B6670">
              <w:rPr>
                <w:rFonts w:ascii="Arial" w:hAnsi="Arial" w:cs="Arial"/>
                <w:sz w:val="22"/>
                <w:szCs w:val="22"/>
                <w:lang w:val="en"/>
              </w:rPr>
              <w:t>159,788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27974808" w:rsidR="003258FF" w:rsidRPr="00A50F83" w:rsidRDefault="00A418E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418E0">
              <w:rPr>
                <w:rFonts w:ascii="Arial" w:hAnsi="Arial" w:cs="Arial"/>
                <w:sz w:val="22"/>
                <w:szCs w:val="22"/>
                <w:lang w:val="en"/>
              </w:rPr>
              <w:t>3408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68FDA7B9" w:rsidR="003258FF" w:rsidRPr="003258FF" w:rsidRDefault="00A418E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418E0">
              <w:rPr>
                <w:rFonts w:ascii="Arial" w:hAnsi="Arial" w:cs="Arial"/>
                <w:sz w:val="22"/>
                <w:szCs w:val="22"/>
                <w:lang w:val="en"/>
              </w:rPr>
              <w:t>3362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540A04B" w:rsidR="003E0113" w:rsidRPr="00A50F83" w:rsidRDefault="00A418E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418E0">
              <w:rPr>
                <w:rFonts w:ascii="Arial" w:hAnsi="Arial" w:cs="Arial"/>
                <w:sz w:val="22"/>
                <w:szCs w:val="22"/>
                <w:lang w:val="en"/>
              </w:rPr>
              <w:t>3383.5295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280"/>
        <w:gridCol w:w="867"/>
        <w:gridCol w:w="1067"/>
        <w:gridCol w:w="960"/>
        <w:gridCol w:w="4177"/>
      </w:tblGrid>
      <w:tr w:rsidR="00FF5749" w:rsidRPr="00FF5749" w14:paraId="68D179DB" w14:textId="77777777" w:rsidTr="007F073C">
        <w:trPr>
          <w:trHeight w:val="26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6E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78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64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B6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38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FF5749" w:rsidRPr="00FF5749" w14:paraId="072B4C8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C7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36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5D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D8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E7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05003050000003877-E0I31EIuC51o20240312</w:t>
            </w:r>
          </w:p>
        </w:tc>
      </w:tr>
      <w:tr w:rsidR="00FF5749" w:rsidRPr="00FF5749" w14:paraId="7F183F5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5F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4B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24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94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37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05003050000003982-E0I31EIuC5cy20240312</w:t>
            </w:r>
          </w:p>
        </w:tc>
      </w:tr>
      <w:tr w:rsidR="00FF5749" w:rsidRPr="00FF5749" w14:paraId="04C2B0D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F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38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65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254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12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05003050000003983-E0I31EIuC8MU20240312</w:t>
            </w:r>
          </w:p>
        </w:tc>
      </w:tr>
      <w:tr w:rsidR="00FF5749" w:rsidRPr="00FF5749" w14:paraId="11B4F30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D1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E5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99F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83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FF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05003050000003973-E0I31EIuC8K120240312</w:t>
            </w:r>
          </w:p>
        </w:tc>
      </w:tr>
      <w:tr w:rsidR="00FF5749" w:rsidRPr="00FF5749" w14:paraId="00FF14F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B5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08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C9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FB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F0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05003050000003973-E0I31EIuC8Jz20240312</w:t>
            </w:r>
          </w:p>
        </w:tc>
      </w:tr>
      <w:tr w:rsidR="00FF5749" w:rsidRPr="00FF5749" w14:paraId="471D127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E0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C0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4A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7F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AA8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07003070000004455-E0I31EIuCAF620240312</w:t>
            </w:r>
          </w:p>
        </w:tc>
      </w:tr>
      <w:tr w:rsidR="00FF5749" w:rsidRPr="00FF5749" w14:paraId="74510F3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60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FA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DA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A9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DA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07003070000004418-E0I31EIuCAlf20240312</w:t>
            </w:r>
          </w:p>
        </w:tc>
      </w:tr>
      <w:tr w:rsidR="00FF5749" w:rsidRPr="00FF5749" w14:paraId="66B6681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F0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C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85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9E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8B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07003070000004418-E0I31EIuCAld20240312</w:t>
            </w:r>
          </w:p>
        </w:tc>
      </w:tr>
      <w:tr w:rsidR="00FF5749" w:rsidRPr="00FF5749" w14:paraId="5C805A3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CA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B8A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59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0E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89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07003070000004940-E0I31EIuCElp20240312</w:t>
            </w:r>
          </w:p>
        </w:tc>
      </w:tr>
      <w:tr w:rsidR="00FF5749" w:rsidRPr="00FF5749" w14:paraId="5805D51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84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4C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A8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96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BB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05003050000004613-E0I31EIuCEkl20240312</w:t>
            </w:r>
          </w:p>
        </w:tc>
      </w:tr>
      <w:tr w:rsidR="00FF5749" w:rsidRPr="00FF5749" w14:paraId="2394CA6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5E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2F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9D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59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59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05003050000004954-E0I31EIuCEkB20240312</w:t>
            </w:r>
          </w:p>
        </w:tc>
      </w:tr>
      <w:tr w:rsidR="00FF5749" w:rsidRPr="00FF5749" w14:paraId="5444D53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F9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22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3C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0F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7B6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07003070000005512-E0I31EIuCIt120240312</w:t>
            </w:r>
          </w:p>
        </w:tc>
      </w:tr>
      <w:tr w:rsidR="00FF5749" w:rsidRPr="00FF5749" w14:paraId="03EBEE9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8A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9D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06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B1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5B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07003070000006074-E0I31EIuCLXd20240312</w:t>
            </w:r>
          </w:p>
        </w:tc>
      </w:tr>
      <w:tr w:rsidR="00FF5749" w:rsidRPr="00FF5749" w14:paraId="333D98A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A0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08:09:52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BF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AE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B9F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B8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05003050000006112-E0I31EIuCLZo20240312</w:t>
            </w:r>
          </w:p>
        </w:tc>
      </w:tr>
      <w:tr w:rsidR="00FF5749" w:rsidRPr="00FF5749" w14:paraId="488F201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135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D3E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9E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2D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3E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05003050000006077-E0I31EIuCM7E20240312</w:t>
            </w:r>
          </w:p>
        </w:tc>
      </w:tr>
      <w:tr w:rsidR="00FF5749" w:rsidRPr="00FF5749" w14:paraId="0E101E1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12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D0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31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A3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C6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07003070000006075-E0I31EIuCMdN20240312</w:t>
            </w:r>
          </w:p>
        </w:tc>
      </w:tr>
      <w:tr w:rsidR="00FF5749" w:rsidRPr="00FF5749" w14:paraId="2A8734C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6A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D8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C1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7F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BB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07003070000006075-E0I31EIuCMdw20240312</w:t>
            </w:r>
          </w:p>
        </w:tc>
      </w:tr>
      <w:tr w:rsidR="00FF5749" w:rsidRPr="00FF5749" w14:paraId="692DABC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83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09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59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C5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7D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07003070000006699-E0I31EIuCPGQ20240312</w:t>
            </w:r>
          </w:p>
        </w:tc>
      </w:tr>
      <w:tr w:rsidR="00FF5749" w:rsidRPr="00FF5749" w14:paraId="57BE22F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92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51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C2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DD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47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07003070000006699-E0I31EIuCPFy20240312</w:t>
            </w:r>
          </w:p>
        </w:tc>
      </w:tr>
      <w:tr w:rsidR="00FF5749" w:rsidRPr="00FF5749" w14:paraId="7F127C3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F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E1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58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51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98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05003050000006744-E0I31EIuCPEP20240312</w:t>
            </w:r>
          </w:p>
        </w:tc>
      </w:tr>
      <w:tr w:rsidR="00FF5749" w:rsidRPr="00FF5749" w14:paraId="589C42A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D5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A8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8F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44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81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07003070000007450-E0I31EIuCSwU20240312</w:t>
            </w:r>
          </w:p>
        </w:tc>
      </w:tr>
      <w:tr w:rsidR="00FF5749" w:rsidRPr="00FF5749" w14:paraId="40027CD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C9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F5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B2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7E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A9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07003070000007649-E0I31EIuCUak20240312</w:t>
            </w:r>
          </w:p>
        </w:tc>
      </w:tr>
      <w:tr w:rsidR="00FF5749" w:rsidRPr="00FF5749" w14:paraId="638DB98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E4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816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B5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86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61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07003070000007649-E0I31EIuCUam20240312</w:t>
            </w:r>
          </w:p>
        </w:tc>
      </w:tr>
      <w:tr w:rsidR="00FF5749" w:rsidRPr="00FF5749" w14:paraId="1197D4C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1F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FE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CF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9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57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07003070000007632-E0I31EIuCUxs20240312</w:t>
            </w:r>
          </w:p>
        </w:tc>
      </w:tr>
      <w:tr w:rsidR="00FF5749" w:rsidRPr="00FF5749" w14:paraId="2401FB5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87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5A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4A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58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ED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07003070000007650-E0I31EIuCUyu20240312</w:t>
            </w:r>
          </w:p>
        </w:tc>
      </w:tr>
      <w:tr w:rsidR="00FF5749" w:rsidRPr="00FF5749" w14:paraId="490F6E9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77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42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C7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B8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D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07003070000007650-E0I31EIuCUyy20240312</w:t>
            </w:r>
          </w:p>
        </w:tc>
      </w:tr>
      <w:tr w:rsidR="00FF5749" w:rsidRPr="00FF5749" w14:paraId="0FAB603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C8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91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C4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96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E9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07003070000008360-E0I31EIuCcMw20240312</w:t>
            </w:r>
          </w:p>
        </w:tc>
      </w:tr>
      <w:tr w:rsidR="00FF5749" w:rsidRPr="00FF5749" w14:paraId="1638E50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1E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5C6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62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A6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DE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07003070000008360-E0I31EIuCcMy20240312</w:t>
            </w:r>
          </w:p>
        </w:tc>
      </w:tr>
      <w:tr w:rsidR="00FF5749" w:rsidRPr="00FF5749" w14:paraId="6DAD3AA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DB5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63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F0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4E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F5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07003070000009057-E0I31EIuCe5n20240312</w:t>
            </w:r>
          </w:p>
        </w:tc>
      </w:tr>
      <w:tr w:rsidR="00FF5749" w:rsidRPr="00FF5749" w14:paraId="53A47F2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B5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47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25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26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29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05003050000009056-E0I31EIuCfLc20240312</w:t>
            </w:r>
          </w:p>
        </w:tc>
      </w:tr>
      <w:tr w:rsidR="00FF5749" w:rsidRPr="00FF5749" w14:paraId="0CF7A1A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48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F7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18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0D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46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05003050000009056-E0I31EIuCfLe20240312</w:t>
            </w:r>
          </w:p>
        </w:tc>
      </w:tr>
      <w:tr w:rsidR="00FF5749" w:rsidRPr="00FF5749" w14:paraId="6E50B20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C3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45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E7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03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F1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05003050000009460-E0I31EIuChYC20240312</w:t>
            </w:r>
          </w:p>
        </w:tc>
      </w:tr>
      <w:tr w:rsidR="00FF5749" w:rsidRPr="00FF5749" w14:paraId="32E9F07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5C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4B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B5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14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9C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07003070000009446-E0I31EIuChY820240312</w:t>
            </w:r>
          </w:p>
        </w:tc>
      </w:tr>
      <w:tr w:rsidR="00FF5749" w:rsidRPr="00FF5749" w14:paraId="5C76AEF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BC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A3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78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99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26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07003070000009948-E0I31EIuClJY20240312</w:t>
            </w:r>
          </w:p>
        </w:tc>
      </w:tr>
      <w:tr w:rsidR="00FF5749" w:rsidRPr="00FF5749" w14:paraId="1BE754E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E9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48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A2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0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E5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07003070000009700-E0I31EIuClUg20240312</w:t>
            </w:r>
          </w:p>
        </w:tc>
      </w:tr>
      <w:tr w:rsidR="00FF5749" w:rsidRPr="00FF5749" w14:paraId="34CBCE6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F4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B1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1F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B56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5F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05003050000010128-E0I31EIuClUC20240312</w:t>
            </w:r>
          </w:p>
        </w:tc>
      </w:tr>
      <w:tr w:rsidR="00FF5749" w:rsidRPr="00FF5749" w14:paraId="4288EDC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2C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C7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D6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B0D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CD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05003050000010128-E0I31EIuClUE20240312</w:t>
            </w:r>
          </w:p>
        </w:tc>
      </w:tr>
      <w:tr w:rsidR="00FF5749" w:rsidRPr="00FF5749" w14:paraId="391ACD7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20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76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28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39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AB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07003070000010126-E0I31EIuCmMV20240312</w:t>
            </w:r>
          </w:p>
        </w:tc>
      </w:tr>
      <w:tr w:rsidR="00FF5749" w:rsidRPr="00FF5749" w14:paraId="5A6A014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56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DC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AF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C0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A7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05003050000010129-E0I31EIuCmMZ20240312</w:t>
            </w:r>
          </w:p>
        </w:tc>
      </w:tr>
      <w:tr w:rsidR="00FF5749" w:rsidRPr="00FF5749" w14:paraId="207B6E6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F0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44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D5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7C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28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05003050000010129-E0I31EIuCmMX20240312</w:t>
            </w:r>
          </w:p>
        </w:tc>
      </w:tr>
      <w:tr w:rsidR="00FF5749" w:rsidRPr="00FF5749" w14:paraId="39BBC75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6F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08:29:55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5F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C2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E6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4E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05003050000010566-E0I31EIuCq5R20240312</w:t>
            </w:r>
          </w:p>
        </w:tc>
      </w:tr>
      <w:tr w:rsidR="00FF5749" w:rsidRPr="00FF5749" w14:paraId="5A691BF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E9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F9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DB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FE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E0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07003070000010426-E0I31EIuCqiK20240312</w:t>
            </w:r>
          </w:p>
        </w:tc>
      </w:tr>
      <w:tr w:rsidR="00FF5749" w:rsidRPr="00FF5749" w14:paraId="1FFE81F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CA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74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23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67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2D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07003070000010426-E0I31EIuCqiM20240312</w:t>
            </w:r>
          </w:p>
        </w:tc>
      </w:tr>
      <w:tr w:rsidR="00FF5749" w:rsidRPr="00FF5749" w14:paraId="049CE78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CA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0E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64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D8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E8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05003050000010402-E0I31EIuCqpn20240312</w:t>
            </w:r>
          </w:p>
        </w:tc>
      </w:tr>
      <w:tr w:rsidR="00FF5749" w:rsidRPr="00FF5749" w14:paraId="634378A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80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2F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79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F1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97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05003050000011305-E0I31EIuCuN520240312</w:t>
            </w:r>
          </w:p>
        </w:tc>
      </w:tr>
      <w:tr w:rsidR="00FF5749" w:rsidRPr="00FF5749" w14:paraId="3E4BF02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9E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E3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CA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6B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52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05003050000011305-E0I31EIuCuN120240312</w:t>
            </w:r>
          </w:p>
        </w:tc>
      </w:tr>
      <w:tr w:rsidR="00FF5749" w:rsidRPr="00FF5749" w14:paraId="25BD0FB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0E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E5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8B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EF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9F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07003070000011758-E0I31EIuCz7z20240312</w:t>
            </w:r>
          </w:p>
        </w:tc>
      </w:tr>
      <w:tr w:rsidR="00FF5749" w:rsidRPr="00FF5749" w14:paraId="318EED2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B4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B3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13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17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B7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07003070000011594-E0I31EIuD0m220240312</w:t>
            </w:r>
          </w:p>
        </w:tc>
      </w:tr>
      <w:tr w:rsidR="00FF5749" w:rsidRPr="00FF5749" w14:paraId="01FBD3D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A6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75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D3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9B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FE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05003050000012098-E0I31EIuD0yQ20240312</w:t>
            </w:r>
          </w:p>
        </w:tc>
      </w:tr>
      <w:tr w:rsidR="00FF5749" w:rsidRPr="00FF5749" w14:paraId="56EDFC3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60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5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7E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42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24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05003050000012098-E0I31EIuD0yS20240312</w:t>
            </w:r>
          </w:p>
        </w:tc>
      </w:tr>
      <w:tr w:rsidR="00FF5749" w:rsidRPr="00FF5749" w14:paraId="1E379AE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08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08:38:20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92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F7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46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62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05003050000012098-E0I31EIuD0yU20240312</w:t>
            </w:r>
          </w:p>
        </w:tc>
      </w:tr>
      <w:tr w:rsidR="00FF5749" w:rsidRPr="00FF5749" w14:paraId="51B7778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25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E4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73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89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2B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05003050000012491-E0I31EIuD2y220240312</w:t>
            </w:r>
          </w:p>
        </w:tc>
      </w:tr>
      <w:tr w:rsidR="00FF5749" w:rsidRPr="00FF5749" w14:paraId="43C1F0D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2A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EA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A0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A9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46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05003050000012491-E0I31EIuD2xx20240312</w:t>
            </w:r>
          </w:p>
        </w:tc>
      </w:tr>
      <w:tr w:rsidR="00FF5749" w:rsidRPr="00FF5749" w14:paraId="3330006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17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08:40:50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C2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5E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AD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98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05003050000012342-E0I31EIuD3Nq20240312</w:t>
            </w:r>
          </w:p>
        </w:tc>
      </w:tr>
      <w:tr w:rsidR="00FF5749" w:rsidRPr="00FF5749" w14:paraId="41D5279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FE6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9B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92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3F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39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07003070000012899-E0I31EIuD5wV20240312</w:t>
            </w:r>
          </w:p>
        </w:tc>
      </w:tr>
      <w:tr w:rsidR="00FF5749" w:rsidRPr="00FF5749" w14:paraId="0EDF1BF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F56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BF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C6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5AF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A7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05003050000013040-E0I31EIuD73R20240312</w:t>
            </w:r>
          </w:p>
        </w:tc>
      </w:tr>
      <w:tr w:rsidR="00FF5749" w:rsidRPr="00FF5749" w14:paraId="6975737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AB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2A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68F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D2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F6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05003050000013040-E0I31EIuD73T20240312</w:t>
            </w:r>
          </w:p>
        </w:tc>
      </w:tr>
      <w:tr w:rsidR="00FF5749" w:rsidRPr="00FF5749" w14:paraId="603E2EF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F0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C9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F6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6F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B9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05003050000013213-E0I31EIuD8AB20240312</w:t>
            </w:r>
          </w:p>
        </w:tc>
      </w:tr>
      <w:tr w:rsidR="00FF5749" w:rsidRPr="00FF5749" w14:paraId="4862AC7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1B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68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0B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29D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D5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05003050000012941-E0I31EIuD8sV20240312</w:t>
            </w:r>
          </w:p>
        </w:tc>
      </w:tr>
      <w:tr w:rsidR="00FF5749" w:rsidRPr="00FF5749" w14:paraId="3A04E71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1A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08:46:50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45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1D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4C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81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05003050000012049-E0I31EIuD9AJ20240312</w:t>
            </w:r>
          </w:p>
        </w:tc>
      </w:tr>
      <w:tr w:rsidR="00FF5749" w:rsidRPr="00FF5749" w14:paraId="6B58742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4B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33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1B9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E0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3F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07003070000013433-E0I31EIuDAQB20240312</w:t>
            </w:r>
          </w:p>
        </w:tc>
      </w:tr>
      <w:tr w:rsidR="00FF5749" w:rsidRPr="00FF5749" w14:paraId="2C3133C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9C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05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E4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3D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FA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05003050000013481-E0I31EIuDAkI20240312</w:t>
            </w:r>
          </w:p>
        </w:tc>
      </w:tr>
      <w:tr w:rsidR="00FF5749" w:rsidRPr="00FF5749" w14:paraId="2065FE9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75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78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A5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E9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EA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07003070000013713-E0I31EIuDC1P20240312</w:t>
            </w:r>
          </w:p>
        </w:tc>
      </w:tr>
      <w:tr w:rsidR="00FF5749" w:rsidRPr="00FF5749" w14:paraId="591F334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9F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32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F9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7F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84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05003050000013481-E0I31EIuDCh920240312</w:t>
            </w:r>
          </w:p>
        </w:tc>
      </w:tr>
      <w:tr w:rsidR="00FF5749" w:rsidRPr="00FF5749" w14:paraId="104FE05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3B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33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07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4D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F7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05003050000013766-E0I31EIuDCjL20240312</w:t>
            </w:r>
          </w:p>
        </w:tc>
      </w:tr>
      <w:tr w:rsidR="00FF5749" w:rsidRPr="00FF5749" w14:paraId="555064B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1D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7F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32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B6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3A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05003050000013972-E0I31EIuDDqf20240312</w:t>
            </w:r>
          </w:p>
        </w:tc>
      </w:tr>
      <w:tr w:rsidR="00FF5749" w:rsidRPr="00FF5749" w14:paraId="04BF56D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F0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32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C8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04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9E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07003070000013910-E0I31EIuDDxw20240312</w:t>
            </w:r>
          </w:p>
        </w:tc>
      </w:tr>
      <w:tr w:rsidR="00FF5749" w:rsidRPr="00FF5749" w14:paraId="1A513E5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3C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5B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28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FD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C5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07003070000014314-E0I31EIuDFeF20240312</w:t>
            </w:r>
          </w:p>
        </w:tc>
      </w:tr>
      <w:tr w:rsidR="00FF5749" w:rsidRPr="00FF5749" w14:paraId="1923E0D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A2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2A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36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34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45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05003050000014425-E0I31EIuDG4R20240312</w:t>
            </w:r>
          </w:p>
        </w:tc>
      </w:tr>
      <w:tr w:rsidR="00FF5749" w:rsidRPr="00FF5749" w14:paraId="4A908AA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69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AB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E4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58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99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05003050000014425-E0I31EIuDG4T20240312</w:t>
            </w:r>
          </w:p>
        </w:tc>
      </w:tr>
      <w:tr w:rsidR="00FF5749" w:rsidRPr="00FF5749" w14:paraId="5AAB5BD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27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0E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54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EF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E9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07003070000014562-E0I31EIuDHTz20240312</w:t>
            </w:r>
          </w:p>
        </w:tc>
      </w:tr>
      <w:tr w:rsidR="00FF5749" w:rsidRPr="00FF5749" w14:paraId="1607FFE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FC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BB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8D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C0F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50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07003070000014802-E0I31EIuDJ5K20240312</w:t>
            </w:r>
          </w:p>
        </w:tc>
      </w:tr>
      <w:tr w:rsidR="00FF5749" w:rsidRPr="00FF5749" w14:paraId="6020D0F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52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30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E5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F2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ED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07003070000014802-E0I31EIuDJ5M20240312</w:t>
            </w:r>
          </w:p>
        </w:tc>
      </w:tr>
      <w:tr w:rsidR="00FF5749" w:rsidRPr="00FF5749" w14:paraId="7774F27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A7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A7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2D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2D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05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05003050000014938-E0I31EIuDJxw20240312</w:t>
            </w:r>
          </w:p>
        </w:tc>
      </w:tr>
      <w:tr w:rsidR="00FF5749" w:rsidRPr="00FF5749" w14:paraId="4558C07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33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08:59:23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28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8C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C63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93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07003070000014974-E0I31EIuDKJb20240312</w:t>
            </w:r>
          </w:p>
        </w:tc>
      </w:tr>
      <w:tr w:rsidR="00FF5749" w:rsidRPr="00FF5749" w14:paraId="07CA504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89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09:02:13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03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E8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5A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77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07003070000015350-E0I31EIuDN6320240312</w:t>
            </w:r>
          </w:p>
        </w:tc>
      </w:tr>
      <w:tr w:rsidR="00FF5749" w:rsidRPr="00FF5749" w14:paraId="1FFFBD2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BF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75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DB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02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75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07003070000015494-E0I31EIuDNnH20240312</w:t>
            </w:r>
          </w:p>
        </w:tc>
      </w:tr>
      <w:tr w:rsidR="00FF5749" w:rsidRPr="00FF5749" w14:paraId="3228111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A4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0E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42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E9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B6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05003050000015279-E0I31EIuDNmF20240312</w:t>
            </w:r>
          </w:p>
        </w:tc>
      </w:tr>
      <w:tr w:rsidR="00FF5749" w:rsidRPr="00FF5749" w14:paraId="67991FC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E3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C8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B2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D3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6F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05003050000015752-E0I31EIuDPby20240312</w:t>
            </w:r>
          </w:p>
        </w:tc>
      </w:tr>
      <w:tr w:rsidR="00FF5749" w:rsidRPr="00FF5749" w14:paraId="4A7A5DC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48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E2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4A0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89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B6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07003070000015680-E0I31EIuDPbQ20240312</w:t>
            </w:r>
          </w:p>
        </w:tc>
      </w:tr>
      <w:tr w:rsidR="00FF5749" w:rsidRPr="00FF5749" w14:paraId="7630F7F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3A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09:08:30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CF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A3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F7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A6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07003070000016159-E0I31EIuDTKa20240312</w:t>
            </w:r>
          </w:p>
        </w:tc>
      </w:tr>
      <w:tr w:rsidR="00FF5749" w:rsidRPr="00FF5749" w14:paraId="77293D9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F0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09:08:30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F2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8E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794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1C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05003050000016339-E0I31EIuDTKc20240312</w:t>
            </w:r>
          </w:p>
        </w:tc>
      </w:tr>
      <w:tr w:rsidR="00FF5749" w:rsidRPr="00FF5749" w14:paraId="40CC384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0A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A4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55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D7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98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05003050000016754-E0I31EIuDVSZ20240312</w:t>
            </w:r>
          </w:p>
        </w:tc>
      </w:tr>
      <w:tr w:rsidR="00FF5749" w:rsidRPr="00FF5749" w14:paraId="05E9D24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E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1E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EE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AD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13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05003050000016754-E0I31EIuDVSX20240312</w:t>
            </w:r>
          </w:p>
        </w:tc>
      </w:tr>
      <w:tr w:rsidR="00FF5749" w:rsidRPr="00FF5749" w14:paraId="5F41301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64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CF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6A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44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EC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05003050000016614-E0I31EIuDVpt20240312</w:t>
            </w:r>
          </w:p>
        </w:tc>
      </w:tr>
      <w:tr w:rsidR="00FF5749" w:rsidRPr="00FF5749" w14:paraId="4DEAE42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BA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25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73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07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6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07003070000016910-E0I31EIuDXmJ20240312</w:t>
            </w:r>
          </w:p>
        </w:tc>
      </w:tr>
      <w:tr w:rsidR="00FF5749" w:rsidRPr="00FF5749" w14:paraId="6AAEEE3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94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EC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56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9C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94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07003070000016910-E0I31EIuDXmH20240312</w:t>
            </w:r>
          </w:p>
        </w:tc>
      </w:tr>
      <w:tr w:rsidR="00FF5749" w:rsidRPr="00FF5749" w14:paraId="2278D2F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AD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06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08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30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9A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05003050000017002-E0I31EIuDYXT20240312</w:t>
            </w:r>
          </w:p>
        </w:tc>
      </w:tr>
      <w:tr w:rsidR="00FF5749" w:rsidRPr="00FF5749" w14:paraId="1E869EA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02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03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76E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D2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6E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07003070000017669-E0I31EIuDbpl20240312</w:t>
            </w:r>
          </w:p>
        </w:tc>
      </w:tr>
      <w:tr w:rsidR="00FF5749" w:rsidRPr="00FF5749" w14:paraId="6B03E8E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D2B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A2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D1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22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63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07003070000017669-E0I31EIuDbpj20240312</w:t>
            </w:r>
          </w:p>
        </w:tc>
      </w:tr>
      <w:tr w:rsidR="00FF5749" w:rsidRPr="00FF5749" w14:paraId="742F86F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DC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75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E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E7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71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07003070000017669-E0I31EIuDbpn20240312</w:t>
            </w:r>
          </w:p>
        </w:tc>
      </w:tr>
      <w:tr w:rsidR="00FF5749" w:rsidRPr="00FF5749" w14:paraId="16F7107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5D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09:20:55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01F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58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31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B6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05003050000017981-E0I31EIuDddl20240312</w:t>
            </w:r>
          </w:p>
        </w:tc>
      </w:tr>
      <w:tr w:rsidR="00FF5749" w:rsidRPr="00FF5749" w14:paraId="6B4E8AD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76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09:25:12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5C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05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F44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5F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05003050000018620-E0I31EIuDgZm20240312</w:t>
            </w:r>
          </w:p>
        </w:tc>
      </w:tr>
      <w:tr w:rsidR="00FF5749" w:rsidRPr="00FF5749" w14:paraId="4AEDE1F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CE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09:25:12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EB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C1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81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D0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05003050000018620-E0I31EIuDgZk20240312</w:t>
            </w:r>
          </w:p>
        </w:tc>
      </w:tr>
      <w:tr w:rsidR="00FF5749" w:rsidRPr="00FF5749" w14:paraId="324F1C5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B0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654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0C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B0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E2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07003070000018658-E0I31EIuDh3c20240312</w:t>
            </w:r>
          </w:p>
        </w:tc>
      </w:tr>
      <w:tr w:rsidR="00FF5749" w:rsidRPr="00FF5749" w14:paraId="7896239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3D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EB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BE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64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20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07003070000018857-E0I31EIuDiJt20240312</w:t>
            </w:r>
          </w:p>
        </w:tc>
      </w:tr>
      <w:tr w:rsidR="00FF5749" w:rsidRPr="00FF5749" w14:paraId="7FE8315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488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DD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9F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B6F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BA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07003070000018857-E0I31EIuDiJe20240312</w:t>
            </w:r>
          </w:p>
        </w:tc>
      </w:tr>
      <w:tr w:rsidR="00FF5749" w:rsidRPr="00FF5749" w14:paraId="43419C7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E4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D69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27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5A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14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05003050000019254-E0I31EIuDjzR20240312</w:t>
            </w:r>
          </w:p>
        </w:tc>
      </w:tr>
      <w:tr w:rsidR="00FF5749" w:rsidRPr="00FF5749" w14:paraId="2AE453B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05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EC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C7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20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AA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05003050000019254-E0I31EIuDjzT20240312</w:t>
            </w:r>
          </w:p>
        </w:tc>
      </w:tr>
      <w:tr w:rsidR="00FF5749" w:rsidRPr="00FF5749" w14:paraId="3C09290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EC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98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46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66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0D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05003050000019254-E0I31EIuDjzV20240312</w:t>
            </w:r>
          </w:p>
        </w:tc>
      </w:tr>
      <w:tr w:rsidR="00FF5749" w:rsidRPr="00FF5749" w14:paraId="5D1072E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DB8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6A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E9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A4F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53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05003050000019254-E0I31EIuDjzX20240312</w:t>
            </w:r>
          </w:p>
        </w:tc>
      </w:tr>
      <w:tr w:rsidR="00FF5749" w:rsidRPr="00FF5749" w14:paraId="021578B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B5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73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9E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D24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62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05003050000019492-E0I31EIuDl6v20240312</w:t>
            </w:r>
          </w:p>
        </w:tc>
      </w:tr>
      <w:tr w:rsidR="00FF5749" w:rsidRPr="00FF5749" w14:paraId="4B43532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39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E3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8B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56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AC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07003070000019515-E0I31EIuDlb620240312</w:t>
            </w:r>
          </w:p>
        </w:tc>
      </w:tr>
      <w:tr w:rsidR="00FF5749" w:rsidRPr="00FF5749" w14:paraId="433801A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92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72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0E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9F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9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07003070000019810-E0I31EIuDngD20240312</w:t>
            </w:r>
          </w:p>
        </w:tc>
      </w:tr>
      <w:tr w:rsidR="00FF5749" w:rsidRPr="00FF5749" w14:paraId="68111C1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D8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23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E4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EE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23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07003070000019810-E0I31EIuDngH20240312</w:t>
            </w:r>
          </w:p>
        </w:tc>
      </w:tr>
      <w:tr w:rsidR="00FF5749" w:rsidRPr="00FF5749" w14:paraId="771952C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DA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09:35:04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7E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B2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E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A2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07003070000019408-E0I31EIuDoD420240312</w:t>
            </w:r>
          </w:p>
        </w:tc>
      </w:tr>
      <w:tr w:rsidR="00FF5749" w:rsidRPr="00FF5749" w14:paraId="7BAD40A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8F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A2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10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9D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ED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07003070000019408-E0I31EIuDoD220240312</w:t>
            </w:r>
          </w:p>
        </w:tc>
      </w:tr>
      <w:tr w:rsidR="00FF5749" w:rsidRPr="00FF5749" w14:paraId="14A7964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38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DD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31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89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02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07003070000019991-E0I31EIuDpIs20240312</w:t>
            </w:r>
          </w:p>
        </w:tc>
      </w:tr>
      <w:tr w:rsidR="00FF5749" w:rsidRPr="00FF5749" w14:paraId="53113A3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B6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A5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16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FE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FA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07003070000020199-E0I31EIuDqpC20240312</w:t>
            </w:r>
          </w:p>
        </w:tc>
      </w:tr>
      <w:tr w:rsidR="00FF5749" w:rsidRPr="00FF5749" w14:paraId="352DE89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B32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FB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39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B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58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07003070000020388-E0I31EIuDrcW20240312</w:t>
            </w:r>
          </w:p>
        </w:tc>
      </w:tr>
      <w:tr w:rsidR="00FF5749" w:rsidRPr="00FF5749" w14:paraId="0F2E39A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C9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73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61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3F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0E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07003070000020388-E0I31EIuDrcU20240312</w:t>
            </w:r>
          </w:p>
        </w:tc>
      </w:tr>
      <w:tr w:rsidR="00FF5749" w:rsidRPr="00FF5749" w14:paraId="72E7589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84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AB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D8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19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CB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05003050000020055-E0I31EIuDrvF20240312</w:t>
            </w:r>
          </w:p>
        </w:tc>
      </w:tr>
      <w:tr w:rsidR="00FF5749" w:rsidRPr="00FF5749" w14:paraId="5532E09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36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D6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22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E5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FE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07003070000020773-E0I31EIuDtYZ20240312</w:t>
            </w:r>
          </w:p>
        </w:tc>
      </w:tr>
      <w:tr w:rsidR="00FF5749" w:rsidRPr="00FF5749" w14:paraId="453D894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32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F9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36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CE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EE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07003070000020773-E0I31EIuDtYX20240312</w:t>
            </w:r>
          </w:p>
        </w:tc>
      </w:tr>
      <w:tr w:rsidR="00FF5749" w:rsidRPr="00FF5749" w14:paraId="79D8C5E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E2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FF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AF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C8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24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05003050000020707-E0I31EIuDuKL20240312</w:t>
            </w:r>
          </w:p>
        </w:tc>
      </w:tr>
      <w:tr w:rsidR="00FF5749" w:rsidRPr="00FF5749" w14:paraId="4241254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72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0F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6DF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2B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92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07003070000021149-E0I31EIuDwE320240312</w:t>
            </w:r>
          </w:p>
        </w:tc>
      </w:tr>
      <w:tr w:rsidR="00FF5749" w:rsidRPr="00FF5749" w14:paraId="1674493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10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09:47:39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33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8C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A16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C6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07003070000021060-E0I31EIuDxyW20240312</w:t>
            </w:r>
          </w:p>
        </w:tc>
      </w:tr>
      <w:tr w:rsidR="00FF5749" w:rsidRPr="00FF5749" w14:paraId="40B380A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FCA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70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C1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0F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D5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07003070000021355-E0I31EIuDy5c20240312</w:t>
            </w:r>
          </w:p>
        </w:tc>
      </w:tr>
      <w:tr w:rsidR="00FF5749" w:rsidRPr="00FF5749" w14:paraId="5861A57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68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19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83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6E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61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07003070000021468-E0I31EIuDzWa20240312</w:t>
            </w:r>
          </w:p>
        </w:tc>
      </w:tr>
      <w:tr w:rsidR="00FF5749" w:rsidRPr="00FF5749" w14:paraId="0172E18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75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09:50:50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F4A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12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CC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2A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07003070000021019-E0I31EIuE0x020240312</w:t>
            </w:r>
          </w:p>
        </w:tc>
      </w:tr>
      <w:tr w:rsidR="00FF5749" w:rsidRPr="00FF5749" w14:paraId="39EAF27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54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F4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4B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8E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D0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05003050000021678-E0I31EIuE0yn20240312</w:t>
            </w:r>
          </w:p>
        </w:tc>
      </w:tr>
      <w:tr w:rsidR="00FF5749" w:rsidRPr="00FF5749" w14:paraId="5ED93E5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13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65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F8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C5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62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07003070000021817-E0I31EIuE15W20240312</w:t>
            </w:r>
          </w:p>
        </w:tc>
      </w:tr>
      <w:tr w:rsidR="00FF5749" w:rsidRPr="00FF5749" w14:paraId="1DE187F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D8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66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776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E1A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024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07003070000021817-E0I31EIuE15U20240312</w:t>
            </w:r>
          </w:p>
        </w:tc>
      </w:tr>
      <w:tr w:rsidR="00FF5749" w:rsidRPr="00FF5749" w14:paraId="4CB5F8E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9F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B8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B7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F1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DF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05003050000021281-E0I31EIuE1bE20240312</w:t>
            </w:r>
          </w:p>
        </w:tc>
      </w:tr>
      <w:tr w:rsidR="00FF5749" w:rsidRPr="00FF5749" w14:paraId="3BD7291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48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17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80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8E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D8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07003070000021614-E0I31EIuE1rn20240312</w:t>
            </w:r>
          </w:p>
        </w:tc>
      </w:tr>
      <w:tr w:rsidR="00FF5749" w:rsidRPr="00FF5749" w14:paraId="0FA96C5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DE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72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C2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55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46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07003070000021614-E0I31EIuE1rZ20240312</w:t>
            </w:r>
          </w:p>
        </w:tc>
      </w:tr>
      <w:tr w:rsidR="00FF5749" w:rsidRPr="00FF5749" w14:paraId="41FBA5D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DA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A7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AA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83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60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07003070000021614-E0I31EIuE29V20240312</w:t>
            </w:r>
          </w:p>
        </w:tc>
      </w:tr>
      <w:tr w:rsidR="00FF5749" w:rsidRPr="00FF5749" w14:paraId="617A45D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BC3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60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86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77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80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07003070000021614-E0I31EIuE29T20240312</w:t>
            </w:r>
          </w:p>
        </w:tc>
      </w:tr>
      <w:tr w:rsidR="00FF5749" w:rsidRPr="00FF5749" w14:paraId="5A85AB5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73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24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8D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B4E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2A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05003050000022091-E0I31EIuE2mC20240312</w:t>
            </w:r>
          </w:p>
        </w:tc>
      </w:tr>
      <w:tr w:rsidR="00FF5749" w:rsidRPr="00FF5749" w14:paraId="307FDD6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AE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47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0D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97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8B9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05003050000022092-E0I31EIuE3vj20240312</w:t>
            </w:r>
          </w:p>
        </w:tc>
      </w:tr>
      <w:tr w:rsidR="00FF5749" w:rsidRPr="00FF5749" w14:paraId="3FE9200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A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0D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444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716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17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05003050000022391-E0I31EIuE5Se20240312</w:t>
            </w:r>
          </w:p>
        </w:tc>
      </w:tr>
      <w:tr w:rsidR="00FF5749" w:rsidRPr="00FF5749" w14:paraId="3A7631A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60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F0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49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04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E7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05003050000022240-E0I31EIuE5TF20240312</w:t>
            </w:r>
          </w:p>
        </w:tc>
      </w:tr>
      <w:tr w:rsidR="00FF5749" w:rsidRPr="00FF5749" w14:paraId="4A86A14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28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D2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BA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9B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05003050000022422-E0I31EIuE5m720240312</w:t>
            </w:r>
          </w:p>
        </w:tc>
      </w:tr>
      <w:tr w:rsidR="00FF5749" w:rsidRPr="00FF5749" w14:paraId="571C183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96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9D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20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F6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9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07003070000022531-E0I31EIuE73e20240312</w:t>
            </w:r>
          </w:p>
        </w:tc>
      </w:tr>
      <w:tr w:rsidR="00FF5749" w:rsidRPr="00FF5749" w14:paraId="4722D39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E3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14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FB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9B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6F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05003050000022405-E0I31EIuE81H20240312</w:t>
            </w:r>
          </w:p>
        </w:tc>
      </w:tr>
      <w:tr w:rsidR="00FF5749" w:rsidRPr="00FF5749" w14:paraId="4773794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0B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09:59:35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47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07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FD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73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05003050000022405-E0I31EIuE9Ho20240312</w:t>
            </w:r>
          </w:p>
        </w:tc>
      </w:tr>
      <w:tr w:rsidR="00FF5749" w:rsidRPr="00FF5749" w14:paraId="6F73598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FF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F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22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C5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53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05003050000022910-E0I31EIuEAQE20240312</w:t>
            </w:r>
          </w:p>
        </w:tc>
      </w:tr>
      <w:tr w:rsidR="00FF5749" w:rsidRPr="00FF5749" w14:paraId="5743DD0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DB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30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98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94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43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05003050000022795-E0I31EIuEAwP20240312</w:t>
            </w:r>
          </w:p>
        </w:tc>
      </w:tr>
      <w:tr w:rsidR="00FF5749" w:rsidRPr="00FF5749" w14:paraId="366A49B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9D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58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7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D3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50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05003050000022795-E0I31EIuEAwN20240312</w:t>
            </w:r>
          </w:p>
        </w:tc>
      </w:tr>
      <w:tr w:rsidR="00FF5749" w:rsidRPr="00FF5749" w14:paraId="22A15FD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6C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BB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C1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C5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C2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07003070000022951-E0I31EIuEBRa20240312</w:t>
            </w:r>
          </w:p>
        </w:tc>
      </w:tr>
      <w:tr w:rsidR="00FF5749" w:rsidRPr="00FF5749" w14:paraId="7053CD5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AB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51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25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62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8C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07003070000023160-E0I31EIuEDLR20240312</w:t>
            </w:r>
          </w:p>
        </w:tc>
      </w:tr>
      <w:tr w:rsidR="00FF5749" w:rsidRPr="00FF5749" w14:paraId="0C8D8F0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A3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52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7E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AE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FC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07003070000023415-E0I31EIuEFGM20240312</w:t>
            </w:r>
          </w:p>
        </w:tc>
      </w:tr>
      <w:tr w:rsidR="00FF5749" w:rsidRPr="00FF5749" w14:paraId="7BF6762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F4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20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FE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80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2A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07003070000023415-E0I31EIuEFGI20240312</w:t>
            </w:r>
          </w:p>
        </w:tc>
      </w:tr>
      <w:tr w:rsidR="00FF5749" w:rsidRPr="00FF5749" w14:paraId="1F5127B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9BA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B4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A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CA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E0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07003070000023415-E0I31EIuEFGK20240312</w:t>
            </w:r>
          </w:p>
        </w:tc>
      </w:tr>
      <w:tr w:rsidR="00FF5749" w:rsidRPr="00FF5749" w14:paraId="6921440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86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5D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24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F6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11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05003050000023413-E0I31EIuEFYV20240312</w:t>
            </w:r>
          </w:p>
        </w:tc>
      </w:tr>
      <w:tr w:rsidR="00FF5749" w:rsidRPr="00FF5749" w14:paraId="4E08BB3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15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7F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E4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EC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53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05003050000023413-E0I31EIuEFYT20240312</w:t>
            </w:r>
          </w:p>
        </w:tc>
      </w:tr>
      <w:tr w:rsidR="00FF5749" w:rsidRPr="00FF5749" w14:paraId="5BBA0E0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79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6C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00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EE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05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05003050000023879-E0I31EIuEIP520240312</w:t>
            </w:r>
          </w:p>
        </w:tc>
      </w:tr>
      <w:tr w:rsidR="00FF5749" w:rsidRPr="00FF5749" w14:paraId="52AB5B1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2F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3B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7C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57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0CD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05003050000023879-E0I31EIuEITB20240312</w:t>
            </w:r>
          </w:p>
        </w:tc>
      </w:tr>
      <w:tr w:rsidR="00FF5749" w:rsidRPr="00FF5749" w14:paraId="59A4B65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4F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10:08:23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4D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7E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6E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B0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05003050000023766-E0I31EIuEJ8Q20240312</w:t>
            </w:r>
          </w:p>
        </w:tc>
      </w:tr>
      <w:tr w:rsidR="00FF5749" w:rsidRPr="00FF5749" w14:paraId="4B42130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83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10:10:13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7C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02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8F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F3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07003070000023939-E0I31EIuEKHP20240312</w:t>
            </w:r>
          </w:p>
        </w:tc>
      </w:tr>
      <w:tr w:rsidR="00FF5749" w:rsidRPr="00FF5749" w14:paraId="550B5BF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2A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10:11:35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BA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D39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59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15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07003070000024044-E0I31EIuELIp20240312</w:t>
            </w:r>
          </w:p>
        </w:tc>
      </w:tr>
      <w:tr w:rsidR="00FF5749" w:rsidRPr="00FF5749" w14:paraId="1723D5F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35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10:16:26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D6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02F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D5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A2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07003070000023765-E0I31EIuEOzI20240312</w:t>
            </w:r>
          </w:p>
        </w:tc>
      </w:tr>
      <w:tr w:rsidR="00FF5749" w:rsidRPr="00FF5749" w14:paraId="3AD0672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A9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60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E5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F5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B6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07003070000023765-E0I31EIuEOzK20240312</w:t>
            </w:r>
          </w:p>
        </w:tc>
      </w:tr>
      <w:tr w:rsidR="00FF5749" w:rsidRPr="00FF5749" w14:paraId="32484B1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3D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69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AF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DF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97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07003070000024239-E0I31EIuEOwC20240312</w:t>
            </w:r>
          </w:p>
        </w:tc>
      </w:tr>
      <w:tr w:rsidR="00FF5749" w:rsidRPr="00FF5749" w14:paraId="1FCFF31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80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10:19:05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07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95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6B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97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07003070000025026-E0I31EIuEQu420240312</w:t>
            </w:r>
          </w:p>
        </w:tc>
      </w:tr>
      <w:tr w:rsidR="00FF5749" w:rsidRPr="00FF5749" w14:paraId="7D0AB1E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F9B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10:19:05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BF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E9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8C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A4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07003070000025026-E0I31EIuEQu720240312</w:t>
            </w:r>
          </w:p>
        </w:tc>
      </w:tr>
      <w:tr w:rsidR="00FF5749" w:rsidRPr="00FF5749" w14:paraId="0324FD2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CB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10:22:15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4C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04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80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63F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07003070000025477-E0I31EIuETOq20240312</w:t>
            </w:r>
          </w:p>
        </w:tc>
      </w:tr>
      <w:tr w:rsidR="00FF5749" w:rsidRPr="00FF5749" w14:paraId="396F6C7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B09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10:22:15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6E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57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0A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9B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07003070000025477-E0I31EIuETOs20240312</w:t>
            </w:r>
          </w:p>
        </w:tc>
      </w:tr>
      <w:tr w:rsidR="00FF5749" w:rsidRPr="00FF5749" w14:paraId="59C9938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0D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66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29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F8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F8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07003070000025343-E0I31EIuETZv20240312</w:t>
            </w:r>
          </w:p>
        </w:tc>
      </w:tr>
      <w:tr w:rsidR="00FF5749" w:rsidRPr="00FF5749" w14:paraId="24BEFC9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93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10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54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71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2F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07003070000025867-E0I31EIuEXTL20240312</w:t>
            </w:r>
          </w:p>
        </w:tc>
      </w:tr>
      <w:tr w:rsidR="00FF5749" w:rsidRPr="00FF5749" w14:paraId="172209A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8B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10:28:03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C6A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D6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D5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83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07003070000025695-E0I31EIuEXXo20240312</w:t>
            </w:r>
          </w:p>
        </w:tc>
      </w:tr>
      <w:tr w:rsidR="00FF5749" w:rsidRPr="00FF5749" w14:paraId="5DC7F43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62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0F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37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766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09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07003070000026195-E0I31EIuEYtz20240312</w:t>
            </w:r>
          </w:p>
        </w:tc>
      </w:tr>
      <w:tr w:rsidR="00FF5749" w:rsidRPr="00FF5749" w14:paraId="3CD91F5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0F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8E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3D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7D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00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07003070000025657-E0I31EIuEZ9620240312</w:t>
            </w:r>
          </w:p>
        </w:tc>
      </w:tr>
      <w:tr w:rsidR="00FF5749" w:rsidRPr="00FF5749" w14:paraId="2B201C2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65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4E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28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0B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C0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07003070000026412-E0I31EIuEZbu20240312</w:t>
            </w:r>
          </w:p>
        </w:tc>
      </w:tr>
      <w:tr w:rsidR="00FF5749" w:rsidRPr="00FF5749" w14:paraId="45E6C0C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7B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B5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51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CA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B1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07003070000026412-E0I31EIuEZbw20240312</w:t>
            </w:r>
          </w:p>
        </w:tc>
      </w:tr>
      <w:tr w:rsidR="00FF5749" w:rsidRPr="00FF5749" w14:paraId="2C6F3E7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9A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90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5F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B0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AB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07003070000026651-E0I31EIuEav420240312</w:t>
            </w:r>
          </w:p>
        </w:tc>
      </w:tr>
      <w:tr w:rsidR="00FF5749" w:rsidRPr="00FF5749" w14:paraId="6C4BF11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9E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89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72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5C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87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07003070000026866-E0I31EIuEcc920240312</w:t>
            </w:r>
          </w:p>
        </w:tc>
      </w:tr>
      <w:tr w:rsidR="00FF5749" w:rsidRPr="00FF5749" w14:paraId="5B554F5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1F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AA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57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B2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3B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07003070000026737-E0I31EIuEcc320240312</w:t>
            </w:r>
          </w:p>
        </w:tc>
      </w:tr>
      <w:tr w:rsidR="00FF5749" w:rsidRPr="00FF5749" w14:paraId="68569C0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B2D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D4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9B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D8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22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05003050000027128-E0I31EIuEdbu20240312</w:t>
            </w:r>
          </w:p>
        </w:tc>
      </w:tr>
      <w:tr w:rsidR="00FF5749" w:rsidRPr="00FF5749" w14:paraId="171B6A4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65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10:38:05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1F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A1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E28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4D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07003070000027285-E0I31EIuEekY20240312</w:t>
            </w:r>
          </w:p>
        </w:tc>
      </w:tr>
      <w:tr w:rsidR="00FF5749" w:rsidRPr="00FF5749" w14:paraId="3B2ABB1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D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10:40:46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0D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47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67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B2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05003050000027735-E0I31EIuEh6k20240312</w:t>
            </w:r>
          </w:p>
        </w:tc>
      </w:tr>
      <w:tr w:rsidR="00FF5749" w:rsidRPr="00FF5749" w14:paraId="2C0D033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41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10:42:28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B4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08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43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E1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05003050000028051-E0I31EIuEiRI20240312</w:t>
            </w:r>
          </w:p>
        </w:tc>
      </w:tr>
      <w:tr w:rsidR="00FF5749" w:rsidRPr="00FF5749" w14:paraId="4D5DC61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2B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10:45:11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06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7F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2BF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AF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07003070000028368-E0I31EIuEk5I20240312</w:t>
            </w:r>
          </w:p>
        </w:tc>
      </w:tr>
      <w:tr w:rsidR="00FF5749" w:rsidRPr="00FF5749" w14:paraId="33B06A9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C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35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71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D7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D3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07003070000028664-E0I31EIuElEn20240312</w:t>
            </w:r>
          </w:p>
        </w:tc>
      </w:tr>
      <w:tr w:rsidR="00FF5749" w:rsidRPr="00FF5749" w14:paraId="1749F81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EFE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A6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07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2D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09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07003070000028664-E0I31EIuElEp20240312</w:t>
            </w:r>
          </w:p>
        </w:tc>
      </w:tr>
      <w:tr w:rsidR="00FF5749" w:rsidRPr="00FF5749" w14:paraId="1B2B02E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CB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72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A4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16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77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07003070000028664-E0I31EIuElEr20240312</w:t>
            </w:r>
          </w:p>
        </w:tc>
      </w:tr>
      <w:tr w:rsidR="00FF5749" w:rsidRPr="00FF5749" w14:paraId="3A8BB3D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45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96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8A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CD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DD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05003050000029007-E0I31EIuEn1F20240312</w:t>
            </w:r>
          </w:p>
        </w:tc>
      </w:tr>
      <w:tr w:rsidR="00FF5749" w:rsidRPr="00FF5749" w14:paraId="38003BE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3BA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D7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B4A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5B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19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07003070000029093-E0I31EIuEp4f20240312</w:t>
            </w:r>
          </w:p>
        </w:tc>
      </w:tr>
      <w:tr w:rsidR="00FF5749" w:rsidRPr="00FF5749" w14:paraId="7933F15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BF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9C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C7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E7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52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05003050000028948-E0I31EIuEpYh20240312</w:t>
            </w:r>
          </w:p>
        </w:tc>
      </w:tr>
      <w:tr w:rsidR="00FF5749" w:rsidRPr="00FF5749" w14:paraId="24B7277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07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0C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4D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6A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71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05003050000029026-E0I31EIuEpyC20240312</w:t>
            </w:r>
          </w:p>
        </w:tc>
      </w:tr>
      <w:tr w:rsidR="00FF5749" w:rsidRPr="00FF5749" w14:paraId="47E5A6C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8D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9B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414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CD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95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05003050000029311-E0I31EIuEpyG20240312</w:t>
            </w:r>
          </w:p>
        </w:tc>
      </w:tr>
      <w:tr w:rsidR="00FF5749" w:rsidRPr="00FF5749" w14:paraId="6A23951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15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E6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37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33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C0E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05003050000029311-E0I31EIuEpyJ20240312</w:t>
            </w:r>
          </w:p>
        </w:tc>
      </w:tr>
      <w:tr w:rsidR="00FF5749" w:rsidRPr="00FF5749" w14:paraId="48A6AAD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7E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F1F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3F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FF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1A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05003050000030058-E0I31EIuEthv20240312</w:t>
            </w:r>
          </w:p>
        </w:tc>
      </w:tr>
      <w:tr w:rsidR="00FF5749" w:rsidRPr="00FF5749" w14:paraId="17A0CA3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1B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10:59:57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40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B6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31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57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05003050000030292-E0I31EIuEuqa20240312</w:t>
            </w:r>
          </w:p>
        </w:tc>
      </w:tr>
      <w:tr w:rsidR="00FF5749" w:rsidRPr="00FF5749" w14:paraId="367E3BE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EF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B4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FD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A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B4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07003070000029851-E0I31EIuEv2120240312</w:t>
            </w:r>
          </w:p>
        </w:tc>
      </w:tr>
      <w:tr w:rsidR="00FF5749" w:rsidRPr="00FF5749" w14:paraId="79FED38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FF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C7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48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50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0F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07003070000029851-E0I31EIuEv2320240312</w:t>
            </w:r>
          </w:p>
        </w:tc>
      </w:tr>
      <w:tr w:rsidR="00FF5749" w:rsidRPr="00FF5749" w14:paraId="47A9C03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64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3B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79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C9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D4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05003050000029614-E0I31EIuEvRT20240312</w:t>
            </w:r>
          </w:p>
        </w:tc>
      </w:tr>
      <w:tr w:rsidR="00FF5749" w:rsidRPr="00FF5749" w14:paraId="5162AE5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DF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BD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A0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FC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7A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07003070000030634-E0I31EIuEzrO20240312</w:t>
            </w:r>
          </w:p>
        </w:tc>
      </w:tr>
      <w:tr w:rsidR="00FF5749" w:rsidRPr="00FF5749" w14:paraId="721D665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DB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87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22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D1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28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05003050000030573-E0I31EIuF0An20240312</w:t>
            </w:r>
          </w:p>
        </w:tc>
      </w:tr>
      <w:tr w:rsidR="00FF5749" w:rsidRPr="00FF5749" w14:paraId="6BD8D21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4D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15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E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A5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CC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07003070000030635-E0I31EIuF0kA20240312</w:t>
            </w:r>
          </w:p>
        </w:tc>
      </w:tr>
      <w:tr w:rsidR="00FF5749" w:rsidRPr="00FF5749" w14:paraId="4435918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74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6E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65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77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0D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07003070000030888-E0I31EIuF0kC20240312</w:t>
            </w:r>
          </w:p>
        </w:tc>
      </w:tr>
      <w:tr w:rsidR="00FF5749" w:rsidRPr="00FF5749" w14:paraId="0AA5B73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0A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AE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18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6A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18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05003050000031382-E0I31EIuF0ph20240312</w:t>
            </w:r>
          </w:p>
        </w:tc>
      </w:tr>
      <w:tr w:rsidR="00FF5749" w:rsidRPr="00FF5749" w14:paraId="192DD0B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ED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11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CC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5A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A18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05003050000031250-E0I31EIuF16320240312</w:t>
            </w:r>
          </w:p>
        </w:tc>
      </w:tr>
      <w:tr w:rsidR="00FF5749" w:rsidRPr="00FF5749" w14:paraId="6359D92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EA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11:09:59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97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FA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80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36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05003050000031250-E0I31EIuF16120240312</w:t>
            </w:r>
          </w:p>
        </w:tc>
      </w:tr>
      <w:tr w:rsidR="00FF5749" w:rsidRPr="00FF5749" w14:paraId="5258304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7F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11:15:10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10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9E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54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2B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05003050000031889-E0I31EIuF4im20240312</w:t>
            </w:r>
          </w:p>
        </w:tc>
      </w:tr>
      <w:tr w:rsidR="00FF5749" w:rsidRPr="00FF5749" w14:paraId="3F9DF17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F7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11:15:10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60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28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6A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39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05003050000031796-E0I31EIuF4ig20240312</w:t>
            </w:r>
          </w:p>
        </w:tc>
      </w:tr>
      <w:tr w:rsidR="00FF5749" w:rsidRPr="00FF5749" w14:paraId="3A44224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71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11:15:42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2D6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30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94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1F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05003050000031629-E0I31EIuF5Bo20240312</w:t>
            </w:r>
          </w:p>
        </w:tc>
      </w:tr>
      <w:tr w:rsidR="00FF5749" w:rsidRPr="00FF5749" w14:paraId="56A8992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E5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11:18:57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9C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E9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66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F6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07003070000032413-E0I31EIuF7MR20240312</w:t>
            </w:r>
          </w:p>
        </w:tc>
      </w:tr>
      <w:tr w:rsidR="00FF5749" w:rsidRPr="00FF5749" w14:paraId="3C5E10E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D2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11:19:45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71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A4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94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176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05003050000032427-E0I31EIuF81j20240312</w:t>
            </w:r>
          </w:p>
        </w:tc>
      </w:tr>
      <w:tr w:rsidR="00FF5749" w:rsidRPr="00FF5749" w14:paraId="36F8E34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28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11:19:45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9FC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C2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E7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3C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05003050000032486-E0I31EIuF81n20240312</w:t>
            </w:r>
          </w:p>
        </w:tc>
      </w:tr>
      <w:tr w:rsidR="00FF5749" w:rsidRPr="00FF5749" w14:paraId="247B4F0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7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9B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1E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C6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93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05003050000032486-E0I31EIuF8IA20240312</w:t>
            </w:r>
          </w:p>
        </w:tc>
      </w:tr>
      <w:tr w:rsidR="00FF5749" w:rsidRPr="00FF5749" w14:paraId="6EDCEBC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B3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11:21:00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E8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EE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11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17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07003070000032158-E0I31EIuF99L20240312</w:t>
            </w:r>
          </w:p>
        </w:tc>
      </w:tr>
      <w:tr w:rsidR="00FF5749" w:rsidRPr="00FF5749" w14:paraId="4E97044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F0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3D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E0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BF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A2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05003050000032673-E0I31EIuF9Kx20240312</w:t>
            </w:r>
          </w:p>
        </w:tc>
      </w:tr>
      <w:tr w:rsidR="00FF5749" w:rsidRPr="00FF5749" w14:paraId="73C2988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F7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11:24:43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15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80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7E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0E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07003070000033105-E0I31EIuFBv320240312</w:t>
            </w:r>
          </w:p>
        </w:tc>
      </w:tr>
      <w:tr w:rsidR="00FF5749" w:rsidRPr="00FF5749" w14:paraId="00984D0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0D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11:24:43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60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BD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E4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A6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07003070000033105-E0I31EIuFBv120240312</w:t>
            </w:r>
          </w:p>
        </w:tc>
      </w:tr>
      <w:tr w:rsidR="00FF5749" w:rsidRPr="00FF5749" w14:paraId="74A9F3D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16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11:28:24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84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D7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DA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9D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05003050000033490-E0I31EIuFF6B20240312</w:t>
            </w:r>
          </w:p>
        </w:tc>
      </w:tr>
      <w:tr w:rsidR="00FF5749" w:rsidRPr="00FF5749" w14:paraId="3656678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11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C9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51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90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04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07003070000033890-E0I31EIuFFdm20240312</w:t>
            </w:r>
          </w:p>
        </w:tc>
      </w:tr>
      <w:tr w:rsidR="00FF5749" w:rsidRPr="00FF5749" w14:paraId="0BD6019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F1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CE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0D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9E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58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05003050000034336-E0I31EIuFIPN20240312</w:t>
            </w:r>
          </w:p>
        </w:tc>
      </w:tr>
      <w:tr w:rsidR="00FF5749" w:rsidRPr="00FF5749" w14:paraId="6D545F6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8F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16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EB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3D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A7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07003070000034369-E0I31EIuFIPL20240312</w:t>
            </w:r>
          </w:p>
        </w:tc>
      </w:tr>
      <w:tr w:rsidR="00FF5749" w:rsidRPr="00FF5749" w14:paraId="3C7109D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02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59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BF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D5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0E3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05003050000034260-E0I31EIuFIPF20240312</w:t>
            </w:r>
          </w:p>
        </w:tc>
      </w:tr>
      <w:tr w:rsidR="00FF5749" w:rsidRPr="00FF5749" w14:paraId="674CD79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E1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05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CF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64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25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05003050000035014-E0I31EIuFL2h20240312</w:t>
            </w:r>
          </w:p>
        </w:tc>
      </w:tr>
      <w:tr w:rsidR="00FF5749" w:rsidRPr="00FF5749" w14:paraId="512C660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82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6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000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890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70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05003050000034636-E0I31EIuFL2b20240312</w:t>
            </w:r>
          </w:p>
        </w:tc>
      </w:tr>
      <w:tr w:rsidR="00FF5749" w:rsidRPr="00FF5749" w14:paraId="4D0622D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EE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74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FA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37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82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07003070000034694-E0I31EIuFL2d20240312</w:t>
            </w:r>
          </w:p>
        </w:tc>
      </w:tr>
      <w:tr w:rsidR="00FF5749" w:rsidRPr="00FF5749" w14:paraId="55B3807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8A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46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E1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CE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319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07003070000034370-E0I31EIuFLLJ20240312</w:t>
            </w:r>
          </w:p>
        </w:tc>
      </w:tr>
      <w:tr w:rsidR="00FF5749" w:rsidRPr="00FF5749" w14:paraId="33A0CDE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013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66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A6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7A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1C9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05003050000034206-E0I31EIuFLLD20240312</w:t>
            </w:r>
          </w:p>
        </w:tc>
      </w:tr>
      <w:tr w:rsidR="00FF5749" w:rsidRPr="00FF5749" w14:paraId="170770C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E2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32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32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2D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E77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05003050000034206-E0I31EIuFLLF20240312</w:t>
            </w:r>
          </w:p>
        </w:tc>
      </w:tr>
      <w:tr w:rsidR="00FF5749" w:rsidRPr="00FF5749" w14:paraId="00B968A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9D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E5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AE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C9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AE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05003050000035199-E0I31EIuFLva20240312</w:t>
            </w:r>
          </w:p>
        </w:tc>
      </w:tr>
      <w:tr w:rsidR="00FF5749" w:rsidRPr="00FF5749" w14:paraId="163608A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E8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66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4B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CF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3E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05003050000035199-E0I31EIuFLvc20240312</w:t>
            </w:r>
          </w:p>
        </w:tc>
      </w:tr>
      <w:tr w:rsidR="00FF5749" w:rsidRPr="00FF5749" w14:paraId="39658B3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57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9D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11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AA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5E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07003070000035283-E0I31EIuFMiO20240312</w:t>
            </w:r>
          </w:p>
        </w:tc>
      </w:tr>
      <w:tr w:rsidR="00FF5749" w:rsidRPr="00FF5749" w14:paraId="00515EB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A4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49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8D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FE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BC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05003050000035385-E0I31EIuFN2220240312</w:t>
            </w:r>
          </w:p>
        </w:tc>
      </w:tr>
      <w:tr w:rsidR="00FF5749" w:rsidRPr="00FF5749" w14:paraId="5B6A2CB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2F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11:39:32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E0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90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DC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8D2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07003070000035484-E0I31EIuFNA420240312</w:t>
            </w:r>
          </w:p>
        </w:tc>
      </w:tr>
      <w:tr w:rsidR="00FF5749" w:rsidRPr="00FF5749" w14:paraId="765D131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45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11:42:15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E9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9F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1C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27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07003070000035818-E0I31EIuFP1X20240312</w:t>
            </w:r>
          </w:p>
        </w:tc>
      </w:tr>
      <w:tr w:rsidR="00FF5749" w:rsidRPr="00FF5749" w14:paraId="3B48498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59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11:44:36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3A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7D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58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68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05003050000035582-E0I31EIuFQSy20240312</w:t>
            </w:r>
          </w:p>
        </w:tc>
      </w:tr>
      <w:tr w:rsidR="00FF5749" w:rsidRPr="00FF5749" w14:paraId="077728E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9E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11:44:36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BB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59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1AC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13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05003050000035582-E0I31EIuFQT120240312</w:t>
            </w:r>
          </w:p>
        </w:tc>
      </w:tr>
      <w:tr w:rsidR="00FF5749" w:rsidRPr="00FF5749" w14:paraId="36A16F2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C77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11:45:34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A2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8DE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08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BE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05003050000035804-E0I31EIuFRIp20240312</w:t>
            </w:r>
          </w:p>
        </w:tc>
      </w:tr>
      <w:tr w:rsidR="00FF5749" w:rsidRPr="00FF5749" w14:paraId="2F9094E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3CA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11:46:35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65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E9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3C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AE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07003070000035918-E0I31EIuFS3620240312</w:t>
            </w:r>
          </w:p>
        </w:tc>
      </w:tr>
      <w:tr w:rsidR="00FF5749" w:rsidRPr="00FF5749" w14:paraId="6BCCDE5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69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11:47:58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BE4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35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3D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D1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05003050000036256-E0I31EIuFSvQ20240312</w:t>
            </w:r>
          </w:p>
        </w:tc>
      </w:tr>
      <w:tr w:rsidR="00FF5749" w:rsidRPr="00FF5749" w14:paraId="196AA0D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CC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11:47:58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32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50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45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FA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05003050000036256-E0I31EIuFSvS20240312</w:t>
            </w:r>
          </w:p>
        </w:tc>
      </w:tr>
      <w:tr w:rsidR="00FF5749" w:rsidRPr="00FF5749" w14:paraId="477AC5A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51B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D1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33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A0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D3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07003070000036343-E0I31EIuFUk820240312</w:t>
            </w:r>
          </w:p>
        </w:tc>
      </w:tr>
      <w:tr w:rsidR="00FF5749" w:rsidRPr="00FF5749" w14:paraId="25E2013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9A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79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3B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55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F9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07003070000036343-E0I31EIuFUk620240312</w:t>
            </w:r>
          </w:p>
        </w:tc>
      </w:tr>
      <w:tr w:rsidR="00FF5749" w:rsidRPr="00FF5749" w14:paraId="29CA409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8A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2E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A8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F3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D1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05003050000036875-E0I31EIuFWKf20240312</w:t>
            </w:r>
          </w:p>
        </w:tc>
      </w:tr>
      <w:tr w:rsidR="00FF5749" w:rsidRPr="00FF5749" w14:paraId="1322651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05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9D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16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A6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C7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05003050000036875-E0I31EIuFWKz20240312</w:t>
            </w:r>
          </w:p>
        </w:tc>
      </w:tr>
      <w:tr w:rsidR="00FF5749" w:rsidRPr="00FF5749" w14:paraId="1B7A91C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AC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1B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2D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3E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0B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05003050000036875-E0I31EIuFWKx20240312</w:t>
            </w:r>
          </w:p>
        </w:tc>
      </w:tr>
      <w:tr w:rsidR="00FF5749" w:rsidRPr="00FF5749" w14:paraId="22B28D2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77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F1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4F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FF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9F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05003050000036875-E0I31EIuFWL120240312</w:t>
            </w:r>
          </w:p>
        </w:tc>
      </w:tr>
      <w:tr w:rsidR="00FF5749" w:rsidRPr="00FF5749" w14:paraId="7880F1E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A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A4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A0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65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EA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05003050000036858-E0I31EIuFWZl20240312</w:t>
            </w:r>
          </w:p>
        </w:tc>
      </w:tr>
      <w:tr w:rsidR="00FF5749" w:rsidRPr="00FF5749" w14:paraId="6A7099F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69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C9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15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F9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73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07003070000037316-E0I31EIuFXar20240312</w:t>
            </w:r>
          </w:p>
        </w:tc>
      </w:tr>
      <w:tr w:rsidR="00FF5749" w:rsidRPr="00FF5749" w14:paraId="3F0BAF3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B5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82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85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99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1E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05003050000037062-E0I31EIuFXxS20240312</w:t>
            </w:r>
          </w:p>
        </w:tc>
      </w:tr>
      <w:tr w:rsidR="00FF5749" w:rsidRPr="00FF5749" w14:paraId="000E61E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6A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C0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9D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A8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F2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07003070000037493-E0I31EIuFaGy20240312</w:t>
            </w:r>
          </w:p>
        </w:tc>
      </w:tr>
      <w:tr w:rsidR="00FF5749" w:rsidRPr="00FF5749" w14:paraId="6C79705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E2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F9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3E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F7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B7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07003070000037690-E0I31EIuFaib20240312</w:t>
            </w:r>
          </w:p>
        </w:tc>
      </w:tr>
      <w:tr w:rsidR="00FF5749" w:rsidRPr="00FF5749" w14:paraId="3799EA0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9E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C20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12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48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27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07003070000037690-E0I31EIuFaiT20240312</w:t>
            </w:r>
          </w:p>
        </w:tc>
      </w:tr>
      <w:tr w:rsidR="00FF5749" w:rsidRPr="00FF5749" w14:paraId="3A49608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F6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11:58:15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90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30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CC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D3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05003050000037384-E0I31EIuFavb20240312</w:t>
            </w:r>
          </w:p>
        </w:tc>
      </w:tr>
      <w:tr w:rsidR="00FF5749" w:rsidRPr="00FF5749" w14:paraId="2172CAA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A18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29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B0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67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7B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05003050000037737-E0I31EIuFcN020240312</w:t>
            </w:r>
          </w:p>
        </w:tc>
      </w:tr>
      <w:tr w:rsidR="00FF5749" w:rsidRPr="00FF5749" w14:paraId="12EA78B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F6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50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A4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5E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4F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05003050000037737-E0I31EIuFcMy20240312</w:t>
            </w:r>
          </w:p>
        </w:tc>
      </w:tr>
      <w:tr w:rsidR="00FF5749" w:rsidRPr="00FF5749" w14:paraId="790F86D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ED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12:00:29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2E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86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DF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35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07003070000037846-E0I31EIuFccy20240312</w:t>
            </w:r>
          </w:p>
        </w:tc>
      </w:tr>
      <w:tr w:rsidR="00FF5749" w:rsidRPr="00FF5749" w14:paraId="69983E3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EC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32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79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C2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3F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07003070000038110-E0I31EIuFeNt20240312</w:t>
            </w:r>
          </w:p>
        </w:tc>
      </w:tr>
      <w:tr w:rsidR="00FF5749" w:rsidRPr="00FF5749" w14:paraId="36F8029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95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08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E9D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8E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BA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05003050000038552-E0I31EIuFgVc20240312</w:t>
            </w:r>
          </w:p>
        </w:tc>
      </w:tr>
      <w:tr w:rsidR="00FF5749" w:rsidRPr="00FF5749" w14:paraId="3FF191C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F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90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C20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01D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C4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07003070000038876-E0I31EIuFhdT20240312</w:t>
            </w:r>
          </w:p>
        </w:tc>
      </w:tr>
      <w:tr w:rsidR="00FF5749" w:rsidRPr="00FF5749" w14:paraId="24383D3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4D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B9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53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CE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DE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05003050000038805-E0I31EIuFho820240312</w:t>
            </w:r>
          </w:p>
        </w:tc>
      </w:tr>
      <w:tr w:rsidR="00FF5749" w:rsidRPr="00FF5749" w14:paraId="0A5D294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94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13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89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4D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5A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07003070000039210-E0I31EIuFip020240312</w:t>
            </w:r>
          </w:p>
        </w:tc>
      </w:tr>
      <w:tr w:rsidR="00FF5749" w:rsidRPr="00FF5749" w14:paraId="49316EE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FA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0D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8D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E2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3F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07003070000039210-E0I31EIuFip220240312</w:t>
            </w:r>
          </w:p>
        </w:tc>
      </w:tr>
      <w:tr w:rsidR="00FF5749" w:rsidRPr="00FF5749" w14:paraId="313A30F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42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12:13:35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68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A1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EA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2E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05003050000039491-E0I31EIuFl8m20240312</w:t>
            </w:r>
          </w:p>
        </w:tc>
      </w:tr>
      <w:tr w:rsidR="00FF5749" w:rsidRPr="00FF5749" w14:paraId="7C35290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46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12:15:10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97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F2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0C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74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07003070000039863-E0I31EIuFlxZ20240312</w:t>
            </w:r>
          </w:p>
        </w:tc>
      </w:tr>
      <w:tr w:rsidR="00FF5749" w:rsidRPr="00FF5749" w14:paraId="42E760E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EC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6CD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36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D7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4A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07003070000039863-E0I31EIuFmAA20240312</w:t>
            </w:r>
          </w:p>
        </w:tc>
      </w:tr>
      <w:tr w:rsidR="00FF5749" w:rsidRPr="00FF5749" w14:paraId="249F8E2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09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4C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2B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62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2B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07003070000040071-E0I31EIuFnzZ20240312</w:t>
            </w:r>
          </w:p>
        </w:tc>
      </w:tr>
      <w:tr w:rsidR="00FF5749" w:rsidRPr="00FF5749" w14:paraId="3C18B7D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87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32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96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9B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00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07003070000040071-E0I31EIuFnzW20240312</w:t>
            </w:r>
          </w:p>
        </w:tc>
      </w:tr>
      <w:tr w:rsidR="00FF5749" w:rsidRPr="00FF5749" w14:paraId="38F41EB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64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12:19:43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17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46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EE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EC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07003070000040415-E0I31EIuFpt520240312</w:t>
            </w:r>
          </w:p>
        </w:tc>
      </w:tr>
      <w:tr w:rsidR="00FF5749" w:rsidRPr="00FF5749" w14:paraId="244779F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41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F2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03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63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C5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07003070000040835-E0I31EIuFrDS20240312</w:t>
            </w:r>
          </w:p>
        </w:tc>
      </w:tr>
      <w:tr w:rsidR="00FF5749" w:rsidRPr="00FF5749" w14:paraId="09379C4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28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67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2D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52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FE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07003070000040835-E0I31EIuFrDU20240312</w:t>
            </w:r>
          </w:p>
        </w:tc>
      </w:tr>
      <w:tr w:rsidR="00FF5749" w:rsidRPr="00FF5749" w14:paraId="0C55CBB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3A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80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BC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B9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72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07003070000041085-E0I31EIuFsUc20240312</w:t>
            </w:r>
          </w:p>
        </w:tc>
      </w:tr>
      <w:tr w:rsidR="00FF5749" w:rsidRPr="00FF5749" w14:paraId="69B898C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1C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EB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67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28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10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05003050000039916-E0I31EIuFtQV20240312</w:t>
            </w:r>
          </w:p>
        </w:tc>
      </w:tr>
      <w:tr w:rsidR="00FF5749" w:rsidRPr="00FF5749" w14:paraId="7900A3A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2B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62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72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B2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7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07003070000038470-E0I31EIuFtRc20240312</w:t>
            </w:r>
          </w:p>
        </w:tc>
      </w:tr>
      <w:tr w:rsidR="00FF5749" w:rsidRPr="00FF5749" w14:paraId="06AD15D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2D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7B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7D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91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A0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05003050000040123-E0I31EIuFtQZ20240312</w:t>
            </w:r>
          </w:p>
        </w:tc>
      </w:tr>
      <w:tr w:rsidR="00FF5749" w:rsidRPr="00FF5749" w14:paraId="23EB2A8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D4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FF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DF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90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83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07003070000041571-E0I31EIuFvWg20240312</w:t>
            </w:r>
          </w:p>
        </w:tc>
      </w:tr>
      <w:tr w:rsidR="00FF5749" w:rsidRPr="00FF5749" w14:paraId="2F16EEC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D7C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0F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12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5A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D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07003070000041389-E0I31EIuFw1120240312</w:t>
            </w:r>
          </w:p>
        </w:tc>
      </w:tr>
      <w:tr w:rsidR="00FF5749" w:rsidRPr="00FF5749" w14:paraId="1F16395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FA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28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FB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7A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72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07003070000041826-E0I31EIuFwm720240312</w:t>
            </w:r>
          </w:p>
        </w:tc>
      </w:tr>
      <w:tr w:rsidR="00FF5749" w:rsidRPr="00FF5749" w14:paraId="36B99A2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EB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70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79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75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40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05003050000041234-E0I31EIuFxJa20240312</w:t>
            </w:r>
          </w:p>
        </w:tc>
      </w:tr>
      <w:tr w:rsidR="00FF5749" w:rsidRPr="00FF5749" w14:paraId="44CEB45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F62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24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24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5D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0E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05003050000041974-E0I31EIuFyet20240312</w:t>
            </w:r>
          </w:p>
        </w:tc>
      </w:tr>
      <w:tr w:rsidR="00FF5749" w:rsidRPr="00FF5749" w14:paraId="43413B3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61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CF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5A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4E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CF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07003070000042080-E0I31EIuFzGb20240312</w:t>
            </w:r>
          </w:p>
        </w:tc>
      </w:tr>
      <w:tr w:rsidR="00FF5749" w:rsidRPr="00FF5749" w14:paraId="20A7920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89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12:29:55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AD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B3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BF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F57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05003050000041975-E0I31EIuFzHg20240312</w:t>
            </w:r>
          </w:p>
        </w:tc>
      </w:tr>
      <w:tr w:rsidR="00FF5749" w:rsidRPr="00FF5749" w14:paraId="31E761E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C8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F6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EE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90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0E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05003050000043058-E0I31EIuG2qE20240312</w:t>
            </w:r>
          </w:p>
        </w:tc>
      </w:tr>
      <w:tr w:rsidR="00FF5749" w:rsidRPr="00FF5749" w14:paraId="36C7757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CF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14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7E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C5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8D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07003070000043170-E0I31EIuG3B820240312</w:t>
            </w:r>
          </w:p>
        </w:tc>
      </w:tr>
      <w:tr w:rsidR="00FF5749" w:rsidRPr="00FF5749" w14:paraId="2B87D2A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F5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D9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F24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DD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97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05003050000043060-E0I31EIuG3Dy20240312</w:t>
            </w:r>
          </w:p>
        </w:tc>
      </w:tr>
      <w:tr w:rsidR="00FF5749" w:rsidRPr="00FF5749" w14:paraId="2A79388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E1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CC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05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7A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E76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05003050000045274-E0I31EIuGJ6B20240312</w:t>
            </w:r>
          </w:p>
        </w:tc>
      </w:tr>
      <w:tr w:rsidR="00FF5749" w:rsidRPr="00FF5749" w14:paraId="79EA3B3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98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46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314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26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BF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07003070000045365-E0I31EIuGJUU20240312</w:t>
            </w:r>
          </w:p>
        </w:tc>
      </w:tr>
      <w:tr w:rsidR="00FF5749" w:rsidRPr="00FF5749" w14:paraId="7A21843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BD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79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FC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51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A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07003070000045415-E0I31EIuGJt620240312</w:t>
            </w:r>
          </w:p>
        </w:tc>
      </w:tr>
      <w:tr w:rsidR="00FF5749" w:rsidRPr="00FF5749" w14:paraId="480D950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03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77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E0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D3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6C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05003050000045387-E0I31EIuGKIY20240312</w:t>
            </w:r>
          </w:p>
        </w:tc>
      </w:tr>
      <w:tr w:rsidR="00FF5749" w:rsidRPr="00FF5749" w14:paraId="7AB023F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3B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12:38:24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CC6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5E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D8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F1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07003070000045516-E0I31EIuGKlH20240312</w:t>
            </w:r>
          </w:p>
        </w:tc>
      </w:tr>
      <w:tr w:rsidR="00FF5749" w:rsidRPr="00FF5749" w14:paraId="7607CB0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B8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12:43:18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7E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636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32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4D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05003050000046591-E0I31EIuGQzc20240312</w:t>
            </w:r>
          </w:p>
        </w:tc>
      </w:tr>
      <w:tr w:rsidR="00FF5749" w:rsidRPr="00FF5749" w14:paraId="0322964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C7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D8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0D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25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CD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07003070000047150-E0I31EIuGSg720240312</w:t>
            </w:r>
          </w:p>
        </w:tc>
      </w:tr>
      <w:tr w:rsidR="00FF5749" w:rsidRPr="00FF5749" w14:paraId="297CC2D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DA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21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BE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C3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89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07003070000047150-E0I31EIuGSg920240312</w:t>
            </w:r>
          </w:p>
        </w:tc>
      </w:tr>
      <w:tr w:rsidR="00FF5749" w:rsidRPr="00FF5749" w14:paraId="5B9DB38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7C9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12:44:55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75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B0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52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22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05003050000046473-E0I31EIuGSzN20240312</w:t>
            </w:r>
          </w:p>
        </w:tc>
      </w:tr>
      <w:tr w:rsidR="00FF5749" w:rsidRPr="00FF5749" w14:paraId="0D4EEA2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42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FB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36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E0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6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07003070000047643-E0I31EIuGVMR20240312</w:t>
            </w:r>
          </w:p>
        </w:tc>
      </w:tr>
      <w:tr w:rsidR="00FF5749" w:rsidRPr="00FF5749" w14:paraId="53712A7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05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12:47:58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6F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3E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8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3E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05003050000047342-E0I31EIuGWGk20240312</w:t>
            </w:r>
          </w:p>
        </w:tc>
      </w:tr>
      <w:tr w:rsidR="00FF5749" w:rsidRPr="00FF5749" w14:paraId="3FB1EF9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55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12:50:52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646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BB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8F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31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07003070000047515-E0I31EIuGYnL20240312</w:t>
            </w:r>
          </w:p>
        </w:tc>
      </w:tr>
      <w:tr w:rsidR="00FF5749" w:rsidRPr="00FF5749" w14:paraId="6FAE269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51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12:52:43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CA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15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95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6E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07003070000048354-E0I31EIuGb2k20240312</w:t>
            </w:r>
          </w:p>
        </w:tc>
      </w:tr>
      <w:tr w:rsidR="00FF5749" w:rsidRPr="00FF5749" w14:paraId="5A31037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76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12:53:33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7C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3B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38D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2D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05003050000047600-E0I31EIuGbiQ20240312</w:t>
            </w:r>
          </w:p>
        </w:tc>
      </w:tr>
      <w:tr w:rsidR="00FF5749" w:rsidRPr="00FF5749" w14:paraId="6EEAF7F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07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C1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DF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FB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89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05003050000047872-E0I31EIuGc6y20240312</w:t>
            </w:r>
          </w:p>
        </w:tc>
      </w:tr>
      <w:tr w:rsidR="00FF5749" w:rsidRPr="00FF5749" w14:paraId="6E8A896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E6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12:56:03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C3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61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AA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C0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05003050000049162-E0I31EIuGfWb20240312</w:t>
            </w:r>
          </w:p>
        </w:tc>
      </w:tr>
      <w:tr w:rsidR="00FF5749" w:rsidRPr="00FF5749" w14:paraId="3112498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EF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12:56:03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A0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B2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04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28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05003050000049162-E0I31EIuGfWd20240312</w:t>
            </w:r>
          </w:p>
        </w:tc>
      </w:tr>
      <w:tr w:rsidR="00FF5749" w:rsidRPr="00FF5749" w14:paraId="37C3410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34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12:59:01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54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BF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4A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ED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07003070000049778-E0I31EIuGjn720240312</w:t>
            </w:r>
          </w:p>
        </w:tc>
      </w:tr>
      <w:tr w:rsidR="00FF5749" w:rsidRPr="00FF5749" w14:paraId="44298E4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9E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12:59:01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44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EB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5F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D3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07003070000049778-E0I31EIuGjn920240312</w:t>
            </w:r>
          </w:p>
        </w:tc>
      </w:tr>
      <w:tr w:rsidR="00FF5749" w:rsidRPr="00FF5749" w14:paraId="796081B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A3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40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6C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BF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68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07003070000050231-E0I31EIuGlQ020240312</w:t>
            </w:r>
          </w:p>
        </w:tc>
      </w:tr>
      <w:tr w:rsidR="00FF5749" w:rsidRPr="00FF5749" w14:paraId="6F5A861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12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74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80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4E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E0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05003050000050188-E0I31EIuGmRH20240312</w:t>
            </w:r>
          </w:p>
        </w:tc>
      </w:tr>
      <w:tr w:rsidR="00FF5749" w:rsidRPr="00FF5749" w14:paraId="7FBBE20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CC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51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85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61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B5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05003050000050328-E0I31EIuGoH020240312</w:t>
            </w:r>
          </w:p>
        </w:tc>
      </w:tr>
      <w:tr w:rsidR="00FF5749" w:rsidRPr="00FF5749" w14:paraId="4E741C4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4F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F8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0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0D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C29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05003050000050412-E0I31EIuGoGU20240312</w:t>
            </w:r>
          </w:p>
        </w:tc>
      </w:tr>
      <w:tr w:rsidR="00FF5749" w:rsidRPr="00FF5749" w14:paraId="5271CF8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97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826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49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10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6B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05003050000051094-E0I31EIuGsjd20240312</w:t>
            </w:r>
          </w:p>
        </w:tc>
      </w:tr>
      <w:tr w:rsidR="00FF5749" w:rsidRPr="00FF5749" w14:paraId="20AD199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64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70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C2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63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54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07003070000050985-E0I31EIuGtas20240312</w:t>
            </w:r>
          </w:p>
        </w:tc>
      </w:tr>
      <w:tr w:rsidR="00FF5749" w:rsidRPr="00FF5749" w14:paraId="5991BDE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8E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2D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30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E2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F2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07003070000051588-E0I31EIuGuuN20240312</w:t>
            </w:r>
          </w:p>
        </w:tc>
      </w:tr>
      <w:tr w:rsidR="00FF5749" w:rsidRPr="00FF5749" w14:paraId="70720B0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9E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13:09:53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64A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6D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8F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A2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07003070000051996-E0I31EIuGwiP20240312</w:t>
            </w:r>
          </w:p>
        </w:tc>
      </w:tr>
      <w:tr w:rsidR="00FF5749" w:rsidRPr="00FF5749" w14:paraId="31B03DF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CF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18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9D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53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9D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05003050000052628-E0I31EIuH1Yo20240312</w:t>
            </w:r>
          </w:p>
        </w:tc>
      </w:tr>
      <w:tr w:rsidR="00FF5749" w:rsidRPr="00FF5749" w14:paraId="1EE950F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A3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B1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E4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65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96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05003050000052553-E0I31EIuH1tF20240312</w:t>
            </w:r>
          </w:p>
        </w:tc>
      </w:tr>
      <w:tr w:rsidR="00FF5749" w:rsidRPr="00FF5749" w14:paraId="047126F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50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412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745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0A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12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07003070000052909-E0I31EIuH3WN20240312</w:t>
            </w:r>
          </w:p>
        </w:tc>
      </w:tr>
      <w:tr w:rsidR="00FF5749" w:rsidRPr="00FF5749" w14:paraId="56A8EB4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BE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B09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F0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D9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7D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05003050000053238-E0I31EIuH4ky20240312</w:t>
            </w:r>
          </w:p>
        </w:tc>
      </w:tr>
      <w:tr w:rsidR="00FF5749" w:rsidRPr="00FF5749" w14:paraId="337066F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70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A4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F7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C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84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07003070000053594-E0I31EIuH5NH20240312</w:t>
            </w:r>
          </w:p>
        </w:tc>
      </w:tr>
      <w:tr w:rsidR="00FF5749" w:rsidRPr="00FF5749" w14:paraId="3ED1360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65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DF4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48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7F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6E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07003070000053754-E0I31EIuH6IE20240312</w:t>
            </w:r>
          </w:p>
        </w:tc>
      </w:tr>
      <w:tr w:rsidR="00FF5749" w:rsidRPr="00FF5749" w14:paraId="13A5272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0C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AA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97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E1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29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07003070000053805-E0I31EIuH6ao20240312</w:t>
            </w:r>
          </w:p>
        </w:tc>
      </w:tr>
      <w:tr w:rsidR="00FF5749" w:rsidRPr="00FF5749" w14:paraId="254F6AF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C5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89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B1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88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98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05003050000053623-E0I31EIuH6jF20240312</w:t>
            </w:r>
          </w:p>
        </w:tc>
      </w:tr>
      <w:tr w:rsidR="00FF5749" w:rsidRPr="00FF5749" w14:paraId="6CC31AC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FB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78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5BF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B7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4A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05003050000053623-E0I31EIuH6jH20240312</w:t>
            </w:r>
          </w:p>
        </w:tc>
      </w:tr>
      <w:tr w:rsidR="00FF5749" w:rsidRPr="00FF5749" w14:paraId="1B72B7A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84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DE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DD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01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76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05003050000053556-E0I31EIuH7zN20240312</w:t>
            </w:r>
          </w:p>
        </w:tc>
      </w:tr>
      <w:tr w:rsidR="00FF5749" w:rsidRPr="00FF5749" w14:paraId="125C6DB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30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4C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DB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64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CB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05003050000053529-E0I31EIuH7zJ20240312</w:t>
            </w:r>
          </w:p>
        </w:tc>
      </w:tr>
      <w:tr w:rsidR="00FF5749" w:rsidRPr="00FF5749" w14:paraId="1EE1D7C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AE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D2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278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94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5B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05003050000053605-E0I31EIuH7zP20240312</w:t>
            </w:r>
          </w:p>
        </w:tc>
      </w:tr>
      <w:tr w:rsidR="00FF5749" w:rsidRPr="00FF5749" w14:paraId="1A74ACF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7D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F38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77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48F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C8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07003070000054687-E0I31EIuHBhK20240312</w:t>
            </w:r>
          </w:p>
        </w:tc>
      </w:tr>
      <w:tr w:rsidR="00FF5749" w:rsidRPr="00FF5749" w14:paraId="7B96D8F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03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626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CA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97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35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07003070000054687-E0I31EIuHBhM20240312</w:t>
            </w:r>
          </w:p>
        </w:tc>
      </w:tr>
      <w:tr w:rsidR="00FF5749" w:rsidRPr="00FF5749" w14:paraId="5E2B36A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C5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92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06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B1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8E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07003070000054343-E0I31EIuHCoF20240312</w:t>
            </w:r>
          </w:p>
        </w:tc>
      </w:tr>
      <w:tr w:rsidR="00FF5749" w:rsidRPr="00FF5749" w14:paraId="0495F52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AA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0D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65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6F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08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07003070000054343-E0I31EIuHCoD20240312</w:t>
            </w:r>
          </w:p>
        </w:tc>
      </w:tr>
      <w:tr w:rsidR="00FF5749" w:rsidRPr="00FF5749" w14:paraId="5F37373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6C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98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9B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37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4C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05003050000053605-E0I31EIuHDmu20240312</w:t>
            </w:r>
          </w:p>
        </w:tc>
      </w:tr>
      <w:tr w:rsidR="00FF5749" w:rsidRPr="00FF5749" w14:paraId="3782314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02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6F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AC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3E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CFE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07003070000054058-E0I31EIuHDn420240312</w:t>
            </w:r>
          </w:p>
        </w:tc>
      </w:tr>
      <w:tr w:rsidR="00FF5749" w:rsidRPr="00FF5749" w14:paraId="4383AA8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5E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52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7D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E0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A3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05003050000054760-E0I31EIuHF2n20240312</w:t>
            </w:r>
          </w:p>
        </w:tc>
      </w:tr>
      <w:tr w:rsidR="00FF5749" w:rsidRPr="00FF5749" w14:paraId="2AB2E5E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6A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694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58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B8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CE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05003050000055055-E0I31EIuHFU520240312</w:t>
            </w:r>
          </w:p>
        </w:tc>
      </w:tr>
      <w:tr w:rsidR="00FF5749" w:rsidRPr="00FF5749" w14:paraId="01A7BBD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44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13:29:13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19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01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47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B09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05003050000055055-E0I31EIuHFU320240312</w:t>
            </w:r>
          </w:p>
        </w:tc>
      </w:tr>
      <w:tr w:rsidR="00FF5749" w:rsidRPr="00FF5749" w14:paraId="0582424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EE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4F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33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B4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F2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05003050000055537-E0I31EIuHGlm20240312</w:t>
            </w:r>
          </w:p>
        </w:tc>
      </w:tr>
      <w:tr w:rsidR="00FF5749" w:rsidRPr="00FF5749" w14:paraId="414C42D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6C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80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4C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BF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29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07003070000055928-E0I31EIuHIzm20240312</w:t>
            </w:r>
          </w:p>
        </w:tc>
      </w:tr>
      <w:tr w:rsidR="00FF5749" w:rsidRPr="00FF5749" w14:paraId="5F22AA3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C4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AF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66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F6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AE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05003050000055744-E0I31EIuHIzo20240312</w:t>
            </w:r>
          </w:p>
        </w:tc>
      </w:tr>
      <w:tr w:rsidR="00FF5749" w:rsidRPr="00FF5749" w14:paraId="4679AEE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7F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FA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6C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F8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67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05003050000055859-E0I31EIuHJgc20240312</w:t>
            </w:r>
          </w:p>
        </w:tc>
      </w:tr>
      <w:tr w:rsidR="00FF5749" w:rsidRPr="00FF5749" w14:paraId="5E5F755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B4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EC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F8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4C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0E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07003070000056643-E0I31EIuHNbu20240312</w:t>
            </w:r>
          </w:p>
        </w:tc>
      </w:tr>
      <w:tr w:rsidR="00FF5749" w:rsidRPr="00FF5749" w14:paraId="109CD14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9D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98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C5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FC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3C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07003070000057229-E0I31EIuHQwS20240312</w:t>
            </w:r>
          </w:p>
        </w:tc>
      </w:tr>
      <w:tr w:rsidR="00FF5749" w:rsidRPr="00FF5749" w14:paraId="556ED9F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6D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50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22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72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76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07003070000057229-E0I31EIuHQwU20240312</w:t>
            </w:r>
          </w:p>
        </w:tc>
      </w:tr>
      <w:tr w:rsidR="00FF5749" w:rsidRPr="00FF5749" w14:paraId="2155D21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B6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9C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60C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06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0C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07003070000057117-E0I31EIuHR2520240312</w:t>
            </w:r>
          </w:p>
        </w:tc>
      </w:tr>
      <w:tr w:rsidR="00FF5749" w:rsidRPr="00FF5749" w14:paraId="059523C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2F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BF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B5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04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92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05003050000056910-E0I31EIuHR2320240312</w:t>
            </w:r>
          </w:p>
        </w:tc>
      </w:tr>
      <w:tr w:rsidR="00FF5749" w:rsidRPr="00FF5749" w14:paraId="7454D14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FBF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B3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E9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54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78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07003070000057627-E0I31EIuHTp620240312</w:t>
            </w:r>
          </w:p>
        </w:tc>
      </w:tr>
      <w:tr w:rsidR="00FF5749" w:rsidRPr="00FF5749" w14:paraId="24CFF75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C1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AA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BD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F1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E2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05003050000057323-E0I31EIuHUKk20240312</w:t>
            </w:r>
          </w:p>
        </w:tc>
      </w:tr>
      <w:tr w:rsidR="00FF5749" w:rsidRPr="00FF5749" w14:paraId="60969B3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40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EE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E6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66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7B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05003050000057445-E0I31EIuHUR220240312</w:t>
            </w:r>
          </w:p>
        </w:tc>
      </w:tr>
      <w:tr w:rsidR="00FF5749" w:rsidRPr="00FF5749" w14:paraId="517989A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B0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32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99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51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42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05003050000057846-E0I31EIuHWCK20240312</w:t>
            </w:r>
          </w:p>
        </w:tc>
      </w:tr>
      <w:tr w:rsidR="00FF5749" w:rsidRPr="00FF5749" w14:paraId="4917560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7B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AC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3B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1A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49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05003050000058065-E0I31EIuHY3q20240312</w:t>
            </w:r>
          </w:p>
        </w:tc>
      </w:tr>
      <w:tr w:rsidR="00FF5749" w:rsidRPr="00FF5749" w14:paraId="3A0C089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4B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13:39:44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B8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1F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F6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E5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07003070000058250-E0I31EIuHY3o20240312</w:t>
            </w:r>
          </w:p>
        </w:tc>
      </w:tr>
      <w:tr w:rsidR="00FF5749" w:rsidRPr="00FF5749" w14:paraId="37163B2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D59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13:39:57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6B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94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2B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C6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07003070000058058-E0I31EIuHYLE20240312</w:t>
            </w:r>
          </w:p>
        </w:tc>
      </w:tr>
      <w:tr w:rsidR="00FF5749" w:rsidRPr="00FF5749" w14:paraId="652E239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C0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88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81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9F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A6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07003070000058749-E0I31EIuHb3z20240312</w:t>
            </w:r>
          </w:p>
        </w:tc>
      </w:tr>
      <w:tr w:rsidR="00FF5749" w:rsidRPr="00FF5749" w14:paraId="07C48E8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E8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4A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9E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3D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096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05003050000058570-E0I31EIuHb4120240312</w:t>
            </w:r>
          </w:p>
        </w:tc>
      </w:tr>
      <w:tr w:rsidR="00FF5749" w:rsidRPr="00FF5749" w14:paraId="0E3A6D2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CB2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A0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D3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5E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BC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07003070000058986-E0I31EIuHcWl20240312</w:t>
            </w:r>
          </w:p>
        </w:tc>
      </w:tr>
      <w:tr w:rsidR="00FF5749" w:rsidRPr="00FF5749" w14:paraId="7573A1D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54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93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D8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50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BF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07003070000059542-E0I31EIuHfJo20240312</w:t>
            </w:r>
          </w:p>
        </w:tc>
      </w:tr>
      <w:tr w:rsidR="00FF5749" w:rsidRPr="00FF5749" w14:paraId="146D48B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38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86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CB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AB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A5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07003070000059542-E0I31EIuHfJm20240312</w:t>
            </w:r>
          </w:p>
        </w:tc>
      </w:tr>
      <w:tr w:rsidR="00FF5749" w:rsidRPr="00FF5749" w14:paraId="33B3C6C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66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99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3A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C8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FE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07003070000059542-E0I31EIuHfJq20240312</w:t>
            </w:r>
          </w:p>
        </w:tc>
      </w:tr>
      <w:tr w:rsidR="00FF5749" w:rsidRPr="00FF5749" w14:paraId="1E31368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CD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C9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3A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8E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74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05003050000059413-E0I31EIuHfo720240312</w:t>
            </w:r>
          </w:p>
        </w:tc>
      </w:tr>
      <w:tr w:rsidR="00FF5749" w:rsidRPr="00FF5749" w14:paraId="5AC2A42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2F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3C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29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66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58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07003070000059741-E0I31EIuHgaP20240312</w:t>
            </w:r>
          </w:p>
        </w:tc>
      </w:tr>
      <w:tr w:rsidR="00FF5749" w:rsidRPr="00FF5749" w14:paraId="78E90C4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11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26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46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7C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18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07003070000059628-E0I31EIuHgcO20240312</w:t>
            </w:r>
          </w:p>
        </w:tc>
      </w:tr>
      <w:tr w:rsidR="00FF5749" w:rsidRPr="00FF5749" w14:paraId="4E1432F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10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24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5F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EC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E9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07003070000059628-E0I31EIuHghj20240312</w:t>
            </w:r>
          </w:p>
        </w:tc>
      </w:tr>
      <w:tr w:rsidR="00FF5749" w:rsidRPr="00FF5749" w14:paraId="06184DD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EF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21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A2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3A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49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05003050000060040-E0I31EIuHjdH20240312</w:t>
            </w:r>
          </w:p>
        </w:tc>
      </w:tr>
      <w:tr w:rsidR="00FF5749" w:rsidRPr="00FF5749" w14:paraId="358400D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D1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60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6C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5C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C3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05003050000060040-E0I31EIuHjdJ20240312</w:t>
            </w:r>
          </w:p>
        </w:tc>
      </w:tr>
      <w:tr w:rsidR="00FF5749" w:rsidRPr="00FF5749" w14:paraId="00C467B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53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323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C0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E5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66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05003050000060040-E0I31EIuHjdL20240312</w:t>
            </w:r>
          </w:p>
        </w:tc>
      </w:tr>
      <w:tr w:rsidR="00FF5749" w:rsidRPr="00FF5749" w14:paraId="781E111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AF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52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57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1D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FD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07003070000060087-E0I31EIuHjj520240312</w:t>
            </w:r>
          </w:p>
        </w:tc>
      </w:tr>
      <w:tr w:rsidR="00FF5749" w:rsidRPr="00FF5749" w14:paraId="1E89A7F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9C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28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31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0C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3D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07003070000060435-E0I31EIuHl1Q20240312</w:t>
            </w:r>
          </w:p>
        </w:tc>
      </w:tr>
      <w:tr w:rsidR="00FF5749" w:rsidRPr="00FF5749" w14:paraId="7892FC0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8C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13:49:45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339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51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31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D1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07003070000060487-E0I31EIuHlMr20240312</w:t>
            </w:r>
          </w:p>
        </w:tc>
      </w:tr>
      <w:tr w:rsidR="00FF5749" w:rsidRPr="00FF5749" w14:paraId="76D77EE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47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96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37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A2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04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07003070000060788-E0I31EIuHnbb20240312</w:t>
            </w:r>
          </w:p>
        </w:tc>
      </w:tr>
      <w:tr w:rsidR="00FF5749" w:rsidRPr="00FF5749" w14:paraId="635C64D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3A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B3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66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BB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4C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07003070000060788-E0I31EIuHnbZ20240312</w:t>
            </w:r>
          </w:p>
        </w:tc>
      </w:tr>
      <w:tr w:rsidR="00FF5749" w:rsidRPr="00FF5749" w14:paraId="54737F7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34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5B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15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23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36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05003050000060599-E0I31EIuHnhT20240312</w:t>
            </w:r>
          </w:p>
        </w:tc>
      </w:tr>
      <w:tr w:rsidR="00FF5749" w:rsidRPr="00FF5749" w14:paraId="5FB7D86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07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98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AD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DB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22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05003050000060599-E0I31EIuHnhZ20240312</w:t>
            </w:r>
          </w:p>
        </w:tc>
      </w:tr>
      <w:tr w:rsidR="00FF5749" w:rsidRPr="00FF5749" w14:paraId="6F8BFB4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F4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53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34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98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C5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05003050000060599-E0I31EIuHnhX20240312</w:t>
            </w:r>
          </w:p>
        </w:tc>
      </w:tr>
      <w:tr w:rsidR="00FF5749" w:rsidRPr="00FF5749" w14:paraId="1DE5F18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8C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52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07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D1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73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05003050000060599-E0I31EIuHnhV20240312</w:t>
            </w:r>
          </w:p>
        </w:tc>
      </w:tr>
      <w:tr w:rsidR="00FF5749" w:rsidRPr="00FF5749" w14:paraId="18E43E2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D3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31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1CC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35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F9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07003070000061059-E0I31EIuHpkS20240312</w:t>
            </w:r>
          </w:p>
        </w:tc>
      </w:tr>
      <w:tr w:rsidR="00FF5749" w:rsidRPr="00FF5749" w14:paraId="7878DF4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0D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E5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72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75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A8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05003050000061239-E0I31EIuHs0l20240312</w:t>
            </w:r>
          </w:p>
        </w:tc>
      </w:tr>
      <w:tr w:rsidR="00FF5749" w:rsidRPr="00FF5749" w14:paraId="65B3D94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98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D5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D3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47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54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05003050000061239-E0I31EIuHs0j20240312</w:t>
            </w:r>
          </w:p>
        </w:tc>
      </w:tr>
      <w:tr w:rsidR="00FF5749" w:rsidRPr="00FF5749" w14:paraId="0B20B1A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3E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33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52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CE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29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05003050000061930-E0I31EIuHxSK20240312</w:t>
            </w:r>
          </w:p>
        </w:tc>
      </w:tr>
      <w:tr w:rsidR="00FF5749" w:rsidRPr="00FF5749" w14:paraId="16A869E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FF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0F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3D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9B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15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07003070000062120-E0I31EIuHxZu20240312</w:t>
            </w:r>
          </w:p>
        </w:tc>
      </w:tr>
      <w:tr w:rsidR="00FF5749" w:rsidRPr="00FF5749" w14:paraId="6CCCD32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91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13:58:11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D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3E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F8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28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05003050000061786-E0I31EIuHxZs20240312</w:t>
            </w:r>
          </w:p>
        </w:tc>
      </w:tr>
      <w:tr w:rsidR="00FF5749" w:rsidRPr="00FF5749" w14:paraId="57EA195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10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D0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ED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94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41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07003070000062700-E0I31EIuI0gg20240312</w:t>
            </w:r>
          </w:p>
        </w:tc>
      </w:tr>
      <w:tr w:rsidR="00FF5749" w:rsidRPr="00FF5749" w14:paraId="13A7CCF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84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E7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68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9A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7D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07003070000062496-E0I31EIuI0kG20240312</w:t>
            </w:r>
          </w:p>
        </w:tc>
      </w:tr>
      <w:tr w:rsidR="00FF5749" w:rsidRPr="00FF5749" w14:paraId="2759046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FB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8AF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C8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94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FA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05003050000062468-E0I31EIuI1R420240312</w:t>
            </w:r>
          </w:p>
        </w:tc>
      </w:tr>
      <w:tr w:rsidR="00FF5749" w:rsidRPr="00FF5749" w14:paraId="3768BD8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5A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AE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EB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B7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E9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07003070000062832-E0I31EIuI2C520240312</w:t>
            </w:r>
          </w:p>
        </w:tc>
      </w:tr>
      <w:tr w:rsidR="00FF5749" w:rsidRPr="00FF5749" w14:paraId="5C90735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283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41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70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10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0A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07003070000062832-E0I31EIuI2C320240312</w:t>
            </w:r>
          </w:p>
        </w:tc>
      </w:tr>
      <w:tr w:rsidR="00FF5749" w:rsidRPr="00FF5749" w14:paraId="2FF57F0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B86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51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7A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E5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AE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05003050000062625-E0I31EIuI3v020240312</w:t>
            </w:r>
          </w:p>
        </w:tc>
      </w:tr>
      <w:tr w:rsidR="00FF5749" w:rsidRPr="00FF5749" w14:paraId="685496E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3A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D1D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5F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6E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2B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05003050000062995-E0I31EIuI4X120240312</w:t>
            </w:r>
          </w:p>
        </w:tc>
      </w:tr>
      <w:tr w:rsidR="00FF5749" w:rsidRPr="00FF5749" w14:paraId="322B8D5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6E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F4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95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30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5B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05003050000063193-E0I31EIuI5jX20240312</w:t>
            </w:r>
          </w:p>
        </w:tc>
      </w:tr>
      <w:tr w:rsidR="00FF5749" w:rsidRPr="00FF5749" w14:paraId="57142D3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62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54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EC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61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27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05003050000063193-E0I31EIuI5jV20240312</w:t>
            </w:r>
          </w:p>
        </w:tc>
      </w:tr>
      <w:tr w:rsidR="00FF5749" w:rsidRPr="00FF5749" w14:paraId="469ADE4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3F4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EF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C2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69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D1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07003070000063192-E0I31EIuI6bS20240312</w:t>
            </w:r>
          </w:p>
        </w:tc>
      </w:tr>
      <w:tr w:rsidR="00FF5749" w:rsidRPr="00FF5749" w14:paraId="4B1C60F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86A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BE7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90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24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15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05003050000063001-E0I31EIuI6cn20240312</w:t>
            </w:r>
          </w:p>
        </w:tc>
      </w:tr>
      <w:tr w:rsidR="00FF5749" w:rsidRPr="00FF5749" w14:paraId="449CA81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9F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F5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4A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92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4A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07003070000063407-E0I31EIuI6cp20240312</w:t>
            </w:r>
          </w:p>
        </w:tc>
      </w:tr>
      <w:tr w:rsidR="00FF5749" w:rsidRPr="00FF5749" w14:paraId="508D630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3D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5B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95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C25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E3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05003050000063627-E0I31EIuI8r120240312</w:t>
            </w:r>
          </w:p>
        </w:tc>
      </w:tr>
      <w:tr w:rsidR="00FF5749" w:rsidRPr="00FF5749" w14:paraId="5E3F502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71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24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53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EB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8C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07003070000063782-E0I31EIuI8wO20240312</w:t>
            </w:r>
          </w:p>
        </w:tc>
      </w:tr>
      <w:tr w:rsidR="00FF5749" w:rsidRPr="00FF5749" w14:paraId="7C10868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A8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C9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2D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26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57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07003070000064141-E0I31EIuIADA20240312</w:t>
            </w:r>
          </w:p>
        </w:tc>
      </w:tr>
      <w:tr w:rsidR="00FF5749" w:rsidRPr="00FF5749" w14:paraId="075336D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F6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8A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E47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5A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A0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07003070000064130-E0I31EIuIAfR20240312</w:t>
            </w:r>
          </w:p>
        </w:tc>
      </w:tr>
      <w:tr w:rsidR="00FF5749" w:rsidRPr="00FF5749" w14:paraId="71DB738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4D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14:08:12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F1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E9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A1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13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07003070000064130-E0I31EIuIAfU20240312</w:t>
            </w:r>
          </w:p>
        </w:tc>
      </w:tr>
      <w:tr w:rsidR="00FF5749" w:rsidRPr="00FF5749" w14:paraId="6DFBDEC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4C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14:10:25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15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96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63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CD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07003070000064444-E0I31EIuICy020240312</w:t>
            </w:r>
          </w:p>
        </w:tc>
      </w:tr>
      <w:tr w:rsidR="00FF5749" w:rsidRPr="00FF5749" w14:paraId="4057978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5A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CB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DB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E1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59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05003050000064582-E0I31EIuIEdf20240312</w:t>
            </w:r>
          </w:p>
        </w:tc>
      </w:tr>
      <w:tr w:rsidR="00FF5749" w:rsidRPr="00FF5749" w14:paraId="67C3BDD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66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70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A8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C5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F1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07003070000065028-E0I31EIuIFVk20240312</w:t>
            </w:r>
          </w:p>
        </w:tc>
      </w:tr>
      <w:tr w:rsidR="00FF5749" w:rsidRPr="00FF5749" w14:paraId="0C25065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87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A6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76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C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87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05003050000064865-E0I31EIuIIM920240312</w:t>
            </w:r>
          </w:p>
        </w:tc>
      </w:tr>
      <w:tr w:rsidR="00FF5749" w:rsidRPr="00FF5749" w14:paraId="08E3EE4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50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48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CC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3C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E3F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07003070000064729-E0I31EIuIIM720240312</w:t>
            </w:r>
          </w:p>
        </w:tc>
      </w:tr>
      <w:tr w:rsidR="00FF5749" w:rsidRPr="00FF5749" w14:paraId="110B57B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87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20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4D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BD3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B8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05003050000065231-E0I31EIuIILq20240312</w:t>
            </w:r>
          </w:p>
        </w:tc>
      </w:tr>
      <w:tr w:rsidR="00FF5749" w:rsidRPr="00FF5749" w14:paraId="7BA402E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03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44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5B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B2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99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07003070000065893-E0I31EIuIMcn20240312</w:t>
            </w:r>
          </w:p>
        </w:tc>
      </w:tr>
      <w:tr w:rsidR="00FF5749" w:rsidRPr="00FF5749" w14:paraId="09392D3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6A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09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CB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92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1D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07003070000066127-E0I31EIuINmq20240312</w:t>
            </w:r>
          </w:p>
        </w:tc>
      </w:tr>
      <w:tr w:rsidR="00FF5749" w:rsidRPr="00FF5749" w14:paraId="4227EC9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47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80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53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70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90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07003070000066366-E0I31EIuIOIm20240312</w:t>
            </w:r>
          </w:p>
        </w:tc>
      </w:tr>
      <w:tr w:rsidR="00FF5749" w:rsidRPr="00FF5749" w14:paraId="0A0E68A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B84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D6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1B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D7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54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07003070000066366-E0I31EIuIOIT20240312</w:t>
            </w:r>
          </w:p>
        </w:tc>
      </w:tr>
      <w:tr w:rsidR="00FF5749" w:rsidRPr="00FF5749" w14:paraId="68AE32D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BB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0E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05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43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26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07003070000066366-E0I31EIuIOIp20240312</w:t>
            </w:r>
          </w:p>
        </w:tc>
      </w:tr>
      <w:tr w:rsidR="00FF5749" w:rsidRPr="00FF5749" w14:paraId="12AE25E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73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84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C8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7D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6B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07003070000066468-E0I31EIuIOpr20240312</w:t>
            </w:r>
          </w:p>
        </w:tc>
      </w:tr>
      <w:tr w:rsidR="00FF5749" w:rsidRPr="00FF5749" w14:paraId="4E7829C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8C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91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8F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D3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FE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05003050000066262-E0I31EIuIOrD20240312</w:t>
            </w:r>
          </w:p>
        </w:tc>
      </w:tr>
      <w:tr w:rsidR="00FF5749" w:rsidRPr="00FF5749" w14:paraId="05FC943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05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CE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91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9B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F9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07003070000066620-E0I31EIuIQwi20240312</w:t>
            </w:r>
          </w:p>
        </w:tc>
      </w:tr>
      <w:tr w:rsidR="00FF5749" w:rsidRPr="00FF5749" w14:paraId="198DD83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AF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EF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78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11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66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05003050000066570-E0I31EIuIRJm20240312</w:t>
            </w:r>
          </w:p>
        </w:tc>
      </w:tr>
      <w:tr w:rsidR="00FF5749" w:rsidRPr="00FF5749" w14:paraId="69864B3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E8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04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03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FA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2F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05003050000066954-E0I31EIuIT3f20240312</w:t>
            </w:r>
          </w:p>
        </w:tc>
      </w:tr>
      <w:tr w:rsidR="00FF5749" w:rsidRPr="00FF5749" w14:paraId="5EE3AFD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E1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12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00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60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1A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07003070000067110-E0I31EIuIVaK20240312</w:t>
            </w:r>
          </w:p>
        </w:tc>
      </w:tr>
      <w:tr w:rsidR="00FF5749" w:rsidRPr="00FF5749" w14:paraId="6F90AC9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01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24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1A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58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72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05003050000067340-E0I31EIuIZJa20240312</w:t>
            </w:r>
          </w:p>
        </w:tc>
      </w:tr>
      <w:tr w:rsidR="00FF5749" w:rsidRPr="00FF5749" w14:paraId="7D027C8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7B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D6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B0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D56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4A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07003070000067824-E0I31EIuIZJc20240312</w:t>
            </w:r>
          </w:p>
        </w:tc>
      </w:tr>
      <w:tr w:rsidR="00FF5749" w:rsidRPr="00FF5749" w14:paraId="3D4FC86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92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AC8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F8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A6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A3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07003070000067920-E0I31EIuIZJ420240312</w:t>
            </w:r>
          </w:p>
        </w:tc>
      </w:tr>
      <w:tr w:rsidR="00FF5749" w:rsidRPr="00FF5749" w14:paraId="371B6E0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D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73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5A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C1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98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07003070000068106-E0I31EIuIZpx20240312</w:t>
            </w:r>
          </w:p>
        </w:tc>
      </w:tr>
      <w:tr w:rsidR="00FF5749" w:rsidRPr="00FF5749" w14:paraId="365FDA0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7C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D3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00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34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C4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07003070000068106-E0I31EIuIZq120240312</w:t>
            </w:r>
          </w:p>
        </w:tc>
      </w:tr>
      <w:tr w:rsidR="00FF5749" w:rsidRPr="00FF5749" w14:paraId="1803D59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E7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D4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AE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F5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972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05003050000067988-E0I31EIuIcWz20240312</w:t>
            </w:r>
          </w:p>
        </w:tc>
      </w:tr>
      <w:tr w:rsidR="00FF5749" w:rsidRPr="00FF5749" w14:paraId="1A72F37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93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29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9C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C4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2C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05003050000067699-E0I31EIuIcWx20240312</w:t>
            </w:r>
          </w:p>
        </w:tc>
      </w:tr>
      <w:tr w:rsidR="00FF5749" w:rsidRPr="00FF5749" w14:paraId="789230A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88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65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1D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E6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FF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05003050000068656-E0I31EIuIeD120240312</w:t>
            </w:r>
          </w:p>
        </w:tc>
      </w:tr>
      <w:tr w:rsidR="00FF5749" w:rsidRPr="00FF5749" w14:paraId="025647B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DE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E84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35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87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5D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07003070000068144-E0I31EIuIeCv20240312</w:t>
            </w:r>
          </w:p>
        </w:tc>
      </w:tr>
      <w:tr w:rsidR="00FF5749" w:rsidRPr="00FF5749" w14:paraId="3E64E98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EC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A8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33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5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2E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05003050000068277-E0I31EIuIeMe20240312</w:t>
            </w:r>
          </w:p>
        </w:tc>
      </w:tr>
      <w:tr w:rsidR="00FF5749" w:rsidRPr="00FF5749" w14:paraId="53F3474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E2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43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69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A0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B0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05003050000069221-E0I31EIuIhcE20240312</w:t>
            </w:r>
          </w:p>
        </w:tc>
      </w:tr>
      <w:tr w:rsidR="00FF5749" w:rsidRPr="00FF5749" w14:paraId="0B560DF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F3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73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87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41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9B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07003070000069111-E0I31EIuIi5y20240312</w:t>
            </w:r>
          </w:p>
        </w:tc>
      </w:tr>
      <w:tr w:rsidR="00FF5749" w:rsidRPr="00FF5749" w14:paraId="0903243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51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CE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19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E5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59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07003070000069111-E0I31EIuIi5w20240312</w:t>
            </w:r>
          </w:p>
        </w:tc>
      </w:tr>
      <w:tr w:rsidR="00FF5749" w:rsidRPr="00FF5749" w14:paraId="0D4A412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48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7E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27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68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7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07003070000069604-E0I31EIuIjdT20240312</w:t>
            </w:r>
          </w:p>
        </w:tc>
      </w:tr>
      <w:tr w:rsidR="00FF5749" w:rsidRPr="00FF5749" w14:paraId="46CD694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8A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8B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3F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06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87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07003070000069720-E0I31EIuIkRQ20240312</w:t>
            </w:r>
          </w:p>
        </w:tc>
      </w:tr>
      <w:tr w:rsidR="00FF5749" w:rsidRPr="00FF5749" w14:paraId="20676C7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3A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C6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A6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8E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59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05003050000069940-E0I31EIuIm3i20240312</w:t>
            </w:r>
          </w:p>
        </w:tc>
      </w:tr>
      <w:tr w:rsidR="00FF5749" w:rsidRPr="00FF5749" w14:paraId="6AA0001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B2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14:39:46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64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F0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FA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F9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07003070000070383-E0I31EIuIo5I20240312</w:t>
            </w:r>
          </w:p>
        </w:tc>
      </w:tr>
      <w:tr w:rsidR="00FF5749" w:rsidRPr="00FF5749" w14:paraId="1DC1930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68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60C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DC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5A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FD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05003050000070699-E0I31EIuIpxc20240312</w:t>
            </w:r>
          </w:p>
        </w:tc>
      </w:tr>
      <w:tr w:rsidR="00FF5749" w:rsidRPr="00FF5749" w14:paraId="336AC63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23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A8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3E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02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25A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05003050000070699-E0I31EIuIpxe20240312</w:t>
            </w:r>
          </w:p>
        </w:tc>
      </w:tr>
      <w:tr w:rsidR="00FF5749" w:rsidRPr="00FF5749" w14:paraId="14420E9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30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F7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7F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E0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12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05003050000070600-E0I31EIuIrAm20240312</w:t>
            </w:r>
          </w:p>
        </w:tc>
      </w:tr>
      <w:tr w:rsidR="00FF5749" w:rsidRPr="00FF5749" w14:paraId="0943320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61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403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BD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CE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85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05003050000070600-E0I31EIuIrBx20240312</w:t>
            </w:r>
          </w:p>
        </w:tc>
      </w:tr>
      <w:tr w:rsidR="00FF5749" w:rsidRPr="00FF5749" w14:paraId="0F43D17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A7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65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BE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F2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EE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05003050000071147-E0I31EIuIsVb20240312</w:t>
            </w:r>
          </w:p>
        </w:tc>
      </w:tr>
      <w:tr w:rsidR="00FF5749" w:rsidRPr="00FF5749" w14:paraId="271E466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01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BA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4A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F6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EB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05003050000071325-E0I31EIuItfa20240312</w:t>
            </w:r>
          </w:p>
        </w:tc>
      </w:tr>
      <w:tr w:rsidR="00FF5749" w:rsidRPr="00FF5749" w14:paraId="3E05A84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A7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0B4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F4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D6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0B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05003050000070600-E0I31EIuItup20240312</w:t>
            </w:r>
          </w:p>
        </w:tc>
      </w:tr>
      <w:tr w:rsidR="00FF5749" w:rsidRPr="00FF5749" w14:paraId="15585C9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3E1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45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0D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15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92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05003050000070600-E0I31EIuItzM20240312</w:t>
            </w:r>
          </w:p>
        </w:tc>
      </w:tr>
      <w:tr w:rsidR="00FF5749" w:rsidRPr="00FF5749" w14:paraId="7DC2367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98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8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4E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5F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49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05003050000070600-E0I31EIuIu0b20240312</w:t>
            </w:r>
          </w:p>
        </w:tc>
      </w:tr>
      <w:tr w:rsidR="00FF5749" w:rsidRPr="00FF5749" w14:paraId="218E1E5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86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C0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C2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AC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E2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05003050000070600-E0I31EIuIu0Z20240312</w:t>
            </w:r>
          </w:p>
        </w:tc>
      </w:tr>
      <w:tr w:rsidR="00FF5749" w:rsidRPr="00FF5749" w14:paraId="3C172D6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DE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8D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54D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69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64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07003070000070767-E0I31EIuIu0d20240312</w:t>
            </w:r>
          </w:p>
        </w:tc>
      </w:tr>
      <w:tr w:rsidR="00FF5749" w:rsidRPr="00FF5749" w14:paraId="363690B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8F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29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F1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B0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8B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07003070000070767-E0I31EIuIu0f20240312</w:t>
            </w:r>
          </w:p>
        </w:tc>
      </w:tr>
      <w:tr w:rsidR="00FF5749" w:rsidRPr="00FF5749" w14:paraId="3C91552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CB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14:45:07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3E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504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C9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49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05003050000070600-E0I31EIuIu0X20240312</w:t>
            </w:r>
          </w:p>
        </w:tc>
      </w:tr>
      <w:tr w:rsidR="00FF5749" w:rsidRPr="00FF5749" w14:paraId="6062496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A2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D2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A70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FB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F6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05003050000071680-E0I31EIuIvIQ20240312</w:t>
            </w:r>
          </w:p>
        </w:tc>
      </w:tr>
      <w:tr w:rsidR="00FF5749" w:rsidRPr="00FF5749" w14:paraId="4044F8B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EC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5D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7B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9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47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05003050000071937-E0I31EIuIwud20240312</w:t>
            </w:r>
          </w:p>
        </w:tc>
      </w:tr>
      <w:tr w:rsidR="00FF5749" w:rsidRPr="00FF5749" w14:paraId="44F90B2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4E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5D6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CC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77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95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05003050000071937-E0I31EIuIwub20240312</w:t>
            </w:r>
          </w:p>
        </w:tc>
      </w:tr>
      <w:tr w:rsidR="00FF5749" w:rsidRPr="00FF5749" w14:paraId="0E92CEA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BC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50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61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8C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B7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05003050000071680-E0I31EIuIxKw20240312</w:t>
            </w:r>
          </w:p>
        </w:tc>
      </w:tr>
      <w:tr w:rsidR="00FF5749" w:rsidRPr="00FF5749" w14:paraId="57C10B0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7A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99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3D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ADC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0C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07003070000071870-E0I31EIuIxL220240312</w:t>
            </w:r>
          </w:p>
        </w:tc>
      </w:tr>
      <w:tr w:rsidR="00FF5749" w:rsidRPr="00FF5749" w14:paraId="3D4C6DF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EE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E8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9E3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13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CA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05003050000072125-E0I31EIuIy9V20240312</w:t>
            </w:r>
          </w:p>
        </w:tc>
      </w:tr>
      <w:tr w:rsidR="00FF5749" w:rsidRPr="00FF5749" w14:paraId="58FC128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10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14:48:49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26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1C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AD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0E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07003070000072170-E0I31EIuIyUs20240312</w:t>
            </w:r>
          </w:p>
        </w:tc>
      </w:tr>
      <w:tr w:rsidR="00FF5749" w:rsidRPr="00FF5749" w14:paraId="0E928BB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BA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C6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C7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80D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2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07003070000072596-E0I31EIuJ0Gh20240312</w:t>
            </w:r>
          </w:p>
        </w:tc>
      </w:tr>
      <w:tr w:rsidR="00FF5749" w:rsidRPr="00FF5749" w14:paraId="0394154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9D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31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CA3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1A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83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05003050000072367-E0I31EIuJ1AO20240312</w:t>
            </w:r>
          </w:p>
        </w:tc>
      </w:tr>
      <w:tr w:rsidR="00FF5749" w:rsidRPr="00FF5749" w14:paraId="3C40BCA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EF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55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09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8D1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9D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05003050000072367-E0I31EIuJ1Ke20240312</w:t>
            </w:r>
          </w:p>
        </w:tc>
      </w:tr>
      <w:tr w:rsidR="00FF5749" w:rsidRPr="00FF5749" w14:paraId="536A889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B1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DC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F0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7E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EC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05003050000073129-E0I31EIuJ3KW20240312</w:t>
            </w:r>
          </w:p>
        </w:tc>
      </w:tr>
      <w:tr w:rsidR="00FF5749" w:rsidRPr="00FF5749" w14:paraId="081B645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83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82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19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ED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51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05003050000073129-E0I31EIuJ3KU20240312</w:t>
            </w:r>
          </w:p>
        </w:tc>
      </w:tr>
      <w:tr w:rsidR="00FF5749" w:rsidRPr="00FF5749" w14:paraId="1CD025C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68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2D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86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54D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1D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07003070000072170-E0I31EIuJ3cU20240312</w:t>
            </w:r>
          </w:p>
        </w:tc>
      </w:tr>
      <w:tr w:rsidR="00FF5749" w:rsidRPr="00FF5749" w14:paraId="671F1A1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76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58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3B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CF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C6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07003070000073244-E0I31EIuJ3ca20240312</w:t>
            </w:r>
          </w:p>
        </w:tc>
      </w:tr>
      <w:tr w:rsidR="00FF5749" w:rsidRPr="00FF5749" w14:paraId="1F87AFD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C7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DE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2D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38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65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07003070000073465-E0I31EIuJ4FK20240312</w:t>
            </w:r>
          </w:p>
        </w:tc>
      </w:tr>
      <w:tr w:rsidR="00FF5749" w:rsidRPr="00FF5749" w14:paraId="0F2E4FB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FF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C72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6A4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C49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C7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05003050000073321-E0I31EIuJ4Fq20240312</w:t>
            </w:r>
          </w:p>
        </w:tc>
      </w:tr>
      <w:tr w:rsidR="00FF5749" w:rsidRPr="00FF5749" w14:paraId="3328C74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4E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36C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69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DC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E89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07003070000073582-E0I31EIuJ4xG20240312</w:t>
            </w:r>
          </w:p>
        </w:tc>
      </w:tr>
      <w:tr w:rsidR="00FF5749" w:rsidRPr="00FF5749" w14:paraId="1B6A750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50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0F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35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31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DD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07003070000074192-E0I31EIuJ8Op20240312</w:t>
            </w:r>
          </w:p>
        </w:tc>
      </w:tr>
      <w:tr w:rsidR="00FF5749" w:rsidRPr="00FF5749" w14:paraId="1C74BDA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48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E7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A2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F1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5C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07003070000074192-E0I31EIuJ8OE20240312</w:t>
            </w:r>
          </w:p>
        </w:tc>
      </w:tr>
      <w:tr w:rsidR="00FF5749" w:rsidRPr="00FF5749" w14:paraId="08511F9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90C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0B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01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63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26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05003050000073455-E0I31EIuJ9JS20240312</w:t>
            </w:r>
          </w:p>
        </w:tc>
      </w:tr>
      <w:tr w:rsidR="00FF5749" w:rsidRPr="00FF5749" w14:paraId="0677EE0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B4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36D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44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67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D6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05003050000073455-E0I31EIuJ9MG20240312</w:t>
            </w:r>
          </w:p>
        </w:tc>
      </w:tr>
      <w:tr w:rsidR="00FF5749" w:rsidRPr="00FF5749" w14:paraId="2960361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1C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14:59:06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9C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89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CB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56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07003070000074258-E0I31EIuJA6420240312</w:t>
            </w:r>
          </w:p>
        </w:tc>
      </w:tr>
      <w:tr w:rsidR="00FF5749" w:rsidRPr="00FF5749" w14:paraId="69A859A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89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D95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AF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07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92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05003050000074613-E0I31EIuJBrh20240312</w:t>
            </w:r>
          </w:p>
        </w:tc>
      </w:tr>
      <w:tr w:rsidR="00FF5749" w:rsidRPr="00FF5749" w14:paraId="37C4959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56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54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89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70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49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05003050000074613-E0I31EIuJBs420240312</w:t>
            </w:r>
          </w:p>
        </w:tc>
      </w:tr>
      <w:tr w:rsidR="00FF5749" w:rsidRPr="00FF5749" w14:paraId="262471B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D4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6B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92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70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69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05003050000074613-E0I31EIuJBs220240312</w:t>
            </w:r>
          </w:p>
        </w:tc>
      </w:tr>
      <w:tr w:rsidR="00FF5749" w:rsidRPr="00FF5749" w14:paraId="7FED3D1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52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3E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15B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13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39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05003050000074613-E0I31EIuJBs620240312</w:t>
            </w:r>
          </w:p>
        </w:tc>
      </w:tr>
      <w:tr w:rsidR="00FF5749" w:rsidRPr="00FF5749" w14:paraId="1E86424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89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8E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18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9B7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CB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07003070000074888-E0I31EIuJD6J20240312</w:t>
            </w:r>
          </w:p>
        </w:tc>
      </w:tr>
      <w:tr w:rsidR="00FF5749" w:rsidRPr="00FF5749" w14:paraId="04E5924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A3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E7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0F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68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4ED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07003070000074888-E0I31EIuJDSS20240312</w:t>
            </w:r>
          </w:p>
        </w:tc>
      </w:tr>
      <w:tr w:rsidR="00FF5749" w:rsidRPr="00FF5749" w14:paraId="03A1669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71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23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D1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10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F0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07003070000075198-E0I31EIuJFji20240312</w:t>
            </w:r>
          </w:p>
        </w:tc>
      </w:tr>
      <w:tr w:rsidR="00FF5749" w:rsidRPr="00FF5749" w14:paraId="24F9753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C0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7F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8A2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BA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A8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07003070000075198-E0I31EIuJFje20240312</w:t>
            </w:r>
          </w:p>
        </w:tc>
      </w:tr>
      <w:tr w:rsidR="00FF5749" w:rsidRPr="00FF5749" w14:paraId="3F2E533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E5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7D0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CB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58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67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07003070000075357-E0I31EIuJHKb20240312</w:t>
            </w:r>
          </w:p>
        </w:tc>
      </w:tr>
      <w:tr w:rsidR="00FF5749" w:rsidRPr="00FF5749" w14:paraId="74FB53E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33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E9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D8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BC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99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07003070000075560-E0I31EIuJHKd20240312</w:t>
            </w:r>
          </w:p>
        </w:tc>
      </w:tr>
      <w:tr w:rsidR="00FF5749" w:rsidRPr="00FF5749" w14:paraId="7D4B60B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53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EC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D1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9C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BE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05003050000075283-E0I31EIuJI2I20240312</w:t>
            </w:r>
          </w:p>
        </w:tc>
      </w:tr>
      <w:tr w:rsidR="00FF5749" w:rsidRPr="00FF5749" w14:paraId="16798AE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53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025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AC0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BD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8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05003050000075283-E0I31EIuJI2E20240312</w:t>
            </w:r>
          </w:p>
        </w:tc>
      </w:tr>
      <w:tr w:rsidR="00FF5749" w:rsidRPr="00FF5749" w14:paraId="4799CAF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02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7E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4D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B1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21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07003070000074732-E0I31EIuJJXU20240312</w:t>
            </w:r>
          </w:p>
        </w:tc>
      </w:tr>
      <w:tr w:rsidR="00FF5749" w:rsidRPr="00FF5749" w14:paraId="7DD7683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73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7BF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0A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F6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CC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07003070000074732-E0I31EIuJJXc20240312</w:t>
            </w:r>
          </w:p>
        </w:tc>
      </w:tr>
      <w:tr w:rsidR="00FF5749" w:rsidRPr="00FF5749" w14:paraId="46CB830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C8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3B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C6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CAC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8E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07003070000074732-E0I31EIuJJnC20240312</w:t>
            </w:r>
          </w:p>
        </w:tc>
      </w:tr>
      <w:tr w:rsidR="00FF5749" w:rsidRPr="00FF5749" w14:paraId="29E339C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A6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7C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48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A9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D1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05003050000075378-E0I31EIuJJnE20240312</w:t>
            </w:r>
          </w:p>
        </w:tc>
      </w:tr>
      <w:tr w:rsidR="00FF5749" w:rsidRPr="00FF5749" w14:paraId="4DF49E5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6C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73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8C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5F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63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07003070000076359-E0I31EIuJMHl20240312</w:t>
            </w:r>
          </w:p>
        </w:tc>
      </w:tr>
      <w:tr w:rsidR="00FF5749" w:rsidRPr="00FF5749" w14:paraId="07C1E60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9C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D7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3A6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5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66E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07003070000076359-E0I31EIuJMHj20240312</w:t>
            </w:r>
          </w:p>
        </w:tc>
      </w:tr>
      <w:tr w:rsidR="00FF5749" w:rsidRPr="00FF5749" w14:paraId="0F593EA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EE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51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FC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9D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186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07003070000076359-E0I31EIuJMHn20240312</w:t>
            </w:r>
          </w:p>
        </w:tc>
      </w:tr>
      <w:tr w:rsidR="00FF5749" w:rsidRPr="00FF5749" w14:paraId="726B769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02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15:08:50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0D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33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12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DB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05003050000076072-E0I31EIuJMXz20240312</w:t>
            </w:r>
          </w:p>
        </w:tc>
      </w:tr>
      <w:tr w:rsidR="00FF5749" w:rsidRPr="00FF5749" w14:paraId="0832D81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6C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0E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B3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F1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EB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05003050000076609-E0I31EIuJNzr20240312</w:t>
            </w:r>
          </w:p>
        </w:tc>
      </w:tr>
      <w:tr w:rsidR="00FF5749" w:rsidRPr="00FF5749" w14:paraId="7F10DC0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AD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04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06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9E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8A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07003070000077008-E0I31EIuJPAJ20240312</w:t>
            </w:r>
          </w:p>
        </w:tc>
      </w:tr>
      <w:tr w:rsidR="00FF5749" w:rsidRPr="00FF5749" w14:paraId="0EA4D66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DE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2C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B7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3A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47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07003070000077008-E0I31EIuJPFi20240312</w:t>
            </w:r>
          </w:p>
        </w:tc>
      </w:tr>
      <w:tr w:rsidR="00FF5749" w:rsidRPr="00FF5749" w14:paraId="4F5FC51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5A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15:11:52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B0D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F0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51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4B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07003070000077008-E0I31EIuJPFg20240312</w:t>
            </w:r>
          </w:p>
        </w:tc>
      </w:tr>
      <w:tr w:rsidR="00FF5749" w:rsidRPr="00FF5749" w14:paraId="20BB648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09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06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07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E0F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38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07003070000077008-E0I31EIuJPFe20240312</w:t>
            </w:r>
          </w:p>
        </w:tc>
      </w:tr>
      <w:tr w:rsidR="00FF5749" w:rsidRPr="00FF5749" w14:paraId="624359A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8D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31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1B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678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A1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05003050000077289-E0I31EIuJRRY20240312</w:t>
            </w:r>
          </w:p>
        </w:tc>
      </w:tr>
      <w:tr w:rsidR="00FF5749" w:rsidRPr="00FF5749" w14:paraId="31BCD01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82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2E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CD8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AD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2C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05003050000077289-E0I31EIuJRRW20240312</w:t>
            </w:r>
          </w:p>
        </w:tc>
      </w:tr>
      <w:tr w:rsidR="00FF5749" w:rsidRPr="00FF5749" w14:paraId="1482F91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C9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E26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EB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7A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B3C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05003050000077289-E0I31EIuJRRa20240312</w:t>
            </w:r>
          </w:p>
        </w:tc>
      </w:tr>
      <w:tr w:rsidR="00FF5749" w:rsidRPr="00FF5749" w14:paraId="133A077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922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3E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63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11F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A6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05003050000077289-E0I31EIuJRRc20240312</w:t>
            </w:r>
          </w:p>
        </w:tc>
      </w:tr>
      <w:tr w:rsidR="00FF5749" w:rsidRPr="00FF5749" w14:paraId="7A0F734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D3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C6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3C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9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72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07003070000077170-E0I31EIuJRz520240312</w:t>
            </w:r>
          </w:p>
        </w:tc>
      </w:tr>
      <w:tr w:rsidR="00FF5749" w:rsidRPr="00FF5749" w14:paraId="0A9D0C1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81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23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F56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50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46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05003050000077127-E0I31EIuJRz720240312</w:t>
            </w:r>
          </w:p>
        </w:tc>
      </w:tr>
      <w:tr w:rsidR="00FF5749" w:rsidRPr="00FF5749" w14:paraId="0B51608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48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63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A2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75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E2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07003070000077862-E0I31EIuJTW820240312</w:t>
            </w:r>
          </w:p>
        </w:tc>
      </w:tr>
      <w:tr w:rsidR="00FF5749" w:rsidRPr="00FF5749" w14:paraId="253FA4F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9E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8E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36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701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097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05003050000077711-E0I31EIuJU2k20240312</w:t>
            </w:r>
          </w:p>
        </w:tc>
      </w:tr>
      <w:tr w:rsidR="00FF5749" w:rsidRPr="00FF5749" w14:paraId="3524BAC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B0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AC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39D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69B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24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05003050000078159-E0I31EIuJVUF20240312</w:t>
            </w:r>
          </w:p>
        </w:tc>
      </w:tr>
      <w:tr w:rsidR="00FF5749" w:rsidRPr="00FF5749" w14:paraId="29D3D2C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DB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D9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92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98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A1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05003050000078159-E0I31EIuJVUH20240312</w:t>
            </w:r>
          </w:p>
        </w:tc>
      </w:tr>
      <w:tr w:rsidR="00FF5749" w:rsidRPr="00FF5749" w14:paraId="0056764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43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43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1F2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AA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C5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05003050000078468-E0I31EIuJX4620240312</w:t>
            </w:r>
          </w:p>
        </w:tc>
      </w:tr>
      <w:tr w:rsidR="00FF5749" w:rsidRPr="00FF5749" w14:paraId="6B6803C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50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15:19:43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41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16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FB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779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05003050000078468-E0I31EIuJX4Z20240312</w:t>
            </w:r>
          </w:p>
        </w:tc>
      </w:tr>
      <w:tr w:rsidR="00FF5749" w:rsidRPr="00FF5749" w14:paraId="2487677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78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A1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4B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1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37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05003050000078678-E0I31EIuJYta20240312</w:t>
            </w:r>
          </w:p>
        </w:tc>
      </w:tr>
      <w:tr w:rsidR="00FF5749" w:rsidRPr="00FF5749" w14:paraId="2999EBE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46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E2E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DB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11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3C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05003050000078468-E0I31EIuJZdm20240312</w:t>
            </w:r>
          </w:p>
        </w:tc>
      </w:tr>
      <w:tr w:rsidR="00FF5749" w:rsidRPr="00FF5749" w14:paraId="7970A43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2F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89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7C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ACA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68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07003070000079414-E0I31EIuJbEN20240312</w:t>
            </w:r>
          </w:p>
        </w:tc>
      </w:tr>
      <w:tr w:rsidR="00FF5749" w:rsidRPr="00FF5749" w14:paraId="1D801D5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577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BAA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9D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2C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83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07003070000079414-E0I31EIuJbDw20240312</w:t>
            </w:r>
          </w:p>
        </w:tc>
      </w:tr>
      <w:tr w:rsidR="00FF5749" w:rsidRPr="00FF5749" w14:paraId="63D518F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5C1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7F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B0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1D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4F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05003050000079199-E0I31EIuJbmR20240312</w:t>
            </w:r>
          </w:p>
        </w:tc>
      </w:tr>
      <w:tr w:rsidR="00FF5749" w:rsidRPr="00FF5749" w14:paraId="0E755FF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9D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FF8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783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E42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FC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07003070000079687-E0I31EIuJcHA20240312</w:t>
            </w:r>
          </w:p>
        </w:tc>
      </w:tr>
      <w:tr w:rsidR="00FF5749" w:rsidRPr="00FF5749" w14:paraId="697FB925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33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BA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96B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AF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72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05003050000079765-E0I31EIuJdNV20240312</w:t>
            </w:r>
          </w:p>
        </w:tc>
      </w:tr>
      <w:tr w:rsidR="00FF5749" w:rsidRPr="00FF5749" w14:paraId="4A2DC34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A9C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93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76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58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60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07003070000080145-E0I31EIuJe9Z20240312</w:t>
            </w:r>
          </w:p>
        </w:tc>
      </w:tr>
      <w:tr w:rsidR="00FF5749" w:rsidRPr="00FF5749" w14:paraId="49FE786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F9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E06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5B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C0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E2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07003070000080145-E0I31EIuJe9Q20240312</w:t>
            </w:r>
          </w:p>
        </w:tc>
      </w:tr>
      <w:tr w:rsidR="00FF5749" w:rsidRPr="00FF5749" w14:paraId="7CBE0ED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16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9D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CC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D6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E83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07003070000080145-E0I31EIuJe9S20240312</w:t>
            </w:r>
          </w:p>
        </w:tc>
      </w:tr>
      <w:tr w:rsidR="00FF5749" w:rsidRPr="00FF5749" w14:paraId="7460742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78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AF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5F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032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AC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05003050000080143-E0I31EIuJeUQ20240312</w:t>
            </w:r>
          </w:p>
        </w:tc>
      </w:tr>
      <w:tr w:rsidR="00FF5749" w:rsidRPr="00FF5749" w14:paraId="12E2A09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E8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9C3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0D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FC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4F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05003050000080143-E0I31EIuJeUS20240312</w:t>
            </w:r>
          </w:p>
        </w:tc>
      </w:tr>
      <w:tr w:rsidR="00FF5749" w:rsidRPr="00FF5749" w14:paraId="56261FA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74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8B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8F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E6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8A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05003050000080143-E0I31EIuJeUO20240312</w:t>
            </w:r>
          </w:p>
        </w:tc>
      </w:tr>
      <w:tr w:rsidR="00FF5749" w:rsidRPr="00FF5749" w14:paraId="10065BD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A6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3C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91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B9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32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07003070000080670-E0I31EIuJfrC20240312</w:t>
            </w:r>
          </w:p>
        </w:tc>
      </w:tr>
      <w:tr w:rsidR="00FF5749" w:rsidRPr="00FF5749" w14:paraId="63D5BB3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7DB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55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29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CB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15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07003070000080670-E0I31EIuJfrE20240312</w:t>
            </w:r>
          </w:p>
        </w:tc>
      </w:tr>
      <w:tr w:rsidR="00FF5749" w:rsidRPr="00FF5749" w14:paraId="20592B1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1F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CE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6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EF6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F1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05003050000079765-E0I31EIuJh7v20240312</w:t>
            </w:r>
          </w:p>
        </w:tc>
      </w:tr>
      <w:tr w:rsidR="00FF5749" w:rsidRPr="00FF5749" w14:paraId="14EC308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84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65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14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23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12F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05003050000080942-E0I31EIuJhbF20240312</w:t>
            </w:r>
          </w:p>
        </w:tc>
      </w:tr>
      <w:tr w:rsidR="00FF5749" w:rsidRPr="00FF5749" w14:paraId="115613F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5C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A2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0C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42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F6E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05003050000081458-E0I31EIuJjyf20240312</w:t>
            </w:r>
          </w:p>
        </w:tc>
      </w:tr>
      <w:tr w:rsidR="00FF5749" w:rsidRPr="00FF5749" w14:paraId="669FDDF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40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11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95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70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F7F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07003070000081921-E0I31EIuJlgN20240312</w:t>
            </w:r>
          </w:p>
        </w:tc>
      </w:tr>
      <w:tr w:rsidR="00FF5749" w:rsidRPr="00FF5749" w14:paraId="246ED73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D90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8C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E7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4F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5AB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07003070000081728-E0I31EIuJmMg20240312</w:t>
            </w:r>
          </w:p>
        </w:tc>
      </w:tr>
      <w:tr w:rsidR="00FF5749" w:rsidRPr="00FF5749" w14:paraId="3D3223F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AC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3B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AB9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2E8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8C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07003070000082257-E0I31EIuJnb620240312</w:t>
            </w:r>
          </w:p>
        </w:tc>
      </w:tr>
      <w:tr w:rsidR="00FF5749" w:rsidRPr="00FF5749" w14:paraId="79B1FA7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4A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5D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3A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4DC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C6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05003050000082185-E0I31EIuJorb20240312</w:t>
            </w:r>
          </w:p>
        </w:tc>
      </w:tr>
      <w:tr w:rsidR="00FF5749" w:rsidRPr="00FF5749" w14:paraId="172E6A3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E0C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1C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646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E3E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3E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05003050000082483-E0I31EIuJpU620240312</w:t>
            </w:r>
          </w:p>
        </w:tc>
      </w:tr>
      <w:tr w:rsidR="00FF5749" w:rsidRPr="00FF5749" w14:paraId="78345F5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C83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E8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6C9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05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59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05003050000082176-E0I31EIuJrJ320240312</w:t>
            </w:r>
          </w:p>
        </w:tc>
      </w:tr>
      <w:tr w:rsidR="00FF5749" w:rsidRPr="00FF5749" w14:paraId="666286B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87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F6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64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19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185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05003050000082176-E0I31EIuJrJ620240312</w:t>
            </w:r>
          </w:p>
        </w:tc>
      </w:tr>
      <w:tr w:rsidR="00FF5749" w:rsidRPr="00FF5749" w14:paraId="41B3229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20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94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11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97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A5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07003070000082383-E0I31EIuJrJv20240312</w:t>
            </w:r>
          </w:p>
        </w:tc>
      </w:tr>
      <w:tr w:rsidR="00FF5749" w:rsidRPr="00FF5749" w14:paraId="06C1451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6D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93A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DE8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ED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2B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05003050000082176-E0I31EIuJrJr20240312</w:t>
            </w:r>
          </w:p>
        </w:tc>
      </w:tr>
      <w:tr w:rsidR="00FF5749" w:rsidRPr="00FF5749" w14:paraId="1ACC691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59D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78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0B8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CFC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D2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05003050000082176-E0I31EIuJrJt20240312</w:t>
            </w:r>
          </w:p>
        </w:tc>
      </w:tr>
      <w:tr w:rsidR="00FF5749" w:rsidRPr="00FF5749" w14:paraId="73FA428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EB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69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CE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1C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A81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05003050000082176-E0I31EIuJrJC20240312</w:t>
            </w:r>
          </w:p>
        </w:tc>
      </w:tr>
      <w:tr w:rsidR="00FF5749" w:rsidRPr="00FF5749" w14:paraId="0FC86B6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72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F4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C0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23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91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05003050000082845-E0I31EIuJrgs20240312</w:t>
            </w:r>
          </w:p>
        </w:tc>
      </w:tr>
      <w:tr w:rsidR="00FF5749" w:rsidRPr="00FF5749" w14:paraId="3540824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9F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8F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FA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7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36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05003050000082845-E0I31EIuJrpd20240312</w:t>
            </w:r>
          </w:p>
        </w:tc>
      </w:tr>
      <w:tr w:rsidR="00FF5749" w:rsidRPr="00FF5749" w14:paraId="21808AA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CC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89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EE4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F5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9C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05003050000082845-E0I31EIuJrwx20240312</w:t>
            </w:r>
          </w:p>
        </w:tc>
      </w:tr>
      <w:tr w:rsidR="00FF5749" w:rsidRPr="00FF5749" w14:paraId="7DED6CD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72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15:41:31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E61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39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F6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04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05003050000082845-E0I31EIuJs4b20240312</w:t>
            </w:r>
          </w:p>
        </w:tc>
      </w:tr>
      <w:tr w:rsidR="00FF5749" w:rsidRPr="00FF5749" w14:paraId="1780123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0D3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A4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6CB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A6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1C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07003070000083047-E0I31EIuJssW20240312</w:t>
            </w:r>
          </w:p>
        </w:tc>
      </w:tr>
      <w:tr w:rsidR="00FF5749" w:rsidRPr="00FF5749" w14:paraId="243B205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8F3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C0F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AB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3D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99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07003070000083395-E0I31EIuJtNH20240312</w:t>
            </w:r>
          </w:p>
        </w:tc>
      </w:tr>
      <w:tr w:rsidR="00FF5749" w:rsidRPr="00FF5749" w14:paraId="7C1783D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7FB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7E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42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E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97D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07003070000083395-E0I31EIuJtNL20240312</w:t>
            </w:r>
          </w:p>
        </w:tc>
      </w:tr>
      <w:tr w:rsidR="00FF5749" w:rsidRPr="00FF5749" w14:paraId="284F8A8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E70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EC5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3F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35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AB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07003070000083714-E0I31EIuJvSH20240312</w:t>
            </w:r>
          </w:p>
        </w:tc>
      </w:tr>
      <w:tr w:rsidR="00FF5749" w:rsidRPr="00FF5749" w14:paraId="3F095C3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DB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526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C4C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4A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4CA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05003050000083936-E0I31EIuJx2K20240312</w:t>
            </w:r>
          </w:p>
        </w:tc>
      </w:tr>
      <w:tr w:rsidR="00FF5749" w:rsidRPr="00FF5749" w14:paraId="20641E2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96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667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B7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56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17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05003050000083951-E0I31EIuJx2M20240312</w:t>
            </w:r>
          </w:p>
        </w:tc>
      </w:tr>
      <w:tr w:rsidR="00FF5749" w:rsidRPr="00FF5749" w14:paraId="4FB2E7A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E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22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53B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EE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55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07003070000084443-E0I31EIuJygX20240312</w:t>
            </w:r>
          </w:p>
        </w:tc>
      </w:tr>
      <w:tr w:rsidR="00FF5749" w:rsidRPr="00FF5749" w14:paraId="5C0C372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F5A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3C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CB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A28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9A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07003070000084444-E0I31EIuJyhD20240312</w:t>
            </w:r>
          </w:p>
        </w:tc>
      </w:tr>
      <w:tr w:rsidR="00FF5749" w:rsidRPr="00FF5749" w14:paraId="59B0B04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093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52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A8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51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2E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05003050000084236-E0I31EIuJyhB20240312</w:t>
            </w:r>
          </w:p>
        </w:tc>
      </w:tr>
      <w:tr w:rsidR="00FF5749" w:rsidRPr="00FF5749" w14:paraId="793CE0E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0C0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3A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43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B7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CC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07003070000084443-E0I31EIuJyga20240312</w:t>
            </w:r>
          </w:p>
        </w:tc>
      </w:tr>
      <w:tr w:rsidR="00FF5749" w:rsidRPr="00FF5749" w14:paraId="3EDD9C1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53C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03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847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21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A1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07003070000084742-E0I31EIuK0ZI20240312</w:t>
            </w:r>
          </w:p>
        </w:tc>
      </w:tr>
      <w:tr w:rsidR="00FF5749" w:rsidRPr="00FF5749" w14:paraId="54835AB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700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B9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BD4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18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44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07003070000085104-E0I31EIuK1kb20240312</w:t>
            </w:r>
          </w:p>
        </w:tc>
      </w:tr>
      <w:tr w:rsidR="00FF5749" w:rsidRPr="00FF5749" w14:paraId="095D35C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1C2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EF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CC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B1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558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07003070000085104-E0I31EIuK1ke20240312</w:t>
            </w:r>
          </w:p>
        </w:tc>
      </w:tr>
      <w:tr w:rsidR="00FF5749" w:rsidRPr="00FF5749" w14:paraId="103CEF1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A27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4A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D5F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97F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7E6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07003070000085410-E0I31EIuK2pL20240312</w:t>
            </w:r>
          </w:p>
        </w:tc>
      </w:tr>
      <w:tr w:rsidR="00FF5749" w:rsidRPr="00FF5749" w14:paraId="2E7E330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46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C9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E5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3C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36A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07003070000085771-E0I31EIuK46z20240312</w:t>
            </w:r>
          </w:p>
        </w:tc>
      </w:tr>
      <w:tr w:rsidR="00FF5749" w:rsidRPr="00FF5749" w14:paraId="27E1276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75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530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C7F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B8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5C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05003050000085590-E0I31EIuK56Z20240312</w:t>
            </w:r>
          </w:p>
        </w:tc>
      </w:tr>
      <w:tr w:rsidR="00FF5749" w:rsidRPr="00FF5749" w14:paraId="0D713D7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768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21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339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F5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8A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07003070000085763-E0I31EIuK56X20240312</w:t>
            </w:r>
          </w:p>
        </w:tc>
      </w:tr>
      <w:tr w:rsidR="00FF5749" w:rsidRPr="00FF5749" w14:paraId="28E57FE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AD6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65C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1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40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42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07003070000086375-E0I31EIuK6Lu20240312</w:t>
            </w:r>
          </w:p>
        </w:tc>
      </w:tr>
      <w:tr w:rsidR="00FF5749" w:rsidRPr="00FF5749" w14:paraId="769C265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AA1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B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14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AF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2B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05003050000086283-E0I31EIuK8IQ20240312</w:t>
            </w:r>
          </w:p>
        </w:tc>
      </w:tr>
      <w:tr w:rsidR="00FF5749" w:rsidRPr="00FF5749" w14:paraId="24E65CC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EE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D0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3E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7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5B4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05003050000086378-E0I31EIuK8Ic20240312</w:t>
            </w:r>
          </w:p>
        </w:tc>
      </w:tr>
      <w:tr w:rsidR="00FF5749" w:rsidRPr="00FF5749" w14:paraId="583ED40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4D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15:58:51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863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47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B43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007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07003070000086557-E0I31EIuK8Ia20240312</w:t>
            </w:r>
          </w:p>
        </w:tc>
      </w:tr>
      <w:tr w:rsidR="00FF5749" w:rsidRPr="00FF5749" w14:paraId="7394C7D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F1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3D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F6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26A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04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05003050000086713-E0I31EIuK9c720240312</w:t>
            </w:r>
          </w:p>
        </w:tc>
      </w:tr>
      <w:tr w:rsidR="00FF5749" w:rsidRPr="00FF5749" w14:paraId="1877A53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A89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98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920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04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95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05003050000086713-E0I31EIuK9c120240312</w:t>
            </w:r>
          </w:p>
        </w:tc>
      </w:tr>
      <w:tr w:rsidR="00FF5749" w:rsidRPr="00FF5749" w14:paraId="4BD0C5D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081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99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C54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DA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42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07003070000087358-E0I31EIuKAPH20240312</w:t>
            </w:r>
          </w:p>
        </w:tc>
      </w:tr>
      <w:tr w:rsidR="00FF5749" w:rsidRPr="00FF5749" w14:paraId="30F70818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92B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E56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6A1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49A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50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07003070000086424-E0I31EIuKAiy20240312</w:t>
            </w:r>
          </w:p>
        </w:tc>
      </w:tr>
      <w:tr w:rsidR="00FF5749" w:rsidRPr="00FF5749" w14:paraId="2A17750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607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07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E7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78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3C9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07003070000086511-E0I31EIuKAzV20240312</w:t>
            </w:r>
          </w:p>
        </w:tc>
      </w:tr>
      <w:tr w:rsidR="00FF5749" w:rsidRPr="00FF5749" w14:paraId="6629776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5C6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19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4A6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8E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B1A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07003070000087367-E0I31EIuKAzZ20240312</w:t>
            </w:r>
          </w:p>
        </w:tc>
      </w:tr>
      <w:tr w:rsidR="00FF5749" w:rsidRPr="00FF5749" w14:paraId="7DF487D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0CA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3E4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EF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91E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A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05003050000087654-E0I31EIuKCl420240312</w:t>
            </w:r>
          </w:p>
        </w:tc>
      </w:tr>
      <w:tr w:rsidR="00FF5749" w:rsidRPr="00FF5749" w14:paraId="5CC2ABB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ABC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C4F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39D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34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47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07003070000088046-E0I31EIuKDr320240312</w:t>
            </w:r>
          </w:p>
        </w:tc>
      </w:tr>
      <w:tr w:rsidR="00FF5749" w:rsidRPr="00FF5749" w14:paraId="5FB1BFE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558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01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62D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F6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6D1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07003070000088046-E0I31EIuKDr120240312</w:t>
            </w:r>
          </w:p>
        </w:tc>
      </w:tr>
      <w:tr w:rsidR="00FF5749" w:rsidRPr="00FF5749" w14:paraId="012D770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27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D1F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457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40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A0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05003050000087577-E0I31EIuKE0R20240312</w:t>
            </w:r>
          </w:p>
        </w:tc>
      </w:tr>
      <w:tr w:rsidR="00FF5749" w:rsidRPr="00FF5749" w14:paraId="66A22EC4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32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FFE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5C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DE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FAB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05003050000088407-E0I31EIuKFnR20240312</w:t>
            </w:r>
          </w:p>
        </w:tc>
      </w:tr>
      <w:tr w:rsidR="00FF5749" w:rsidRPr="00FF5749" w14:paraId="147B268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069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E20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3D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DE7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0D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05003050000088740-E0I31EIuKHVM20240312</w:t>
            </w:r>
          </w:p>
        </w:tc>
      </w:tr>
      <w:tr w:rsidR="00FF5749" w:rsidRPr="00FF5749" w14:paraId="10489E3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D4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A84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C1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888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225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05003050000088740-E0I31EIuKHVO20240312</w:t>
            </w:r>
          </w:p>
        </w:tc>
      </w:tr>
      <w:tr w:rsidR="00FF5749" w:rsidRPr="00FF5749" w14:paraId="5DE75FF9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C2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FB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BFF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9B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2F8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05003050000088728-E0I31EIuKI4j20240312</w:t>
            </w:r>
          </w:p>
        </w:tc>
      </w:tr>
      <w:tr w:rsidR="00FF5749" w:rsidRPr="00FF5749" w14:paraId="5474342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B3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16:09:32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02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1F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8F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663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07003070000089298-E0I31EIuKJ0j20240312</w:t>
            </w:r>
          </w:p>
        </w:tc>
      </w:tr>
      <w:tr w:rsidR="00FF5749" w:rsidRPr="00FF5749" w14:paraId="0AC1212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C24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49D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DF6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5C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FB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05003050000089248-E0I31EIuKJY520240312</w:t>
            </w:r>
          </w:p>
        </w:tc>
      </w:tr>
      <w:tr w:rsidR="00FF5749" w:rsidRPr="00FF5749" w14:paraId="5D5242D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6A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08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4D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4C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D93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07003070000089396-E0I31EIuKJY320240312</w:t>
            </w:r>
          </w:p>
        </w:tc>
      </w:tr>
      <w:tr w:rsidR="00FF5749" w:rsidRPr="00FF5749" w14:paraId="2B6859F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F17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62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947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EF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741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07003070000089706-E0I31EIuKKzn20240312</w:t>
            </w:r>
          </w:p>
        </w:tc>
      </w:tr>
      <w:tr w:rsidR="00FF5749" w:rsidRPr="00FF5749" w14:paraId="1B15AF4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463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B4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736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70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28E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EC1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07003070000090167-E0I31EIuKMXv20240312</w:t>
            </w:r>
          </w:p>
        </w:tc>
      </w:tr>
      <w:tr w:rsidR="00FF5749" w:rsidRPr="00FF5749" w14:paraId="20657DC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315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E9E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694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93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828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095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07003070000090517-E0I31EIuKO4u20240312</w:t>
            </w:r>
          </w:p>
        </w:tc>
      </w:tr>
      <w:tr w:rsidR="00FF5749" w:rsidRPr="00FF5749" w14:paraId="6D63F53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7B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99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EC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6B2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ACD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05003050000090998-E0I31EIuKQMf20240312</w:t>
            </w:r>
          </w:p>
        </w:tc>
      </w:tr>
      <w:tr w:rsidR="00FF5749" w:rsidRPr="00FF5749" w14:paraId="36D9AD8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5C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A73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C8B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D9E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FAD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07003070000091599-E0I31EIuKRnD20240312</w:t>
            </w:r>
          </w:p>
        </w:tc>
      </w:tr>
      <w:tr w:rsidR="00FF5749" w:rsidRPr="00FF5749" w14:paraId="54FB0A5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F0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DD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80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D3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BE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07003070000091599-E0I31EIuKRnF20240312</w:t>
            </w:r>
          </w:p>
        </w:tc>
      </w:tr>
      <w:tr w:rsidR="00FF5749" w:rsidRPr="00FF5749" w14:paraId="0EAFC81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99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FBC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E8B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C19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92C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07003070000091599-E0I31EIuKRnH20240312</w:t>
            </w:r>
          </w:p>
        </w:tc>
      </w:tr>
      <w:tr w:rsidR="00FF5749" w:rsidRPr="00FF5749" w14:paraId="7A1596A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E8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12-Mar-2024 16:17:44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ED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8A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970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44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07003070000091599-E0I31EIuKRnB20240312</w:t>
            </w:r>
          </w:p>
        </w:tc>
      </w:tr>
      <w:tr w:rsidR="00FF5749" w:rsidRPr="00FF5749" w14:paraId="683B341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B9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6F4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256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B6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C86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05003050000091934-E0I31EIuKTpF20240312</w:t>
            </w:r>
          </w:p>
        </w:tc>
      </w:tr>
      <w:tr w:rsidR="00FF5749" w:rsidRPr="00FF5749" w14:paraId="5198045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4F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8A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0A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90E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BF0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05003050000091934-E0I31EIuKTpH20240312</w:t>
            </w:r>
          </w:p>
        </w:tc>
      </w:tr>
      <w:tr w:rsidR="00FF5749" w:rsidRPr="00FF5749" w14:paraId="49948490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9D6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8F8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AFC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D2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27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05003050000091934-E0I31EIuKTpD20240312</w:t>
            </w:r>
          </w:p>
        </w:tc>
      </w:tr>
      <w:tr w:rsidR="00FF5749" w:rsidRPr="00FF5749" w14:paraId="72FD58C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524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DF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922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B7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337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A7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07003070000092563-E0I31EIuKVhX20240312</w:t>
            </w:r>
          </w:p>
        </w:tc>
      </w:tr>
      <w:tr w:rsidR="00FF5749" w:rsidRPr="00FF5749" w14:paraId="6C4A838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C7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A15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84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CF3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F68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07003070000093011-E0I31EIuKXpL20240312</w:t>
            </w:r>
          </w:p>
        </w:tc>
      </w:tr>
      <w:tr w:rsidR="00FF5749" w:rsidRPr="00FF5749" w14:paraId="366E7307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632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D28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FB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EC5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75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07003070000093011-E0I31EIuKXpJ20240312</w:t>
            </w:r>
          </w:p>
        </w:tc>
      </w:tr>
      <w:tr w:rsidR="00FF5749" w:rsidRPr="00FF5749" w14:paraId="3D2A7721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9D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B6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DCA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E25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E34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07003070000093011-E0I31EIuKXpH20240312</w:t>
            </w:r>
          </w:p>
        </w:tc>
      </w:tr>
      <w:tr w:rsidR="00FF5749" w:rsidRPr="00FF5749" w14:paraId="614E00C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F52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6EA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538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9B5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572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91B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07003070000092101-E0I31EIuKXtS20240312</w:t>
            </w:r>
          </w:p>
        </w:tc>
      </w:tr>
      <w:tr w:rsidR="00FF5749" w:rsidRPr="00FF5749" w14:paraId="4E53870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CB3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969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70B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611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7B1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07003070000093494-E0I31EIuKZj120240312</w:t>
            </w:r>
          </w:p>
        </w:tc>
      </w:tr>
      <w:tr w:rsidR="00FF5749" w:rsidRPr="00FF5749" w14:paraId="32C210EC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074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8E9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995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62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8B3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07003070000093494-E0I31EIuKZix20240312</w:t>
            </w:r>
          </w:p>
        </w:tc>
      </w:tr>
      <w:tr w:rsidR="00FF5749" w:rsidRPr="00FF5749" w14:paraId="449F0EB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0F1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D72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635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8DC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C39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07003070000093494-E0I31EIuKZiz20240312</w:t>
            </w:r>
          </w:p>
        </w:tc>
      </w:tr>
      <w:tr w:rsidR="00FF5749" w:rsidRPr="00FF5749" w14:paraId="50A56866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450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B5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53A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2EF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B3B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07003070000092837-E0I31EIuKbxP20240312</w:t>
            </w:r>
          </w:p>
        </w:tc>
      </w:tr>
      <w:tr w:rsidR="00FF5749" w:rsidRPr="00FF5749" w14:paraId="79D34CFE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EBD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83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6C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AC9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905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05003050000092688-E0I31EIuKbxR20240312</w:t>
            </w:r>
          </w:p>
        </w:tc>
      </w:tr>
      <w:tr w:rsidR="00FF5749" w:rsidRPr="00FF5749" w14:paraId="36BE7A6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A1F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28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01D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77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BCD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05003050000092861-E0I31EIuKbxT20240312</w:t>
            </w:r>
          </w:p>
        </w:tc>
      </w:tr>
      <w:tr w:rsidR="00FF5749" w:rsidRPr="00FF5749" w14:paraId="0A460F93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2D7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285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2E6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0F7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F67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05003050000093952-E0I31EIuKcbc20240312</w:t>
            </w:r>
          </w:p>
        </w:tc>
      </w:tr>
      <w:tr w:rsidR="00FF5749" w:rsidRPr="00FF5749" w14:paraId="1F2F83E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3F0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24C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688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A76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F1E4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05003050000093952-E0I31EIuKcba20240312</w:t>
            </w:r>
          </w:p>
        </w:tc>
      </w:tr>
      <w:tr w:rsidR="00FF5749" w:rsidRPr="00FF5749" w14:paraId="5C0C65BA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369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0F4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06B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1C4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B76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05003050000093952-E0I31EIuKcbY20240312</w:t>
            </w:r>
          </w:p>
        </w:tc>
      </w:tr>
      <w:tr w:rsidR="00FF5749" w:rsidRPr="00FF5749" w14:paraId="6F32E55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731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80D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99A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AF2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0439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05003050000094252-E0I31EIuKdbq20240312</w:t>
            </w:r>
          </w:p>
        </w:tc>
      </w:tr>
      <w:tr w:rsidR="00FF5749" w:rsidRPr="00FF5749" w14:paraId="25F7FF92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CE6B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AA2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48E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B2FC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F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05003050000094252-E0I31EIuKdbs20240312</w:t>
            </w:r>
          </w:p>
        </w:tc>
      </w:tr>
      <w:tr w:rsidR="00FF5749" w:rsidRPr="00FF5749" w14:paraId="4BF6094B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538A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A442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4A9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9D03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6178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05003050000094252-E0I31EIuKdbu20240312</w:t>
            </w:r>
          </w:p>
        </w:tc>
      </w:tr>
      <w:tr w:rsidR="00FF5749" w:rsidRPr="00FF5749" w14:paraId="659C723D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4DC6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825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170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614D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A72F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05003050000093806-E0I31EIuKepW20240312</w:t>
            </w:r>
          </w:p>
        </w:tc>
      </w:tr>
      <w:tr w:rsidR="00FF5749" w:rsidRPr="00FF5749" w14:paraId="2583F8EF" w14:textId="77777777" w:rsidTr="007F073C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88E5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12-Mar-2024 16:28:53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80E7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CAE1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CC9E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89B0" w14:textId="77777777" w:rsidR="00FF5749" w:rsidRPr="00FF5749" w:rsidRDefault="00FF5749" w:rsidP="00FF5749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F5749">
              <w:rPr>
                <w:rFonts w:ascii="Arial" w:hAnsi="Arial" w:cs="Arial"/>
                <w:sz w:val="18"/>
                <w:szCs w:val="18"/>
                <w:lang w:eastAsia="en-GB"/>
              </w:rPr>
              <w:t>05003050000093806-E0I31EIuKepZ20240312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3C139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CE258" w14:textId="77777777" w:rsidR="003C1390" w:rsidRDefault="003C1390" w:rsidP="00F2487C">
      <w:r>
        <w:separator/>
      </w:r>
    </w:p>
  </w:endnote>
  <w:endnote w:type="continuationSeparator" w:id="0">
    <w:p w14:paraId="4BC0ED1C" w14:textId="77777777" w:rsidR="003C1390" w:rsidRDefault="003C139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07F60" w14:textId="77777777" w:rsidR="003C1390" w:rsidRDefault="003C1390" w:rsidP="00F2487C">
      <w:r>
        <w:separator/>
      </w:r>
    </w:p>
  </w:footnote>
  <w:footnote w:type="continuationSeparator" w:id="0">
    <w:p w14:paraId="2C087575" w14:textId="77777777" w:rsidR="003C1390" w:rsidRDefault="003C139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1315F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073C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B7674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418E0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6670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FF5749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FF5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FF5749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FF5749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FF5749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FF5749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TNME3MZR7UAA-1660285186-24785</_dlc_DocId>
    <_dlc_DocIdUrl xmlns="2dee1928-e90f-4e72-a1fb-0cdd402ef7fe">
      <Url>https://reedelsevier.sharepoint.com/sites/rehlondatp021/_layouts/15/DocIdRedir.aspx?ID=TNME3MZR7UAA-1660285186-24785</Url>
      <Description>TNME3MZR7UAA-1660285186-24785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9F73B9-F34E-4333-AD63-F0039F0DEB4C}"/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41</TotalTime>
  <Pages>14</Pages>
  <Words>3719</Words>
  <Characters>44517</Characters>
  <Application>Microsoft Office Word</Application>
  <DocSecurity>0</DocSecurity>
  <Lines>370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66</cp:revision>
  <cp:lastPrinted>2016-11-21T15:24:00Z</cp:lastPrinted>
  <dcterms:created xsi:type="dcterms:W3CDTF">2018-05-03T15:58:00Z</dcterms:created>
  <dcterms:modified xsi:type="dcterms:W3CDTF">2024-03-12T17:02:00Z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37219de2-8e9c-4bc6-b918-5f8d6b7a192d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