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7A4B4CC" w:rsidR="00D647F7" w:rsidRPr="00A50F83" w:rsidRDefault="00AA4F8B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</w:t>
      </w:r>
      <w:r w:rsidR="001E2F5B">
        <w:rPr>
          <w:sz w:val="22"/>
          <w:szCs w:val="22"/>
          <w:lang w:val="en"/>
        </w:rPr>
        <w:t xml:space="preserve"> </w:t>
      </w:r>
      <w:r>
        <w:rPr>
          <w:sz w:val="22"/>
          <w:szCs w:val="22"/>
          <w:lang w:val="en"/>
        </w:rPr>
        <w:t>April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9603A">
        <w:rPr>
          <w:sz w:val="22"/>
          <w:szCs w:val="22"/>
          <w:lang w:val="en"/>
        </w:rPr>
        <w:t>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3F999EC8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D070E9" w:rsidRPr="00D070E9">
        <w:rPr>
          <w:sz w:val="22"/>
          <w:szCs w:val="22"/>
          <w:lang w:val="en"/>
        </w:rPr>
        <w:t>158,529</w:t>
      </w:r>
      <w:r w:rsidR="00D070E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C37787" w:rsidRPr="00C37787">
        <w:rPr>
          <w:sz w:val="22"/>
          <w:szCs w:val="22"/>
          <w:lang w:val="en"/>
        </w:rPr>
        <w:t>29,090,360</w:t>
      </w:r>
      <w:r w:rsidR="00C3778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A07813" w:rsidRPr="00A07813">
        <w:rPr>
          <w:sz w:val="22"/>
          <w:szCs w:val="22"/>
          <w:lang w:val="en"/>
        </w:rPr>
        <w:t>1,879,168,889</w:t>
      </w:r>
      <w:r w:rsidR="00A0781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A07813" w:rsidRPr="00A07813">
        <w:rPr>
          <w:sz w:val="22"/>
          <w:szCs w:val="22"/>
          <w:lang w:val="en"/>
        </w:rPr>
        <w:t>9,378,167</w:t>
      </w:r>
      <w:r w:rsidR="00A0781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6180344" w:rsidR="003E0113" w:rsidRPr="00A50F83" w:rsidRDefault="00AA4F8B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2 April 2024 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750DF91" w:rsidR="003E0113" w:rsidRPr="00A50F83" w:rsidRDefault="00D070E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D070E9">
              <w:rPr>
                <w:rFonts w:ascii="Arial" w:hAnsi="Arial" w:cs="Arial"/>
                <w:sz w:val="22"/>
                <w:szCs w:val="22"/>
                <w:lang w:val="en"/>
              </w:rPr>
              <w:t>158,529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55B921CC" w:rsidR="003258FF" w:rsidRPr="00A50F83" w:rsidRDefault="0048421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8421B">
              <w:rPr>
                <w:rFonts w:ascii="Arial" w:hAnsi="Arial" w:cs="Arial"/>
                <w:sz w:val="22"/>
                <w:szCs w:val="22"/>
                <w:lang w:val="en"/>
              </w:rPr>
              <w:t>3438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487C2C76" w:rsidR="003258FF" w:rsidRPr="003258FF" w:rsidRDefault="0048421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8421B">
              <w:rPr>
                <w:rFonts w:ascii="Arial" w:hAnsi="Arial" w:cs="Arial"/>
                <w:sz w:val="22"/>
                <w:szCs w:val="22"/>
                <w:lang w:val="en"/>
              </w:rPr>
              <w:t>3350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094D51B" w:rsidR="003E0113" w:rsidRPr="00A50F83" w:rsidRDefault="0048421B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48421B">
              <w:rPr>
                <w:rFonts w:ascii="Arial" w:hAnsi="Arial" w:cs="Arial"/>
                <w:sz w:val="22"/>
                <w:szCs w:val="22"/>
                <w:lang w:val="en"/>
              </w:rPr>
              <w:t>3380.7558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22"/>
        <w:gridCol w:w="867"/>
        <w:gridCol w:w="1067"/>
        <w:gridCol w:w="1108"/>
        <w:gridCol w:w="4329"/>
      </w:tblGrid>
      <w:tr w:rsidR="00B22518" w:rsidRPr="00B22518" w14:paraId="45FB1593" w14:textId="77777777" w:rsidTr="00B22518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03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468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09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E1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D0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B22518" w:rsidRPr="00B22518" w14:paraId="202C8D7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3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B3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45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CB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40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07002070000004240-E0IIDVIOMB7k20240402</w:t>
            </w:r>
          </w:p>
        </w:tc>
      </w:tr>
      <w:tr w:rsidR="00B22518" w:rsidRPr="00B22518" w14:paraId="54904C2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E3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2D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D7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82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DD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07002070000004239-E0IIDVIOMB6g20240402</w:t>
            </w:r>
          </w:p>
        </w:tc>
      </w:tr>
      <w:tr w:rsidR="00B22518" w:rsidRPr="00B22518" w14:paraId="7532601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38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F3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69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D3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33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05002050000004251-E0IIDVIOMB6i20240402</w:t>
            </w:r>
          </w:p>
        </w:tc>
      </w:tr>
      <w:tr w:rsidR="00B22518" w:rsidRPr="00B22518" w14:paraId="5F3C446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4A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3D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51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80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6B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05002050000005170-E0IIDVIOMIEM20240402</w:t>
            </w:r>
          </w:p>
        </w:tc>
      </w:tr>
      <w:tr w:rsidR="00B22518" w:rsidRPr="00B22518" w14:paraId="67030B2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07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F2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40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BF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C1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05002050000005170-E0IIDVIOMIEO20240402</w:t>
            </w:r>
          </w:p>
        </w:tc>
      </w:tr>
      <w:tr w:rsidR="00B22518" w:rsidRPr="00B22518" w14:paraId="3F8EC44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C9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5B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75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BD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9F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07002070000005582-E0IIDVIOMLlj20240402</w:t>
            </w:r>
          </w:p>
        </w:tc>
      </w:tr>
      <w:tr w:rsidR="00B22518" w:rsidRPr="00B22518" w14:paraId="6A90AEF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AB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A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E5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BE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02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05002050000005562-E0IIDVIOMM5d20240402</w:t>
            </w:r>
          </w:p>
        </w:tc>
      </w:tr>
      <w:tr w:rsidR="00B22518" w:rsidRPr="00B22518" w14:paraId="300C46C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20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0D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ED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08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51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05002050000005562-E0IIDVIOMM5b20240402</w:t>
            </w:r>
          </w:p>
        </w:tc>
      </w:tr>
      <w:tr w:rsidR="00B22518" w:rsidRPr="00B22518" w14:paraId="0512B2D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BE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E1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CA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79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36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05002050000006243-E0IIDVIOMRBe20240402</w:t>
            </w:r>
          </w:p>
        </w:tc>
      </w:tr>
      <w:tr w:rsidR="00B22518" w:rsidRPr="00B22518" w14:paraId="0F43B40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C7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F6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75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6B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80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05002050000006100-E0IIDVIOMSMT20240402</w:t>
            </w:r>
          </w:p>
        </w:tc>
      </w:tr>
      <w:tr w:rsidR="00B22518" w:rsidRPr="00B22518" w14:paraId="1A3151F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AA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BD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1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43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4F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07002070000006578-E0IIDVIOMUBv20240402</w:t>
            </w:r>
          </w:p>
        </w:tc>
      </w:tr>
      <w:tr w:rsidR="00B22518" w:rsidRPr="00B22518" w14:paraId="1EF54F9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B1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23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39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37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DA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05002050000006572-E0IIDVIOMVkf20240402</w:t>
            </w:r>
          </w:p>
        </w:tc>
      </w:tr>
      <w:tr w:rsidR="00B22518" w:rsidRPr="00B22518" w14:paraId="3305426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44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75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38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E3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2D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07002070000006580-E0IIDVIOMVpY20240402</w:t>
            </w:r>
          </w:p>
        </w:tc>
      </w:tr>
      <w:tr w:rsidR="00B22518" w:rsidRPr="00B22518" w14:paraId="5D392D5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5D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58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88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CF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C1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05002050000006549-E0IIDVIOMVpW20240402</w:t>
            </w:r>
          </w:p>
        </w:tc>
      </w:tr>
      <w:tr w:rsidR="00B22518" w:rsidRPr="00B22518" w14:paraId="424D16B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CB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08:09:23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D5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D3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38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1E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05002050000007087-E0IIDVIOMZ7Z20240402</w:t>
            </w:r>
          </w:p>
        </w:tc>
      </w:tr>
      <w:tr w:rsidR="00B22518" w:rsidRPr="00B22518" w14:paraId="7DB1AB1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3D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A0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F6F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84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1D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07002070000007104-E0IIDVIOMZ5w20240402</w:t>
            </w:r>
          </w:p>
        </w:tc>
      </w:tr>
      <w:tr w:rsidR="00B22518" w:rsidRPr="00B22518" w14:paraId="478CA2E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A7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A1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E5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54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EC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07002070000007107-E0IIDVIOMZS020240402</w:t>
            </w:r>
          </w:p>
        </w:tc>
      </w:tr>
      <w:tr w:rsidR="00B22518" w:rsidRPr="00B22518" w14:paraId="6883F5A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51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0A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FD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EF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1B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07002070000007107-E0IIDVIOMZcO20240402</w:t>
            </w:r>
          </w:p>
        </w:tc>
      </w:tr>
      <w:tr w:rsidR="00B22518" w:rsidRPr="00B22518" w14:paraId="02E172B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23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1E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BC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79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324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07002070000007671-E0IIDVIOMhDx20240402</w:t>
            </w:r>
          </w:p>
        </w:tc>
      </w:tr>
      <w:tr w:rsidR="00B22518" w:rsidRPr="00B22518" w14:paraId="0D4F57E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A5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B8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2E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B2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5E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07002070000007671-E0IIDVIOMhDv20240402</w:t>
            </w:r>
          </w:p>
        </w:tc>
      </w:tr>
      <w:tr w:rsidR="00B22518" w:rsidRPr="00B22518" w14:paraId="5C43AD2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CB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89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A7D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575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90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05002050000007640-E0IIDVIOMjRK20240402</w:t>
            </w:r>
          </w:p>
        </w:tc>
      </w:tr>
      <w:tr w:rsidR="00B22518" w:rsidRPr="00B22518" w14:paraId="076D92C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29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25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33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A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67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05002050000008066-E0IIDVIOMko320240402</w:t>
            </w:r>
          </w:p>
        </w:tc>
      </w:tr>
      <w:tr w:rsidR="00B22518" w:rsidRPr="00B22518" w14:paraId="0E434C3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32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0B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3E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A5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2D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07002070000008741-E0IIDVIOMpkH20240402</w:t>
            </w:r>
          </w:p>
        </w:tc>
      </w:tr>
      <w:tr w:rsidR="00B22518" w:rsidRPr="00B22518" w14:paraId="59EAEC8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A1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16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3DD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E2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00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05002050000008954-E0IIDVIOMrT120240402</w:t>
            </w:r>
          </w:p>
        </w:tc>
      </w:tr>
      <w:tr w:rsidR="00B22518" w:rsidRPr="00B22518" w14:paraId="64D96A6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08A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8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32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92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07002070000008741-E0IIDVIOMrUY20240402</w:t>
            </w:r>
          </w:p>
        </w:tc>
      </w:tr>
      <w:tr w:rsidR="00B22518" w:rsidRPr="00B22518" w14:paraId="16B298D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81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D4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F4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4A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16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07002070000008998-E0IIDVIOMrUc20240402</w:t>
            </w:r>
          </w:p>
        </w:tc>
      </w:tr>
      <w:tr w:rsidR="00B22518" w:rsidRPr="00B22518" w14:paraId="2AA7707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A8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D1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B7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38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C1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07002070000008815-E0IIDVIOMrUa20240402</w:t>
            </w:r>
          </w:p>
        </w:tc>
      </w:tr>
      <w:tr w:rsidR="00B22518" w:rsidRPr="00B22518" w14:paraId="135E857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D4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9C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D2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54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30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05002050000008771-E0IIDVIOMref20240402</w:t>
            </w:r>
          </w:p>
        </w:tc>
      </w:tr>
      <w:tr w:rsidR="00B22518" w:rsidRPr="00B22518" w14:paraId="30A0F0F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7A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EB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50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21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63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05002050000008771-E0IIDVIOMred20240402</w:t>
            </w:r>
          </w:p>
        </w:tc>
      </w:tr>
      <w:tr w:rsidR="00B22518" w:rsidRPr="00B22518" w14:paraId="18DB18A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95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FA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01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EB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C13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07002070000009339-E0IIDVIOMvLF20240402</w:t>
            </w:r>
          </w:p>
        </w:tc>
      </w:tr>
      <w:tr w:rsidR="00B22518" w:rsidRPr="00B22518" w14:paraId="3EA5667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84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ED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0C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45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D9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05002050000009302-E0IIDVIOMvWI20240402</w:t>
            </w:r>
          </w:p>
        </w:tc>
      </w:tr>
      <w:tr w:rsidR="00B22518" w:rsidRPr="00B22518" w14:paraId="79F25BE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73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EB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C0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96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1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05002050000009302-E0IIDVIOMvdY20240402</w:t>
            </w:r>
          </w:p>
        </w:tc>
      </w:tr>
      <w:tr w:rsidR="00B22518" w:rsidRPr="00B22518" w14:paraId="615465E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DB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3F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85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1D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B5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05002050000009302-E0IIDVIOMycS20240402</w:t>
            </w:r>
          </w:p>
        </w:tc>
      </w:tr>
      <w:tr w:rsidR="00B22518" w:rsidRPr="00B22518" w14:paraId="4A725C4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43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08:19:27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D8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D0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A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11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05002050000009633-E0IIDVIOMzNo20240402</w:t>
            </w:r>
          </w:p>
        </w:tc>
      </w:tr>
      <w:tr w:rsidR="00B22518" w:rsidRPr="00B22518" w14:paraId="4E8CD0A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B1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7E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9A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54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89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07002070000009340-E0IIDVION0xY20240402</w:t>
            </w:r>
          </w:p>
        </w:tc>
      </w:tr>
      <w:tr w:rsidR="00B22518" w:rsidRPr="00B22518" w14:paraId="0848844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66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4E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C8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C2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5D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07002070000009882-E0IIDVION1BR20240402</w:t>
            </w:r>
          </w:p>
        </w:tc>
      </w:tr>
      <w:tr w:rsidR="00B22518" w:rsidRPr="00B22518" w14:paraId="1C51466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0F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4E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6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3A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DB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05002050000010102-E0IIDVION3bT20240402</w:t>
            </w:r>
          </w:p>
        </w:tc>
      </w:tr>
      <w:tr w:rsidR="00B22518" w:rsidRPr="00B22518" w14:paraId="2CD5BB3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D6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60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1C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FA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95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07002070000010018-E0IIDVION53r20240402</w:t>
            </w:r>
          </w:p>
        </w:tc>
      </w:tr>
      <w:tr w:rsidR="00B22518" w:rsidRPr="00B22518" w14:paraId="3B7A166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D5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4C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41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29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D9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07002070000010264-E0IIDVION53520240402</w:t>
            </w:r>
          </w:p>
        </w:tc>
      </w:tr>
      <w:tr w:rsidR="00B22518" w:rsidRPr="00B22518" w14:paraId="40451A8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EE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E0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CE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33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4B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05002050000010667-E0IIDVION8qH20240402</w:t>
            </w:r>
          </w:p>
        </w:tc>
      </w:tr>
      <w:tr w:rsidR="00B22518" w:rsidRPr="00B22518" w14:paraId="0338C58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46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13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E74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F3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50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05002050000010649-E0IIDVION8sm20240402</w:t>
            </w:r>
          </w:p>
        </w:tc>
      </w:tr>
      <w:tr w:rsidR="00B22518" w:rsidRPr="00B22518" w14:paraId="1CF947D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3E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39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7B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0D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AA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07002070000010772-E0IIDVION94r20240402</w:t>
            </w:r>
          </w:p>
        </w:tc>
      </w:tr>
      <w:tr w:rsidR="00B22518" w:rsidRPr="00B22518" w14:paraId="2E5E2B7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6F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FE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9C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D4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76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07002070000010914-E0IIDVION9s120240402</w:t>
            </w:r>
          </w:p>
        </w:tc>
      </w:tr>
      <w:tr w:rsidR="00B22518" w:rsidRPr="00B22518" w14:paraId="6068020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DA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1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23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19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68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05002050000010996-E0IIDVIONBSa20240402</w:t>
            </w:r>
          </w:p>
        </w:tc>
      </w:tr>
      <w:tr w:rsidR="00B22518" w:rsidRPr="00B22518" w14:paraId="2D78A41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59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08:28:36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42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70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31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71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05002050000011154-E0IIDVIONDwT20240402</w:t>
            </w:r>
          </w:p>
        </w:tc>
      </w:tr>
      <w:tr w:rsidR="00B22518" w:rsidRPr="00B22518" w14:paraId="22F5669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8E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A2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05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B4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21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05002050000011577-E0IIDVIONHJ820240402</w:t>
            </w:r>
          </w:p>
        </w:tc>
      </w:tr>
      <w:tr w:rsidR="00B22518" w:rsidRPr="00B22518" w14:paraId="1CF113C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34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B7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31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73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9A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05002050000011577-E0IIDVIONHJA20240402</w:t>
            </w:r>
          </w:p>
        </w:tc>
      </w:tr>
      <w:tr w:rsidR="00B22518" w:rsidRPr="00B22518" w14:paraId="6D7C146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4C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6A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F1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DC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75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05002050000011481-E0IIDVIONHYz20240402</w:t>
            </w:r>
          </w:p>
        </w:tc>
      </w:tr>
      <w:tr w:rsidR="00B22518" w:rsidRPr="00B22518" w14:paraId="79FEDA0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1F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6C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04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6D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CF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05002050000011481-E0IIDVIONHYu20240402</w:t>
            </w:r>
          </w:p>
        </w:tc>
      </w:tr>
      <w:tr w:rsidR="00B22518" w:rsidRPr="00B22518" w14:paraId="3F35C04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53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ED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6D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40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56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07002070000011552-E0IIDVIONJRO20240402</w:t>
            </w:r>
          </w:p>
        </w:tc>
      </w:tr>
      <w:tr w:rsidR="00B22518" w:rsidRPr="00B22518" w14:paraId="1CD8F68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D4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9D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30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7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4F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07002070000011767-E0IIDVIONJPo20240402</w:t>
            </w:r>
          </w:p>
        </w:tc>
      </w:tr>
      <w:tr w:rsidR="00B22518" w:rsidRPr="00B22518" w14:paraId="0685FA5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0D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48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05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B8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F9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05002050000011916-E0IIDVIONMt020240402</w:t>
            </w:r>
          </w:p>
        </w:tc>
      </w:tr>
      <w:tr w:rsidR="00B22518" w:rsidRPr="00B22518" w14:paraId="1464E46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10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CB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AD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EC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43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05002050000012181-E0IIDVIONN8020240402</w:t>
            </w:r>
          </w:p>
        </w:tc>
      </w:tr>
      <w:tr w:rsidR="00B22518" w:rsidRPr="00B22518" w14:paraId="14204D1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B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08:38:39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FC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88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CB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4A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05002050000012629-E0IIDVIONUOt20240402</w:t>
            </w:r>
          </w:p>
        </w:tc>
      </w:tr>
      <w:tr w:rsidR="00B22518" w:rsidRPr="00B22518" w14:paraId="4875E2E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DC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95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5B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4A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7B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05002050000012856-E0IIDVIONW6E20240402</w:t>
            </w:r>
          </w:p>
        </w:tc>
      </w:tr>
      <w:tr w:rsidR="00B22518" w:rsidRPr="00B22518" w14:paraId="2543BA6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92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4F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5B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6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C5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07002070000012954-E0IIDVIONWGw20240402</w:t>
            </w:r>
          </w:p>
        </w:tc>
      </w:tr>
      <w:tr w:rsidR="00B22518" w:rsidRPr="00B22518" w14:paraId="6D42B73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39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1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9B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D3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E2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05002050000012857-E0IIDVIONWGy20240402</w:t>
            </w:r>
          </w:p>
        </w:tc>
      </w:tr>
      <w:tr w:rsidR="00B22518" w:rsidRPr="00B22518" w14:paraId="17125D2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D4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A3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42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64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42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05002050000012857-E0IIDVIONWHA20240402</w:t>
            </w:r>
          </w:p>
        </w:tc>
      </w:tr>
      <w:tr w:rsidR="00B22518" w:rsidRPr="00B22518" w14:paraId="1748BD4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08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D9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8D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B1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E1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07002070000012717-E0IIDVIONWaJ20240402</w:t>
            </w:r>
          </w:p>
        </w:tc>
      </w:tr>
      <w:tr w:rsidR="00B22518" w:rsidRPr="00B22518" w14:paraId="3B34901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AE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9B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E3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6D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6A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07002070000013063-E0IIDVIONWcv20240402</w:t>
            </w:r>
          </w:p>
        </w:tc>
      </w:tr>
      <w:tr w:rsidR="00B22518" w:rsidRPr="00B22518" w14:paraId="5DD63A5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C3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38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D8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82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C6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07002070000013517-E0IIDVIONbPE20240402</w:t>
            </w:r>
          </w:p>
        </w:tc>
      </w:tr>
      <w:tr w:rsidR="00B22518" w:rsidRPr="00B22518" w14:paraId="53B17C2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1A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08:45:39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A8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48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B9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CE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05002050000013308-E0IIDVIONcbu20240402</w:t>
            </w:r>
          </w:p>
        </w:tc>
      </w:tr>
      <w:tr w:rsidR="00B22518" w:rsidRPr="00B22518" w14:paraId="5FDC246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EA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7D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21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BF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50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07002070000013987-E0IIDVIONd8N20240402</w:t>
            </w:r>
          </w:p>
        </w:tc>
      </w:tr>
      <w:tr w:rsidR="00B22518" w:rsidRPr="00B22518" w14:paraId="29B745D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62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5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36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9B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5D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07002070000013987-E0IIDVIONd8P20240402</w:t>
            </w:r>
          </w:p>
        </w:tc>
      </w:tr>
      <w:tr w:rsidR="00B22518" w:rsidRPr="00B22518" w14:paraId="338E6C5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0E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73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3F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71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E6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07002070000013987-E0IIDVIONd8R20240402</w:t>
            </w:r>
          </w:p>
        </w:tc>
      </w:tr>
      <w:tr w:rsidR="00B22518" w:rsidRPr="00B22518" w14:paraId="5D08836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7E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86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3D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A8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0F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07002070000013165-E0IIDVIONdOd20240402</w:t>
            </w:r>
          </w:p>
        </w:tc>
      </w:tr>
      <w:tr w:rsidR="00B22518" w:rsidRPr="00B22518" w14:paraId="673128A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00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08:47:56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E4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8A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D7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2A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05002050000014260-E0IIDVIONfZa20240402</w:t>
            </w:r>
          </w:p>
        </w:tc>
      </w:tr>
      <w:tr w:rsidR="00B22518" w:rsidRPr="00B22518" w14:paraId="7D1A2E4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0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3A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B9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BB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E3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07002070000014766-E0IIDVIONiOS20240402</w:t>
            </w:r>
          </w:p>
        </w:tc>
      </w:tr>
      <w:tr w:rsidR="00B22518" w:rsidRPr="00B22518" w14:paraId="245DDC7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C7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7A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64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0D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63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07002070000014766-E0IIDVIONiOU20240402</w:t>
            </w:r>
          </w:p>
        </w:tc>
      </w:tr>
      <w:tr w:rsidR="00B22518" w:rsidRPr="00B22518" w14:paraId="49DA0DE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45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6D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33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C0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3B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07002070000014611-E0IIDVIONiVE20240402</w:t>
            </w:r>
          </w:p>
        </w:tc>
      </w:tr>
      <w:tr w:rsidR="00B22518" w:rsidRPr="00B22518" w14:paraId="4046466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AC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F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BB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0D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9B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07002070000014611-E0IIDVIONiVL20240402</w:t>
            </w:r>
          </w:p>
        </w:tc>
      </w:tr>
      <w:tr w:rsidR="00B22518" w:rsidRPr="00B22518" w14:paraId="3F40261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69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FC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45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43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19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07002070000015039-E0IIDVIONk6Z20240402</w:t>
            </w:r>
          </w:p>
        </w:tc>
      </w:tr>
      <w:tr w:rsidR="00B22518" w:rsidRPr="00B22518" w14:paraId="6DFB5A4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FD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EC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B2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2D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F9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05002050000014942-E0IIDVIONk6b20240402</w:t>
            </w:r>
          </w:p>
        </w:tc>
      </w:tr>
      <w:tr w:rsidR="00B22518" w:rsidRPr="00B22518" w14:paraId="4AC8643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6D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FB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A0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D5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B6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05002050000014942-E0IIDVIONk6d20240402</w:t>
            </w:r>
          </w:p>
        </w:tc>
      </w:tr>
      <w:tr w:rsidR="00B22518" w:rsidRPr="00B22518" w14:paraId="1641592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01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47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CB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2A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D2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07002070000014900-E0IIDVIONkSP20240402</w:t>
            </w:r>
          </w:p>
        </w:tc>
      </w:tr>
      <w:tr w:rsidR="00B22518" w:rsidRPr="00B22518" w14:paraId="3DC40D6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A3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08:57:06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B5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FA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F0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15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05002050000015483-E0IIDVIONoD120240402</w:t>
            </w:r>
          </w:p>
        </w:tc>
      </w:tr>
      <w:tr w:rsidR="00B22518" w:rsidRPr="00B22518" w14:paraId="5DDB333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49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4D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17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D3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4D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07002070000016469-E0IIDVIONslu20240402</w:t>
            </w:r>
          </w:p>
        </w:tc>
      </w:tr>
      <w:tr w:rsidR="00B22518" w:rsidRPr="00B22518" w14:paraId="162C5FC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0E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AF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9A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33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FA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07002070000017079-E0IIDVIONwm620240402</w:t>
            </w:r>
          </w:p>
        </w:tc>
      </w:tr>
      <w:tr w:rsidR="00B22518" w:rsidRPr="00B22518" w14:paraId="6691624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64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1A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03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336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50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05002050000017135-E0IIDVIONxhz20240402</w:t>
            </w:r>
          </w:p>
        </w:tc>
      </w:tr>
      <w:tr w:rsidR="00B22518" w:rsidRPr="00B22518" w14:paraId="6E4D4C7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21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62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A7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1B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2A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05002050000017135-E0IIDVIONxht20240402</w:t>
            </w:r>
          </w:p>
        </w:tc>
      </w:tr>
      <w:tr w:rsidR="00B22518" w:rsidRPr="00B22518" w14:paraId="33757A2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C9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C2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5A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E8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E1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05002050000017135-E0IIDVIONxhx20240402</w:t>
            </w:r>
          </w:p>
        </w:tc>
      </w:tr>
      <w:tr w:rsidR="00B22518" w:rsidRPr="00B22518" w14:paraId="79A8FF4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B7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7C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7C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76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A0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05002050000017135-E0IIDVIONxhv20240402</w:t>
            </w:r>
          </w:p>
        </w:tc>
      </w:tr>
      <w:tr w:rsidR="00B22518" w:rsidRPr="00B22518" w14:paraId="06BCBA1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28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EA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25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4E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FB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05002050000017438-E0IIDVIOO0LW20240402</w:t>
            </w:r>
          </w:p>
        </w:tc>
      </w:tr>
      <w:tr w:rsidR="00B22518" w:rsidRPr="00B22518" w14:paraId="285B3AA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AB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E6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64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35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7E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07002070000017704-E0IIDVIOO2KQ20240402</w:t>
            </w:r>
          </w:p>
        </w:tc>
      </w:tr>
      <w:tr w:rsidR="00B22518" w:rsidRPr="00B22518" w14:paraId="07EECB1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A3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09:08:27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24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02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18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F6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05002050000017497-E0IIDVIOO2tQ20240402</w:t>
            </w:r>
          </w:p>
        </w:tc>
      </w:tr>
      <w:tr w:rsidR="00B22518" w:rsidRPr="00B22518" w14:paraId="2A51E42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F2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59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FE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F1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E0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07002070000018043-E0IIDVIOO4vK20240402</w:t>
            </w:r>
          </w:p>
        </w:tc>
      </w:tr>
      <w:tr w:rsidR="00B22518" w:rsidRPr="00B22518" w14:paraId="1347F57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04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51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87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D0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D0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07002070000018065-E0IIDVIOO5cc20240402</w:t>
            </w:r>
          </w:p>
        </w:tc>
      </w:tr>
      <w:tr w:rsidR="00B22518" w:rsidRPr="00B22518" w14:paraId="20603DC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83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60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73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34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C7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07002070000018121-E0IIDVIOO5ck20240402</w:t>
            </w:r>
          </w:p>
        </w:tc>
      </w:tr>
      <w:tr w:rsidR="00B22518" w:rsidRPr="00B22518" w14:paraId="1981241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BF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51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F8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89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CF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07002070000018121-E0IIDVIOO5ci20240402</w:t>
            </w:r>
          </w:p>
        </w:tc>
      </w:tr>
      <w:tr w:rsidR="00B22518" w:rsidRPr="00B22518" w14:paraId="701092A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0B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E2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B0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F6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6A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05002050000018368-E0IIDVIOO8Eb20240402</w:t>
            </w:r>
          </w:p>
        </w:tc>
      </w:tr>
      <w:tr w:rsidR="00B22518" w:rsidRPr="00B22518" w14:paraId="4F34E6D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9D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79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D3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D4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E5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05002050000018368-E0IIDVIOO8Ed20240402</w:t>
            </w:r>
          </w:p>
        </w:tc>
      </w:tr>
      <w:tr w:rsidR="00B22518" w:rsidRPr="00B22518" w14:paraId="3B5E38F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BF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41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6B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31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7B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07002070000018330-E0IIDVIOO94n20240402</w:t>
            </w:r>
          </w:p>
        </w:tc>
      </w:tr>
      <w:tr w:rsidR="00B22518" w:rsidRPr="00B22518" w14:paraId="06FED6B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32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B8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AE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6F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D0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07002070000018564-E0IIDVIOO9uQ20240402</w:t>
            </w:r>
          </w:p>
        </w:tc>
      </w:tr>
      <w:tr w:rsidR="00B22518" w:rsidRPr="00B22518" w14:paraId="408855E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5D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F5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89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92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77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05002050000018469-E0IIDVIOOADI20240402</w:t>
            </w:r>
          </w:p>
        </w:tc>
      </w:tr>
      <w:tr w:rsidR="00B22518" w:rsidRPr="00B22518" w14:paraId="2EEBA76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5B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D2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E5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B8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3B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05002050000018704-E0IIDVIOOB7o20240402</w:t>
            </w:r>
          </w:p>
        </w:tc>
      </w:tr>
      <w:tr w:rsidR="00B22518" w:rsidRPr="00B22518" w14:paraId="4E05E11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C8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25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D6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59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99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07002070000018793-E0IIDVIOOBAk20240402</w:t>
            </w:r>
          </w:p>
        </w:tc>
      </w:tr>
      <w:tr w:rsidR="00B22518" w:rsidRPr="00B22518" w14:paraId="20608A3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27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66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40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21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90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05002050000018919-E0IIDVIOOCzA20240402</w:t>
            </w:r>
          </w:p>
        </w:tc>
      </w:tr>
      <w:tr w:rsidR="00B22518" w:rsidRPr="00B22518" w14:paraId="0B3B733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AD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97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66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35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6C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07002070000019192-E0IIDVIOODnF20240402</w:t>
            </w:r>
          </w:p>
        </w:tc>
      </w:tr>
      <w:tr w:rsidR="00B22518" w:rsidRPr="00B22518" w14:paraId="5AF05F0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FB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A42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97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2F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96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07002070000019192-E0IIDVIOODnD20240402</w:t>
            </w:r>
          </w:p>
        </w:tc>
      </w:tr>
      <w:tr w:rsidR="00B22518" w:rsidRPr="00B22518" w14:paraId="05BBD33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24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09:19:57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63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13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D4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9E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05002050000018889-E0IIDVIOOEQo20240402</w:t>
            </w:r>
          </w:p>
        </w:tc>
      </w:tr>
      <w:tr w:rsidR="00B22518" w:rsidRPr="00B22518" w14:paraId="1CD50C6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745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10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42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9C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59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07002070000019617-E0IIDVIOOI7l20240402</w:t>
            </w:r>
          </w:p>
        </w:tc>
      </w:tr>
      <w:tr w:rsidR="00B22518" w:rsidRPr="00B22518" w14:paraId="39F2B75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31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35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B3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40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4C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05002050000019508-E0IIDVIOOI8q20240402</w:t>
            </w:r>
          </w:p>
        </w:tc>
      </w:tr>
      <w:tr w:rsidR="00B22518" w:rsidRPr="00B22518" w14:paraId="599647F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64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E2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5F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84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6C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07002070000019788-E0IIDVIOOJeE20240402</w:t>
            </w:r>
          </w:p>
        </w:tc>
      </w:tr>
      <w:tr w:rsidR="00B22518" w:rsidRPr="00B22518" w14:paraId="287F1AB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AD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D1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0F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B4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D0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05002050000019698-E0IIDVIOOJeA20240402</w:t>
            </w:r>
          </w:p>
        </w:tc>
      </w:tr>
      <w:tr w:rsidR="00B22518" w:rsidRPr="00B22518" w14:paraId="365F007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40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47D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74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B6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99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05002050000019698-E0IIDVIOOJeC20240402</w:t>
            </w:r>
          </w:p>
        </w:tc>
      </w:tr>
      <w:tr w:rsidR="00B22518" w:rsidRPr="00B22518" w14:paraId="303B4DA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41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54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63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0E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07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07002070000019955-E0IIDVIOOK1w20240402</w:t>
            </w:r>
          </w:p>
        </w:tc>
      </w:tr>
      <w:tr w:rsidR="00B22518" w:rsidRPr="00B22518" w14:paraId="7A19CD1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8E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69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FE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73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31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07002070000019955-E0IIDVIOOK1y20240402</w:t>
            </w:r>
          </w:p>
        </w:tc>
      </w:tr>
      <w:tr w:rsidR="00B22518" w:rsidRPr="00B22518" w14:paraId="14CE62B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09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EB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BF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07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9D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07002070000019955-E0IIDVIOOK2020240402</w:t>
            </w:r>
          </w:p>
        </w:tc>
      </w:tr>
      <w:tr w:rsidR="00B22518" w:rsidRPr="00B22518" w14:paraId="4514F19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B9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09:27:10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BEB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20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C3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F7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05002050000019868-E0IIDVIOOL9020240402</w:t>
            </w:r>
          </w:p>
        </w:tc>
      </w:tr>
      <w:tr w:rsidR="00B22518" w:rsidRPr="00B22518" w14:paraId="2132083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3F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A2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41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35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57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07002070000020161-E0IIDVIOOM0U20240402</w:t>
            </w:r>
          </w:p>
        </w:tc>
      </w:tr>
      <w:tr w:rsidR="00B22518" w:rsidRPr="00B22518" w14:paraId="3724AE3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4C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E8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AA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5B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7E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05002050000020078-E0IIDVIOONV420240402</w:t>
            </w:r>
          </w:p>
        </w:tc>
      </w:tr>
      <w:tr w:rsidR="00B22518" w:rsidRPr="00B22518" w14:paraId="2EB3CCE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428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09:30:19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5C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9F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06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F8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07002070000020163-E0IIDVIOOOkB20240402</w:t>
            </w:r>
          </w:p>
        </w:tc>
      </w:tr>
      <w:tr w:rsidR="00B22518" w:rsidRPr="00B22518" w14:paraId="4BEF16E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9A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09:30:29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E6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ED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84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55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07002070000020374-E0IIDVIOOP1l20240402</w:t>
            </w:r>
          </w:p>
        </w:tc>
      </w:tr>
      <w:tr w:rsidR="00B22518" w:rsidRPr="00B22518" w14:paraId="5643752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5C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56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E3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49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06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05002050000020751-E0IIDVIOOR0H20240402</w:t>
            </w:r>
          </w:p>
        </w:tc>
      </w:tr>
      <w:tr w:rsidR="00B22518" w:rsidRPr="00B22518" w14:paraId="72F1371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E4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09:33:27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4D0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2C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05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89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05002050000020697-E0IIDVIOOSfF20240402</w:t>
            </w:r>
          </w:p>
        </w:tc>
      </w:tr>
      <w:tr w:rsidR="00B22518" w:rsidRPr="00B22518" w14:paraId="420B23D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68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09:34:12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80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A9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CE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98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05002050000021039-E0IIDVIOOTda20240402</w:t>
            </w:r>
          </w:p>
        </w:tc>
      </w:tr>
      <w:tr w:rsidR="00B22518" w:rsidRPr="00B22518" w14:paraId="188367A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A7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09:34:49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972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EB8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CE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5B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07002070000020901-E0IIDVIOOUFM20240402</w:t>
            </w:r>
          </w:p>
        </w:tc>
      </w:tr>
      <w:tr w:rsidR="00B22518" w:rsidRPr="00B22518" w14:paraId="0EC95D2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43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A0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4A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03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8B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05002050000021084-E0IIDVIOOVcg20240402</w:t>
            </w:r>
          </w:p>
        </w:tc>
      </w:tr>
      <w:tr w:rsidR="00B22518" w:rsidRPr="00B22518" w14:paraId="2B93A62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66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0A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E1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D6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5A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05002050000021525-E0IIDVIOOZgl20240402</w:t>
            </w:r>
          </w:p>
        </w:tc>
      </w:tr>
      <w:tr w:rsidR="00B22518" w:rsidRPr="00B22518" w14:paraId="11D6729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31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AF6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98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75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A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07002070000021568-E0IIDVIOOZgj20240402</w:t>
            </w:r>
          </w:p>
        </w:tc>
      </w:tr>
      <w:tr w:rsidR="00B22518" w:rsidRPr="00B22518" w14:paraId="281551C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5D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61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5F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3A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67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05002050000021701-E0IIDVIOOZf820240402</w:t>
            </w:r>
          </w:p>
        </w:tc>
      </w:tr>
      <w:tr w:rsidR="00B22518" w:rsidRPr="00B22518" w14:paraId="7DCCF1A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6E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CB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57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C0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75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07002070000021979-E0IIDVIOOeRx20240402</w:t>
            </w:r>
          </w:p>
        </w:tc>
      </w:tr>
      <w:tr w:rsidR="00B22518" w:rsidRPr="00B22518" w14:paraId="79A014B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A9D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03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C0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11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3B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05002050000022264-E0IIDVIOOefk20240402</w:t>
            </w:r>
          </w:p>
        </w:tc>
      </w:tr>
      <w:tr w:rsidR="00B22518" w:rsidRPr="00B22518" w14:paraId="33481FA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A8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E8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DE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222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4F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05002050000022257-E0IIDVIOOg0Y20240402</w:t>
            </w:r>
          </w:p>
        </w:tc>
      </w:tr>
      <w:tr w:rsidR="00B22518" w:rsidRPr="00B22518" w14:paraId="4770D54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29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F9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7F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4D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BB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07002070000022578-E0IIDVIOOgJe20240402</w:t>
            </w:r>
          </w:p>
        </w:tc>
      </w:tr>
      <w:tr w:rsidR="00B22518" w:rsidRPr="00B22518" w14:paraId="75627D7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DB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C4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19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1B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DD3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07002070000022578-E0IIDVIOOgJg20240402</w:t>
            </w:r>
          </w:p>
        </w:tc>
      </w:tr>
      <w:tr w:rsidR="00B22518" w:rsidRPr="00B22518" w14:paraId="7E7704B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5E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C2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15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ED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AF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07002070000022760-E0IIDVIOOirr20240402</w:t>
            </w:r>
          </w:p>
        </w:tc>
      </w:tr>
      <w:tr w:rsidR="00B22518" w:rsidRPr="00B22518" w14:paraId="108E471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D6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1C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E5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7F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2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07002070000022487-E0IIDVIOOisp20240402</w:t>
            </w:r>
          </w:p>
        </w:tc>
      </w:tr>
      <w:tr w:rsidR="00B22518" w:rsidRPr="00B22518" w14:paraId="095375A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5B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09:49:42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0E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85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F3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F1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05002050000022909-E0IIDVIOOkWy20240402</w:t>
            </w:r>
          </w:p>
        </w:tc>
      </w:tr>
      <w:tr w:rsidR="00B22518" w:rsidRPr="00B22518" w14:paraId="1226CFD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A9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6E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EF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85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53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07002070000023054-E0IIDVIOOksX20240402</w:t>
            </w:r>
          </w:p>
        </w:tc>
      </w:tr>
      <w:tr w:rsidR="00B22518" w:rsidRPr="00B22518" w14:paraId="676EFE0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81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BA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D3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63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D3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05002050000023210-E0IIDVIOOmUe20240402</w:t>
            </w:r>
          </w:p>
        </w:tc>
      </w:tr>
      <w:tr w:rsidR="00B22518" w:rsidRPr="00B22518" w14:paraId="0EE875A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C8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8F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01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80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BB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07002070000023281-E0IIDVIOOn3320240402</w:t>
            </w:r>
          </w:p>
        </w:tc>
      </w:tr>
      <w:tr w:rsidR="00B22518" w:rsidRPr="00B22518" w14:paraId="3FE9D3D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3F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7D9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CC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23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7E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07002070000023263-E0IIDVIOOn5l20240402</w:t>
            </w:r>
          </w:p>
        </w:tc>
      </w:tr>
      <w:tr w:rsidR="00B22518" w:rsidRPr="00B22518" w14:paraId="4C560F3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D9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3C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44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D4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3F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05002050000023304-E0IIDVIOOnU020240402</w:t>
            </w:r>
          </w:p>
        </w:tc>
      </w:tr>
      <w:tr w:rsidR="00B22518" w:rsidRPr="00B22518" w14:paraId="36E98E9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89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ED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9F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3F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09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07002070000023390-E0IIDVIOOo1j20240402</w:t>
            </w:r>
          </w:p>
        </w:tc>
      </w:tr>
      <w:tr w:rsidR="00B22518" w:rsidRPr="00B22518" w14:paraId="2AFF4A0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14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AD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CD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0E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A7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07002070000023578-E0IIDVIOOpDB20240402</w:t>
            </w:r>
          </w:p>
        </w:tc>
      </w:tr>
      <w:tr w:rsidR="00B22518" w:rsidRPr="00B22518" w14:paraId="16E89F5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A1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12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30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91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E6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07002070000023761-E0IIDVIOOrVX20240402</w:t>
            </w:r>
          </w:p>
        </w:tc>
      </w:tr>
      <w:tr w:rsidR="00B22518" w:rsidRPr="00B22518" w14:paraId="0B69554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B9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6D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8D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5B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A0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07002070000023925-E0IIDVIOOtuX20240402</w:t>
            </w:r>
          </w:p>
        </w:tc>
      </w:tr>
      <w:tr w:rsidR="00B22518" w:rsidRPr="00B22518" w14:paraId="72CA020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7F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09:59:02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45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A0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DD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3A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07002070000023952-E0IIDVIOOtuZ20240402</w:t>
            </w:r>
          </w:p>
        </w:tc>
      </w:tr>
      <w:tr w:rsidR="00B22518" w:rsidRPr="00B22518" w14:paraId="7BFCDF1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A9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CB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03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FB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7A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07002070000024117-E0IIDVIOOvkI20240402</w:t>
            </w:r>
          </w:p>
        </w:tc>
      </w:tr>
      <w:tr w:rsidR="00B22518" w:rsidRPr="00B22518" w14:paraId="15FF7ED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98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A4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B0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210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F5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07002070000024117-E0IIDVIOOwAe20240402</w:t>
            </w:r>
          </w:p>
        </w:tc>
      </w:tr>
      <w:tr w:rsidR="00B22518" w:rsidRPr="00B22518" w14:paraId="219BFE9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CC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FF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9AE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2E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89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05002050000024035-E0IIDVIOOwCu20240402</w:t>
            </w:r>
          </w:p>
        </w:tc>
      </w:tr>
      <w:tr w:rsidR="00B22518" w:rsidRPr="00B22518" w14:paraId="313B62A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96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0D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C6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31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25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05002050000024249-E0IIDVIOOxOr20240402</w:t>
            </w:r>
          </w:p>
        </w:tc>
      </w:tr>
      <w:tr w:rsidR="00B22518" w:rsidRPr="00B22518" w14:paraId="40E8983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02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93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4A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70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3E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07002070000024468-E0IIDVIOOygC20240402</w:t>
            </w:r>
          </w:p>
        </w:tc>
      </w:tr>
      <w:tr w:rsidR="00B22518" w:rsidRPr="00B22518" w14:paraId="02E0249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E1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01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5E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E4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6C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05002050000024413-E0IIDVIOOygE20240402</w:t>
            </w:r>
          </w:p>
        </w:tc>
      </w:tr>
      <w:tr w:rsidR="00B22518" w:rsidRPr="00B22518" w14:paraId="7C14ABC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7F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14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95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0A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61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07002070000024677-E0IIDVIOP0qR20240402</w:t>
            </w:r>
          </w:p>
        </w:tc>
      </w:tr>
      <w:tr w:rsidR="00B22518" w:rsidRPr="00B22518" w14:paraId="47F75D6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5F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43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EB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EF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4E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07002070000024677-E0IIDVIOP0qP20240402</w:t>
            </w:r>
          </w:p>
        </w:tc>
      </w:tr>
      <w:tr w:rsidR="00B22518" w:rsidRPr="00B22518" w14:paraId="3A01DCD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5C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7F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C4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90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01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07002070000025027-E0IIDVIOP3VN20240402</w:t>
            </w:r>
          </w:p>
        </w:tc>
      </w:tr>
      <w:tr w:rsidR="00B22518" w:rsidRPr="00B22518" w14:paraId="4CC8D41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5E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10:09:25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18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E1B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E5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86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07002070000025183-E0IIDVIOP5Dv20240402</w:t>
            </w:r>
          </w:p>
        </w:tc>
      </w:tr>
      <w:tr w:rsidR="00B22518" w:rsidRPr="00B22518" w14:paraId="6814161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BA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A7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72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FD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E2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05002050000025268-E0IIDVIOP6Kv20240402</w:t>
            </w:r>
          </w:p>
        </w:tc>
      </w:tr>
      <w:tr w:rsidR="00B22518" w:rsidRPr="00B22518" w14:paraId="33C4545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59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12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A3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92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BE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07002070000025391-E0IIDVIOP7oh20240402</w:t>
            </w:r>
          </w:p>
        </w:tc>
      </w:tr>
      <w:tr w:rsidR="00B22518" w:rsidRPr="00B22518" w14:paraId="3A1B739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76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FE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FC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ED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59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05002050000025370-E0IIDVIOP8Ic20240402</w:t>
            </w:r>
          </w:p>
        </w:tc>
      </w:tr>
      <w:tr w:rsidR="00B22518" w:rsidRPr="00B22518" w14:paraId="4E2672E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F0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AE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50E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8C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C0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05002050000025551-E0IIDVIOP9M420240402</w:t>
            </w:r>
          </w:p>
        </w:tc>
      </w:tr>
      <w:tr w:rsidR="00B22518" w:rsidRPr="00B22518" w14:paraId="1064C57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DA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C7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1A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B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8E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07002070000025831-E0IIDVIOPBnb20240402</w:t>
            </w:r>
          </w:p>
        </w:tc>
      </w:tr>
      <w:tr w:rsidR="00B22518" w:rsidRPr="00B22518" w14:paraId="6D84743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55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3F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34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35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F0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07002070000025831-E0IIDVIOPBpB20240402</w:t>
            </w:r>
          </w:p>
        </w:tc>
      </w:tr>
      <w:tr w:rsidR="00B22518" w:rsidRPr="00B22518" w14:paraId="018FF0B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55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10:16:03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26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48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58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C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07002070000025900-E0IIDVIOPCMB20240402</w:t>
            </w:r>
          </w:p>
        </w:tc>
      </w:tr>
      <w:tr w:rsidR="00B22518" w:rsidRPr="00B22518" w14:paraId="2A03386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65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7C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F1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8E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EE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05002050000025858-E0IIDVIOPCNj20240402</w:t>
            </w:r>
          </w:p>
        </w:tc>
      </w:tr>
      <w:tr w:rsidR="00B22518" w:rsidRPr="00B22518" w14:paraId="502E300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BB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EB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66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DC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45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07002070000025831-E0IIDVIOPCM720240402</w:t>
            </w:r>
          </w:p>
        </w:tc>
      </w:tr>
      <w:tr w:rsidR="00B22518" w:rsidRPr="00B22518" w14:paraId="4DF77AC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03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13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B49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11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8D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05002050000025861-E0IIDVIOPCR620240402</w:t>
            </w:r>
          </w:p>
        </w:tc>
      </w:tr>
      <w:tr w:rsidR="00B22518" w:rsidRPr="00B22518" w14:paraId="434BFCC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37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12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D6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92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46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05002050000025933-E0IIDVIOPCbJ20240402</w:t>
            </w:r>
          </w:p>
        </w:tc>
      </w:tr>
      <w:tr w:rsidR="00B22518" w:rsidRPr="00B22518" w14:paraId="0A6A8E7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B9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E2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83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EB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07002070000026101-E0IIDVIOPEHB20240402</w:t>
            </w:r>
          </w:p>
        </w:tc>
      </w:tr>
      <w:tr w:rsidR="00B22518" w:rsidRPr="00B22518" w14:paraId="020DADD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3D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10:24:17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1C2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E6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7B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4C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07002070000026768-E0IIDVIOPJsv20240402</w:t>
            </w:r>
          </w:p>
        </w:tc>
      </w:tr>
      <w:tr w:rsidR="00B22518" w:rsidRPr="00B22518" w14:paraId="5811393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C7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10:27:46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0E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8E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46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8E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07002070000027167-E0IIDVIOPNAv20240402</w:t>
            </w:r>
          </w:p>
        </w:tc>
      </w:tr>
      <w:tr w:rsidR="00B22518" w:rsidRPr="00B22518" w14:paraId="3E1295F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47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CC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22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A2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87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07002070000027839-E0IIDVIOPSjg20240402</w:t>
            </w:r>
          </w:p>
        </w:tc>
      </w:tr>
      <w:tr w:rsidR="00B22518" w:rsidRPr="00B22518" w14:paraId="7631C4B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95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6D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F4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49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A3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07002070000027839-E0IIDVIOPSji20240402</w:t>
            </w:r>
          </w:p>
        </w:tc>
      </w:tr>
      <w:tr w:rsidR="00B22518" w:rsidRPr="00B22518" w14:paraId="7CAC7D3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E6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F2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1F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FE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63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07002070000027839-E0IIDVIOPSjk20240402</w:t>
            </w:r>
          </w:p>
        </w:tc>
      </w:tr>
      <w:tr w:rsidR="00B22518" w:rsidRPr="00B22518" w14:paraId="27346A0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13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46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2E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C1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76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05002050000028023-E0IIDVIOPTHt20240402</w:t>
            </w:r>
          </w:p>
        </w:tc>
      </w:tr>
      <w:tr w:rsidR="00B22518" w:rsidRPr="00B22518" w14:paraId="727CFF1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78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27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5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AC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09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07002070000027810-E0IIDVIOPUrF20240402</w:t>
            </w:r>
          </w:p>
        </w:tc>
      </w:tr>
      <w:tr w:rsidR="00B22518" w:rsidRPr="00B22518" w14:paraId="3A44DFB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25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3F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CF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5F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98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07002070000028114-E0IIDVIOPUsr20240402</w:t>
            </w:r>
          </w:p>
        </w:tc>
      </w:tr>
      <w:tr w:rsidR="00B22518" w:rsidRPr="00B22518" w14:paraId="2CFB5AC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27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1B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36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3D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D9A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07002070000028114-E0IIDVIOPUsn20240402</w:t>
            </w:r>
          </w:p>
        </w:tc>
      </w:tr>
      <w:tr w:rsidR="00B22518" w:rsidRPr="00B22518" w14:paraId="3D4266E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0A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20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F1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FF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F6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07002070000028114-E0IIDVIOPUsp20240402</w:t>
            </w:r>
          </w:p>
        </w:tc>
      </w:tr>
      <w:tr w:rsidR="00B22518" w:rsidRPr="00B22518" w14:paraId="304F563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2D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8E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E1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18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29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05002050000028411-E0IIDVIOPWR520240402</w:t>
            </w:r>
          </w:p>
        </w:tc>
      </w:tr>
      <w:tr w:rsidR="00B22518" w:rsidRPr="00B22518" w14:paraId="0B6FBF9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8D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D5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0C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41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B0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07002070000028293-E0IIDVIOPWsR20240402</w:t>
            </w:r>
          </w:p>
        </w:tc>
      </w:tr>
      <w:tr w:rsidR="00B22518" w:rsidRPr="00B22518" w14:paraId="45F4A6A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F7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60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F4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DB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83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05002050000028517-E0IIDVIOPX0920240402</w:t>
            </w:r>
          </w:p>
        </w:tc>
      </w:tr>
      <w:tr w:rsidR="00B22518" w:rsidRPr="00B22518" w14:paraId="1CBD924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94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CD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20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B2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D9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05002050000028517-E0IIDVIOPX0720240402</w:t>
            </w:r>
          </w:p>
        </w:tc>
      </w:tr>
      <w:tr w:rsidR="00B22518" w:rsidRPr="00B22518" w14:paraId="015A95F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74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44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C1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3D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D9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05002050000028615-E0IIDVIOPYmn20240402</w:t>
            </w:r>
          </w:p>
        </w:tc>
      </w:tr>
      <w:tr w:rsidR="00B22518" w:rsidRPr="00B22518" w14:paraId="34E24E9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BF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10:39:45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5F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00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81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9E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07002070000028695-E0IIDVIOPZU720240402</w:t>
            </w:r>
          </w:p>
        </w:tc>
      </w:tr>
      <w:tr w:rsidR="00B22518" w:rsidRPr="00B22518" w14:paraId="2340D96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BE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74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38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E1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7F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05002050000029038-E0IIDVIOPatS20240402</w:t>
            </w:r>
          </w:p>
        </w:tc>
      </w:tr>
      <w:tr w:rsidR="00B22518" w:rsidRPr="00B22518" w14:paraId="30F6604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F2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26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F3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4D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4D4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05002050000029038-E0IIDVIOPatQ20240402</w:t>
            </w:r>
          </w:p>
        </w:tc>
      </w:tr>
      <w:tr w:rsidR="00B22518" w:rsidRPr="00B22518" w14:paraId="3861EFF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A3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03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F5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57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11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07002070000028704-E0IIDVIOPbCV20240402</w:t>
            </w:r>
          </w:p>
        </w:tc>
      </w:tr>
      <w:tr w:rsidR="00B22518" w:rsidRPr="00B22518" w14:paraId="1755555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C4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7A9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5E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9E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CA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07002070000029217-E0IIDVIOPdJm20240402</w:t>
            </w:r>
          </w:p>
        </w:tc>
      </w:tr>
      <w:tr w:rsidR="00B22518" w:rsidRPr="00B22518" w14:paraId="693E20B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5F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89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8B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30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B1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07002070000029217-E0IIDVIOPdJo20240402</w:t>
            </w:r>
          </w:p>
        </w:tc>
      </w:tr>
      <w:tr w:rsidR="00B22518" w:rsidRPr="00B22518" w14:paraId="1C1BD50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D7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69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EF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66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22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07002070000029089-E0IIDVIOPeFM20240402</w:t>
            </w:r>
          </w:p>
        </w:tc>
      </w:tr>
      <w:tr w:rsidR="00B22518" w:rsidRPr="00B22518" w14:paraId="7DD3747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C0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1A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9FE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48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78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05002050000029195-E0IIDVIOPef320240402</w:t>
            </w:r>
          </w:p>
        </w:tc>
      </w:tr>
      <w:tr w:rsidR="00B22518" w:rsidRPr="00B22518" w14:paraId="1521F30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B2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23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43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9C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B2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05002050000029195-E0IIDVIOPeev20240402</w:t>
            </w:r>
          </w:p>
        </w:tc>
      </w:tr>
      <w:tr w:rsidR="00B22518" w:rsidRPr="00B22518" w14:paraId="2638894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C4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06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AC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1E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A5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07002070000029376-E0IIDVIOPf2J20240402</w:t>
            </w:r>
          </w:p>
        </w:tc>
      </w:tr>
      <w:tr w:rsidR="00B22518" w:rsidRPr="00B22518" w14:paraId="745EDD4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3A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E0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F8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2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58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05002050000029520-E0IIDVIOPf2L20240402</w:t>
            </w:r>
          </w:p>
        </w:tc>
      </w:tr>
      <w:tr w:rsidR="00B22518" w:rsidRPr="00B22518" w14:paraId="1161D12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99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55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7E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7B3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E0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05002050000029520-E0IIDVIOPf2P20240402</w:t>
            </w:r>
          </w:p>
        </w:tc>
      </w:tr>
      <w:tr w:rsidR="00B22518" w:rsidRPr="00B22518" w14:paraId="29B18CF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9E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68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B7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F9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58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07002070000029717-E0IIDVIOPhVd20240402</w:t>
            </w:r>
          </w:p>
        </w:tc>
      </w:tr>
      <w:tr w:rsidR="00B22518" w:rsidRPr="00B22518" w14:paraId="1760FEF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91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27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86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29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FB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05002050000029820-E0IIDVIOPiRD20240402</w:t>
            </w:r>
          </w:p>
        </w:tc>
      </w:tr>
      <w:tr w:rsidR="00B22518" w:rsidRPr="00B22518" w14:paraId="5E3E18F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34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10:48:07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71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9F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11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5A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05002050000029820-E0IIDVIOPjI020240402</w:t>
            </w:r>
          </w:p>
        </w:tc>
      </w:tr>
      <w:tr w:rsidR="00B22518" w:rsidRPr="00B22518" w14:paraId="0368D0A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EC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3D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97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A2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0C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05002050000030424-E0IIDVIOPmYr20240402</w:t>
            </w:r>
          </w:p>
        </w:tc>
      </w:tr>
      <w:tr w:rsidR="00B22518" w:rsidRPr="00B22518" w14:paraId="1F5F9F7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F6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0F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4A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94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88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07002070000030265-E0IIDVIOPmln20240402</w:t>
            </w:r>
          </w:p>
        </w:tc>
      </w:tr>
      <w:tr w:rsidR="00B22518" w:rsidRPr="00B22518" w14:paraId="4FD7082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29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31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A2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B7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62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07002070000030265-E0IIDVIOPmlp20240402</w:t>
            </w:r>
          </w:p>
        </w:tc>
      </w:tr>
      <w:tr w:rsidR="00B22518" w:rsidRPr="00B22518" w14:paraId="39DF49D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96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35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FC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F5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5A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05002050000030430-E0IIDVIOPn6920240402</w:t>
            </w:r>
          </w:p>
        </w:tc>
      </w:tr>
      <w:tr w:rsidR="00B22518" w:rsidRPr="00B22518" w14:paraId="2A5335D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AB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8F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22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A6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A0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05002050000030430-E0IIDVIOPnCn20240402</w:t>
            </w:r>
          </w:p>
        </w:tc>
      </w:tr>
      <w:tr w:rsidR="00B22518" w:rsidRPr="00B22518" w14:paraId="64C286C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3A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03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2B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D4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AA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05002050000030430-E0IIDVIOPnCq20240402</w:t>
            </w:r>
          </w:p>
        </w:tc>
      </w:tr>
      <w:tr w:rsidR="00B22518" w:rsidRPr="00B22518" w14:paraId="2DCA142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00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B6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B6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DB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45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05002050000030520-E0IIDVIOPnjd20240402</w:t>
            </w:r>
          </w:p>
        </w:tc>
      </w:tr>
      <w:tr w:rsidR="00B22518" w:rsidRPr="00B22518" w14:paraId="0F40EB8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76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57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A7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41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22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07002070000030371-E0IIDVIOPntW20240402</w:t>
            </w:r>
          </w:p>
        </w:tc>
      </w:tr>
      <w:tr w:rsidR="00B22518" w:rsidRPr="00B22518" w14:paraId="35A0AD8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A8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5B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C2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FD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6D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07002070000030551-E0IIDVIOPokC20240402</w:t>
            </w:r>
          </w:p>
        </w:tc>
      </w:tr>
      <w:tr w:rsidR="00B22518" w:rsidRPr="00B22518" w14:paraId="17FD291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FC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B9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96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EC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62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05002050000030709-E0IIDVIOPpsN20240402</w:t>
            </w:r>
          </w:p>
        </w:tc>
      </w:tr>
      <w:tr w:rsidR="00B22518" w:rsidRPr="00B22518" w14:paraId="295FBDF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37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D1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51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73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4D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07002070000030742-E0IIDVIOPqG820240402</w:t>
            </w:r>
          </w:p>
        </w:tc>
      </w:tr>
      <w:tr w:rsidR="00B22518" w:rsidRPr="00B22518" w14:paraId="3AB6301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E3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10:55:43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D9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EE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C4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3B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07002070000030552-E0IIDVIOPrW820240402</w:t>
            </w:r>
          </w:p>
        </w:tc>
      </w:tr>
      <w:tr w:rsidR="00B22518" w:rsidRPr="00B22518" w14:paraId="1FC9AF2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DD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5B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BA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7E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73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05002050000031108-E0IIDVIOPsDI20240402</w:t>
            </w:r>
          </w:p>
        </w:tc>
      </w:tr>
      <w:tr w:rsidR="00B22518" w:rsidRPr="00B22518" w14:paraId="32C1BFC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BE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DD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4C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AD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55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07002070000031184-E0IIDVIOPtr820240402</w:t>
            </w:r>
          </w:p>
        </w:tc>
      </w:tr>
      <w:tr w:rsidR="00B22518" w:rsidRPr="00B22518" w14:paraId="4ED3783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9B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3A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22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DC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A5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05002050000031231-E0IIDVIOPuio20240402</w:t>
            </w:r>
          </w:p>
        </w:tc>
      </w:tr>
      <w:tr w:rsidR="00B22518" w:rsidRPr="00B22518" w14:paraId="09BCC43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F8E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7E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EE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30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97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05002050000031344-E0IIDVIOPuiq20240402</w:t>
            </w:r>
          </w:p>
        </w:tc>
      </w:tr>
      <w:tr w:rsidR="00B22518" w:rsidRPr="00B22518" w14:paraId="21FA06F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AA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10:59:53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FF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BC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1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BB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05002050000031518-E0IIDVIOPvU320240402</w:t>
            </w:r>
          </w:p>
        </w:tc>
      </w:tr>
      <w:tr w:rsidR="00B22518" w:rsidRPr="00B22518" w14:paraId="362B651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CC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44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5C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DF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7C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07002070000031361-E0IIDVIOPvi420240402</w:t>
            </w:r>
          </w:p>
        </w:tc>
      </w:tr>
      <w:tr w:rsidR="00B22518" w:rsidRPr="00B22518" w14:paraId="5CBF4AF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17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C5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E2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50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6F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05002050000031519-E0IIDVIOPvm320240402</w:t>
            </w:r>
          </w:p>
        </w:tc>
      </w:tr>
      <w:tr w:rsidR="00B22518" w:rsidRPr="00B22518" w14:paraId="5E79434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89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73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0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F5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E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05002050000031769-E0IIDVIOPwra20240402</w:t>
            </w:r>
          </w:p>
        </w:tc>
      </w:tr>
      <w:tr w:rsidR="00B22518" w:rsidRPr="00B22518" w14:paraId="79FAFA7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ED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32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F2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14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57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05002050000031741-E0IIDVIOPxrv20240402</w:t>
            </w:r>
          </w:p>
        </w:tc>
      </w:tr>
      <w:tr w:rsidR="00B22518" w:rsidRPr="00B22518" w14:paraId="35B1599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1E6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D1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B0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24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F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07002070000031581-E0IIDVIOPyGt20240402</w:t>
            </w:r>
          </w:p>
        </w:tc>
      </w:tr>
      <w:tr w:rsidR="00B22518" w:rsidRPr="00B22518" w14:paraId="7F83687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CA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94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DD2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26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A8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07002070000031783-E0IIDVIOPyQY20240402</w:t>
            </w:r>
          </w:p>
        </w:tc>
      </w:tr>
      <w:tr w:rsidR="00B22518" w:rsidRPr="00B22518" w14:paraId="093ACB2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CD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F1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08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C6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FC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05002050000032236-E0IIDVIOQ0FN20240402</w:t>
            </w:r>
          </w:p>
        </w:tc>
      </w:tr>
      <w:tr w:rsidR="00B22518" w:rsidRPr="00B22518" w14:paraId="6FDB063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74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3F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64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E5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66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05002050000032109-E0IIDVIOQ0iq20240402</w:t>
            </w:r>
          </w:p>
        </w:tc>
      </w:tr>
      <w:tr w:rsidR="00B22518" w:rsidRPr="00B22518" w14:paraId="23BE34B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68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04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4D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F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3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05002050000032320-E0IIDVIOQ1Jn20240402</w:t>
            </w:r>
          </w:p>
        </w:tc>
      </w:tr>
      <w:tr w:rsidR="00B22518" w:rsidRPr="00B22518" w14:paraId="587DEA9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01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6A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F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A4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A7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07002070000032334-E0IIDVIOQ2TU20240402</w:t>
            </w:r>
          </w:p>
        </w:tc>
      </w:tr>
      <w:tr w:rsidR="00B22518" w:rsidRPr="00B22518" w14:paraId="5A753F6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85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52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7E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4E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3A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07002070000031962-E0IIDVIOQ2Zw20240402</w:t>
            </w:r>
          </w:p>
        </w:tc>
      </w:tr>
      <w:tr w:rsidR="00B22518" w:rsidRPr="00B22518" w14:paraId="75C6489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2E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13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D3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93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E7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05002050000032629-E0IIDVIOQ3c520240402</w:t>
            </w:r>
          </w:p>
        </w:tc>
      </w:tr>
      <w:tr w:rsidR="00B22518" w:rsidRPr="00B22518" w14:paraId="644FAB8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4F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11:10:21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8E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7B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5B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8C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05002050000032505-E0IIDVIOQ4Jc20240402</w:t>
            </w:r>
          </w:p>
        </w:tc>
      </w:tr>
      <w:tr w:rsidR="00B22518" w:rsidRPr="00B22518" w14:paraId="4B6B740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F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11:10:21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BC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C3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57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FF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07002070000032474-E0IIDVIOQ4Je20240402</w:t>
            </w:r>
          </w:p>
        </w:tc>
      </w:tr>
      <w:tr w:rsidR="00B22518" w:rsidRPr="00B22518" w14:paraId="65EF46C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31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11:11:30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46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B5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AD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15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05002050000032820-E0IIDVIOQ5KD20240402</w:t>
            </w:r>
          </w:p>
        </w:tc>
      </w:tr>
      <w:tr w:rsidR="00B22518" w:rsidRPr="00B22518" w14:paraId="15C2F58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22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11:11:35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8C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FA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46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97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07002070000032609-E0IIDVIOQ5Qa20240402</w:t>
            </w:r>
          </w:p>
        </w:tc>
      </w:tr>
      <w:tr w:rsidR="00B22518" w:rsidRPr="00B22518" w14:paraId="6ED40A3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A7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11:13:48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CE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8A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AEF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69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07002070000032809-E0IIDVIOQ6j320240402</w:t>
            </w:r>
          </w:p>
        </w:tc>
      </w:tr>
      <w:tr w:rsidR="00B22518" w:rsidRPr="00B22518" w14:paraId="32DC0A4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34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11:16:05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0B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9B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C8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B0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05002050000033221-E0IIDVIOQ8RD20240402</w:t>
            </w:r>
          </w:p>
        </w:tc>
      </w:tr>
      <w:tr w:rsidR="00B22518" w:rsidRPr="00B22518" w14:paraId="2791611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8A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FC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44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46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FF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07002070000032948-E0IIDVIOQBKd20240402</w:t>
            </w:r>
          </w:p>
        </w:tc>
      </w:tr>
      <w:tr w:rsidR="00B22518" w:rsidRPr="00B22518" w14:paraId="16F73FB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CBD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3B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ED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49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81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05002050000033568-E0IIDVIOQBKh20240402</w:t>
            </w:r>
          </w:p>
        </w:tc>
      </w:tr>
      <w:tr w:rsidR="00B22518" w:rsidRPr="00B22518" w14:paraId="72550FD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47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CB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4B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EC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47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05002050000033129-E0IIDVIOQBMG20240402</w:t>
            </w:r>
          </w:p>
        </w:tc>
      </w:tr>
      <w:tr w:rsidR="00B22518" w:rsidRPr="00B22518" w14:paraId="769ACA8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D0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E1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3E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BED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D1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05002050000033408-E0IIDVIOQC0620240402</w:t>
            </w:r>
          </w:p>
        </w:tc>
      </w:tr>
      <w:tr w:rsidR="00B22518" w:rsidRPr="00B22518" w14:paraId="2AB7868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F4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54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A4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37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CD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05002050000033931-E0IIDVIOQDWW20240402</w:t>
            </w:r>
          </w:p>
        </w:tc>
      </w:tr>
      <w:tr w:rsidR="00B22518" w:rsidRPr="00B22518" w14:paraId="54D5B2F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0E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01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502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A0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51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05002050000033876-E0IIDVIOQDm120240402</w:t>
            </w:r>
          </w:p>
        </w:tc>
      </w:tr>
      <w:tr w:rsidR="00B22518" w:rsidRPr="00B22518" w14:paraId="5503C95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7B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F8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FE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55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CB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05002050000034218-E0IIDVIOQFsN20240402</w:t>
            </w:r>
          </w:p>
        </w:tc>
      </w:tr>
      <w:tr w:rsidR="00B22518" w:rsidRPr="00B22518" w14:paraId="59C1A0B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06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B5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B2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F2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A0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05002050000033731-E0IIDVIOQFsF20240402</w:t>
            </w:r>
          </w:p>
        </w:tc>
      </w:tr>
      <w:tr w:rsidR="00B22518" w:rsidRPr="00B22518" w14:paraId="54ACBCF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89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2C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D5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8A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3D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05002050000034006-E0IIDVIOQFug20240402</w:t>
            </w:r>
          </w:p>
        </w:tc>
      </w:tr>
      <w:tr w:rsidR="00B22518" w:rsidRPr="00B22518" w14:paraId="19155AC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6E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11:29:00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59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32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79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F9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05002050000034361-E0IIDVIOQGvX20240402</w:t>
            </w:r>
          </w:p>
        </w:tc>
      </w:tr>
      <w:tr w:rsidR="00B22518" w:rsidRPr="00B22518" w14:paraId="209B6CA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64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9E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65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4F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E1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05002050000034556-E0IIDVIOQIlS20240402</w:t>
            </w:r>
          </w:p>
        </w:tc>
      </w:tr>
      <w:tr w:rsidR="00B22518" w:rsidRPr="00B22518" w14:paraId="193AF2A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01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1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05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5C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31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07002070000034265-E0IIDVIOQIv320240402</w:t>
            </w:r>
          </w:p>
        </w:tc>
      </w:tr>
      <w:tr w:rsidR="00B22518" w:rsidRPr="00B22518" w14:paraId="27998FF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29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C4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B1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0D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39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07002070000034265-E0IIDVIOQIv920240402</w:t>
            </w:r>
          </w:p>
        </w:tc>
      </w:tr>
      <w:tr w:rsidR="00B22518" w:rsidRPr="00B22518" w14:paraId="06CADFA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23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AC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41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EA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32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05002050000034535-E0IIDVIOQIvB20240402</w:t>
            </w:r>
          </w:p>
        </w:tc>
      </w:tr>
      <w:tr w:rsidR="00B22518" w:rsidRPr="00B22518" w14:paraId="5474C97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DC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96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14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9F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C8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05002050000034928-E0IIDVIOQKdJ20240402</w:t>
            </w:r>
          </w:p>
        </w:tc>
      </w:tr>
      <w:tr w:rsidR="00B22518" w:rsidRPr="00B22518" w14:paraId="530A18C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C1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8B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0B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E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CB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07002070000034594-E0IIDVIOQKhD20240402</w:t>
            </w:r>
          </w:p>
        </w:tc>
      </w:tr>
      <w:tr w:rsidR="00B22518" w:rsidRPr="00B22518" w14:paraId="3C2A6F3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49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F2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D2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0D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CE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07002070000034594-E0IIDVIOQKhF20240402</w:t>
            </w:r>
          </w:p>
        </w:tc>
      </w:tr>
      <w:tr w:rsidR="00B22518" w:rsidRPr="00B22518" w14:paraId="0467877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32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D3D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24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0D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AB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05002050000034795-E0IIDVIOQLEC20240402</w:t>
            </w:r>
          </w:p>
        </w:tc>
      </w:tr>
      <w:tr w:rsidR="00B22518" w:rsidRPr="00B22518" w14:paraId="081FCD9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71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3E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D4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DF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570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07002070000034868-E0IIDVIOQLyN20240402</w:t>
            </w:r>
          </w:p>
        </w:tc>
      </w:tr>
      <w:tr w:rsidR="00B22518" w:rsidRPr="00B22518" w14:paraId="25A5BA9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E0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6B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DF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F0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63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05002050000035083-E0IIDVIOQMBa20240402</w:t>
            </w:r>
          </w:p>
        </w:tc>
      </w:tr>
      <w:tr w:rsidR="00B22518" w:rsidRPr="00B22518" w14:paraId="7DBE4C8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DD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AB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2B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CB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F6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07002070000034836-E0IIDVIOQMBY20240402</w:t>
            </w:r>
          </w:p>
        </w:tc>
      </w:tr>
      <w:tr w:rsidR="00B22518" w:rsidRPr="00B22518" w14:paraId="7AC31B3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84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F2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17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06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6E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07002070000034968-E0IIDVIOQMdj20240402</w:t>
            </w:r>
          </w:p>
        </w:tc>
      </w:tr>
      <w:tr w:rsidR="00B22518" w:rsidRPr="00B22518" w14:paraId="31D96D7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65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11:38:04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16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20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00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B5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05002050000035188-E0IIDVIOQMke20240402</w:t>
            </w:r>
          </w:p>
        </w:tc>
      </w:tr>
      <w:tr w:rsidR="00B22518" w:rsidRPr="00B22518" w14:paraId="6C6EE56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52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11:40:41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60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50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84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D3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05002050000035446-E0IIDVIOQOQD20240402</w:t>
            </w:r>
          </w:p>
        </w:tc>
      </w:tr>
      <w:tr w:rsidR="00B22518" w:rsidRPr="00B22518" w14:paraId="06C9C0A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85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2D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B1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23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CF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07002070000035237-E0IIDVIOQOdc20240402</w:t>
            </w:r>
          </w:p>
        </w:tc>
      </w:tr>
      <w:tr w:rsidR="00B22518" w:rsidRPr="00B22518" w14:paraId="24B6E42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BB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84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70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EB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58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05002050000035493-E0IIDVIOQOgf20240402</w:t>
            </w:r>
          </w:p>
        </w:tc>
      </w:tr>
      <w:tr w:rsidR="00B22518" w:rsidRPr="00B22518" w14:paraId="2DBE9A2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7C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7D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3A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BE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A0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07002070000035298-E0IIDVIOQPG720240402</w:t>
            </w:r>
          </w:p>
        </w:tc>
      </w:tr>
      <w:tr w:rsidR="00B22518" w:rsidRPr="00B22518" w14:paraId="779E655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53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43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2FF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FB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A9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07002070000035298-E0IIDVIOQPFv20240402</w:t>
            </w:r>
          </w:p>
        </w:tc>
      </w:tr>
      <w:tr w:rsidR="00B22518" w:rsidRPr="00B22518" w14:paraId="0255175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96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ED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5B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D6D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6E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07002070000035572-E0IIDVIOQQa220240402</w:t>
            </w:r>
          </w:p>
        </w:tc>
      </w:tr>
      <w:tr w:rsidR="00B22518" w:rsidRPr="00B22518" w14:paraId="17146BE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7E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6E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5E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31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D4E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07002070000035572-E0IIDVIOQQa420240402</w:t>
            </w:r>
          </w:p>
        </w:tc>
      </w:tr>
      <w:tr w:rsidR="00B22518" w:rsidRPr="00B22518" w14:paraId="7B336DB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E8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46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96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37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CF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05002050000035682-E0IIDVIOQR6620240402</w:t>
            </w:r>
          </w:p>
        </w:tc>
      </w:tr>
      <w:tr w:rsidR="00B22518" w:rsidRPr="00B22518" w14:paraId="0902675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F7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EF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DC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5D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0B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05002050000035682-E0IIDVIOQR6420240402</w:t>
            </w:r>
          </w:p>
        </w:tc>
      </w:tr>
      <w:tr w:rsidR="00B22518" w:rsidRPr="00B22518" w14:paraId="44D8EE8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33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2C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EA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29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2E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07002070000035785-E0IIDVIOQSH320240402</w:t>
            </w:r>
          </w:p>
        </w:tc>
      </w:tr>
      <w:tr w:rsidR="00B22518" w:rsidRPr="00B22518" w14:paraId="150B506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52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B8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DA6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FF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DA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05002050000035983-E0IIDVIOQSe420240402</w:t>
            </w:r>
          </w:p>
        </w:tc>
      </w:tr>
      <w:tr w:rsidR="00B22518" w:rsidRPr="00B22518" w14:paraId="3B7CC98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54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8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84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B2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E9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05002050000035983-E0IIDVIOQT7A20240402</w:t>
            </w:r>
          </w:p>
        </w:tc>
      </w:tr>
      <w:tr w:rsidR="00B22518" w:rsidRPr="00B22518" w14:paraId="3E441D9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14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4D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98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FF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29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05002050000036133-E0IIDVIOQTuA20240402</w:t>
            </w:r>
          </w:p>
        </w:tc>
      </w:tr>
      <w:tr w:rsidR="00B22518" w:rsidRPr="00B22518" w14:paraId="20119D7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24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1C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B1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D7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CA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05002050000036133-E0IIDVIOQTuC20240402</w:t>
            </w:r>
          </w:p>
        </w:tc>
      </w:tr>
      <w:tr w:rsidR="00B22518" w:rsidRPr="00B22518" w14:paraId="58C7584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C8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11:52:05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F9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0A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DC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71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07002070000036381-E0IIDVIOQVsX20240402</w:t>
            </w:r>
          </w:p>
        </w:tc>
      </w:tr>
      <w:tr w:rsidR="00B22518" w:rsidRPr="00B22518" w14:paraId="69EFB74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B4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B2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6D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57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149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05002050000036690-E0IIDVIOQX2V20240402</w:t>
            </w:r>
          </w:p>
        </w:tc>
      </w:tr>
      <w:tr w:rsidR="00B22518" w:rsidRPr="00B22518" w14:paraId="2880C81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17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11:56:31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21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85D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FE5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63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05002050000036921-E0IIDVIOQYZ020240402</w:t>
            </w:r>
          </w:p>
        </w:tc>
      </w:tr>
      <w:tr w:rsidR="00B22518" w:rsidRPr="00B22518" w14:paraId="3321CAB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FE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11:57:15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27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BD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22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96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07002070000036595-E0IIDVIOQYpM20240402</w:t>
            </w:r>
          </w:p>
        </w:tc>
      </w:tr>
      <w:tr w:rsidR="00B22518" w:rsidRPr="00B22518" w14:paraId="1BDFDF2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359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11:59:42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49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F8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EE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B5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05002050000037349-E0IIDVIOQaa020240402</w:t>
            </w:r>
          </w:p>
        </w:tc>
      </w:tr>
      <w:tr w:rsidR="00B22518" w:rsidRPr="00B22518" w14:paraId="2BCCEFD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EB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12:02:01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00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ED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68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9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05002050000037261-E0IIDVIOQcl920240402</w:t>
            </w:r>
          </w:p>
        </w:tc>
      </w:tr>
      <w:tr w:rsidR="00B22518" w:rsidRPr="00B22518" w14:paraId="193C303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55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07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2F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A3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67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07002070000037718-E0IIDVIOQfGI20240402</w:t>
            </w:r>
          </w:p>
        </w:tc>
      </w:tr>
      <w:tr w:rsidR="00B22518" w:rsidRPr="00B22518" w14:paraId="3AF4BAA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82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12:06:05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18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78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2F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27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07002070000037909-E0IIDVIOQfsd20240402</w:t>
            </w:r>
          </w:p>
        </w:tc>
      </w:tr>
      <w:tr w:rsidR="00B22518" w:rsidRPr="00B22518" w14:paraId="4C47BDD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21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12:06:05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E3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A3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1C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4D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07002070000037909-E0IIDVIOQfsb20240402</w:t>
            </w:r>
          </w:p>
        </w:tc>
      </w:tr>
      <w:tr w:rsidR="00B22518" w:rsidRPr="00B22518" w14:paraId="0E13BE3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B9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84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AD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C8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D9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07002070000038157-E0IIDVIOQiiB20240402</w:t>
            </w:r>
          </w:p>
        </w:tc>
      </w:tr>
      <w:tr w:rsidR="00B22518" w:rsidRPr="00B22518" w14:paraId="7C36BBE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ED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DF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4C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2A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E4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05002050000038628-E0IIDVIOQjNu20240402</w:t>
            </w:r>
          </w:p>
        </w:tc>
      </w:tr>
      <w:tr w:rsidR="00B22518" w:rsidRPr="00B22518" w14:paraId="73496AD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1F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6D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8D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F6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69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05002050000037809-E0IIDVIOQjZ520240402</w:t>
            </w:r>
          </w:p>
        </w:tc>
      </w:tr>
      <w:tr w:rsidR="00B22518" w:rsidRPr="00B22518" w14:paraId="5919B1F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01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D9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B7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B2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BE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05002050000037809-E0IIDVIOQjZ320240402</w:t>
            </w:r>
          </w:p>
        </w:tc>
      </w:tr>
      <w:tr w:rsidR="00B22518" w:rsidRPr="00B22518" w14:paraId="5F4D8EF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AC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4D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82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0C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CF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07002070000038742-E0IIDVIOQnU420240402</w:t>
            </w:r>
          </w:p>
        </w:tc>
      </w:tr>
      <w:tr w:rsidR="00B22518" w:rsidRPr="00B22518" w14:paraId="4ADB9A7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CD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9E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45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21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80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05002050000039214-E0IIDVIOQpPn20240402</w:t>
            </w:r>
          </w:p>
        </w:tc>
      </w:tr>
      <w:tr w:rsidR="00B22518" w:rsidRPr="00B22518" w14:paraId="2BA51F9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E5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CB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B6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89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9E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05002050000039214-E0IIDVIOQpPp20240402</w:t>
            </w:r>
          </w:p>
        </w:tc>
      </w:tr>
      <w:tr w:rsidR="00B22518" w:rsidRPr="00B22518" w14:paraId="3DD9F00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4F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0B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6D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3A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81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05002050000039357-E0IIDVIOQpVY20240402</w:t>
            </w:r>
          </w:p>
        </w:tc>
      </w:tr>
      <w:tr w:rsidR="00B22518" w:rsidRPr="00B22518" w14:paraId="2D51BA3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F2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12:20:06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BD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EE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99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13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07002070000038697-E0IIDVIOQq7U20240402</w:t>
            </w:r>
          </w:p>
        </w:tc>
      </w:tr>
      <w:tr w:rsidR="00B22518" w:rsidRPr="00B22518" w14:paraId="5970076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A76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12:22:50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B3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B0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96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85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05002050000039707-E0IIDVIOQt1I20240402</w:t>
            </w:r>
          </w:p>
        </w:tc>
      </w:tr>
      <w:tr w:rsidR="00B22518" w:rsidRPr="00B22518" w14:paraId="35E7AA8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38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12:23:42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4C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07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61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27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07002070000039552-E0IIDVIOQtd420240402</w:t>
            </w:r>
          </w:p>
        </w:tc>
      </w:tr>
      <w:tr w:rsidR="00B22518" w:rsidRPr="00B22518" w14:paraId="19B20EA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B1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3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969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0E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96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05002050000039623-E0IIDVIOQuE220240402</w:t>
            </w:r>
          </w:p>
        </w:tc>
      </w:tr>
      <w:tr w:rsidR="00B22518" w:rsidRPr="00B22518" w14:paraId="0B39138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67F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12:24:53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A7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51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EF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91A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07002070000039607-E0IIDVIOQuQi20240402</w:t>
            </w:r>
          </w:p>
        </w:tc>
      </w:tr>
      <w:tr w:rsidR="00B22518" w:rsidRPr="00B22518" w14:paraId="6BFF7EA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D8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12:26:23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3B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85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87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2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05002050000039616-E0IIDVIOQvEm20240402</w:t>
            </w:r>
          </w:p>
        </w:tc>
      </w:tr>
      <w:tr w:rsidR="00B22518" w:rsidRPr="00B22518" w14:paraId="65E970D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F8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12:26:23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E8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A7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37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D2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05002050000039616-E0IIDVIOQvF120240402</w:t>
            </w:r>
          </w:p>
        </w:tc>
      </w:tr>
      <w:tr w:rsidR="00B22518" w:rsidRPr="00B22518" w14:paraId="0A16037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B2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12:31:54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A9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36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9D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C4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07002070000039968-E0IIDVIOQz6120240402</w:t>
            </w:r>
          </w:p>
        </w:tc>
      </w:tr>
      <w:tr w:rsidR="00B22518" w:rsidRPr="00B22518" w14:paraId="640A36D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DC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12:32:24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04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1F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32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2D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05002050000040079-E0IIDVIOQzYo20240402</w:t>
            </w:r>
          </w:p>
        </w:tc>
      </w:tr>
      <w:tr w:rsidR="00B22518" w:rsidRPr="00B22518" w14:paraId="7DF0908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1F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12:32:24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E2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0A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14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82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05002050000039832-E0IIDVIOQzYm20240402</w:t>
            </w:r>
          </w:p>
        </w:tc>
      </w:tr>
      <w:tr w:rsidR="00B22518" w:rsidRPr="00B22518" w14:paraId="1F1C4EA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7C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12:34:03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74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68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20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D2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07002070000040463-E0IIDVIOR0ic20240402</w:t>
            </w:r>
          </w:p>
        </w:tc>
      </w:tr>
      <w:tr w:rsidR="00B22518" w:rsidRPr="00B22518" w14:paraId="624CDDF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E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12:36:00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E5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85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F68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DF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05002050000040849-E0IIDVIOR1ih20240402</w:t>
            </w:r>
          </w:p>
        </w:tc>
      </w:tr>
      <w:tr w:rsidR="00B22518" w:rsidRPr="00B22518" w14:paraId="7C99244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33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12:36:03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F0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92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C4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C09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05002050000040862-E0IIDVIOR1k020240402</w:t>
            </w:r>
          </w:p>
        </w:tc>
      </w:tr>
      <w:tr w:rsidR="00B22518" w:rsidRPr="00B22518" w14:paraId="7258CCD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7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5F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A4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B6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2E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05002050000041004-E0IIDVIOR43l20240402</w:t>
            </w:r>
          </w:p>
        </w:tc>
      </w:tr>
      <w:tr w:rsidR="00B22518" w:rsidRPr="00B22518" w14:paraId="3069363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36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39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8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189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18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05002050000040879-E0IIDVIOR43f20240402</w:t>
            </w:r>
          </w:p>
        </w:tc>
      </w:tr>
      <w:tr w:rsidR="00B22518" w:rsidRPr="00B22518" w14:paraId="699C784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ED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11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A8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D4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24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07002070000040505-E0IIDVIOR51s20240402</w:t>
            </w:r>
          </w:p>
        </w:tc>
      </w:tr>
      <w:tr w:rsidR="00B22518" w:rsidRPr="00B22518" w14:paraId="09ADA38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43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12:42:34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B1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9B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E7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7A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07002070000039719-E0IIDVIOR5P620240402</w:t>
            </w:r>
          </w:p>
        </w:tc>
      </w:tr>
      <w:tr w:rsidR="00B22518" w:rsidRPr="00B22518" w14:paraId="63C20E7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32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14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31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2DD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00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05002050000041116-E0IIDVIOR5PG20240402</w:t>
            </w:r>
          </w:p>
        </w:tc>
      </w:tr>
      <w:tr w:rsidR="00B22518" w:rsidRPr="00B22518" w14:paraId="51A1E9E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4D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63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68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21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9F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05002050000041267-E0IIDVIOR5ew20240402</w:t>
            </w:r>
          </w:p>
        </w:tc>
      </w:tr>
      <w:tr w:rsidR="00B22518" w:rsidRPr="00B22518" w14:paraId="0206746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40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AB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82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37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FC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07002070000041191-E0IIDVIOR5j220240402</w:t>
            </w:r>
          </w:p>
        </w:tc>
      </w:tr>
      <w:tr w:rsidR="00B22518" w:rsidRPr="00B22518" w14:paraId="75618CA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F1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84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3D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7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F5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07002070000041191-E0IIDVIOR5iu20240402</w:t>
            </w:r>
          </w:p>
        </w:tc>
      </w:tr>
      <w:tr w:rsidR="00B22518" w:rsidRPr="00B22518" w14:paraId="53B9BDE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F4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17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00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62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FF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05002050000041491-E0IIDVIOR7fR20240402</w:t>
            </w:r>
          </w:p>
        </w:tc>
      </w:tr>
      <w:tr w:rsidR="00B22518" w:rsidRPr="00B22518" w14:paraId="4505B4D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45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45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59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52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87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05002050000041388-E0IIDVIOR85O20240402</w:t>
            </w:r>
          </w:p>
        </w:tc>
      </w:tr>
      <w:tr w:rsidR="00B22518" w:rsidRPr="00B22518" w14:paraId="0C5900E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76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15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C8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5B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0F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05002050000041709-E0IIDVIOR8VU20240402</w:t>
            </w:r>
          </w:p>
        </w:tc>
      </w:tr>
      <w:tr w:rsidR="00B22518" w:rsidRPr="00B22518" w14:paraId="02E9C16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45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12:48:15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1B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E3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5F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D3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07002070000041319-E0IIDVIOR8VS20240402</w:t>
            </w:r>
          </w:p>
        </w:tc>
      </w:tr>
      <w:tr w:rsidR="00B22518" w:rsidRPr="00B22518" w14:paraId="46174ED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C2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12:51:17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A3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E8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7D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29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05002050000042205-E0IIDVIORAQP20240402</w:t>
            </w:r>
          </w:p>
        </w:tc>
      </w:tr>
      <w:tr w:rsidR="00B22518" w:rsidRPr="00B22518" w14:paraId="2722B34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69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12:52:21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E3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51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BCA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B73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05002050000042196-E0IIDVIORBLl20240402</w:t>
            </w:r>
          </w:p>
        </w:tc>
      </w:tr>
      <w:tr w:rsidR="00B22518" w:rsidRPr="00B22518" w14:paraId="5C238B8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22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12:52:46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5C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6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7C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98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07002070000042284-E0IIDVIORBdx20240402</w:t>
            </w:r>
          </w:p>
        </w:tc>
      </w:tr>
      <w:tr w:rsidR="00B22518" w:rsidRPr="00B22518" w14:paraId="7B39167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C8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12:54:15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56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D6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D7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83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05002050000042498-E0IIDVIORCTZ20240402</w:t>
            </w:r>
          </w:p>
        </w:tc>
      </w:tr>
      <w:tr w:rsidR="00B22518" w:rsidRPr="00B22518" w14:paraId="583EC36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9F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12:57:50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BB4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78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A6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F0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05002050000042502-E0IIDVIOREpy20240402</w:t>
            </w:r>
          </w:p>
        </w:tc>
      </w:tr>
      <w:tr w:rsidR="00B22518" w:rsidRPr="00B22518" w14:paraId="54648D0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65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12:57:50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843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322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4D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81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05002050000042875-E0IIDVIOREq020240402</w:t>
            </w:r>
          </w:p>
        </w:tc>
      </w:tr>
      <w:tr w:rsidR="00B22518" w:rsidRPr="00B22518" w14:paraId="01C51B6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54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8E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71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FD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6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07002070000042458-E0IIDVIORGfK20240402</w:t>
            </w:r>
          </w:p>
        </w:tc>
      </w:tr>
      <w:tr w:rsidR="00B22518" w:rsidRPr="00B22518" w14:paraId="333786E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F6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0D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AB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18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CE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07002070000042966-E0IIDVIORGfM20240402</w:t>
            </w:r>
          </w:p>
        </w:tc>
      </w:tr>
      <w:tr w:rsidR="00B22518" w:rsidRPr="00B22518" w14:paraId="72241D0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FA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5F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FE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B4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4A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07002070000042470-E0IIDVIORGmM20240402</w:t>
            </w:r>
          </w:p>
        </w:tc>
      </w:tr>
      <w:tr w:rsidR="00B22518" w:rsidRPr="00B22518" w14:paraId="7E313BB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53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0A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82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4B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96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07002070000042625-E0IIDVIORGmO20240402</w:t>
            </w:r>
          </w:p>
        </w:tc>
      </w:tr>
      <w:tr w:rsidR="00B22518" w:rsidRPr="00B22518" w14:paraId="3727D67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F8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61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73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A2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A7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05002050000043460-E0IIDVIORI9I20240402</w:t>
            </w:r>
          </w:p>
        </w:tc>
      </w:tr>
      <w:tr w:rsidR="00B22518" w:rsidRPr="00B22518" w14:paraId="568B479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9B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F2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FA2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70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3A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05002050000043138-E0IIDVIORI9C20240402</w:t>
            </w:r>
          </w:p>
        </w:tc>
      </w:tr>
      <w:tr w:rsidR="00B22518" w:rsidRPr="00B22518" w14:paraId="0CF7A80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7F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4C2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F1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F3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17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07002070000043205-E0IIDVIORIGu20240402</w:t>
            </w:r>
          </w:p>
        </w:tc>
      </w:tr>
      <w:tr w:rsidR="00B22518" w:rsidRPr="00B22518" w14:paraId="67F8E0E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38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76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5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3C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E8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07002070000043518-E0IIDVIORKWx20240402</w:t>
            </w:r>
          </w:p>
        </w:tc>
      </w:tr>
      <w:tr w:rsidR="00B22518" w:rsidRPr="00B22518" w14:paraId="6A88883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89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0D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D7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422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FD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05002050000044085-E0IIDVIORM3R20240402</w:t>
            </w:r>
          </w:p>
        </w:tc>
      </w:tr>
      <w:tr w:rsidR="00B22518" w:rsidRPr="00B22518" w14:paraId="7702550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A7A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EE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FB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AB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8B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07002070000044262-E0IIDVIORPjn20240402</w:t>
            </w:r>
          </w:p>
        </w:tc>
      </w:tr>
      <w:tr w:rsidR="00B22518" w:rsidRPr="00B22518" w14:paraId="10C4AAA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85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4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21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3D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02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07002070000044262-E0IIDVIORPjr20240402</w:t>
            </w:r>
          </w:p>
        </w:tc>
      </w:tr>
      <w:tr w:rsidR="00B22518" w:rsidRPr="00B22518" w14:paraId="6DFBD2B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B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E5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C0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F3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4E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07002070000044636-E0IIDVIORRDb20240402</w:t>
            </w:r>
          </w:p>
        </w:tc>
      </w:tr>
      <w:tr w:rsidR="00B22518" w:rsidRPr="00B22518" w14:paraId="1642A1E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D6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D9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39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B2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3B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07002070000044636-E0IIDVIORRDd20240402</w:t>
            </w:r>
          </w:p>
        </w:tc>
      </w:tr>
      <w:tr w:rsidR="00B22518" w:rsidRPr="00B22518" w14:paraId="2FE9CB7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D0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06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93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91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AF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07002070000044636-E0IIDVIORRDZ20240402</w:t>
            </w:r>
          </w:p>
        </w:tc>
      </w:tr>
      <w:tr w:rsidR="00B22518" w:rsidRPr="00B22518" w14:paraId="39ADBE2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98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EA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3A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30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6E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05002050000044465-E0IIDVIORSDR20240402</w:t>
            </w:r>
          </w:p>
        </w:tc>
      </w:tr>
      <w:tr w:rsidR="00B22518" w:rsidRPr="00B22518" w14:paraId="115401D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B0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09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9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42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43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07002070000044198-E0IIDVIORSmA20240402</w:t>
            </w:r>
          </w:p>
        </w:tc>
      </w:tr>
      <w:tr w:rsidR="00B22518" w:rsidRPr="00B22518" w14:paraId="008937F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FD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B0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02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92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16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05002050000045408-E0IIDVIORV4220240402</w:t>
            </w:r>
          </w:p>
        </w:tc>
      </w:tr>
      <w:tr w:rsidR="00B22518" w:rsidRPr="00B22518" w14:paraId="7B520F5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F3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75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2E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F7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28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05002050000046096-E0IIDVIORYbF20240402</w:t>
            </w:r>
          </w:p>
        </w:tc>
      </w:tr>
      <w:tr w:rsidR="00B22518" w:rsidRPr="00B22518" w14:paraId="2E609C7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06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95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23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1B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9EF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07002070000045885-E0IIDVIORYbH20240402</w:t>
            </w:r>
          </w:p>
        </w:tc>
      </w:tr>
      <w:tr w:rsidR="00B22518" w:rsidRPr="00B22518" w14:paraId="4EBD6BB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EA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DC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63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76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C1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07002070000045989-E0IIDVIORZRs20240402</w:t>
            </w:r>
          </w:p>
        </w:tc>
      </w:tr>
      <w:tr w:rsidR="00B22518" w:rsidRPr="00B22518" w14:paraId="625B0A9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07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FF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6B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96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2D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07002070000045989-E0IIDVIORZRz20240402</w:t>
            </w:r>
          </w:p>
        </w:tc>
      </w:tr>
      <w:tr w:rsidR="00B22518" w:rsidRPr="00B22518" w14:paraId="3CF8B9F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2A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F8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2B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64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23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05002050000046452-E0IIDVIORZsn20240402</w:t>
            </w:r>
          </w:p>
        </w:tc>
      </w:tr>
      <w:tr w:rsidR="00B22518" w:rsidRPr="00B22518" w14:paraId="4650B0D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4B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D4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A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ED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13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05002050000046452-E0IIDVIORZsl20240402</w:t>
            </w:r>
          </w:p>
        </w:tc>
      </w:tr>
      <w:tr w:rsidR="00B22518" w:rsidRPr="00B22518" w14:paraId="6B29822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5D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53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AF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0E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5C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07002070000046260-E0IIDVIORa2M20240402</w:t>
            </w:r>
          </w:p>
        </w:tc>
      </w:tr>
      <w:tr w:rsidR="00B22518" w:rsidRPr="00B22518" w14:paraId="679FEAA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E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7E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AB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15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13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07002070000046260-E0IIDVIORa2I20240402</w:t>
            </w:r>
          </w:p>
        </w:tc>
      </w:tr>
      <w:tr w:rsidR="00B22518" w:rsidRPr="00B22518" w14:paraId="3A80499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B8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6F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8F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67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18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07002070000046260-E0IIDVIORa2K20240402</w:t>
            </w:r>
          </w:p>
        </w:tc>
      </w:tr>
      <w:tr w:rsidR="00B22518" w:rsidRPr="00B22518" w14:paraId="52D20E8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F0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00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D1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B6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85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07002070000045878-E0IIDVIORbQz20240402</w:t>
            </w:r>
          </w:p>
        </w:tc>
      </w:tr>
      <w:tr w:rsidR="00B22518" w:rsidRPr="00B22518" w14:paraId="78B054A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6E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62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7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FE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1F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05002050000046091-E0IIDVIORbQv20240402</w:t>
            </w:r>
          </w:p>
        </w:tc>
      </w:tr>
      <w:tr w:rsidR="00B22518" w:rsidRPr="00B22518" w14:paraId="3A771ED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1D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13:28:12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DA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AB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0D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7D7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07002070000045878-E0IIDVIORbQx20240402</w:t>
            </w:r>
          </w:p>
        </w:tc>
      </w:tr>
      <w:tr w:rsidR="00B22518" w:rsidRPr="00B22518" w14:paraId="00FCFF6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AA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DC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2B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66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15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05002050000046839-E0IIDVIORdNA20240402</w:t>
            </w:r>
          </w:p>
        </w:tc>
      </w:tr>
      <w:tr w:rsidR="00B22518" w:rsidRPr="00B22518" w14:paraId="0F9A840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BC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7D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6C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42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36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05002050000046839-E0IIDVIORdN620240402</w:t>
            </w:r>
          </w:p>
        </w:tc>
      </w:tr>
      <w:tr w:rsidR="00B22518" w:rsidRPr="00B22518" w14:paraId="507C509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38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91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3C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4D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50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07002070000046669-E0IIDVIORePq20240402</w:t>
            </w:r>
          </w:p>
        </w:tc>
      </w:tr>
      <w:tr w:rsidR="00B22518" w:rsidRPr="00B22518" w14:paraId="1AF1A4C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BD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13:33:18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09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A6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29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0E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05002050000047329-E0IIDVIORg5Y20240402</w:t>
            </w:r>
          </w:p>
        </w:tc>
      </w:tr>
      <w:tr w:rsidR="00B22518" w:rsidRPr="00B22518" w14:paraId="712DF30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2B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6D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156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84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AC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07002070000047232-E0IIDVIORgcE20240402</w:t>
            </w:r>
          </w:p>
        </w:tc>
      </w:tr>
      <w:tr w:rsidR="00B22518" w:rsidRPr="00B22518" w14:paraId="367786A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01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86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BB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C7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F4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07002070000047165-E0IIDVIORgcC20240402</w:t>
            </w:r>
          </w:p>
        </w:tc>
      </w:tr>
      <w:tr w:rsidR="00B22518" w:rsidRPr="00B22518" w14:paraId="75BC962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7C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82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7D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22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AE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07002070000048260-E0IIDVIORjdF20240402</w:t>
            </w:r>
          </w:p>
        </w:tc>
      </w:tr>
      <w:tr w:rsidR="00B22518" w:rsidRPr="00B22518" w14:paraId="2E53A1B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6D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EA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C1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40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0D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07002070000048260-E0IIDVIORjdB20240402</w:t>
            </w:r>
          </w:p>
        </w:tc>
      </w:tr>
      <w:tr w:rsidR="00B22518" w:rsidRPr="00B22518" w14:paraId="68007A3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CA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80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48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C9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CD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07002070000048260-E0IIDVIORjdD20240402</w:t>
            </w:r>
          </w:p>
        </w:tc>
      </w:tr>
      <w:tr w:rsidR="00B22518" w:rsidRPr="00B22518" w14:paraId="44FF2FB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79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2D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51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E1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CB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07002070000047548-E0IIDVIORl5v20240402</w:t>
            </w:r>
          </w:p>
        </w:tc>
      </w:tr>
      <w:tr w:rsidR="00B22518" w:rsidRPr="00B22518" w14:paraId="7512B3D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75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25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F7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FB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E5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05002050000048576-E0IIDVIORl5x20240402</w:t>
            </w:r>
          </w:p>
        </w:tc>
      </w:tr>
      <w:tr w:rsidR="00B22518" w:rsidRPr="00B22518" w14:paraId="4D16F4B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EB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42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B3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D1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35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07002070000047548-E0IIDVIORl5t20240402</w:t>
            </w:r>
          </w:p>
        </w:tc>
      </w:tr>
      <w:tr w:rsidR="00B22518" w:rsidRPr="00B22518" w14:paraId="2D95A02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55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9D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11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8D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DB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07002070000048730-E0IIDVIORlW920240402</w:t>
            </w:r>
          </w:p>
        </w:tc>
      </w:tr>
      <w:tr w:rsidR="00B22518" w:rsidRPr="00B22518" w14:paraId="2910A6B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58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00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CE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91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62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07002070000048730-E0IIDVIORlW720240402</w:t>
            </w:r>
          </w:p>
        </w:tc>
      </w:tr>
      <w:tr w:rsidR="00B22518" w:rsidRPr="00B22518" w14:paraId="5F0CE77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0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06D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F7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35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D9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07002070000048730-E0IIDVIORlW520240402</w:t>
            </w:r>
          </w:p>
        </w:tc>
      </w:tr>
      <w:tr w:rsidR="00B22518" w:rsidRPr="00B22518" w14:paraId="1058F45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32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68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D1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96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EA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05002050000047760-E0IIDVIORm1r20240402</w:t>
            </w:r>
          </w:p>
        </w:tc>
      </w:tr>
      <w:tr w:rsidR="00B22518" w:rsidRPr="00B22518" w14:paraId="6B66135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19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B6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FE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9B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C4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07002070000048403-E0IIDVIORm3a20240402</w:t>
            </w:r>
          </w:p>
        </w:tc>
      </w:tr>
      <w:tr w:rsidR="00B22518" w:rsidRPr="00B22518" w14:paraId="377525E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DF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CB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38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3C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51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05002050000049216-E0IIDVIORnkb20240402</w:t>
            </w:r>
          </w:p>
        </w:tc>
      </w:tr>
      <w:tr w:rsidR="00B22518" w:rsidRPr="00B22518" w14:paraId="4294696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D1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D3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20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D8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45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07002070000049308-E0IIDVIORolC20240402</w:t>
            </w:r>
          </w:p>
        </w:tc>
      </w:tr>
      <w:tr w:rsidR="00B22518" w:rsidRPr="00B22518" w14:paraId="5741D76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33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D6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30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C9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61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05002050000049373-E0IIDVIORolA20240402</w:t>
            </w:r>
          </w:p>
        </w:tc>
      </w:tr>
      <w:tr w:rsidR="00B22518" w:rsidRPr="00B22518" w14:paraId="0D16BF0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54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FF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41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90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53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07002070000049036-E0IIDVIORojy20240402</w:t>
            </w:r>
          </w:p>
        </w:tc>
      </w:tr>
      <w:tr w:rsidR="00B22518" w:rsidRPr="00B22518" w14:paraId="2FA0A90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81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BF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5A6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AD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B0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05002050000049515-E0IIDVIORojF20240402</w:t>
            </w:r>
          </w:p>
        </w:tc>
      </w:tr>
      <w:tr w:rsidR="00B22518" w:rsidRPr="00B22518" w14:paraId="10AD76F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97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9D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1A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A1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80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07002070000049562-E0IIDVIORqn420240402</w:t>
            </w:r>
          </w:p>
        </w:tc>
      </w:tr>
      <w:tr w:rsidR="00B22518" w:rsidRPr="00B22518" w14:paraId="69F0E50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61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DD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2E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71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6F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05002050000050175-E0IIDVIORsaN20240402</w:t>
            </w:r>
          </w:p>
        </w:tc>
      </w:tr>
      <w:tr w:rsidR="00B22518" w:rsidRPr="00B22518" w14:paraId="6346227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3F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13:47:54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7DD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E1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D0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61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05002050000050175-E0IIDVIORsaL20240402</w:t>
            </w:r>
          </w:p>
        </w:tc>
      </w:tr>
      <w:tr w:rsidR="00B22518" w:rsidRPr="00B22518" w14:paraId="38B2D9C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92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75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2D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87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33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07002070000050220-E0IIDVIORuP120240402</w:t>
            </w:r>
          </w:p>
        </w:tc>
      </w:tr>
      <w:tr w:rsidR="00B22518" w:rsidRPr="00B22518" w14:paraId="26DEC3B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56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30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AE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0D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8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05002050000049932-E0IIDVIORvlp20240402</w:t>
            </w:r>
          </w:p>
        </w:tc>
      </w:tr>
      <w:tr w:rsidR="00B22518" w:rsidRPr="00B22518" w14:paraId="22A6B98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2C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E9F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E7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17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73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07002070000050533-E0IIDVIORvlt20240402</w:t>
            </w:r>
          </w:p>
        </w:tc>
      </w:tr>
      <w:tr w:rsidR="00B22518" w:rsidRPr="00B22518" w14:paraId="63400C8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1C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83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EB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81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E1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07002070000049713-E0IIDVIORwrE20240402</w:t>
            </w:r>
          </w:p>
        </w:tc>
      </w:tr>
      <w:tr w:rsidR="00B22518" w:rsidRPr="00B22518" w14:paraId="661408F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30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CF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A6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50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66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05002050000050991-E0IIDVIORx2i20240402</w:t>
            </w:r>
          </w:p>
        </w:tc>
      </w:tr>
      <w:tr w:rsidR="00B22518" w:rsidRPr="00B22518" w14:paraId="7B153DB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79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67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24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48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652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05002050000050722-E0IIDVIORz3E20240402</w:t>
            </w:r>
          </w:p>
        </w:tc>
      </w:tr>
      <w:tr w:rsidR="00B22518" w:rsidRPr="00B22518" w14:paraId="2E53D6B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95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5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B5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DB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58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05002050000051264-E0IIDVIORz8X20240402</w:t>
            </w:r>
          </w:p>
        </w:tc>
      </w:tr>
      <w:tr w:rsidR="00B22518" w:rsidRPr="00B22518" w14:paraId="52B5368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5E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F4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8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54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3E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05002050000051264-E0IIDVIORz8Z20240402</w:t>
            </w:r>
          </w:p>
        </w:tc>
      </w:tr>
      <w:tr w:rsidR="00B22518" w:rsidRPr="00B22518" w14:paraId="498A5B9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1D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41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1C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5B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CA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05002050000051522-E0IIDVIOS13x20240402</w:t>
            </w:r>
          </w:p>
        </w:tc>
      </w:tr>
      <w:tr w:rsidR="00B22518" w:rsidRPr="00B22518" w14:paraId="2BEF08A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A69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D1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BD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EA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13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05002050000051522-E0IIDVIOS14120240402</w:t>
            </w:r>
          </w:p>
        </w:tc>
      </w:tr>
      <w:tr w:rsidR="00B22518" w:rsidRPr="00B22518" w14:paraId="318CEC8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D6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23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0B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90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EF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05002050000051522-E0IIDVIOS13z20240402</w:t>
            </w:r>
          </w:p>
        </w:tc>
      </w:tr>
      <w:tr w:rsidR="00B22518" w:rsidRPr="00B22518" w14:paraId="559E443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68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79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16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DB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74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05002050000051522-E0IIDVIOS13v20240402</w:t>
            </w:r>
          </w:p>
        </w:tc>
      </w:tr>
      <w:tr w:rsidR="00B22518" w:rsidRPr="00B22518" w14:paraId="4184F8F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18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13:58:54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1F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4F0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B0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F4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07002070000051722-E0IIDVIOS3sM20240402</w:t>
            </w:r>
          </w:p>
        </w:tc>
      </w:tr>
      <w:tr w:rsidR="00B22518" w:rsidRPr="00B22518" w14:paraId="3359262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35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13:59:45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9F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C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7F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A36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05002050000051817-E0IIDVIOS50320240402</w:t>
            </w:r>
          </w:p>
        </w:tc>
      </w:tr>
      <w:tr w:rsidR="00B22518" w:rsidRPr="00B22518" w14:paraId="4AB954D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57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C4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ED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0D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36D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05002050000052037-E0IIDVIOS6FM20240402</w:t>
            </w:r>
          </w:p>
        </w:tc>
      </w:tr>
      <w:tr w:rsidR="00B22518" w:rsidRPr="00B22518" w14:paraId="6B3954B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6B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C5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49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FC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AC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05002050000052037-E0IIDVIOS6FO20240402</w:t>
            </w:r>
          </w:p>
        </w:tc>
      </w:tr>
      <w:tr w:rsidR="00B22518" w:rsidRPr="00B22518" w14:paraId="72EA1BF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56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2C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F2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FD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C7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05002050000052283-E0IIDVIOS6HW20240402</w:t>
            </w:r>
          </w:p>
        </w:tc>
      </w:tr>
      <w:tr w:rsidR="00B22518" w:rsidRPr="00B22518" w14:paraId="1AEA9ED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50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93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BE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8F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FB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05002050000052283-E0IIDVIOS6HS20240402</w:t>
            </w:r>
          </w:p>
        </w:tc>
      </w:tr>
      <w:tr w:rsidR="00B22518" w:rsidRPr="00B22518" w14:paraId="1021D5A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17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17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36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CD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2E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05002050000052283-E0IIDVIOS6HU20240402</w:t>
            </w:r>
          </w:p>
        </w:tc>
      </w:tr>
      <w:tr w:rsidR="00B22518" w:rsidRPr="00B22518" w14:paraId="1BAF9D9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D7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00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524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E4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74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05002050000052283-E0IIDVIOS6HY20240402</w:t>
            </w:r>
          </w:p>
        </w:tc>
      </w:tr>
      <w:tr w:rsidR="00B22518" w:rsidRPr="00B22518" w14:paraId="6056AAF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CB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D3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D2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2B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E1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07002070000052550-E0IIDVIOS90r20240402</w:t>
            </w:r>
          </w:p>
        </w:tc>
      </w:tr>
      <w:tr w:rsidR="00B22518" w:rsidRPr="00B22518" w14:paraId="648D899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08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3A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90B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71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F9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07002070000052550-E0IIDVIOS90v20240402</w:t>
            </w:r>
          </w:p>
        </w:tc>
      </w:tr>
      <w:tr w:rsidR="00B22518" w:rsidRPr="00B22518" w14:paraId="07CDA63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86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E7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72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49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F94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07002070000052550-E0IIDVIOS90t20240402</w:t>
            </w:r>
          </w:p>
        </w:tc>
      </w:tr>
      <w:tr w:rsidR="00B22518" w:rsidRPr="00B22518" w14:paraId="004E969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2C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23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7E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E2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B7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05002050000052795-E0IIDVIOS9Y320240402</w:t>
            </w:r>
          </w:p>
        </w:tc>
      </w:tr>
      <w:tr w:rsidR="00B22518" w:rsidRPr="00B22518" w14:paraId="42CFDF8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32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12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5E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FA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13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05002050000052795-E0IIDVIOS9Y720240402</w:t>
            </w:r>
          </w:p>
        </w:tc>
      </w:tr>
      <w:tr w:rsidR="00B22518" w:rsidRPr="00B22518" w14:paraId="2EF6C9D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4F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14:04:26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B0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B4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2E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29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05002050000052795-E0IIDVIOS9Y520240402</w:t>
            </w:r>
          </w:p>
        </w:tc>
      </w:tr>
      <w:tr w:rsidR="00B22518" w:rsidRPr="00B22518" w14:paraId="50B9777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00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3A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7C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80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A8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07002070000052394-E0IIDVIOSBgS20240402</w:t>
            </w:r>
          </w:p>
        </w:tc>
      </w:tr>
      <w:tr w:rsidR="00B22518" w:rsidRPr="00B22518" w14:paraId="2B7C80E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B6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64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80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68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B8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07002070000052367-E0IIDVIOSBgQ20240402</w:t>
            </w:r>
          </w:p>
        </w:tc>
      </w:tr>
      <w:tr w:rsidR="00B22518" w:rsidRPr="00B22518" w14:paraId="5AD21EA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22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AF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83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51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2D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07002070000053207-E0IIDVIOSE0t20240402</w:t>
            </w:r>
          </w:p>
        </w:tc>
      </w:tr>
      <w:tr w:rsidR="00B22518" w:rsidRPr="00B22518" w14:paraId="591B277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CC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B0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21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FD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57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07002070000053207-E0IIDVIOSE0r20240402</w:t>
            </w:r>
          </w:p>
        </w:tc>
      </w:tr>
      <w:tr w:rsidR="00B22518" w:rsidRPr="00B22518" w14:paraId="15A6468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18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14:09:06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1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86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41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77B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05002050000053363-E0IIDVIOSFTp20240402</w:t>
            </w:r>
          </w:p>
        </w:tc>
      </w:tr>
      <w:tr w:rsidR="00B22518" w:rsidRPr="00B22518" w14:paraId="35883B3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ED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21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0B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3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6D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07002070000052991-E0IIDVIOSGsh20240402</w:t>
            </w:r>
          </w:p>
        </w:tc>
      </w:tr>
      <w:tr w:rsidR="00B22518" w:rsidRPr="00B22518" w14:paraId="539A12F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64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12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D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61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15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05002050000053830-E0IIDVIOSHpV20240402</w:t>
            </w:r>
          </w:p>
        </w:tc>
      </w:tr>
      <w:tr w:rsidR="00B22518" w:rsidRPr="00B22518" w14:paraId="03805E3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4C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B2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50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6C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BB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07002070000053685-E0IIDVIOSHoy20240402</w:t>
            </w:r>
          </w:p>
        </w:tc>
      </w:tr>
      <w:tr w:rsidR="00B22518" w:rsidRPr="00B22518" w14:paraId="23C07CD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47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62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12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5A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C8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05002050000054149-E0IIDVIOSKX720240402</w:t>
            </w:r>
          </w:p>
        </w:tc>
      </w:tr>
      <w:tr w:rsidR="00B22518" w:rsidRPr="00B22518" w14:paraId="5E787A4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74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099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3B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CA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48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07002070000053909-E0IIDVIOSLym20240402</w:t>
            </w:r>
          </w:p>
        </w:tc>
      </w:tr>
      <w:tr w:rsidR="00B22518" w:rsidRPr="00B22518" w14:paraId="3C3B54B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46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77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E0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C79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B0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05002050000054490-E0IIDVIOSNu320240402</w:t>
            </w:r>
          </w:p>
        </w:tc>
      </w:tr>
      <w:tr w:rsidR="00B22518" w:rsidRPr="00B22518" w14:paraId="37C11EE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A5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7D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9B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7B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E1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07002070000054312-E0IIDVIOSNtw20240402</w:t>
            </w:r>
          </w:p>
        </w:tc>
      </w:tr>
      <w:tr w:rsidR="00B22518" w:rsidRPr="00B22518" w14:paraId="220CF65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71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04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09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C1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DB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05002050000054490-E0IIDVIOSNty20240402</w:t>
            </w:r>
          </w:p>
        </w:tc>
      </w:tr>
      <w:tr w:rsidR="00B22518" w:rsidRPr="00B22518" w14:paraId="2EFD094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69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F8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D4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4A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CB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05002050000054490-E0IIDVIOSNu120240402</w:t>
            </w:r>
          </w:p>
        </w:tc>
      </w:tr>
      <w:tr w:rsidR="00B22518" w:rsidRPr="00B22518" w14:paraId="5444E02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4B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85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29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DC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36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05002050000054661-E0IIDVIOSRIb20240402</w:t>
            </w:r>
          </w:p>
        </w:tc>
      </w:tr>
      <w:tr w:rsidR="00B22518" w:rsidRPr="00B22518" w14:paraId="10A4919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8F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49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9C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64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4B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05002050000055002-E0IIDVIOSRH720240402</w:t>
            </w:r>
          </w:p>
        </w:tc>
      </w:tr>
      <w:tr w:rsidR="00B22518" w:rsidRPr="00B22518" w14:paraId="76087C9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B1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F5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96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11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1A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07002070000054583-E0IIDVIOSRGx20240402</w:t>
            </w:r>
          </w:p>
        </w:tc>
      </w:tr>
      <w:tr w:rsidR="00B22518" w:rsidRPr="00B22518" w14:paraId="2F599C2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94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14:18:25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1A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82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D1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83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05002050000054701-E0IIDVIOSRgg20240402</w:t>
            </w:r>
          </w:p>
        </w:tc>
      </w:tr>
      <w:tr w:rsidR="00B22518" w:rsidRPr="00B22518" w14:paraId="056D0FA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E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DD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14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08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5B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05002050000055368-E0IIDVIOSTiR20240402</w:t>
            </w:r>
          </w:p>
        </w:tc>
      </w:tr>
      <w:tr w:rsidR="00B22518" w:rsidRPr="00B22518" w14:paraId="063FDDF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6E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6B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64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BA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52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07002070000055052-E0IIDVIOSU7b20240402</w:t>
            </w:r>
          </w:p>
        </w:tc>
      </w:tr>
      <w:tr w:rsidR="00B22518" w:rsidRPr="00B22518" w14:paraId="4B9878D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D7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6F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63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1A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21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05002050000055501-E0IIDVIOSVSx20240402</w:t>
            </w:r>
          </w:p>
        </w:tc>
      </w:tr>
      <w:tr w:rsidR="00B22518" w:rsidRPr="00B22518" w14:paraId="521D648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00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45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EA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6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0E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05002050000055250-E0IIDVIOSVQc20240402</w:t>
            </w:r>
          </w:p>
        </w:tc>
      </w:tr>
      <w:tr w:rsidR="00B22518" w:rsidRPr="00B22518" w14:paraId="0D12A20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2A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E9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69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04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6D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05002050000055800-E0IIDVIOSWhu20240402</w:t>
            </w:r>
          </w:p>
        </w:tc>
      </w:tr>
      <w:tr w:rsidR="00B22518" w:rsidRPr="00B22518" w14:paraId="2C33EA5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C9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F1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6A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C6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6F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05002050000055800-E0IIDVIOSWiI20240402</w:t>
            </w:r>
          </w:p>
        </w:tc>
      </w:tr>
      <w:tr w:rsidR="00B22518" w:rsidRPr="00B22518" w14:paraId="23A9084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04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9C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F5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E6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A3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07002070000055910-E0IIDVIOSaFj20240402</w:t>
            </w:r>
          </w:p>
        </w:tc>
      </w:tr>
      <w:tr w:rsidR="00B22518" w:rsidRPr="00B22518" w14:paraId="3921661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20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06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09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02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AC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07002070000055874-E0IIDVIOSaFf20240402</w:t>
            </w:r>
          </w:p>
        </w:tc>
      </w:tr>
      <w:tr w:rsidR="00B22518" w:rsidRPr="00B22518" w14:paraId="2DAEF0D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17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35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7DE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F9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D3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07002070000056227-E0IIDVIOScC120240402</w:t>
            </w:r>
          </w:p>
        </w:tc>
      </w:tr>
      <w:tr w:rsidR="00B22518" w:rsidRPr="00B22518" w14:paraId="3163DEB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BD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F7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71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BE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98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07002070000056227-E0IIDVIOScBy20240402</w:t>
            </w:r>
          </w:p>
        </w:tc>
      </w:tr>
      <w:tr w:rsidR="00B22518" w:rsidRPr="00B22518" w14:paraId="27C3E47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C7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FD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B1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A9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4F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07002070000055593-E0IIDVIOScSF20240402</w:t>
            </w:r>
          </w:p>
        </w:tc>
      </w:tr>
      <w:tr w:rsidR="00B22518" w:rsidRPr="00B22518" w14:paraId="47920B7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BF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C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67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1A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53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05002050000056763-E0IIDVIOSdFk20240402</w:t>
            </w:r>
          </w:p>
        </w:tc>
      </w:tr>
      <w:tr w:rsidR="00B22518" w:rsidRPr="00B22518" w14:paraId="0FEFCDC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0C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D1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0F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FB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7C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07002070000056584-E0IIDVIOSdRn20240402</w:t>
            </w:r>
          </w:p>
        </w:tc>
      </w:tr>
      <w:tr w:rsidR="00B22518" w:rsidRPr="00B22518" w14:paraId="186E14B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5A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F8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82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C0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C8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07002070000056493-E0IIDVIOSdRl20240402</w:t>
            </w:r>
          </w:p>
        </w:tc>
      </w:tr>
      <w:tr w:rsidR="00B22518" w:rsidRPr="00B22518" w14:paraId="07EC4AE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06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47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16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1F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3C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07002070000057007-E0IIDVIOSfvA20240402</w:t>
            </w:r>
          </w:p>
        </w:tc>
      </w:tr>
      <w:tr w:rsidR="00B22518" w:rsidRPr="00B22518" w14:paraId="25845DE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EA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19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58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0E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F7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07002070000057007-E0IIDVIOSfvC20240402</w:t>
            </w:r>
          </w:p>
        </w:tc>
      </w:tr>
      <w:tr w:rsidR="00B22518" w:rsidRPr="00B22518" w14:paraId="4208D8F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C6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14:29:54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9D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4E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08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8F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07002070000057007-E0IIDVIOSfvE20240402</w:t>
            </w:r>
          </w:p>
        </w:tc>
      </w:tr>
      <w:tr w:rsidR="00B22518" w:rsidRPr="00B22518" w14:paraId="4A5D6F7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CE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63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E4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AE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38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07002070000057008-E0IIDVIOSgJB20240402</w:t>
            </w:r>
          </w:p>
        </w:tc>
      </w:tr>
      <w:tr w:rsidR="00B22518" w:rsidRPr="00B22518" w14:paraId="1701B1C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3C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73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E1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6E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80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05002050000057145-E0IIDVIOSgDz20240402</w:t>
            </w:r>
          </w:p>
        </w:tc>
      </w:tr>
      <w:tr w:rsidR="00B22518" w:rsidRPr="00B22518" w14:paraId="32C61E2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DB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91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1D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D9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98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07002070000057505-E0IIDVIOSlEP20240402</w:t>
            </w:r>
          </w:p>
        </w:tc>
      </w:tr>
      <w:tr w:rsidR="00B22518" w:rsidRPr="00B22518" w14:paraId="482DDD1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C0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11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15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70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F7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05002050000058284-E0IIDVIOSqmS20240402</w:t>
            </w:r>
          </w:p>
        </w:tc>
      </w:tr>
      <w:tr w:rsidR="00B22518" w:rsidRPr="00B22518" w14:paraId="2EB7ACB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81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D8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B1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36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B0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05002050000058378-E0IIDVIOSrnX20240402</w:t>
            </w:r>
          </w:p>
        </w:tc>
      </w:tr>
      <w:tr w:rsidR="00B22518" w:rsidRPr="00B22518" w14:paraId="06A57C4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02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C7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AA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B3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E0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05002050000058227-E0IIDVIOSrxD20240402</w:t>
            </w:r>
          </w:p>
        </w:tc>
      </w:tr>
      <w:tr w:rsidR="00B22518" w:rsidRPr="00B22518" w14:paraId="3925C3F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65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41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0F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9F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74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05002050000058227-E0IIDVIOSsQV20240402</w:t>
            </w:r>
          </w:p>
        </w:tc>
      </w:tr>
      <w:tr w:rsidR="00B22518" w:rsidRPr="00B22518" w14:paraId="5484A61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3F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079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ED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F9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6B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07002070000058087-E0IIDVIOSsbV20240402</w:t>
            </w:r>
          </w:p>
        </w:tc>
      </w:tr>
      <w:tr w:rsidR="00B22518" w:rsidRPr="00B22518" w14:paraId="3A275C6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D33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E5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B3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3D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33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07002070000058661-E0IIDVIOSwBi20240402</w:t>
            </w:r>
          </w:p>
        </w:tc>
      </w:tr>
      <w:tr w:rsidR="00B22518" w:rsidRPr="00B22518" w14:paraId="6425523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BC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6A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4D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69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9B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07002070000058752-E0IIDVIOSxj920240402</w:t>
            </w:r>
          </w:p>
        </w:tc>
      </w:tr>
      <w:tr w:rsidR="00B22518" w:rsidRPr="00B22518" w14:paraId="15140A8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4A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AC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EF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8A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EC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05002050000058808-E0IIDVIOSyXG20240402</w:t>
            </w:r>
          </w:p>
        </w:tc>
      </w:tr>
      <w:tr w:rsidR="00B22518" w:rsidRPr="00B22518" w14:paraId="7A03B68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BD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14:35:44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5C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D4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0B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96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05002050000058808-E0IIDVIOSyXK20240402</w:t>
            </w:r>
          </w:p>
        </w:tc>
      </w:tr>
      <w:tr w:rsidR="00B22518" w:rsidRPr="00B22518" w14:paraId="5CDC586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42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98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BF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22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226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05002050000059151-E0IIDVIOSzmq20240402</w:t>
            </w:r>
          </w:p>
        </w:tc>
      </w:tr>
      <w:tr w:rsidR="00B22518" w:rsidRPr="00B22518" w14:paraId="1D54BF6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4D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3C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01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B3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79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05002050000059151-E0IIDVIOSzmy20240402</w:t>
            </w:r>
          </w:p>
        </w:tc>
      </w:tr>
      <w:tr w:rsidR="00B22518" w:rsidRPr="00B22518" w14:paraId="09AB653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21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60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4C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91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1D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07002070000058981-E0IIDVIOT1b320240402</w:t>
            </w:r>
          </w:p>
        </w:tc>
      </w:tr>
      <w:tr w:rsidR="00B22518" w:rsidRPr="00B22518" w14:paraId="41B1C3D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DC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9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23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F9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42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07002070000059402-E0IIDVIOT4FJ20240402</w:t>
            </w:r>
          </w:p>
        </w:tc>
      </w:tr>
      <w:tr w:rsidR="00B22518" w:rsidRPr="00B22518" w14:paraId="2D2A42B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AE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E2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B7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6A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2C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05002050000059588-E0IIDVIOT55q20240402</w:t>
            </w:r>
          </w:p>
        </w:tc>
      </w:tr>
      <w:tr w:rsidR="00B22518" w:rsidRPr="00B22518" w14:paraId="3D6418B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2F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1E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FB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25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26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07002070000059412-E0IIDVIOT55s20240402</w:t>
            </w:r>
          </w:p>
        </w:tc>
      </w:tr>
      <w:tr w:rsidR="00B22518" w:rsidRPr="00B22518" w14:paraId="4972246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FE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C7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55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27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EAC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05002050000059588-E0IIDVIOT55n20240402</w:t>
            </w:r>
          </w:p>
        </w:tc>
      </w:tr>
      <w:tr w:rsidR="00B22518" w:rsidRPr="00B22518" w14:paraId="69A285F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CD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1C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5D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DE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DB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05002050000059957-E0IIDVIOT9C720240402</w:t>
            </w:r>
          </w:p>
        </w:tc>
      </w:tr>
      <w:tr w:rsidR="00B22518" w:rsidRPr="00B22518" w14:paraId="6C647C8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67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45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BF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2F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7E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07002070000059780-E0IIDVIOT9Md20240402</w:t>
            </w:r>
          </w:p>
        </w:tc>
      </w:tr>
      <w:tr w:rsidR="00B22518" w:rsidRPr="00B22518" w14:paraId="474CECD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2A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78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B7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00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9D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07002070000060162-E0IIDVIOTBb020240402</w:t>
            </w:r>
          </w:p>
        </w:tc>
      </w:tr>
      <w:tr w:rsidR="00B22518" w:rsidRPr="00B22518" w14:paraId="26ABBD5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25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16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EF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4F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BB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07002070000060162-E0IIDVIOTBb220240402</w:t>
            </w:r>
          </w:p>
        </w:tc>
      </w:tr>
      <w:tr w:rsidR="00B22518" w:rsidRPr="00B22518" w14:paraId="0C3871E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A8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2C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F2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F1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2B6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07002070000060113-E0IIDVIOTBwn20240402</w:t>
            </w:r>
          </w:p>
        </w:tc>
      </w:tr>
      <w:tr w:rsidR="00B22518" w:rsidRPr="00B22518" w14:paraId="3B9BB2E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9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17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54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1F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EB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05002050000060351-E0IIDVIOTCNW20240402</w:t>
            </w:r>
          </w:p>
        </w:tc>
      </w:tr>
      <w:tr w:rsidR="00B22518" w:rsidRPr="00B22518" w14:paraId="5A0C080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0D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EA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FE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62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72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07002070000060559-E0IIDVIOTEwn20240402</w:t>
            </w:r>
          </w:p>
        </w:tc>
      </w:tr>
      <w:tr w:rsidR="00B22518" w:rsidRPr="00B22518" w14:paraId="7A958E9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844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9D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40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D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DE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05002050000060727-E0IIDVIOTF6V20240402</w:t>
            </w:r>
          </w:p>
        </w:tc>
      </w:tr>
      <w:tr w:rsidR="00B22518" w:rsidRPr="00B22518" w14:paraId="178F690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6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14:43:49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2A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70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A7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20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07002070000060531-E0IIDVIOTFtg20240402</w:t>
            </w:r>
          </w:p>
        </w:tc>
      </w:tr>
      <w:tr w:rsidR="00B22518" w:rsidRPr="00B22518" w14:paraId="4E42F0A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EC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D5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A99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C1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5B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05002050000061162-E0IIDVIOTIKH20240402</w:t>
            </w:r>
          </w:p>
        </w:tc>
      </w:tr>
      <w:tr w:rsidR="00B22518" w:rsidRPr="00B22518" w14:paraId="7AE36E3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64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2C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B1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50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89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07002070000061339-E0IIDVIOTKRx20240402</w:t>
            </w:r>
          </w:p>
        </w:tc>
      </w:tr>
      <w:tr w:rsidR="00B22518" w:rsidRPr="00B22518" w14:paraId="6D5B493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08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12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56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58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CE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05002050000061083-E0IIDVIOTM6U20240402</w:t>
            </w:r>
          </w:p>
        </w:tc>
      </w:tr>
      <w:tr w:rsidR="00B22518" w:rsidRPr="00B22518" w14:paraId="22873EC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D7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CD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BE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E5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4F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05002050000061083-E0IIDVIOTM6X20240402</w:t>
            </w:r>
          </w:p>
        </w:tc>
      </w:tr>
      <w:tr w:rsidR="00B22518" w:rsidRPr="00B22518" w14:paraId="332CC5F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61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48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95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5A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C1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05002050000061083-E0IIDVIOTM6N20240402</w:t>
            </w:r>
          </w:p>
        </w:tc>
      </w:tr>
      <w:tr w:rsidR="00B22518" w:rsidRPr="00B22518" w14:paraId="5B5193D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7E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C7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DD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AA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B7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07002070000061913-E0IIDVIOTOto20240402</w:t>
            </w:r>
          </w:p>
        </w:tc>
      </w:tr>
      <w:tr w:rsidR="00B22518" w:rsidRPr="00B22518" w14:paraId="278A8D9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D5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14:48:58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E7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B0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9E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F0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05002050000062073-E0IIDVIOTQ3P20240402</w:t>
            </w:r>
          </w:p>
        </w:tc>
      </w:tr>
      <w:tr w:rsidR="00B22518" w:rsidRPr="00B22518" w14:paraId="615F0D8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D1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91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AE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7E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75E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05002050000062336-E0IIDVIOTRfN20240402</w:t>
            </w:r>
          </w:p>
        </w:tc>
      </w:tr>
      <w:tr w:rsidR="00B22518" w:rsidRPr="00B22518" w14:paraId="4DA9CE5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F2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B0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3A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A7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55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05002050000062636-E0IIDVIOTVQa20240402</w:t>
            </w:r>
          </w:p>
        </w:tc>
      </w:tr>
      <w:tr w:rsidR="00B22518" w:rsidRPr="00B22518" w14:paraId="7A4BCC1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1D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2F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C3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1A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36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05002050000063399-E0IIDVIOTZNi20240402</w:t>
            </w:r>
          </w:p>
        </w:tc>
      </w:tr>
      <w:tr w:rsidR="00B22518" w:rsidRPr="00B22518" w14:paraId="5C40AA8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E6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FD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31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35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93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05002050000063399-E0IIDVIOTZNl20240402</w:t>
            </w:r>
          </w:p>
        </w:tc>
      </w:tr>
      <w:tr w:rsidR="00B22518" w:rsidRPr="00B22518" w14:paraId="1D7CF78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9D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77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2F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A6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9D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07002070000063066-E0IIDVIOTbB520240402</w:t>
            </w:r>
          </w:p>
        </w:tc>
      </w:tr>
      <w:tr w:rsidR="00B22518" w:rsidRPr="00B22518" w14:paraId="45BCBFC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9D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E0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65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96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EA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07002070000063247-E0IIDVIOTdP420240402</w:t>
            </w:r>
          </w:p>
        </w:tc>
      </w:tr>
      <w:tr w:rsidR="00B22518" w:rsidRPr="00B22518" w14:paraId="080429B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5C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77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A5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39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5C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07002070000063728-E0IIDVIOTeTH20240402</w:t>
            </w:r>
          </w:p>
        </w:tc>
      </w:tr>
      <w:tr w:rsidR="00B22518" w:rsidRPr="00B22518" w14:paraId="37E5E1D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2A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02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76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559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93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05002050000063608-E0IIDVIOTfHl20240402</w:t>
            </w:r>
          </w:p>
        </w:tc>
      </w:tr>
      <w:tr w:rsidR="00B22518" w:rsidRPr="00B22518" w14:paraId="729E0AE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F0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AB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339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DC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02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05002050000064161-E0IIDVIOTgh420240402</w:t>
            </w:r>
          </w:p>
        </w:tc>
      </w:tr>
      <w:tr w:rsidR="00B22518" w:rsidRPr="00B22518" w14:paraId="056B816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93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14:59:39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A7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F6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3E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96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05002050000064161-E0IIDVIOTgh220240402</w:t>
            </w:r>
          </w:p>
        </w:tc>
      </w:tr>
      <w:tr w:rsidR="00B22518" w:rsidRPr="00B22518" w14:paraId="4C07C15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69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2F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84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F0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0BD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05002050000064152-E0IIDVIOThbk20240402</w:t>
            </w:r>
          </w:p>
        </w:tc>
      </w:tr>
      <w:tr w:rsidR="00B22518" w:rsidRPr="00B22518" w14:paraId="7C6C6EB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2F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1C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52E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60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A5C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05002050000064468-E0IIDVIOThlp20240402</w:t>
            </w:r>
          </w:p>
        </w:tc>
      </w:tr>
      <w:tr w:rsidR="00B22518" w:rsidRPr="00B22518" w14:paraId="14C50C1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A3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FC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CF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EE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AE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05002050000064468-E0IIDVIOThlm20240402</w:t>
            </w:r>
          </w:p>
        </w:tc>
      </w:tr>
      <w:tr w:rsidR="00B22518" w:rsidRPr="00B22518" w14:paraId="538B88E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53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10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06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33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B6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05002050000064686-E0IIDVIOTjh120240402</w:t>
            </w:r>
          </w:p>
        </w:tc>
      </w:tr>
      <w:tr w:rsidR="00B22518" w:rsidRPr="00B22518" w14:paraId="6902113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35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2D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44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0D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D7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05002050000065122-E0IIDVIOTnCM20240402</w:t>
            </w:r>
          </w:p>
        </w:tc>
      </w:tr>
      <w:tr w:rsidR="00B22518" w:rsidRPr="00B22518" w14:paraId="307FE15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80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97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39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C4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486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05002050000065122-E0IIDVIOTnCO20240402</w:t>
            </w:r>
          </w:p>
        </w:tc>
      </w:tr>
      <w:tr w:rsidR="00B22518" w:rsidRPr="00B22518" w14:paraId="1CF7CEF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DB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9B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2C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37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37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05002050000065122-E0IIDVIOTnCK20240402</w:t>
            </w:r>
          </w:p>
        </w:tc>
      </w:tr>
      <w:tr w:rsidR="00B22518" w:rsidRPr="00B22518" w14:paraId="00422C3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3C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4D4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74A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80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85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07002070000065166-E0IIDVIOTpjd20240402</w:t>
            </w:r>
          </w:p>
        </w:tc>
      </w:tr>
      <w:tr w:rsidR="00B22518" w:rsidRPr="00B22518" w14:paraId="2CE6D58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2B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27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28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FC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B2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05002050000065268-E0IIDVIOTpjf20240402</w:t>
            </w:r>
          </w:p>
        </w:tc>
      </w:tr>
      <w:tr w:rsidR="00B22518" w:rsidRPr="00B22518" w14:paraId="16FA1CE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84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5D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A9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F6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90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07002070000065481-E0IIDVIOTrZi20240402</w:t>
            </w:r>
          </w:p>
        </w:tc>
      </w:tr>
      <w:tr w:rsidR="00B22518" w:rsidRPr="00B22518" w14:paraId="47F81E5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59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20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7C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4B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60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05002050000065644-E0IIDVIOTtg520240402</w:t>
            </w:r>
          </w:p>
        </w:tc>
      </w:tr>
      <w:tr w:rsidR="00B22518" w:rsidRPr="00B22518" w14:paraId="28FEE58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7D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4F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0A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3D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BB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05002050000065644-E0IIDVIOTtgA20240402</w:t>
            </w:r>
          </w:p>
        </w:tc>
      </w:tr>
      <w:tr w:rsidR="00B22518" w:rsidRPr="00B22518" w14:paraId="10D9CA9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77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24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F2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FB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F2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05002050000065926-E0IIDVIOTvFn20240402</w:t>
            </w:r>
          </w:p>
        </w:tc>
      </w:tr>
      <w:tr w:rsidR="00B22518" w:rsidRPr="00B22518" w14:paraId="7B4D1BE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227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15:08:00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91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56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47D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2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07002070000066172-E0IIDVIOTxqP20240402</w:t>
            </w:r>
          </w:p>
        </w:tc>
      </w:tr>
      <w:tr w:rsidR="00B22518" w:rsidRPr="00B22518" w14:paraId="448F59E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4E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04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0D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CC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9E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07002070000066172-E0IIDVIOTxqM20240402</w:t>
            </w:r>
          </w:p>
        </w:tc>
      </w:tr>
      <w:tr w:rsidR="00B22518" w:rsidRPr="00B22518" w14:paraId="40C29BF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CE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83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9F4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E4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DD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07002070000066486-E0IIDVIOTzY220240402</w:t>
            </w:r>
          </w:p>
        </w:tc>
      </w:tr>
      <w:tr w:rsidR="00B22518" w:rsidRPr="00B22518" w14:paraId="19B2C89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B2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21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85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D0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FB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07002070000066486-E0IIDVIOTzjX20240402</w:t>
            </w:r>
          </w:p>
        </w:tc>
      </w:tr>
      <w:tr w:rsidR="00B22518" w:rsidRPr="00B22518" w14:paraId="435E587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BF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84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E5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AB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D9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07002070000066486-E0IIDVIOTzjm20240402</w:t>
            </w:r>
          </w:p>
        </w:tc>
      </w:tr>
      <w:tr w:rsidR="00B22518" w:rsidRPr="00B22518" w14:paraId="269FB0C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ED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6FF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33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98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8F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07002070000066486-E0IIDVIOTzjf20240402</w:t>
            </w:r>
          </w:p>
        </w:tc>
      </w:tr>
      <w:tr w:rsidR="00B22518" w:rsidRPr="00B22518" w14:paraId="6EDB6F2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59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15:09:38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88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96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E5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C2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07002070000066486-E0IIDVIOTzks20240402</w:t>
            </w:r>
          </w:p>
        </w:tc>
      </w:tr>
      <w:tr w:rsidR="00B22518" w:rsidRPr="00B22518" w14:paraId="6B3F944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5F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15:10:50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71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98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89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D9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05002050000066065-E0IIDVIOU1X720240402</w:t>
            </w:r>
          </w:p>
        </w:tc>
      </w:tr>
      <w:tr w:rsidR="00B22518" w:rsidRPr="00B22518" w14:paraId="3CEC44A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82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45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F07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385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7D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05002050000067022-E0IIDVIOU2XB20240402</w:t>
            </w:r>
          </w:p>
        </w:tc>
      </w:tr>
      <w:tr w:rsidR="00B22518" w:rsidRPr="00B22518" w14:paraId="65EEAFB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25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36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83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EA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BD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05002050000067022-E0IIDVIOU2XD20240402</w:t>
            </w:r>
          </w:p>
        </w:tc>
      </w:tr>
      <w:tr w:rsidR="00B22518" w:rsidRPr="00B22518" w14:paraId="719952B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7A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F34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F3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1A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8B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05002050000067022-E0IIDVIOU2X920240402</w:t>
            </w:r>
          </w:p>
        </w:tc>
      </w:tr>
      <w:tr w:rsidR="00B22518" w:rsidRPr="00B22518" w14:paraId="71620A4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DE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E1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3D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5B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E8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07002070000067005-E0IIDVIOU4M320240402</w:t>
            </w:r>
          </w:p>
        </w:tc>
      </w:tr>
      <w:tr w:rsidR="00B22518" w:rsidRPr="00B22518" w14:paraId="3BBD6C1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40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83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BF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52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F4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05002050000067130-E0IIDVIOU4M120240402</w:t>
            </w:r>
          </w:p>
        </w:tc>
      </w:tr>
      <w:tr w:rsidR="00B22518" w:rsidRPr="00B22518" w14:paraId="56CF3EB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C2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D2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9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12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A5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07002070000067658-E0IIDVIOU7mD20240402</w:t>
            </w:r>
          </w:p>
        </w:tc>
      </w:tr>
      <w:tr w:rsidR="00B22518" w:rsidRPr="00B22518" w14:paraId="504174F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1C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2D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46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E1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99B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07002070000067658-E0IIDVIOU7m720240402</w:t>
            </w:r>
          </w:p>
        </w:tc>
      </w:tr>
      <w:tr w:rsidR="00B22518" w:rsidRPr="00B22518" w14:paraId="1AE3000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415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67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F8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34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A3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07002070000067658-E0IIDVIOU7mB20240402</w:t>
            </w:r>
          </w:p>
        </w:tc>
      </w:tr>
      <w:tr w:rsidR="00B22518" w:rsidRPr="00B22518" w14:paraId="682FA53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CB9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FD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B4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22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A49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07002070000067658-E0IIDVIOU7m920240402</w:t>
            </w:r>
          </w:p>
        </w:tc>
      </w:tr>
      <w:tr w:rsidR="00B22518" w:rsidRPr="00B22518" w14:paraId="74AE0DE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70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7E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FC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10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56D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07002070000067777-E0IIDVIOU9Gi20240402</w:t>
            </w:r>
          </w:p>
        </w:tc>
      </w:tr>
      <w:tr w:rsidR="00B22518" w:rsidRPr="00B22518" w14:paraId="527DDA3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65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5E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E1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87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C7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07002070000067777-E0IIDVIOU9Gg20240402</w:t>
            </w:r>
          </w:p>
        </w:tc>
      </w:tr>
      <w:tr w:rsidR="00B22518" w:rsidRPr="00B22518" w14:paraId="332933F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AE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58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88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79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F7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05002050000068175-E0IIDVIOUAxV20240402</w:t>
            </w:r>
          </w:p>
        </w:tc>
      </w:tr>
      <w:tr w:rsidR="00B22518" w:rsidRPr="00B22518" w14:paraId="7808336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79B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5C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F8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66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91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05002050000068175-E0IIDVIOUAxX20240402</w:t>
            </w:r>
          </w:p>
        </w:tc>
      </w:tr>
      <w:tr w:rsidR="00B22518" w:rsidRPr="00B22518" w14:paraId="55BBF97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16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86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D9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2F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39B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05002050000068147-E0IIDVIOUBdu20240402</w:t>
            </w:r>
          </w:p>
        </w:tc>
      </w:tr>
      <w:tr w:rsidR="00B22518" w:rsidRPr="00B22518" w14:paraId="2BF46F6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6D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12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5F2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72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4F4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07002070000068054-E0IIDVIOUC9N20240402</w:t>
            </w:r>
          </w:p>
        </w:tc>
      </w:tr>
      <w:tr w:rsidR="00B22518" w:rsidRPr="00B22518" w14:paraId="186699C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36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92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3D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84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EB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07002070000068265-E0IIDVIOUEWR20240402</w:t>
            </w:r>
          </w:p>
        </w:tc>
      </w:tr>
      <w:tr w:rsidR="00B22518" w:rsidRPr="00B22518" w14:paraId="33AB571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F7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4B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0F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80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C5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07002070000068265-E0IIDVIOUEWT20240402</w:t>
            </w:r>
          </w:p>
        </w:tc>
      </w:tr>
      <w:tr w:rsidR="00B22518" w:rsidRPr="00B22518" w14:paraId="6497973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CD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06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F06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FA6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4B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05002050000068392-E0IIDVIOUEVS20240402</w:t>
            </w:r>
          </w:p>
        </w:tc>
      </w:tr>
      <w:tr w:rsidR="00B22518" w:rsidRPr="00B22518" w14:paraId="170B426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47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15:19:38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3B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41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89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05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05002050000068734-E0IIDVIOUFqv20240402</w:t>
            </w:r>
          </w:p>
        </w:tc>
      </w:tr>
      <w:tr w:rsidR="00B22518" w:rsidRPr="00B22518" w14:paraId="27E52D1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BD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13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BE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E1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13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07002070000068607-E0IIDVIOUHbN20240402</w:t>
            </w:r>
          </w:p>
        </w:tc>
      </w:tr>
      <w:tr w:rsidR="00B22518" w:rsidRPr="00B22518" w14:paraId="0623129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65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54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73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9F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EA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05002050000068735-E0IIDVIOUIO920240402</w:t>
            </w:r>
          </w:p>
        </w:tc>
      </w:tr>
      <w:tr w:rsidR="00B22518" w:rsidRPr="00B22518" w14:paraId="7C0ED6E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17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2BA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7E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D1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172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07002070000068932-E0IIDVIOUIQK20240402</w:t>
            </w:r>
          </w:p>
        </w:tc>
      </w:tr>
      <w:tr w:rsidR="00B22518" w:rsidRPr="00B22518" w14:paraId="3D60FDE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74C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8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DA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52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C5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07002070000068932-E0IIDVIOUIQN20240402</w:t>
            </w:r>
          </w:p>
        </w:tc>
      </w:tr>
      <w:tr w:rsidR="00B22518" w:rsidRPr="00B22518" w14:paraId="7AE3851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2A2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68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994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D06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BAF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05002050000069450-E0IIDVIOUKtF20240402</w:t>
            </w:r>
          </w:p>
        </w:tc>
      </w:tr>
      <w:tr w:rsidR="00B22518" w:rsidRPr="00B22518" w14:paraId="3BA2C19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BA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AC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0E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2B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01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05002050000070161-E0IIDVIOUQAJ20240402</w:t>
            </w:r>
          </w:p>
        </w:tc>
      </w:tr>
      <w:tr w:rsidR="00B22518" w:rsidRPr="00B22518" w14:paraId="33AC405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10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21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F0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85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B6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05002050000070161-E0IIDVIOUQAP20240402</w:t>
            </w:r>
          </w:p>
        </w:tc>
      </w:tr>
      <w:tr w:rsidR="00B22518" w:rsidRPr="00B22518" w14:paraId="1635113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FA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9F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3D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97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B8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07002070000069802-E0IIDVIOUQYz20240402</w:t>
            </w:r>
          </w:p>
        </w:tc>
      </w:tr>
      <w:tr w:rsidR="00B22518" w:rsidRPr="00B22518" w14:paraId="761A76E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68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7A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E1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4E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3D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05002050000070407-E0IIDVIOURqK20240402</w:t>
            </w:r>
          </w:p>
        </w:tc>
      </w:tr>
      <w:tr w:rsidR="00B22518" w:rsidRPr="00B22518" w14:paraId="225610E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79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6D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9F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B2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A19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05002050000070407-E0IIDVIOURqI20240402</w:t>
            </w:r>
          </w:p>
        </w:tc>
      </w:tr>
      <w:tr w:rsidR="00B22518" w:rsidRPr="00B22518" w14:paraId="68131EE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7D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31E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59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14B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42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07002070000069640-E0IIDVIOUTXq20240402</w:t>
            </w:r>
          </w:p>
        </w:tc>
      </w:tr>
      <w:tr w:rsidR="00B22518" w:rsidRPr="00B22518" w14:paraId="4FE5CCA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7A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82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B9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41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BE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05002050000070927-E0IIDVIOUUdX20240402</w:t>
            </w:r>
          </w:p>
        </w:tc>
      </w:tr>
      <w:tr w:rsidR="00B22518" w:rsidRPr="00B22518" w14:paraId="5DC24C1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9A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82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18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B0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FE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05002050000070927-E0IIDVIOUUdV20240402</w:t>
            </w:r>
          </w:p>
        </w:tc>
      </w:tr>
      <w:tr w:rsidR="00B22518" w:rsidRPr="00B22518" w14:paraId="6B387A0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867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86B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5F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97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41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07002070000071069-E0IIDVIOUVsI20240402</w:t>
            </w:r>
          </w:p>
        </w:tc>
      </w:tr>
      <w:tr w:rsidR="00B22518" w:rsidRPr="00B22518" w14:paraId="3079C4E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33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B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98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ED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D2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07002070000071069-E0IIDVIOUVsG20240402</w:t>
            </w:r>
          </w:p>
        </w:tc>
      </w:tr>
      <w:tr w:rsidR="00B22518" w:rsidRPr="00B22518" w14:paraId="7A95DCE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2A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21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86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08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35E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07002070000071069-E0IIDVIOUVsE20240402</w:t>
            </w:r>
          </w:p>
        </w:tc>
      </w:tr>
      <w:tr w:rsidR="00B22518" w:rsidRPr="00B22518" w14:paraId="2AEC24C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63E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9A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CD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C8B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CD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07002070000071668-E0IIDVIOUZZ720240402</w:t>
            </w:r>
          </w:p>
        </w:tc>
      </w:tr>
      <w:tr w:rsidR="00B22518" w:rsidRPr="00B22518" w14:paraId="16F1DFE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296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54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A9F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B92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D9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07002070000071480-E0IIDVIOUZwu20240402</w:t>
            </w:r>
          </w:p>
        </w:tc>
      </w:tr>
      <w:tr w:rsidR="00B22518" w:rsidRPr="00B22518" w14:paraId="36B17FB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6E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CB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53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D0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7C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05002050000072041-E0IIDVIOUbSu20240402</w:t>
            </w:r>
          </w:p>
        </w:tc>
      </w:tr>
      <w:tr w:rsidR="00B22518" w:rsidRPr="00B22518" w14:paraId="3FFF522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45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7D8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8B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7A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32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05002050000072222-E0IIDVIOUbig20240402</w:t>
            </w:r>
          </w:p>
        </w:tc>
      </w:tr>
      <w:tr w:rsidR="00B22518" w:rsidRPr="00B22518" w14:paraId="0D6BD49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88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15:35:39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B5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D0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48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7B7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07002070000072168-E0IIDVIOUcJD20240402</w:t>
            </w:r>
          </w:p>
        </w:tc>
      </w:tr>
      <w:tr w:rsidR="00B22518" w:rsidRPr="00B22518" w14:paraId="0C9F9C9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1D9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12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C2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23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23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05002050000072882-E0IIDVIOUfxs20240402</w:t>
            </w:r>
          </w:p>
        </w:tc>
      </w:tr>
      <w:tr w:rsidR="00B22518" w:rsidRPr="00B22518" w14:paraId="6E24FF7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E6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74D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4B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AA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8B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05002050000072882-E0IIDVIOUfxg20240402</w:t>
            </w:r>
          </w:p>
        </w:tc>
      </w:tr>
      <w:tr w:rsidR="00B22518" w:rsidRPr="00B22518" w14:paraId="32335D1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DB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15:38:57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A0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69E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24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25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05002050000072882-E0IIDVIOUgV620240402</w:t>
            </w:r>
          </w:p>
        </w:tc>
      </w:tr>
      <w:tr w:rsidR="00B22518" w:rsidRPr="00B22518" w14:paraId="6ABD4E3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8AC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BF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1F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EF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29B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07002070000073054-E0IIDVIOUhwP20240402</w:t>
            </w:r>
          </w:p>
        </w:tc>
      </w:tr>
      <w:tr w:rsidR="00B22518" w:rsidRPr="00B22518" w14:paraId="40FBCAC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84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D5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576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68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44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07002070000073054-E0IIDVIOUhwM20240402</w:t>
            </w:r>
          </w:p>
        </w:tc>
      </w:tr>
      <w:tr w:rsidR="00B22518" w:rsidRPr="00B22518" w14:paraId="787E9D8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EB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81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1B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6A7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BA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05002050000073116-E0IIDVIOUiH220240402</w:t>
            </w:r>
          </w:p>
        </w:tc>
      </w:tr>
      <w:tr w:rsidR="00B22518" w:rsidRPr="00B22518" w14:paraId="49C756E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D2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40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41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14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CF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07002070000073415-E0IIDVIOUjBw20240402</w:t>
            </w:r>
          </w:p>
        </w:tc>
      </w:tr>
      <w:tr w:rsidR="00B22518" w:rsidRPr="00B22518" w14:paraId="5ADC406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8A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8F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78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B41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1B8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05002050000073908-E0IIDVIOUkVb20240402</w:t>
            </w:r>
          </w:p>
        </w:tc>
      </w:tr>
      <w:tr w:rsidR="00B22518" w:rsidRPr="00B22518" w14:paraId="643F51F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27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2A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29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44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8A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05002050000073908-E0IIDVIOUkVd20240402</w:t>
            </w:r>
          </w:p>
        </w:tc>
      </w:tr>
      <w:tr w:rsidR="00B22518" w:rsidRPr="00B22518" w14:paraId="7C44834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252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40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484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B48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0F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05002050000073908-E0IIDVIOUkVh20240402</w:t>
            </w:r>
          </w:p>
        </w:tc>
      </w:tr>
      <w:tr w:rsidR="00B22518" w:rsidRPr="00B22518" w14:paraId="45C2286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60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20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26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7D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E7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05002050000073908-E0IIDVIOUkVf20240402</w:t>
            </w:r>
          </w:p>
        </w:tc>
      </w:tr>
      <w:tr w:rsidR="00B22518" w:rsidRPr="00B22518" w14:paraId="684677C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457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D3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BB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7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DD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05002050000073908-E0IIDVIOUkVZ20240402</w:t>
            </w:r>
          </w:p>
        </w:tc>
      </w:tr>
      <w:tr w:rsidR="00B22518" w:rsidRPr="00B22518" w14:paraId="0AB0AE3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575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AD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5C7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FA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AC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05002050000074320-E0IIDVIOUmml20240402</w:t>
            </w:r>
          </w:p>
        </w:tc>
      </w:tr>
      <w:tr w:rsidR="00B22518" w:rsidRPr="00B22518" w14:paraId="17AE1DE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A98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A4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FA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48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10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05002050000074320-E0IIDVIOUmmj20240402</w:t>
            </w:r>
          </w:p>
        </w:tc>
      </w:tr>
      <w:tr w:rsidR="00B22518" w:rsidRPr="00B22518" w14:paraId="0A4A551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FE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27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9E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AA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1B7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05002050000074320-E0IIDVIOUmmd20240402</w:t>
            </w:r>
          </w:p>
        </w:tc>
      </w:tr>
      <w:tr w:rsidR="00B22518" w:rsidRPr="00B22518" w14:paraId="156B334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170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F5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E7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F66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F9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05002050000074320-E0IIDVIOUmmh20240402</w:t>
            </w:r>
          </w:p>
        </w:tc>
      </w:tr>
      <w:tr w:rsidR="00B22518" w:rsidRPr="00B22518" w14:paraId="085090C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B4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7D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EF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ED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66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05002050000074320-E0IIDVIOUmmb20240402</w:t>
            </w:r>
          </w:p>
        </w:tc>
      </w:tr>
      <w:tr w:rsidR="00B22518" w:rsidRPr="00B22518" w14:paraId="1771632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C5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33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8E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35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94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05002050000074320-E0IIDVIOUmmf20240402</w:t>
            </w:r>
          </w:p>
        </w:tc>
      </w:tr>
      <w:tr w:rsidR="00B22518" w:rsidRPr="00B22518" w14:paraId="2C88922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97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FA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06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056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053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07002070000074542-E0IIDVIOUoN320240402</w:t>
            </w:r>
          </w:p>
        </w:tc>
      </w:tr>
      <w:tr w:rsidR="00B22518" w:rsidRPr="00B22518" w14:paraId="33B6720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EDB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4B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A4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2A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6E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07002070000074542-E0IIDVIOUoN520240402</w:t>
            </w:r>
          </w:p>
        </w:tc>
      </w:tr>
      <w:tr w:rsidR="00B22518" w:rsidRPr="00B22518" w14:paraId="4B6551E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37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566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78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14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1D7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07002070000074501-E0IIDVIOUpEw20240402</w:t>
            </w:r>
          </w:p>
        </w:tc>
      </w:tr>
      <w:tr w:rsidR="00B22518" w:rsidRPr="00B22518" w14:paraId="2B6026E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D5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8BC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AE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66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08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07002070000074827-E0IIDVIOUqpJ20240402</w:t>
            </w:r>
          </w:p>
        </w:tc>
      </w:tr>
      <w:tr w:rsidR="00B22518" w:rsidRPr="00B22518" w14:paraId="7BB05A8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D0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45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6D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005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19A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07002070000074543-E0IIDVIOUsM220240402</w:t>
            </w:r>
          </w:p>
        </w:tc>
      </w:tr>
      <w:tr w:rsidR="00B22518" w:rsidRPr="00B22518" w14:paraId="028B20E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1F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DE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A83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ED0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A4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07002070000074543-E0IIDVIOUsg720240402</w:t>
            </w:r>
          </w:p>
        </w:tc>
      </w:tr>
      <w:tr w:rsidR="00B22518" w:rsidRPr="00B22518" w14:paraId="3FB38AE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81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2F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86D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53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9A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05002050000074928-E0IIDVIOUshi20240402</w:t>
            </w:r>
          </w:p>
        </w:tc>
      </w:tr>
      <w:tr w:rsidR="00B22518" w:rsidRPr="00B22518" w14:paraId="61D9C4E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2A1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15:49:13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79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2F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FE5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402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05002050000074928-E0IIDVIOUshn20240402</w:t>
            </w:r>
          </w:p>
        </w:tc>
      </w:tr>
      <w:tr w:rsidR="00B22518" w:rsidRPr="00B22518" w14:paraId="7B61B05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965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E82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55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8C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FA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07002070000075383-E0IIDVIOUtmQ20240402</w:t>
            </w:r>
          </w:p>
        </w:tc>
      </w:tr>
      <w:tr w:rsidR="00B22518" w:rsidRPr="00B22518" w14:paraId="5E347AF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C2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F26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9F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3C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2D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05002050000075885-E0IIDVIOUvwv20240402</w:t>
            </w:r>
          </w:p>
        </w:tc>
      </w:tr>
      <w:tr w:rsidR="00B22518" w:rsidRPr="00B22518" w14:paraId="6660202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28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D22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FB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25F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1F7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05002050000075885-E0IIDVIOUvwr20240402</w:t>
            </w:r>
          </w:p>
        </w:tc>
      </w:tr>
      <w:tr w:rsidR="00B22518" w:rsidRPr="00B22518" w14:paraId="585A54E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3EA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49C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B2A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91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E30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05002050000075885-E0IIDVIOUvwx20240402</w:t>
            </w:r>
          </w:p>
        </w:tc>
      </w:tr>
      <w:tr w:rsidR="00B22518" w:rsidRPr="00B22518" w14:paraId="7867259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52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16C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B2C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3D2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CC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05002050000075885-E0IIDVIOUvwt20240402</w:t>
            </w:r>
          </w:p>
        </w:tc>
      </w:tr>
      <w:tr w:rsidR="00B22518" w:rsidRPr="00B22518" w14:paraId="43C7D45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A1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7C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57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22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0EC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05002050000075885-E0IIDVIOUvwz20240402</w:t>
            </w:r>
          </w:p>
        </w:tc>
      </w:tr>
      <w:tr w:rsidR="00B22518" w:rsidRPr="00B22518" w14:paraId="6072C2D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E49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970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B7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E9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28E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07002070000076057-E0IIDVIOUxyT20240402</w:t>
            </w:r>
          </w:p>
        </w:tc>
      </w:tr>
      <w:tr w:rsidR="00B22518" w:rsidRPr="00B22518" w14:paraId="1DC5245C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90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4D1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15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3361.0000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33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8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07002070000076057-E0IIDVIOUxyR20240402</w:t>
            </w:r>
          </w:p>
        </w:tc>
      </w:tr>
      <w:tr w:rsidR="00B22518" w:rsidRPr="00B22518" w14:paraId="7036299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AF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24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B6A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33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11C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07002070000075284-E0IIDVIOUyr520240402</w:t>
            </w:r>
          </w:p>
        </w:tc>
      </w:tr>
      <w:tr w:rsidR="00B22518" w:rsidRPr="00B22518" w14:paraId="23FA0A0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CE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FC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DE0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89C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E7E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05002050000075818-E0IIDVIOV1qY20240402</w:t>
            </w:r>
          </w:p>
        </w:tc>
      </w:tr>
      <w:tr w:rsidR="00B22518" w:rsidRPr="00B22518" w14:paraId="4655967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17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2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C95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E8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69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05002050000076169-E0IIDVIOV1qa20240402</w:t>
            </w:r>
          </w:p>
        </w:tc>
      </w:tr>
      <w:tr w:rsidR="00B22518" w:rsidRPr="00B22518" w14:paraId="7AB1AFDA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201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939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AAE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3359.0000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F9D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CD8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07002070000077219-E0IIDVIOV3x520240402</w:t>
            </w:r>
          </w:p>
        </w:tc>
      </w:tr>
      <w:tr w:rsidR="00B22518" w:rsidRPr="00B22518" w14:paraId="0C73591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344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922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01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D8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B7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07002070000076127-E0IIDVIOV3yt20240402</w:t>
            </w:r>
          </w:p>
        </w:tc>
      </w:tr>
      <w:tr w:rsidR="00B22518" w:rsidRPr="00B22518" w14:paraId="2557684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AB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95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E3D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884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C4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07002070000076690-E0IIDVIOV3yx20240402</w:t>
            </w:r>
          </w:p>
        </w:tc>
      </w:tr>
      <w:tr w:rsidR="00B22518" w:rsidRPr="00B22518" w14:paraId="1C07439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AB5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93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26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16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21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05002050000077011-E0IIDVIOV5Fp20240402</w:t>
            </w:r>
          </w:p>
        </w:tc>
      </w:tr>
      <w:tr w:rsidR="00B22518" w:rsidRPr="00B22518" w14:paraId="4852018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F70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11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FD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EDE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C0A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07002070000077758-E0IIDVIOV6By20240402</w:t>
            </w:r>
          </w:p>
        </w:tc>
      </w:tr>
      <w:tr w:rsidR="00B22518" w:rsidRPr="00B22518" w14:paraId="1FD78D2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BF5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D0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1FD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71D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6D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05002050000077863-E0IIDVIOV86H20240402</w:t>
            </w:r>
          </w:p>
        </w:tc>
      </w:tr>
      <w:tr w:rsidR="00B22518" w:rsidRPr="00B22518" w14:paraId="28647ED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175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77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65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0F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D84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05002050000078402-E0IIDVIOV8fh20240402</w:t>
            </w:r>
          </w:p>
        </w:tc>
      </w:tr>
      <w:tr w:rsidR="00B22518" w:rsidRPr="00B22518" w14:paraId="4EF2F04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06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665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066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961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154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05002050000078402-E0IIDVIOV8fj20240402</w:t>
            </w:r>
          </w:p>
        </w:tc>
      </w:tr>
      <w:tr w:rsidR="00B22518" w:rsidRPr="00B22518" w14:paraId="5172067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AE9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15:59:31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29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774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BD8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81E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05002050000078402-E0IIDVIOV8ff20240402</w:t>
            </w:r>
          </w:p>
        </w:tc>
      </w:tr>
      <w:tr w:rsidR="00B22518" w:rsidRPr="00B22518" w14:paraId="39F08DC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8F4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02-Apr-2024 16:00:24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13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0F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6A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C76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05002050000078391-E0IIDVIOVARa20240402</w:t>
            </w:r>
          </w:p>
        </w:tc>
      </w:tr>
      <w:tr w:rsidR="00B22518" w:rsidRPr="00B22518" w14:paraId="0A38C5A2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EA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B7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3A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E0F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28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05002050000078915-E0IIDVIOVBk320240402</w:t>
            </w:r>
          </w:p>
        </w:tc>
      </w:tr>
      <w:tr w:rsidR="00B22518" w:rsidRPr="00B22518" w14:paraId="47700AA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7F3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3C2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F3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D3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90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05002050000078915-E0IIDVIOVBkL20240402</w:t>
            </w:r>
          </w:p>
        </w:tc>
      </w:tr>
      <w:tr w:rsidR="00B22518" w:rsidRPr="00B22518" w14:paraId="3B15A0B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1E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BA2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87B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5D9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398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07002070000078695-E0IIDVIOVCvF20240402</w:t>
            </w:r>
          </w:p>
        </w:tc>
      </w:tr>
      <w:tr w:rsidR="00B22518" w:rsidRPr="00B22518" w14:paraId="38B05A2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E1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CDD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F2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051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1F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07002070000079282-E0IIDVIOVEYl20240402</w:t>
            </w:r>
          </w:p>
        </w:tc>
      </w:tr>
      <w:tr w:rsidR="00B22518" w:rsidRPr="00B22518" w14:paraId="59771CE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15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F9F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0F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6B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17A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07002070000079282-E0IIDVIOVEYj20240402</w:t>
            </w:r>
          </w:p>
        </w:tc>
      </w:tr>
      <w:tr w:rsidR="00B22518" w:rsidRPr="00B22518" w14:paraId="1A69692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CA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18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9D8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476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D7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07002070000079282-E0IIDVIOVEYn20240402</w:t>
            </w:r>
          </w:p>
        </w:tc>
      </w:tr>
      <w:tr w:rsidR="00B22518" w:rsidRPr="00B22518" w14:paraId="0A41CEBD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763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607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6CB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38A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B49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07002070000079282-E0IIDVIOVEYp20240402</w:t>
            </w:r>
          </w:p>
        </w:tc>
      </w:tr>
      <w:tr w:rsidR="00B22518" w:rsidRPr="00B22518" w14:paraId="6435238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E0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75A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BD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2AD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DB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05002050000079398-E0IIDVIOVFXn20240402</w:t>
            </w:r>
          </w:p>
        </w:tc>
      </w:tr>
      <w:tr w:rsidR="00B22518" w:rsidRPr="00B22518" w14:paraId="78A9D51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77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25B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9A2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68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DE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07002070000079785-E0IIDVIOVHFp20240402</w:t>
            </w:r>
          </w:p>
        </w:tc>
      </w:tr>
      <w:tr w:rsidR="00B22518" w:rsidRPr="00B22518" w14:paraId="2E96521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548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E80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18F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3353.0000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428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29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07002070000079785-E0IIDVIOVHFr20240402</w:t>
            </w:r>
          </w:p>
        </w:tc>
      </w:tr>
      <w:tr w:rsidR="00B22518" w:rsidRPr="00B22518" w14:paraId="05C637B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953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92A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00C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3352.0000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C24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85F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05002050000079901-E0IIDVIOVIS020240402</w:t>
            </w:r>
          </w:p>
        </w:tc>
      </w:tr>
      <w:tr w:rsidR="00B22518" w:rsidRPr="00B22518" w14:paraId="73C1C75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18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5E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6D3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3350.0000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B4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2CC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07002070000080349-E0IIDVIOVKiz20240402</w:t>
            </w:r>
          </w:p>
        </w:tc>
      </w:tr>
      <w:tr w:rsidR="00B22518" w:rsidRPr="00B22518" w14:paraId="0B42AEC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76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16:09:59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A1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7D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FF6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169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07002070000081242-E0IIDVIOVOII20240402</w:t>
            </w:r>
          </w:p>
        </w:tc>
      </w:tr>
      <w:tr w:rsidR="00B22518" w:rsidRPr="00B22518" w14:paraId="4992B3C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BF4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A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780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031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BC0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05002050000081218-E0IIDVIOVOMe20240402</w:t>
            </w:r>
          </w:p>
        </w:tc>
      </w:tr>
      <w:tr w:rsidR="00B22518" w:rsidRPr="00B22518" w14:paraId="32100EC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C5D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6A9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50D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191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E1D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07002070000081813-E0IIDVIOVQrq20240402</w:t>
            </w:r>
          </w:p>
        </w:tc>
      </w:tr>
      <w:tr w:rsidR="00B22518" w:rsidRPr="00B22518" w14:paraId="644C61A0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FD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1DB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431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66A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EF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07002070000081813-E0IIDVIOVQrn20240402</w:t>
            </w:r>
          </w:p>
        </w:tc>
      </w:tr>
      <w:tr w:rsidR="00B22518" w:rsidRPr="00B22518" w14:paraId="2D05CA8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177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BA2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364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CA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BA7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07002070000081813-E0IIDVIOVSBr20240402</w:t>
            </w:r>
          </w:p>
        </w:tc>
      </w:tr>
      <w:tr w:rsidR="00B22518" w:rsidRPr="00B22518" w14:paraId="326C8EA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AD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8E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F02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C2A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F4A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05002050000082306-E0IIDVIOVSKX20240402</w:t>
            </w:r>
          </w:p>
        </w:tc>
      </w:tr>
      <w:tr w:rsidR="00B22518" w:rsidRPr="00B22518" w14:paraId="2370BD93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75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CC9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325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098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6D0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07002070000082651-E0IIDVIOVUwQ20240402</w:t>
            </w:r>
          </w:p>
        </w:tc>
      </w:tr>
      <w:tr w:rsidR="00B22518" w:rsidRPr="00B22518" w14:paraId="5C80190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78E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3C1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50D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FFF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C7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05002050000083086-E0IIDVIOVWLd20240402</w:t>
            </w:r>
          </w:p>
        </w:tc>
      </w:tr>
      <w:tr w:rsidR="00B22518" w:rsidRPr="00B22518" w14:paraId="381AAB0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84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7D2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140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735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5F3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07002070000083395-E0IIDVIOVX2120240402</w:t>
            </w:r>
          </w:p>
        </w:tc>
      </w:tr>
      <w:tr w:rsidR="00B22518" w:rsidRPr="00B22518" w14:paraId="681F3851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200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E2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FD9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C9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5F1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07002070000083925-E0IIDVIOVYqR20240402</w:t>
            </w:r>
          </w:p>
        </w:tc>
      </w:tr>
      <w:tr w:rsidR="00B22518" w:rsidRPr="00B22518" w14:paraId="66E0FCD4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6D6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79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E40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E73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2C0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07002070000084520-E0IIDVIOVac220240402</w:t>
            </w:r>
          </w:p>
        </w:tc>
      </w:tr>
      <w:tr w:rsidR="00B22518" w:rsidRPr="00B22518" w14:paraId="5C3FBA56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D9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A93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CF1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87F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C3B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07002070000084520-E0IIDVIOVac420240402</w:t>
            </w:r>
          </w:p>
        </w:tc>
      </w:tr>
      <w:tr w:rsidR="00B22518" w:rsidRPr="00B22518" w14:paraId="3B6EF93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6F4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B2B2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025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3358.0000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E63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128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07002070000084520-E0IIDVIOVac020240402</w:t>
            </w:r>
          </w:p>
        </w:tc>
      </w:tr>
      <w:tr w:rsidR="00B22518" w:rsidRPr="00B22518" w14:paraId="3CE5DD18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93B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16:19:51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B1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ADF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DA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585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05002050000084693-E0IIDVIOVb9320240402</w:t>
            </w:r>
          </w:p>
        </w:tc>
      </w:tr>
      <w:tr w:rsidR="00B22518" w:rsidRPr="00B22518" w14:paraId="4E9499C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B33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1CF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794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3357.0000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D6E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957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05002050000085374-E0IIDVIOVdH020240402</w:t>
            </w:r>
          </w:p>
        </w:tc>
      </w:tr>
      <w:tr w:rsidR="00B22518" w:rsidRPr="00B22518" w14:paraId="28DF99C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3811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B6A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BDC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28B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5DC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07002070000085178-E0IIDVIOVeHA20240402</w:t>
            </w:r>
          </w:p>
        </w:tc>
      </w:tr>
      <w:tr w:rsidR="00B22518" w:rsidRPr="00B22518" w14:paraId="166436C9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31F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275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372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FCF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0D6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05002050000086096-E0IIDVIOVfiY20240402</w:t>
            </w:r>
          </w:p>
        </w:tc>
      </w:tr>
      <w:tr w:rsidR="00B22518" w:rsidRPr="00B22518" w14:paraId="69890CF7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74FE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020D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750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3354.0000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723F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B98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07002070000085749-E0IIDVIOVgk720240402</w:t>
            </w:r>
          </w:p>
        </w:tc>
      </w:tr>
      <w:tr w:rsidR="00B22518" w:rsidRPr="00B22518" w14:paraId="1FC6A1BF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3DE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203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882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973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D84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07002070000086248-E0IIDVIOVgyI20240402</w:t>
            </w:r>
          </w:p>
        </w:tc>
      </w:tr>
      <w:tr w:rsidR="00B22518" w:rsidRPr="00B22518" w14:paraId="3015C7DB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D07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21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398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7489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A813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07002070000086248-E0IIDVIOVgyS20240402</w:t>
            </w:r>
          </w:p>
        </w:tc>
      </w:tr>
      <w:tr w:rsidR="00B22518" w:rsidRPr="00B22518" w14:paraId="1591FFD5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E610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D4EC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24CB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3356.0000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6F64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1B87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07002070000086912-E0IIDVIOVjYt20240402</w:t>
            </w:r>
          </w:p>
        </w:tc>
      </w:tr>
      <w:tr w:rsidR="00B22518" w:rsidRPr="00B22518" w14:paraId="21DFE2EE" w14:textId="77777777" w:rsidTr="00B22518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568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02-Apr-2024 16:28:06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9C8A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1AA5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3355.0000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14D8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6156" w14:textId="77777777" w:rsidR="00B22518" w:rsidRPr="00B22518" w:rsidRDefault="00B22518" w:rsidP="00B2251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22518">
              <w:rPr>
                <w:rFonts w:ascii="Arial" w:hAnsi="Arial" w:cs="Arial"/>
                <w:sz w:val="18"/>
                <w:szCs w:val="18"/>
                <w:lang w:eastAsia="en-GB"/>
              </w:rPr>
              <w:t>05002050000086825-E0IIDVIOVlpC20240402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B22518">
      <w:footerReference w:type="default" r:id="rId12"/>
      <w:footerReference w:type="first" r:id="rId13"/>
      <w:pgSz w:w="11909" w:h="16834" w:code="9"/>
      <w:pgMar w:top="1440" w:right="1797" w:bottom="1135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8DA9" w14:textId="77777777" w:rsidR="00FE0B40" w:rsidRDefault="00FE0B40" w:rsidP="00F2487C">
      <w:r>
        <w:separator/>
      </w:r>
    </w:p>
  </w:endnote>
  <w:endnote w:type="continuationSeparator" w:id="0">
    <w:p w14:paraId="08098A89" w14:textId="77777777" w:rsidR="00FE0B40" w:rsidRDefault="00FE0B4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6E68" w14:textId="77777777" w:rsidR="00FE0B40" w:rsidRDefault="00FE0B40" w:rsidP="00F2487C">
      <w:r>
        <w:separator/>
      </w:r>
    </w:p>
  </w:footnote>
  <w:footnote w:type="continuationSeparator" w:id="0">
    <w:p w14:paraId="755181F1" w14:textId="77777777" w:rsidR="00FE0B40" w:rsidRDefault="00FE0B4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21B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07813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4F8B"/>
    <w:rsid w:val="00AA6186"/>
    <w:rsid w:val="00AB4087"/>
    <w:rsid w:val="00AB65B7"/>
    <w:rsid w:val="00AC35B7"/>
    <w:rsid w:val="00B058EF"/>
    <w:rsid w:val="00B22518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37787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70E9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B2251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B22518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B22518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B22518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B22518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B225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TNME3MZR7UAA-2112375194-206962</_dlc_DocId>
    <_dlc_DocIdUrl xmlns="2dee1928-e90f-4e72-a1fb-0cdd402ef7fe">
      <Url>https://reedelsevier.sharepoint.com/sites/rehlondatp021/_layouts/15/DocIdRedir.aspx?ID=TNME3MZR7UAA-2112375194-206962</Url>
      <Description>TNME3MZR7UAA-2112375194-206962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F7D7E5A-94AD-4BF3-82C1-0AC06294F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42</TotalTime>
  <Pages>14</Pages>
  <Words>7501</Words>
  <Characters>42757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50158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67</cp:revision>
  <cp:lastPrinted>2016-11-21T15:24:00Z</cp:lastPrinted>
  <dcterms:created xsi:type="dcterms:W3CDTF">2018-05-03T15:58:00Z</dcterms:created>
  <dcterms:modified xsi:type="dcterms:W3CDTF">2024-04-02T16:15:00Z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5c455e50-70f8-459a-b1f0-a98f8a638d6b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