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0865AF41" w:rsidR="00D647F7" w:rsidRPr="00A50F83" w:rsidRDefault="00241A61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15 March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9603A">
        <w:rPr>
          <w:sz w:val="22"/>
          <w:szCs w:val="22"/>
          <w:lang w:val="en"/>
        </w:rPr>
        <w:t>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DA773F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5E7E59" w:rsidRPr="005E7E59">
        <w:rPr>
          <w:sz w:val="22"/>
          <w:szCs w:val="22"/>
          <w:lang w:val="en"/>
        </w:rPr>
        <w:t>160,700</w:t>
      </w:r>
      <w:r w:rsidR="005E7E59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5E7136" w:rsidRPr="005E7136">
        <w:rPr>
          <w:sz w:val="22"/>
          <w:szCs w:val="22"/>
          <w:lang w:val="en"/>
        </w:rPr>
        <w:t>27,520,239</w:t>
      </w:r>
      <w:r w:rsidR="0033479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34797" w:rsidRPr="00334797">
        <w:rPr>
          <w:sz w:val="22"/>
          <w:szCs w:val="22"/>
          <w:lang w:val="en"/>
        </w:rPr>
        <w:t>1,880,683,706</w:t>
      </w:r>
      <w:r w:rsidR="00334797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34797" w:rsidRPr="00334797">
        <w:rPr>
          <w:sz w:val="22"/>
          <w:szCs w:val="22"/>
          <w:lang w:val="en"/>
        </w:rPr>
        <w:t>7,808,046</w:t>
      </w:r>
      <w:r w:rsidR="00334797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C4D2A6D" w:rsidR="003E0113" w:rsidRPr="00A50F83" w:rsidRDefault="00241A61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241A61">
              <w:rPr>
                <w:sz w:val="22"/>
                <w:szCs w:val="22"/>
                <w:lang w:val="en"/>
              </w:rPr>
              <w:t>15 March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17FB286" w:rsidR="003E0113" w:rsidRPr="00A50F83" w:rsidRDefault="007453B1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7453B1">
              <w:rPr>
                <w:rFonts w:ascii="Arial" w:hAnsi="Arial" w:cs="Arial"/>
                <w:sz w:val="22"/>
                <w:szCs w:val="22"/>
                <w:lang w:val="en"/>
              </w:rPr>
              <w:t>160,700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D7986F1" w:rsidR="003258FF" w:rsidRPr="00A50F83" w:rsidRDefault="007453B1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7453B1">
              <w:rPr>
                <w:rFonts w:ascii="Arial" w:hAnsi="Arial" w:cs="Arial"/>
                <w:sz w:val="22"/>
                <w:szCs w:val="22"/>
                <w:lang w:val="en"/>
              </w:rPr>
              <w:t>3403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338AEAC" w:rsidR="003258FF" w:rsidRPr="003258FF" w:rsidRDefault="005E7E5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E7E59">
              <w:rPr>
                <w:rFonts w:ascii="Arial" w:hAnsi="Arial" w:cs="Arial"/>
                <w:sz w:val="22"/>
                <w:szCs w:val="22"/>
                <w:lang w:val="en"/>
              </w:rPr>
              <w:t>3369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9A84FE8" w:rsidR="003E0113" w:rsidRPr="00A50F83" w:rsidRDefault="005E7E5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E7E59">
              <w:rPr>
                <w:rFonts w:ascii="Arial" w:hAnsi="Arial" w:cs="Arial"/>
                <w:sz w:val="22"/>
                <w:szCs w:val="22"/>
                <w:lang w:val="en"/>
              </w:rPr>
              <w:t>3384.1234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122"/>
        <w:gridCol w:w="880"/>
        <w:gridCol w:w="1120"/>
        <w:gridCol w:w="976"/>
        <w:gridCol w:w="4253"/>
      </w:tblGrid>
      <w:tr w:rsidR="007908BF" w:rsidRPr="007908BF" w14:paraId="6BA91E93" w14:textId="77777777" w:rsidTr="00810A64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39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C2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2E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70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6B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7908BF" w:rsidRPr="007908BF" w14:paraId="2BAF58C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D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08:02:03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A1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F4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5B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29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07003070000003191-E0I5C6kglKfT20240315</w:t>
            </w:r>
          </w:p>
        </w:tc>
      </w:tr>
      <w:tr w:rsidR="007908BF" w:rsidRPr="007908BF" w14:paraId="457544E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6A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40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A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01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52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07003070000003192-E0I5C6kglLAR20240315</w:t>
            </w:r>
          </w:p>
        </w:tc>
      </w:tr>
      <w:tr w:rsidR="007908BF" w:rsidRPr="007908BF" w14:paraId="1A4F228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AF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59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27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D6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EB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05003050000002783-E0I5C6kglLAJ20240315</w:t>
            </w:r>
          </w:p>
        </w:tc>
      </w:tr>
      <w:tr w:rsidR="007908BF" w:rsidRPr="007908BF" w14:paraId="392966F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EE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09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78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F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A1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05003050000002783-E0I5C6kglLAP20240315</w:t>
            </w:r>
          </w:p>
        </w:tc>
      </w:tr>
      <w:tr w:rsidR="007908BF" w:rsidRPr="007908BF" w14:paraId="183421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1A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07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62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98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29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05003050000003366-E0I5C6kglNSM20240315</w:t>
            </w:r>
          </w:p>
        </w:tc>
      </w:tr>
      <w:tr w:rsidR="007908BF" w:rsidRPr="007908BF" w14:paraId="413BDF4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A19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7F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9A7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EB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20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07003070000003409-E0I5C6kglNXe20240315</w:t>
            </w:r>
          </w:p>
        </w:tc>
      </w:tr>
      <w:tr w:rsidR="007908BF" w:rsidRPr="007908BF" w14:paraId="3EEA29B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0A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08:03:59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8A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A6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14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4F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07003070000003409-E0I5C6kglPV120240315</w:t>
            </w:r>
          </w:p>
        </w:tc>
      </w:tr>
      <w:tr w:rsidR="007908BF" w:rsidRPr="007908BF" w14:paraId="318BE0B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14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56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D3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36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0E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05003050000003641-E0I5C6kglS3M20240315</w:t>
            </w:r>
          </w:p>
        </w:tc>
      </w:tr>
      <w:tr w:rsidR="007908BF" w:rsidRPr="007908BF" w14:paraId="4A889F4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31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08:05:04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92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9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5F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E2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07003070000003851-E0I5C6kglS3O20240315</w:t>
            </w:r>
          </w:p>
        </w:tc>
      </w:tr>
      <w:tr w:rsidR="007908BF" w:rsidRPr="007908BF" w14:paraId="42B6DA3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1F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08:06:45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10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8D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36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27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07003070000004315-E0I5C6kglW4c20240315</w:t>
            </w:r>
          </w:p>
        </w:tc>
      </w:tr>
      <w:tr w:rsidR="007908BF" w:rsidRPr="007908BF" w14:paraId="4017E1B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73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08:07:05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27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1E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7D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64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07003070000004133-E0I5C6kglWe320240315</w:t>
            </w:r>
          </w:p>
        </w:tc>
      </w:tr>
      <w:tr w:rsidR="007908BF" w:rsidRPr="007908BF" w14:paraId="79B2CC5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4A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08:07:05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0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53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08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C4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05003050000003813-E0I5C6kglWe120240315</w:t>
            </w:r>
          </w:p>
        </w:tc>
      </w:tr>
      <w:tr w:rsidR="007908BF" w:rsidRPr="007908BF" w14:paraId="1F4C591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DE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22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58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00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C3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05003050000004268-E0I5C6kglYws20240315</w:t>
            </w:r>
          </w:p>
        </w:tc>
      </w:tr>
      <w:tr w:rsidR="007908BF" w:rsidRPr="007908BF" w14:paraId="3CBCD4B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81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15-Mar-2024 08:08:05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CA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F8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8F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C9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05003050000004607-E0I5C6kglYvQ20240315</w:t>
            </w:r>
          </w:p>
        </w:tc>
      </w:tr>
      <w:tr w:rsidR="007908BF" w:rsidRPr="007908BF" w14:paraId="6E6C5B6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33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08:09:47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EA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54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3369.0000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F7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B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07003070000004969-E0I5C6kgldGA20240315</w:t>
            </w:r>
          </w:p>
        </w:tc>
      </w:tr>
      <w:tr w:rsidR="007908BF" w:rsidRPr="007908BF" w14:paraId="4B2B272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CB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60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A3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91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4B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07003070000005310-E0I5C6kglgh620240315</w:t>
            </w:r>
          </w:p>
        </w:tc>
      </w:tr>
      <w:tr w:rsidR="007908BF" w:rsidRPr="007908BF" w14:paraId="4686AA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E7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08:12:40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FB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DA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7D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FE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07003070000005693-E0I5C6kgllDz20240315</w:t>
            </w:r>
          </w:p>
        </w:tc>
      </w:tr>
      <w:tr w:rsidR="007908BF" w:rsidRPr="007908BF" w14:paraId="2FF6E82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22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9C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61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85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89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05003050000006016-E0I5C6kgloaU20240315</w:t>
            </w:r>
          </w:p>
        </w:tc>
      </w:tr>
      <w:tr w:rsidR="007908BF" w:rsidRPr="007908BF" w14:paraId="4B677F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6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F5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C8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72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5A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05003050000006407-E0I5C6kglt9d20240315</w:t>
            </w:r>
          </w:p>
        </w:tc>
      </w:tr>
      <w:tr w:rsidR="007908BF" w:rsidRPr="007908BF" w14:paraId="2C6D66E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45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B8D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9A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83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458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05003050000006408-E0I5C6kgltQZ20240315</w:t>
            </w:r>
          </w:p>
        </w:tc>
      </w:tr>
      <w:tr w:rsidR="007908BF" w:rsidRPr="007908BF" w14:paraId="5A20413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76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28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AD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1A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0C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07003070000006449-E0I5C6kgltQX20240315</w:t>
            </w:r>
          </w:p>
        </w:tc>
      </w:tr>
      <w:tr w:rsidR="007908BF" w:rsidRPr="007908BF" w14:paraId="7CD7CE0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A0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10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88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7D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A4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05003050000006762-E0I5C6kglw9C20240315</w:t>
            </w:r>
          </w:p>
        </w:tc>
      </w:tr>
      <w:tr w:rsidR="007908BF" w:rsidRPr="007908BF" w14:paraId="5A04EEC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7B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08:19:23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C3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74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A8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89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05003050000007084-E0I5C6kglz1320240315</w:t>
            </w:r>
          </w:p>
        </w:tc>
      </w:tr>
      <w:tr w:rsidR="007908BF" w:rsidRPr="007908BF" w14:paraId="231B983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11D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C6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AB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AE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1F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07003070000007481-E0I5C6kgm1W420240315</w:t>
            </w:r>
          </w:p>
        </w:tc>
      </w:tr>
      <w:tr w:rsidR="007908BF" w:rsidRPr="007908BF" w14:paraId="171E5E6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2B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55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7F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33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5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05003050000007430-E0I5C6kgm29X20240315</w:t>
            </w:r>
          </w:p>
        </w:tc>
      </w:tr>
      <w:tr w:rsidR="007908BF" w:rsidRPr="007908BF" w14:paraId="09EC3B7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B0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17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F9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80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21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07003070000007819-E0I5C6kgm3S120240315</w:t>
            </w:r>
          </w:p>
        </w:tc>
      </w:tr>
      <w:tr w:rsidR="007908BF" w:rsidRPr="007908BF" w14:paraId="2BD930A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A5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A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7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3A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43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07003070000008219-E0I5C6kgm6nx20240315</w:t>
            </w:r>
          </w:p>
        </w:tc>
      </w:tr>
      <w:tr w:rsidR="007908BF" w:rsidRPr="007908BF" w14:paraId="652D33E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1E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F8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10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8C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8E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07003070000008219-E0I5C6kgm6nv20240315</w:t>
            </w:r>
          </w:p>
        </w:tc>
      </w:tr>
      <w:tr w:rsidR="007908BF" w:rsidRPr="007908BF" w14:paraId="3332DCD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2E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DD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36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39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6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05003050000008132-E0I5C6kgm7kh20240315</w:t>
            </w:r>
          </w:p>
        </w:tc>
      </w:tr>
      <w:tr w:rsidR="007908BF" w:rsidRPr="007908BF" w14:paraId="566E27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17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B8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D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A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05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05003050000007983-E0I5C6kgm8De20240315</w:t>
            </w:r>
          </w:p>
        </w:tc>
      </w:tr>
      <w:tr w:rsidR="007908BF" w:rsidRPr="007908BF" w14:paraId="0115DFA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F8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1E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54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41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B3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07003070000008540-E0I5C6kgmAgi20240315</w:t>
            </w:r>
          </w:p>
        </w:tc>
      </w:tr>
      <w:tr w:rsidR="007908BF" w:rsidRPr="007908BF" w14:paraId="31BCF83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90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B9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1C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0D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D8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05003050000008478-E0I5C6kgmBQR20240315</w:t>
            </w:r>
          </w:p>
        </w:tc>
      </w:tr>
      <w:tr w:rsidR="007908BF" w:rsidRPr="007908BF" w14:paraId="715C043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1C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64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7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AA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18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07003070000008843-E0I5C6kgmC3920240315</w:t>
            </w:r>
          </w:p>
        </w:tc>
      </w:tr>
      <w:tr w:rsidR="007908BF" w:rsidRPr="007908BF" w14:paraId="601E6EE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7B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0C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B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3E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96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05003050000008803-E0I5C6kgmDsb20240315</w:t>
            </w:r>
          </w:p>
        </w:tc>
      </w:tr>
      <w:tr w:rsidR="007908BF" w:rsidRPr="007908BF" w14:paraId="0AA712F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D4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86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D4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51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E4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07003070000009094-E0I5C6kgmEPA20240315</w:t>
            </w:r>
          </w:p>
        </w:tc>
      </w:tr>
      <w:tr w:rsidR="007908BF" w:rsidRPr="007908BF" w14:paraId="4E8EFF5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DD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D1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33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1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D5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07003070000009554-E0I5C6kgmGYI20240315</w:t>
            </w:r>
          </w:p>
        </w:tc>
      </w:tr>
      <w:tr w:rsidR="007908BF" w:rsidRPr="007908BF" w14:paraId="376C62B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9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FC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5F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96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B1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05003050000009502-E0I5C6kgmHBA20240315</w:t>
            </w:r>
          </w:p>
        </w:tc>
      </w:tr>
      <w:tr w:rsidR="007908BF" w:rsidRPr="007908BF" w14:paraId="37E8BA3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B2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10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B4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66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C3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05003050000009502-E0I5C6kgmIF720240315</w:t>
            </w:r>
          </w:p>
        </w:tc>
      </w:tr>
      <w:tr w:rsidR="007908BF" w:rsidRPr="007908BF" w14:paraId="2708F47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41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08:33:23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A2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A0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63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7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07003070000009836-E0I5C6kgmJhk20240315</w:t>
            </w:r>
          </w:p>
        </w:tc>
      </w:tr>
      <w:tr w:rsidR="007908BF" w:rsidRPr="007908BF" w14:paraId="5981DAB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F0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80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31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0E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6A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05003050000009793-E0I5C6kgmKrN20240315</w:t>
            </w:r>
          </w:p>
        </w:tc>
      </w:tr>
      <w:tr w:rsidR="007908BF" w:rsidRPr="007908BF" w14:paraId="16714B1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30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86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1C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3E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64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07003070000010208-E0I5C6kgmLPe20240315</w:t>
            </w:r>
          </w:p>
        </w:tc>
      </w:tr>
      <w:tr w:rsidR="007908BF" w:rsidRPr="007908BF" w14:paraId="5BB6EDB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F9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49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4D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3A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D8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07003070000010548-E0I5C6kgmO9U20240315</w:t>
            </w:r>
          </w:p>
        </w:tc>
      </w:tr>
      <w:tr w:rsidR="007908BF" w:rsidRPr="007908BF" w14:paraId="694231D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64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6F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51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31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05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07003070000010456-E0I5C6kgmPPX20240315</w:t>
            </w:r>
          </w:p>
        </w:tc>
      </w:tr>
      <w:tr w:rsidR="007908BF" w:rsidRPr="007908BF" w14:paraId="1F519DB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32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D1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45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CD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FB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05003050000010918-E0I5C6kgmQib20240315</w:t>
            </w:r>
          </w:p>
        </w:tc>
      </w:tr>
      <w:tr w:rsidR="007908BF" w:rsidRPr="007908BF" w14:paraId="2246A4E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8A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C8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B9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08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94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05003050000010918-E0I5C6kgmQif20240315</w:t>
            </w:r>
          </w:p>
        </w:tc>
      </w:tr>
      <w:tr w:rsidR="007908BF" w:rsidRPr="007908BF" w14:paraId="301EEB2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41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A0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9B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731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55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05003050000010918-E0I5C6kgmQid20240315</w:t>
            </w:r>
          </w:p>
        </w:tc>
      </w:tr>
      <w:tr w:rsidR="007908BF" w:rsidRPr="007908BF" w14:paraId="159DB91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ED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E2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19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7B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DF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07003070000011266-E0I5C6kgmTRr20240315</w:t>
            </w:r>
          </w:p>
        </w:tc>
      </w:tr>
      <w:tr w:rsidR="007908BF" w:rsidRPr="007908BF" w14:paraId="01A1768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38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8A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9B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5B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A5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07003070000011266-E0I5C6kgmTRp20240315</w:t>
            </w:r>
          </w:p>
        </w:tc>
      </w:tr>
      <w:tr w:rsidR="007908BF" w:rsidRPr="007908BF" w14:paraId="761E304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6F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08:39:21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7C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5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E2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86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07003070000011266-E0I5C6kgmTRn20240315</w:t>
            </w:r>
          </w:p>
        </w:tc>
      </w:tr>
      <w:tr w:rsidR="007908BF" w:rsidRPr="007908BF" w14:paraId="3C5E1CF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7C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08:41:45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A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EF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6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3A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05003050000011535-E0I5C6kgmXPI20240315</w:t>
            </w:r>
          </w:p>
        </w:tc>
      </w:tr>
      <w:tr w:rsidR="007908BF" w:rsidRPr="007908BF" w14:paraId="59BD30C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55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2F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D1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E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48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07003070000008995-E0I5C6kgmYbA20240315</w:t>
            </w:r>
          </w:p>
        </w:tc>
      </w:tr>
      <w:tr w:rsidR="007908BF" w:rsidRPr="007908BF" w14:paraId="7A42F1A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8A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37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06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D2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2A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05003050000011535-E0I5C6kgmYZ320240315</w:t>
            </w:r>
          </w:p>
        </w:tc>
      </w:tr>
      <w:tr w:rsidR="007908BF" w:rsidRPr="007908BF" w14:paraId="449F6D9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0B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08:42:44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F6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21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7D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7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07003070000011839-E0I5C6kgmYZG20240315</w:t>
            </w:r>
          </w:p>
        </w:tc>
      </w:tr>
      <w:tr w:rsidR="007908BF" w:rsidRPr="007908BF" w14:paraId="67842DF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1B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FD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7E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08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88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07003070000012240-E0I5C6kgmaas20240315</w:t>
            </w:r>
          </w:p>
        </w:tc>
      </w:tr>
      <w:tr w:rsidR="007908BF" w:rsidRPr="007908BF" w14:paraId="737D2DB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75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CA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8C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2A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FE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05003050000012531-E0I5C6kgmdlY20240315</w:t>
            </w:r>
          </w:p>
        </w:tc>
      </w:tr>
      <w:tr w:rsidR="007908BF" w:rsidRPr="007908BF" w14:paraId="2C47B2E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C9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08:47:04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5B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52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B9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FF7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07003070000012545-E0I5C6kgmeXY20240315</w:t>
            </w:r>
          </w:p>
        </w:tc>
      </w:tr>
      <w:tr w:rsidR="007908BF" w:rsidRPr="007908BF" w14:paraId="0CC163F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E0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B7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77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A9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0A6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07003070000013053-E0I5C6kgmhFh20240315</w:t>
            </w:r>
          </w:p>
        </w:tc>
      </w:tr>
      <w:tr w:rsidR="007908BF" w:rsidRPr="007908BF" w14:paraId="021B5AF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BE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08:49:21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F7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95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71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A1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07003070000013053-E0I5C6kgmhFf20240315</w:t>
            </w:r>
          </w:p>
        </w:tc>
      </w:tr>
      <w:tr w:rsidR="007908BF" w:rsidRPr="007908BF" w14:paraId="5F27BF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C4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84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8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8A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BB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05003050000013387-E0I5C6kgmkjl20240315</w:t>
            </w:r>
          </w:p>
        </w:tc>
      </w:tr>
      <w:tr w:rsidR="007908BF" w:rsidRPr="007908BF" w14:paraId="5593922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27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lastRenderedPageBreak/>
              <w:t>15-Mar-2024 08:52:23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E6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6B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D0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F0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07003070000012906-E0I5C6kgmlOW20240315</w:t>
            </w:r>
          </w:p>
        </w:tc>
      </w:tr>
      <w:tr w:rsidR="007908BF" w:rsidRPr="007908BF" w14:paraId="050EB90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B5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08:52:23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3B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E0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5B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A3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05003050000012889-E0I5C6kgmlOY20240315</w:t>
            </w:r>
          </w:p>
        </w:tc>
      </w:tr>
      <w:tr w:rsidR="007908BF" w:rsidRPr="007908BF" w14:paraId="0B67307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57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C2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EA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1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73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07003070000013715-E0I5C6kgmlnD20240315</w:t>
            </w:r>
          </w:p>
        </w:tc>
      </w:tr>
      <w:tr w:rsidR="007908BF" w:rsidRPr="007908BF" w14:paraId="73BF99F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6A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FE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33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7E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19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05003050000013867-E0I5C6kgmngK20240315</w:t>
            </w:r>
          </w:p>
        </w:tc>
      </w:tr>
      <w:tr w:rsidR="007908BF" w:rsidRPr="007908BF" w14:paraId="64E97A5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3D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9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D5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41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38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05003050000013945-E0I5C6kgmngM20240315</w:t>
            </w:r>
          </w:p>
        </w:tc>
      </w:tr>
      <w:tr w:rsidR="007908BF" w:rsidRPr="007908BF" w14:paraId="54D367D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2D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F6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2D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E0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44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07003070000014173-E0I5C6kgmpXb20240315</w:t>
            </w:r>
          </w:p>
        </w:tc>
      </w:tr>
      <w:tr w:rsidR="007908BF" w:rsidRPr="007908BF" w14:paraId="603571E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4F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70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D3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41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2D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07003070000014173-E0I5C6kgmpXU20240315</w:t>
            </w:r>
          </w:p>
        </w:tc>
      </w:tr>
      <w:tr w:rsidR="007908BF" w:rsidRPr="007908BF" w14:paraId="2104015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D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6A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C3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65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BC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05003050000014328-E0I5C6kgmqUJ20240315</w:t>
            </w:r>
          </w:p>
        </w:tc>
      </w:tr>
      <w:tr w:rsidR="007908BF" w:rsidRPr="007908BF" w14:paraId="76BE2C6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71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6C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C8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AC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F3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05003050000014328-E0I5C6kgmqUL20240315</w:t>
            </w:r>
          </w:p>
        </w:tc>
      </w:tr>
      <w:tr w:rsidR="007908BF" w:rsidRPr="007908BF" w14:paraId="5845CBE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07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08:57:41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96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71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18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F1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05003050000014328-E0I5C6kgmqUN20240315</w:t>
            </w:r>
          </w:p>
        </w:tc>
      </w:tr>
      <w:tr w:rsidR="007908BF" w:rsidRPr="007908BF" w14:paraId="54CB69F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9A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90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19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6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76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07003070000014569-E0I5C6kgmu1920240315</w:t>
            </w:r>
          </w:p>
        </w:tc>
      </w:tr>
      <w:tr w:rsidR="007908BF" w:rsidRPr="007908BF" w14:paraId="230445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BE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21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9A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80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D1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07003070000014581-E0I5C6kgmu1F20240315</w:t>
            </w:r>
          </w:p>
        </w:tc>
      </w:tr>
      <w:tr w:rsidR="007908BF" w:rsidRPr="007908BF" w14:paraId="67BB94A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A5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48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BE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65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AC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07003070000014872-E0I5C6kgmuzi20240315</w:t>
            </w:r>
          </w:p>
        </w:tc>
      </w:tr>
      <w:tr w:rsidR="007908BF" w:rsidRPr="007908BF" w14:paraId="1032C10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CA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58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7E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35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D3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07003070000014872-E0I5C6kgmuzk20240315</w:t>
            </w:r>
          </w:p>
        </w:tc>
      </w:tr>
      <w:tr w:rsidR="007908BF" w:rsidRPr="007908BF" w14:paraId="7805AEC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F8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31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25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53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80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07003070000014872-E0I5C6kgmuzm20240315</w:t>
            </w:r>
          </w:p>
        </w:tc>
      </w:tr>
      <w:tr w:rsidR="007908BF" w:rsidRPr="007908BF" w14:paraId="71AF613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75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5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C3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70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E6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05003050000014937-E0I5C6kgmwXH20240315</w:t>
            </w:r>
          </w:p>
        </w:tc>
      </w:tr>
      <w:tr w:rsidR="007908BF" w:rsidRPr="007908BF" w14:paraId="2DE53B2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9A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54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39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7B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7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07003070000015251-E0I5C6kgmxwR20240315</w:t>
            </w:r>
          </w:p>
        </w:tc>
      </w:tr>
      <w:tr w:rsidR="007908BF" w:rsidRPr="007908BF" w14:paraId="6CB4E1C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6F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93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6E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C5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BA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07003070000015084-E0I5C6kgmxwc20240315</w:t>
            </w:r>
          </w:p>
        </w:tc>
      </w:tr>
      <w:tr w:rsidR="007908BF" w:rsidRPr="007908BF" w14:paraId="0F25AAB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83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68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D2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FE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D3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07003070000015251-E0I5C6kgmxwT20240315</w:t>
            </w:r>
          </w:p>
        </w:tc>
      </w:tr>
      <w:tr w:rsidR="007908BF" w:rsidRPr="007908BF" w14:paraId="5954BB7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CC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2A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8A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737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9F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07003070000015341-E0I5C6kgmyZF20240315</w:t>
            </w:r>
          </w:p>
        </w:tc>
      </w:tr>
      <w:tr w:rsidR="007908BF" w:rsidRPr="007908BF" w14:paraId="2D09E7D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CD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F8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20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71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C4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07003070000015341-E0I5C6kgmyZH20240315</w:t>
            </w:r>
          </w:p>
        </w:tc>
      </w:tr>
      <w:tr w:rsidR="007908BF" w:rsidRPr="007908BF" w14:paraId="3FEA3EB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39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93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FC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7A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50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07003070000015700-E0I5C6kgn13H20240315</w:t>
            </w:r>
          </w:p>
        </w:tc>
      </w:tr>
      <w:tr w:rsidR="007908BF" w:rsidRPr="007908BF" w14:paraId="705A828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DF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09:07:01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D6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3B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1D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28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07003070000015700-E0I5C6kgn13J20240315</w:t>
            </w:r>
          </w:p>
        </w:tc>
      </w:tr>
      <w:tr w:rsidR="007908BF" w:rsidRPr="007908BF" w14:paraId="57D4D62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17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24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9A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CB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72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05003050000016242-E0I5C6kgn4JP20240315</w:t>
            </w:r>
          </w:p>
        </w:tc>
      </w:tr>
      <w:tr w:rsidR="007908BF" w:rsidRPr="007908BF" w14:paraId="1F1FA8F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17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A6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B5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EC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65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05003050000016242-E0I5C6kgn4JR20240315</w:t>
            </w:r>
          </w:p>
        </w:tc>
      </w:tr>
      <w:tr w:rsidR="007908BF" w:rsidRPr="007908BF" w14:paraId="5B47B7F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B2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1B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BA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D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54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05003050000016242-E0I5C6kgn4JT20240315</w:t>
            </w:r>
          </w:p>
        </w:tc>
      </w:tr>
      <w:tr w:rsidR="007908BF" w:rsidRPr="007908BF" w14:paraId="0835A86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67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97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1A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02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65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07003070000016410-E0I5C6kgn4t220240315</w:t>
            </w:r>
          </w:p>
        </w:tc>
      </w:tr>
      <w:tr w:rsidR="007908BF" w:rsidRPr="007908BF" w14:paraId="45B589C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FC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FB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2A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B0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54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07003070000016410-E0I5C6kgn4t020240315</w:t>
            </w:r>
          </w:p>
        </w:tc>
      </w:tr>
      <w:tr w:rsidR="007908BF" w:rsidRPr="007908BF" w14:paraId="74A6934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F7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4E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31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4D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FA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07003070000016410-E0I5C6kgn4t420240315</w:t>
            </w:r>
          </w:p>
        </w:tc>
      </w:tr>
      <w:tr w:rsidR="007908BF" w:rsidRPr="007908BF" w14:paraId="42ED0B1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4A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77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73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4A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69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05003050000016551-E0I5C6kgn6KI20240315</w:t>
            </w:r>
          </w:p>
        </w:tc>
      </w:tr>
      <w:tr w:rsidR="007908BF" w:rsidRPr="007908BF" w14:paraId="63CFC43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00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2F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C3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AA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6B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05003050000016551-E0I5C6kgn6KK20240315</w:t>
            </w:r>
          </w:p>
        </w:tc>
      </w:tr>
      <w:tr w:rsidR="007908BF" w:rsidRPr="007908BF" w14:paraId="27326F5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A6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05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E1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98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18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05003050000016551-E0I5C6kgn6KG20240315</w:t>
            </w:r>
          </w:p>
        </w:tc>
      </w:tr>
      <w:tr w:rsidR="007908BF" w:rsidRPr="007908BF" w14:paraId="3645314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1B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09:14:19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AC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0E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3F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DA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07003070000016195-E0I5C6kgn8ED20240315</w:t>
            </w:r>
          </w:p>
        </w:tc>
      </w:tr>
      <w:tr w:rsidR="007908BF" w:rsidRPr="007908BF" w14:paraId="364067D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43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ED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F3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D0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47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05003050000016980-E0I5C6kgn9Np20240315</w:t>
            </w:r>
          </w:p>
        </w:tc>
      </w:tr>
      <w:tr w:rsidR="007908BF" w:rsidRPr="007908BF" w14:paraId="5FAD217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32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82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18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C1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3C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05003050000016980-E0I5C6kgn9Nn20240315</w:t>
            </w:r>
          </w:p>
        </w:tc>
      </w:tr>
      <w:tr w:rsidR="007908BF" w:rsidRPr="007908BF" w14:paraId="107857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4B5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1E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68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2E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1C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07003070000017141-E0I5C6kgnA4c20240315</w:t>
            </w:r>
          </w:p>
        </w:tc>
      </w:tr>
      <w:tr w:rsidR="007908BF" w:rsidRPr="007908BF" w14:paraId="0961E09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8A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A6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FE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2A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FC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07003070000017456-E0I5C6kgnCFd20240315</w:t>
            </w:r>
          </w:p>
        </w:tc>
      </w:tr>
      <w:tr w:rsidR="007908BF" w:rsidRPr="007908BF" w14:paraId="0472B6C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4D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2A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E1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A6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45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07003070000017456-E0I5C6kgnCFh20240315</w:t>
            </w:r>
          </w:p>
        </w:tc>
      </w:tr>
      <w:tr w:rsidR="007908BF" w:rsidRPr="007908BF" w14:paraId="0CA3192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43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75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FC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30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03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07003070000017456-E0I5C6kgnCFf20240315</w:t>
            </w:r>
          </w:p>
        </w:tc>
      </w:tr>
      <w:tr w:rsidR="007908BF" w:rsidRPr="007908BF" w14:paraId="2D904AB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AF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72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4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BD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36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07003070000017642-E0I5C6kgnDz920240315</w:t>
            </w:r>
          </w:p>
        </w:tc>
      </w:tr>
      <w:tr w:rsidR="007908BF" w:rsidRPr="007908BF" w14:paraId="1660886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A6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A4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43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E4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E7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05003050000017672-E0I5C6kgnE9w20240315</w:t>
            </w:r>
          </w:p>
        </w:tc>
      </w:tr>
      <w:tr w:rsidR="007908BF" w:rsidRPr="007908BF" w14:paraId="1A499D1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CB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09:19:21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7A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19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4E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BE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05003050000017672-E0I5C6kgnE9y20240315</w:t>
            </w:r>
          </w:p>
        </w:tc>
      </w:tr>
      <w:tr w:rsidR="007908BF" w:rsidRPr="007908BF" w14:paraId="2F86D1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FE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AC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C2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AF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71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07003070000017750-E0I5C6kgnFIA20240315</w:t>
            </w:r>
          </w:p>
        </w:tc>
      </w:tr>
      <w:tr w:rsidR="007908BF" w:rsidRPr="007908BF" w14:paraId="4C8FB63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00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D2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29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36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DB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05003050000017905-E0I5C6kgnGKZ20240315</w:t>
            </w:r>
          </w:p>
        </w:tc>
      </w:tr>
      <w:tr w:rsidR="007908BF" w:rsidRPr="007908BF" w14:paraId="293230C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02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E3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43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CD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EF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07003070000017983-E0I5C6kgnGmU20240315</w:t>
            </w:r>
          </w:p>
        </w:tc>
      </w:tr>
      <w:tr w:rsidR="007908BF" w:rsidRPr="007908BF" w14:paraId="39F7866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7F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AA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38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C5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F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07003070000018363-E0I5C6kgnJB120240315</w:t>
            </w:r>
          </w:p>
        </w:tc>
      </w:tr>
      <w:tr w:rsidR="007908BF" w:rsidRPr="007908BF" w14:paraId="6BC266D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B4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09:24:38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AA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6D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5F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00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05003050000018387-E0I5C6kgnK1i20240315</w:t>
            </w:r>
          </w:p>
        </w:tc>
      </w:tr>
      <w:tr w:rsidR="007908BF" w:rsidRPr="007908BF" w14:paraId="5CD4E68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A3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09:27:49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75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2B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BA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7A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05003050000018879-E0I5C6kgnMr620240315</w:t>
            </w:r>
          </w:p>
        </w:tc>
      </w:tr>
      <w:tr w:rsidR="007908BF" w:rsidRPr="007908BF" w14:paraId="4A53CA8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BA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1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1A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A8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96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05003050000019104-E0I5C6kgnOET20240315</w:t>
            </w:r>
          </w:p>
        </w:tc>
      </w:tr>
      <w:tr w:rsidR="007908BF" w:rsidRPr="007908BF" w14:paraId="5A77378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57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09:30:19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44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04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88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F4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07003070000019159-E0I5C6kgnPHU20240315</w:t>
            </w:r>
          </w:p>
        </w:tc>
      </w:tr>
      <w:tr w:rsidR="007908BF" w:rsidRPr="007908BF" w14:paraId="1B39A8A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03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09:30:19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F8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35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19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6C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07003070000018710-E0I5C6kgnPHQ20240315</w:t>
            </w:r>
          </w:p>
        </w:tc>
      </w:tr>
      <w:tr w:rsidR="007908BF" w:rsidRPr="007908BF" w14:paraId="6DC3702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EB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EF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B2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6F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4A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05003050000019384-E0I5C6kgnQiq20240315</w:t>
            </w:r>
          </w:p>
        </w:tc>
      </w:tr>
      <w:tr w:rsidR="007908BF" w:rsidRPr="007908BF" w14:paraId="3A02E9E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23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A3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5C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97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44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07003070000019678-E0I5C6kgnRo420240315</w:t>
            </w:r>
          </w:p>
        </w:tc>
      </w:tr>
      <w:tr w:rsidR="007908BF" w:rsidRPr="007908BF" w14:paraId="213A266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D4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8C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44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8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34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05003050000019856-E0I5C6kgnU5920240315</w:t>
            </w:r>
          </w:p>
        </w:tc>
      </w:tr>
      <w:tr w:rsidR="007908BF" w:rsidRPr="007908BF" w14:paraId="327C50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E2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DF1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CC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C7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6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07003070000020197-E0I5C6kgnWcV20240315</w:t>
            </w:r>
          </w:p>
        </w:tc>
      </w:tr>
      <w:tr w:rsidR="007908BF" w:rsidRPr="007908BF" w14:paraId="7674D23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118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09:37:55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68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E3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D4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79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07003070000020198-E0I5C6kgnWcX20240315</w:t>
            </w:r>
          </w:p>
        </w:tc>
      </w:tr>
      <w:tr w:rsidR="007908BF" w:rsidRPr="007908BF" w14:paraId="7CF0C3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C7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09:40:14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7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54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B1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7C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05003050000020498-E0I5C6kgnYpd20240315</w:t>
            </w:r>
          </w:p>
        </w:tc>
      </w:tr>
      <w:tr w:rsidR="007908BF" w:rsidRPr="007908BF" w14:paraId="6A335A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A1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5E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04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E1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F3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07003070000020799-E0I5C6kgnZcO20240315</w:t>
            </w:r>
          </w:p>
        </w:tc>
      </w:tr>
      <w:tr w:rsidR="007908BF" w:rsidRPr="007908BF" w14:paraId="55F345D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7D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AE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6F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9C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60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07003070000020799-E0I5C6kgnZcQ20240315</w:t>
            </w:r>
          </w:p>
        </w:tc>
      </w:tr>
      <w:tr w:rsidR="007908BF" w:rsidRPr="007908BF" w14:paraId="2850389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5A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29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2D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CB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2E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07003070000020799-E0I5C6kgnZcM20240315</w:t>
            </w:r>
          </w:p>
        </w:tc>
      </w:tr>
      <w:tr w:rsidR="007908BF" w:rsidRPr="007908BF" w14:paraId="263ECF4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EB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7C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C9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FD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73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07003070000020540-E0I5C6kgnZkf20240315</w:t>
            </w:r>
          </w:p>
        </w:tc>
      </w:tr>
      <w:tr w:rsidR="007908BF" w:rsidRPr="007908BF" w14:paraId="18BAEBE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2F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E6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62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62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AE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05003050000020989-E0I5C6kgnaxQ20240315</w:t>
            </w:r>
          </w:p>
        </w:tc>
      </w:tr>
      <w:tr w:rsidR="007908BF" w:rsidRPr="007908BF" w14:paraId="450BF28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DE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D4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96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F2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80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05003050000020989-E0I5C6kgnaxS20240315</w:t>
            </w:r>
          </w:p>
        </w:tc>
      </w:tr>
      <w:tr w:rsidR="007908BF" w:rsidRPr="007908BF" w14:paraId="3C358E2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FD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B8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6C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E1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B0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05003050000020989-E0I5C6kgnaxU20240315</w:t>
            </w:r>
          </w:p>
        </w:tc>
      </w:tr>
      <w:tr w:rsidR="007908BF" w:rsidRPr="007908BF" w14:paraId="72C7FBB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59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AE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AD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76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39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07003070000021442-E0I5C6kgndgb20240315</w:t>
            </w:r>
          </w:p>
        </w:tc>
      </w:tr>
      <w:tr w:rsidR="007908BF" w:rsidRPr="007908BF" w14:paraId="2BB10BF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63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09:46:01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81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70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4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8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07003070000021442-E0I5C6kgndgd20240315</w:t>
            </w:r>
          </w:p>
        </w:tc>
      </w:tr>
      <w:tr w:rsidR="007908BF" w:rsidRPr="007908BF" w14:paraId="5E98009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22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25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AF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D8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1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07003070000021992-E0I5C6kgngo520240315</w:t>
            </w:r>
          </w:p>
        </w:tc>
      </w:tr>
      <w:tr w:rsidR="007908BF" w:rsidRPr="007908BF" w14:paraId="1103BB6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C3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93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F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54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C6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07003070000021992-E0I5C6kgngo320240315</w:t>
            </w:r>
          </w:p>
        </w:tc>
      </w:tr>
      <w:tr w:rsidR="007908BF" w:rsidRPr="007908BF" w14:paraId="6EF9FD8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B8D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AF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3F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80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6F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07003070000021992-E0I5C6kgngo120240315</w:t>
            </w:r>
          </w:p>
        </w:tc>
      </w:tr>
      <w:tr w:rsidR="007908BF" w:rsidRPr="007908BF" w14:paraId="37921EF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2F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48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12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06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09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05003050000022054-E0I5C6kgnhIk20240315</w:t>
            </w:r>
          </w:p>
        </w:tc>
      </w:tr>
      <w:tr w:rsidR="007908BF" w:rsidRPr="007908BF" w14:paraId="1EAD64A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A9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FD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45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A7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3D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05003050000022054-E0I5C6kgnhIi20240315</w:t>
            </w:r>
          </w:p>
        </w:tc>
      </w:tr>
      <w:tr w:rsidR="007908BF" w:rsidRPr="007908BF" w14:paraId="1302045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D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8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6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B3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AE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07003070000022297-E0I5C6kgniPw20240315</w:t>
            </w:r>
          </w:p>
        </w:tc>
      </w:tr>
      <w:tr w:rsidR="007908BF" w:rsidRPr="007908BF" w14:paraId="5B7CF7C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19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33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34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8C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2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05003050000021811-E0I5C6kgnidx20240315</w:t>
            </w:r>
          </w:p>
        </w:tc>
      </w:tr>
      <w:tr w:rsidR="007908BF" w:rsidRPr="007908BF" w14:paraId="580598A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1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F9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78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A3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C6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07003070000021643-E0I5C6kgnidv20240315</w:t>
            </w:r>
          </w:p>
        </w:tc>
      </w:tr>
      <w:tr w:rsidR="007908BF" w:rsidRPr="007908BF" w14:paraId="688FB5E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F4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C2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E0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25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2B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07003070000022749-E0I5C6kgnl2G20240315</w:t>
            </w:r>
          </w:p>
        </w:tc>
      </w:tr>
      <w:tr w:rsidR="007908BF" w:rsidRPr="007908BF" w14:paraId="2CA7B11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C3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6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96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49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3F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07003070000022749-E0I5C6kgnl2E20240315</w:t>
            </w:r>
          </w:p>
        </w:tc>
      </w:tr>
      <w:tr w:rsidR="007908BF" w:rsidRPr="007908BF" w14:paraId="0982C87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C1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E5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6F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6A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20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05003050000022724-E0I5C6kgnl6S20240315</w:t>
            </w:r>
          </w:p>
        </w:tc>
      </w:tr>
      <w:tr w:rsidR="007908BF" w:rsidRPr="007908BF" w14:paraId="0EA2196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50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83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10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08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B5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07003070000022866-E0I5C6kgnmRD20240315</w:t>
            </w:r>
          </w:p>
        </w:tc>
      </w:tr>
      <w:tr w:rsidR="007908BF" w:rsidRPr="007908BF" w14:paraId="548517A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23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47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CC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D8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2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05003050000023294-E0I5C6kgnoLT20240315</w:t>
            </w:r>
          </w:p>
        </w:tc>
      </w:tr>
      <w:tr w:rsidR="007908BF" w:rsidRPr="007908BF" w14:paraId="44AFD07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F3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7E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23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67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43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05003050000023294-E0I5C6kgnoLV20240315</w:t>
            </w:r>
          </w:p>
        </w:tc>
      </w:tr>
      <w:tr w:rsidR="007908BF" w:rsidRPr="007908BF" w14:paraId="5F4DFC2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D43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09:59:58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FF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C3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02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AD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07003070000023435-E0I5C6kgnq5K20240315</w:t>
            </w:r>
          </w:p>
        </w:tc>
      </w:tr>
      <w:tr w:rsidR="007908BF" w:rsidRPr="007908BF" w14:paraId="47C6A4A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1A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C2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94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F0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C2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07003070000023225-E0I5C6kgnqqq20240315</w:t>
            </w:r>
          </w:p>
        </w:tc>
      </w:tr>
      <w:tr w:rsidR="007908BF" w:rsidRPr="007908BF" w14:paraId="52FCC88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C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53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7A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33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15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05003050000023179-E0I5C6kgnrO820240315</w:t>
            </w:r>
          </w:p>
        </w:tc>
      </w:tr>
      <w:tr w:rsidR="007908BF" w:rsidRPr="007908BF" w14:paraId="3895B8C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2E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10:01:09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78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4B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8E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A8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07003070000023774-E0I5C6kgnrOA20240315</w:t>
            </w:r>
          </w:p>
        </w:tc>
      </w:tr>
      <w:tr w:rsidR="007908BF" w:rsidRPr="007908BF" w14:paraId="29323E1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1D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10:02:20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F5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1BC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AF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F8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05003050000023723-E0I5C6kgnsjm20240315</w:t>
            </w:r>
          </w:p>
        </w:tc>
      </w:tr>
      <w:tr w:rsidR="007908BF" w:rsidRPr="007908BF" w14:paraId="56AACB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CB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0B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AA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B9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FC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07003070000024309-E0I5C6kgnucm20240315</w:t>
            </w:r>
          </w:p>
        </w:tc>
      </w:tr>
      <w:tr w:rsidR="007908BF" w:rsidRPr="007908BF" w14:paraId="1DBD691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71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2C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9F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1C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07003070000024309-E0I5C6kgnuco20240315</w:t>
            </w:r>
          </w:p>
        </w:tc>
      </w:tr>
      <w:tr w:rsidR="007908BF" w:rsidRPr="007908BF" w14:paraId="53F9C3E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CE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76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45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C8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33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05003050000024431-E0I5C6kgnvc520240315</w:t>
            </w:r>
          </w:p>
        </w:tc>
      </w:tr>
      <w:tr w:rsidR="007908BF" w:rsidRPr="007908BF" w14:paraId="1438933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66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0B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C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3F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A0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05003050000024431-E0I5C6kgnvc320240315</w:t>
            </w:r>
          </w:p>
        </w:tc>
      </w:tr>
      <w:tr w:rsidR="007908BF" w:rsidRPr="007908BF" w14:paraId="590A5FF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9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76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E4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C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D9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05003050000024546-E0I5C6kgnwJn20240315</w:t>
            </w:r>
          </w:p>
        </w:tc>
      </w:tr>
      <w:tr w:rsidR="007908BF" w:rsidRPr="007908BF" w14:paraId="703B34F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F7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07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6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2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C6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05003050000024546-E0I5C6kgnwJt20240315</w:t>
            </w:r>
          </w:p>
        </w:tc>
      </w:tr>
      <w:tr w:rsidR="007908BF" w:rsidRPr="007908BF" w14:paraId="229A3C9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BE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D4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A6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5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D5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05003050000024546-E0I5C6kgnwJr20240315</w:t>
            </w:r>
          </w:p>
        </w:tc>
      </w:tr>
      <w:tr w:rsidR="007908BF" w:rsidRPr="007908BF" w14:paraId="3E80D0E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8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05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BC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B8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79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05003050000024546-E0I5C6kgnwJp20240315</w:t>
            </w:r>
          </w:p>
        </w:tc>
      </w:tr>
      <w:tr w:rsidR="007908BF" w:rsidRPr="007908BF" w14:paraId="3F10F98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C6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A6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80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75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71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05003050000024255-E0I5C6kgnwP820240315</w:t>
            </w:r>
          </w:p>
        </w:tc>
      </w:tr>
      <w:tr w:rsidR="007908BF" w:rsidRPr="007908BF" w14:paraId="40F5547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0C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13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63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9D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A4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07003070000024310-E0I5C6kgnwPA20240315</w:t>
            </w:r>
          </w:p>
        </w:tc>
      </w:tr>
      <w:tr w:rsidR="007908BF" w:rsidRPr="007908BF" w14:paraId="4879A0E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2C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50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E78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43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03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05003050000024163-E0I5C6kgnwVb20240315</w:t>
            </w:r>
          </w:p>
        </w:tc>
      </w:tr>
      <w:tr w:rsidR="007908BF" w:rsidRPr="007908BF" w14:paraId="2308880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87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55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1F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0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89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05003050000024164-E0I5C6kgnwVd20240315</w:t>
            </w:r>
          </w:p>
        </w:tc>
      </w:tr>
      <w:tr w:rsidR="007908BF" w:rsidRPr="007908BF" w14:paraId="63CF994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D8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A3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8E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93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DD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07003070000024875-E0I5C6kgnyok20240315</w:t>
            </w:r>
          </w:p>
        </w:tc>
      </w:tr>
      <w:tr w:rsidR="007908BF" w:rsidRPr="007908BF" w14:paraId="023671A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3C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10:09:35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B4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5E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D4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C8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05003050000025135-E0I5C6kgo1aR20240315</w:t>
            </w:r>
          </w:p>
        </w:tc>
      </w:tr>
      <w:tr w:rsidR="007908BF" w:rsidRPr="007908BF" w14:paraId="72C4904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00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25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17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E9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FB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05003050000028115-E0I5C6kgoEl620240315</w:t>
            </w:r>
          </w:p>
        </w:tc>
      </w:tr>
      <w:tr w:rsidR="007908BF" w:rsidRPr="007908BF" w14:paraId="118962A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06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10:16:09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5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A6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08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FB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07003070000028169-E0I5C6kgoIUk20240315</w:t>
            </w:r>
          </w:p>
        </w:tc>
      </w:tr>
      <w:tr w:rsidR="007908BF" w:rsidRPr="007908BF" w14:paraId="2510268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DC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F5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67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3A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44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07003070000029906-E0I5C6kgoSUp20240315</w:t>
            </w:r>
          </w:p>
        </w:tc>
      </w:tr>
      <w:tr w:rsidR="007908BF" w:rsidRPr="007908BF" w14:paraId="00D4047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B9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6A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79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E5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2F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07003070000030438-E0I5C6kgoU6L20240315</w:t>
            </w:r>
          </w:p>
        </w:tc>
      </w:tr>
      <w:tr w:rsidR="007908BF" w:rsidRPr="007908BF" w14:paraId="43AB145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63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EC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13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A4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C4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07003070000030438-E0I5C6kgoU6J20240315</w:t>
            </w:r>
          </w:p>
        </w:tc>
      </w:tr>
      <w:tr w:rsidR="007908BF" w:rsidRPr="007908BF" w14:paraId="1033AAB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1C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10:21:19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1E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50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1E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98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07003070000030438-E0I5C6kgoU6N20240315</w:t>
            </w:r>
          </w:p>
        </w:tc>
      </w:tr>
      <w:tr w:rsidR="007908BF" w:rsidRPr="007908BF" w14:paraId="07CAAE6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2C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5F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9A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F2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EB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05003050000030579-E0I5C6kgoUkY20240315</w:t>
            </w:r>
          </w:p>
        </w:tc>
      </w:tr>
      <w:tr w:rsidR="007908BF" w:rsidRPr="007908BF" w14:paraId="7D589FF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DC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F1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6E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10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D9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07003070000031076-E0I5C6kgoWqG20240315</w:t>
            </w:r>
          </w:p>
        </w:tc>
      </w:tr>
      <w:tr w:rsidR="007908BF" w:rsidRPr="007908BF" w14:paraId="5C1E2D6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C6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8A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43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6B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AD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07003070000031076-E0I5C6kgoWqC20240315</w:t>
            </w:r>
          </w:p>
        </w:tc>
      </w:tr>
      <w:tr w:rsidR="007908BF" w:rsidRPr="007908BF" w14:paraId="1E28372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58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10:23:39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34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0C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34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ED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07003070000031076-E0I5C6kgoWqE20240315</w:t>
            </w:r>
          </w:p>
        </w:tc>
      </w:tr>
      <w:tr w:rsidR="007908BF" w:rsidRPr="007908BF" w14:paraId="36EF043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C2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4B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D7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D2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5F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07003070000030891-E0I5C6kgoWvO20240315</w:t>
            </w:r>
          </w:p>
        </w:tc>
      </w:tr>
      <w:tr w:rsidR="007908BF" w:rsidRPr="007908BF" w14:paraId="62074AA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7A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6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79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E8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FA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07003070000030085-E0I5C6kgoYxW20240315</w:t>
            </w:r>
          </w:p>
        </w:tc>
      </w:tr>
      <w:tr w:rsidR="007908BF" w:rsidRPr="007908BF" w14:paraId="1463A3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EC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1E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1F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A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0D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05003050000031416-E0I5C6kgoYyB20240315</w:t>
            </w:r>
          </w:p>
        </w:tc>
      </w:tr>
      <w:tr w:rsidR="007908BF" w:rsidRPr="007908BF" w14:paraId="11D8DF8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3D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8B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28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2D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F6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07003070000031407-E0I5C6kgoYwN20240315</w:t>
            </w:r>
          </w:p>
        </w:tc>
      </w:tr>
      <w:tr w:rsidR="007908BF" w:rsidRPr="007908BF" w14:paraId="48ECA63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B3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DE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9E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B7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7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05003050000032010-E0I5C6kgoc1r20240315</w:t>
            </w:r>
          </w:p>
        </w:tc>
      </w:tr>
      <w:tr w:rsidR="007908BF" w:rsidRPr="007908BF" w14:paraId="408EF3C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5D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A9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72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22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39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05003050000032010-E0I5C6kgoc1p20240315</w:t>
            </w:r>
          </w:p>
        </w:tc>
      </w:tr>
      <w:tr w:rsidR="007908BF" w:rsidRPr="007908BF" w14:paraId="4E26A19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88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88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C5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5B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04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07003070000032128-E0I5C6kgociU20240315</w:t>
            </w:r>
          </w:p>
        </w:tc>
      </w:tr>
      <w:tr w:rsidR="007908BF" w:rsidRPr="007908BF" w14:paraId="5F773DB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8A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10:28:39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95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6E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EB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C1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07003070000032128-E0I5C6kgociW20240315</w:t>
            </w:r>
          </w:p>
        </w:tc>
      </w:tr>
      <w:tr w:rsidR="007908BF" w:rsidRPr="007908BF" w14:paraId="17932EF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38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10:31:35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D3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DD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8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2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07003070000032857-E0I5C6kgogrf20240315</w:t>
            </w:r>
          </w:p>
        </w:tc>
      </w:tr>
      <w:tr w:rsidR="007908BF" w:rsidRPr="007908BF" w14:paraId="11A44D1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A5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10:32:01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40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74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2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43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07003070000033021-E0I5C6kgohPU20240315</w:t>
            </w:r>
          </w:p>
        </w:tc>
      </w:tr>
      <w:tr w:rsidR="007908BF" w:rsidRPr="007908BF" w14:paraId="22232D6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46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10:37:42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E5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0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3D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86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05003050000033668-E0I5C6kgomtg20240315</w:t>
            </w:r>
          </w:p>
        </w:tc>
      </w:tr>
      <w:tr w:rsidR="007908BF" w:rsidRPr="007908BF" w14:paraId="3D676FE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FB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10:37:42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2E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67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74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AD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05003050000033462-E0I5C6kgomuD20240315</w:t>
            </w:r>
          </w:p>
        </w:tc>
      </w:tr>
      <w:tr w:rsidR="007908BF" w:rsidRPr="007908BF" w14:paraId="72FEA0B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09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10:37:42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B3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08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66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7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07003070000033847-E0I5C6kgomti20240315</w:t>
            </w:r>
          </w:p>
        </w:tc>
      </w:tr>
      <w:tr w:rsidR="007908BF" w:rsidRPr="007908BF" w14:paraId="562BAF1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27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D6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05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EA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C9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07003070000035224-E0I5C6kgopp320240315</w:t>
            </w:r>
          </w:p>
        </w:tc>
      </w:tr>
      <w:tr w:rsidR="007908BF" w:rsidRPr="007908BF" w14:paraId="503BF7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7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10:40:54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DF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29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58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25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07003070000035284-E0I5C6kgopzq20240315</w:t>
            </w:r>
          </w:p>
        </w:tc>
      </w:tr>
      <w:tr w:rsidR="007908BF" w:rsidRPr="007908BF" w14:paraId="56DD11F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34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66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36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6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21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05003050000035441-E0I5C6kgortq20240315</w:t>
            </w:r>
          </w:p>
        </w:tc>
      </w:tr>
      <w:tr w:rsidR="007908BF" w:rsidRPr="007908BF" w14:paraId="7B249C5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54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15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4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27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D2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05003050000035866-E0I5C6kgosaC20240315</w:t>
            </w:r>
          </w:p>
        </w:tc>
      </w:tr>
      <w:tr w:rsidR="007908BF" w:rsidRPr="007908BF" w14:paraId="72261E0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A8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D5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67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60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E5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05003050000035866-E0I5C6kgosaG20240315</w:t>
            </w:r>
          </w:p>
        </w:tc>
      </w:tr>
      <w:tr w:rsidR="007908BF" w:rsidRPr="007908BF" w14:paraId="5E033E4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16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1D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93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FC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76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05003050000035866-E0I5C6kgosaE20240315</w:t>
            </w:r>
          </w:p>
        </w:tc>
      </w:tr>
      <w:tr w:rsidR="007908BF" w:rsidRPr="007908BF" w14:paraId="4DECD72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79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03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2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8D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D7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05003050000035866-E0I5C6kgosaI20240315</w:t>
            </w:r>
          </w:p>
        </w:tc>
      </w:tr>
      <w:tr w:rsidR="007908BF" w:rsidRPr="007908BF" w14:paraId="49B1B50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B7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5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F3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EE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9C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07003070000035375-E0I5C6kgotOy20240315</w:t>
            </w:r>
          </w:p>
        </w:tc>
      </w:tr>
      <w:tr w:rsidR="007908BF" w:rsidRPr="007908BF" w14:paraId="352291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40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E4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F7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E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4B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07003070000034936-E0I5C6kgotQW20240315</w:t>
            </w:r>
          </w:p>
        </w:tc>
      </w:tr>
      <w:tr w:rsidR="007908BF" w:rsidRPr="007908BF" w14:paraId="13A84C6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C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7B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B8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42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EE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07003070000034936-E0I5C6kgotQN20240315</w:t>
            </w:r>
          </w:p>
        </w:tc>
      </w:tr>
      <w:tr w:rsidR="007908BF" w:rsidRPr="007908BF" w14:paraId="629B16F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E9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D8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F2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7D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5B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07003070000036186-E0I5C6kgou2520240315</w:t>
            </w:r>
          </w:p>
        </w:tc>
      </w:tr>
      <w:tr w:rsidR="007908BF" w:rsidRPr="007908BF" w14:paraId="1037A9E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65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10:45:28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33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3D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A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87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07003070000036182-E0I5C6kgou4j20240315</w:t>
            </w:r>
          </w:p>
        </w:tc>
      </w:tr>
      <w:tr w:rsidR="007908BF" w:rsidRPr="007908BF" w14:paraId="648A74D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A1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B1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0B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4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6A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07003070000036732-E0I5C6kgowp920240315</w:t>
            </w:r>
          </w:p>
        </w:tc>
      </w:tr>
      <w:tr w:rsidR="007908BF" w:rsidRPr="007908BF" w14:paraId="38EFF26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2C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AD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9A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74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DC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07003070000037156-E0I5C6kgoy0x20240315</w:t>
            </w:r>
          </w:p>
        </w:tc>
      </w:tr>
      <w:tr w:rsidR="007908BF" w:rsidRPr="007908BF" w14:paraId="7EBFE08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E8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43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58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96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4D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05003050000037196-E0I5C6kgoy4Q20240315</w:t>
            </w:r>
          </w:p>
        </w:tc>
      </w:tr>
      <w:tr w:rsidR="007908BF" w:rsidRPr="007908BF" w14:paraId="373F8FA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9F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10:49:58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C3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AB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7D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5C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07003070000037167-E0I5C6kgoy1920240315</w:t>
            </w:r>
          </w:p>
        </w:tc>
      </w:tr>
      <w:tr w:rsidR="007908BF" w:rsidRPr="007908BF" w14:paraId="1A81959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E7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EA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E2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FF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83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05003050000038970-E0I5C6kgp0gh20240315</w:t>
            </w:r>
          </w:p>
        </w:tc>
      </w:tr>
      <w:tr w:rsidR="007908BF" w:rsidRPr="007908BF" w14:paraId="79D865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CA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96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19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8F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0E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07003070000037172-E0I5C6kgp0x620240315</w:t>
            </w:r>
          </w:p>
        </w:tc>
      </w:tr>
      <w:tr w:rsidR="007908BF" w:rsidRPr="007908BF" w14:paraId="2F9E294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78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16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FB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39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93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07003070000038957-E0I5C6kgp0x820240315</w:t>
            </w:r>
          </w:p>
        </w:tc>
      </w:tr>
      <w:tr w:rsidR="007908BF" w:rsidRPr="007908BF" w14:paraId="3135FAF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1F7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6B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44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16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4A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05003050000037197-E0I5C6kgp1gr20240315</w:t>
            </w:r>
          </w:p>
        </w:tc>
      </w:tr>
      <w:tr w:rsidR="007908BF" w:rsidRPr="007908BF" w14:paraId="43BF42B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6D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B8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E1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45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27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05003050000038971-E0I5C6kgp2aP20240315</w:t>
            </w:r>
          </w:p>
        </w:tc>
      </w:tr>
      <w:tr w:rsidR="007908BF" w:rsidRPr="007908BF" w14:paraId="761030D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D2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10:50:53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BE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13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AA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4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05003050000038971-E0I5C6kgp36N20240315</w:t>
            </w:r>
          </w:p>
        </w:tc>
      </w:tr>
      <w:tr w:rsidR="007908BF" w:rsidRPr="007908BF" w14:paraId="205DA5D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DE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AC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DA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5E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8B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07003070000040722-E0I5C6kgp8ud20240315</w:t>
            </w:r>
          </w:p>
        </w:tc>
      </w:tr>
      <w:tr w:rsidR="007908BF" w:rsidRPr="007908BF" w14:paraId="38BFFA4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CD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CB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42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3A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9B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07003070000040722-E0I5C6kgp8yT20240315</w:t>
            </w:r>
          </w:p>
        </w:tc>
      </w:tr>
      <w:tr w:rsidR="007908BF" w:rsidRPr="007908BF" w14:paraId="69A44D6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2E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7E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37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6A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74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07003070000040722-E0I5C6kgp9BA20240315</w:t>
            </w:r>
          </w:p>
        </w:tc>
      </w:tr>
      <w:tr w:rsidR="007908BF" w:rsidRPr="007908BF" w14:paraId="58779C8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7A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68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22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8A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3F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07003070000040722-E0I5C6kgp96R20240315</w:t>
            </w:r>
          </w:p>
        </w:tc>
      </w:tr>
      <w:tr w:rsidR="007908BF" w:rsidRPr="007908BF" w14:paraId="28F091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AE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C9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F0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A9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6E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07003070000040722-E0I5C6kgp9pN20240315</w:t>
            </w:r>
          </w:p>
        </w:tc>
      </w:tr>
      <w:tr w:rsidR="007908BF" w:rsidRPr="007908BF" w14:paraId="6D275DC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F7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01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DE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B0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36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07003070000040722-E0I5C6kgp9tv20240315</w:t>
            </w:r>
          </w:p>
        </w:tc>
      </w:tr>
      <w:tr w:rsidR="007908BF" w:rsidRPr="007908BF" w14:paraId="2936D6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EB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18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3B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AA7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A5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07003070000040722-E0I5C6kgpB1S20240315</w:t>
            </w:r>
          </w:p>
        </w:tc>
      </w:tr>
      <w:tr w:rsidR="007908BF" w:rsidRPr="007908BF" w14:paraId="471027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CB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10:52:58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4A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34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79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16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05003050000044258-E0I5C6kgpBSB20240315</w:t>
            </w:r>
          </w:p>
        </w:tc>
      </w:tr>
      <w:tr w:rsidR="007908BF" w:rsidRPr="007908BF" w14:paraId="0D6E2C9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5D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10:53:23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E4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F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5E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AB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05003050000040745-E0I5C6kgpD5R20240315</w:t>
            </w:r>
          </w:p>
        </w:tc>
      </w:tr>
      <w:tr w:rsidR="007908BF" w:rsidRPr="007908BF" w14:paraId="2374A22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CE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85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1C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2A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01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07003070000050271-E0I5C6kgpET120240315</w:t>
            </w:r>
          </w:p>
        </w:tc>
      </w:tr>
      <w:tr w:rsidR="007908BF" w:rsidRPr="007908BF" w14:paraId="22D2CC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0E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10:53:51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99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AE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A8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40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07003070000044216-E0I5C6kgpExW20240315</w:t>
            </w:r>
          </w:p>
        </w:tc>
      </w:tr>
      <w:tr w:rsidR="007908BF" w:rsidRPr="007908BF" w14:paraId="5DA5896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61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10:53:51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9D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69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AC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94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07003070000044216-E0I5C6kgpExZ20240315</w:t>
            </w:r>
          </w:p>
        </w:tc>
      </w:tr>
      <w:tr w:rsidR="007908BF" w:rsidRPr="007908BF" w14:paraId="2CDB62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0A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10:54:46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D7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6C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DE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A2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05003050000050334-E0I5C6kgpIPY20240315</w:t>
            </w:r>
          </w:p>
        </w:tc>
      </w:tr>
      <w:tr w:rsidR="007908BF" w:rsidRPr="007908BF" w14:paraId="4768409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95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15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7E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F4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4C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07003070000044216-E0I5C6kgpIPO20240315</w:t>
            </w:r>
          </w:p>
        </w:tc>
      </w:tr>
      <w:tr w:rsidR="007908BF" w:rsidRPr="007908BF" w14:paraId="4E77383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C2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1C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A8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E2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36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07003070000044216-E0I5C6kgpIPQ20240315</w:t>
            </w:r>
          </w:p>
        </w:tc>
      </w:tr>
      <w:tr w:rsidR="007908BF" w:rsidRPr="007908BF" w14:paraId="3585F3D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A4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7B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42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15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E3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07003070000059568-E0I5C6kgpOlI20240315</w:t>
            </w:r>
          </w:p>
        </w:tc>
      </w:tr>
      <w:tr w:rsidR="007908BF" w:rsidRPr="007908BF" w14:paraId="497750E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D1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3D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D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8E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C7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05003050000059618-E0I5C6kgpOxZ20240315</w:t>
            </w:r>
          </w:p>
        </w:tc>
      </w:tr>
      <w:tr w:rsidR="007908BF" w:rsidRPr="007908BF" w14:paraId="4134293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4F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90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7C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451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69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05003050000059618-E0I5C6kgpPLw20240315</w:t>
            </w:r>
          </w:p>
        </w:tc>
      </w:tr>
      <w:tr w:rsidR="007908BF" w:rsidRPr="007908BF" w14:paraId="1EFC1CB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85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24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EE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38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83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05003050000059618-E0I5C6kgpPQn20240315</w:t>
            </w:r>
          </w:p>
        </w:tc>
      </w:tr>
      <w:tr w:rsidR="007908BF" w:rsidRPr="007908BF" w14:paraId="7AE3F7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62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E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C7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AD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5B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05003050000059618-E0I5C6kgpPYH20240315</w:t>
            </w:r>
          </w:p>
        </w:tc>
      </w:tr>
      <w:tr w:rsidR="007908BF" w:rsidRPr="007908BF" w14:paraId="23C5719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1D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DE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03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75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D9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05003050000059618-E0I5C6kgpQMk20240315</w:t>
            </w:r>
          </w:p>
        </w:tc>
      </w:tr>
      <w:tr w:rsidR="007908BF" w:rsidRPr="007908BF" w14:paraId="09EB82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06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87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A3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5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DA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05003050000059618-E0I5C6kgpQQo20240315</w:t>
            </w:r>
          </w:p>
        </w:tc>
      </w:tr>
      <w:tr w:rsidR="007908BF" w:rsidRPr="007908BF" w14:paraId="01F29B1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1E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BC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71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A8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8D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05003050000059618-E0I5C6kgpQVN20240315</w:t>
            </w:r>
          </w:p>
        </w:tc>
      </w:tr>
      <w:tr w:rsidR="007908BF" w:rsidRPr="007908BF" w14:paraId="000ADD5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66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54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29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77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AF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05003050000059618-E0I5C6kgpQeg20240315</w:t>
            </w:r>
          </w:p>
        </w:tc>
      </w:tr>
      <w:tr w:rsidR="007908BF" w:rsidRPr="007908BF" w14:paraId="0BB34E7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29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10:56:50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0E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82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4F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C3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05003050000059618-E0I5C6kgpQex20240315</w:t>
            </w:r>
          </w:p>
        </w:tc>
      </w:tr>
      <w:tr w:rsidR="007908BF" w:rsidRPr="007908BF" w14:paraId="564AA20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2F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65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07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F3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A5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07003070000061324-E0I5C6kgpT6r20240315</w:t>
            </w:r>
          </w:p>
        </w:tc>
      </w:tr>
      <w:tr w:rsidR="007908BF" w:rsidRPr="007908BF" w14:paraId="3762E41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86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10:58:35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C1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8E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C3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62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05003050000059619-E0I5C6kgpY8320240315</w:t>
            </w:r>
          </w:p>
        </w:tc>
      </w:tr>
      <w:tr w:rsidR="007908BF" w:rsidRPr="007908BF" w14:paraId="73EFC7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C7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10:58:53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A9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95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AC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C9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07003070000067292-E0I5C6kgpZAV20240315</w:t>
            </w:r>
          </w:p>
        </w:tc>
      </w:tr>
      <w:tr w:rsidR="007908BF" w:rsidRPr="007908BF" w14:paraId="753A96A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15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A1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D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C0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1B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07003070000072947-E0I5C6kgpgav20240315</w:t>
            </w:r>
          </w:p>
        </w:tc>
      </w:tr>
      <w:tr w:rsidR="007908BF" w:rsidRPr="007908BF" w14:paraId="424AD05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CB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76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AF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D5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AD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07003070000072947-E0I5C6kgpgar20240315</w:t>
            </w:r>
          </w:p>
        </w:tc>
      </w:tr>
      <w:tr w:rsidR="007908BF" w:rsidRPr="007908BF" w14:paraId="0EDAFB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87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A6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56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1D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B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07003070000072947-E0I5C6kgpgap20240315</w:t>
            </w:r>
          </w:p>
        </w:tc>
      </w:tr>
      <w:tr w:rsidR="007908BF" w:rsidRPr="007908BF" w14:paraId="367A2F9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C7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C6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F3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76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92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07003070000072947-E0I5C6kgpgat20240315</w:t>
            </w:r>
          </w:p>
        </w:tc>
      </w:tr>
      <w:tr w:rsidR="007908BF" w:rsidRPr="007908BF" w14:paraId="6BE05C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70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11:03:27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C3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E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BB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26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07003070000072464-E0I5C6kgphWw20240315</w:t>
            </w:r>
          </w:p>
        </w:tc>
      </w:tr>
      <w:tr w:rsidR="007908BF" w:rsidRPr="007908BF" w14:paraId="743869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32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A6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4D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58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34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07003070000073297-E0I5C6kgpiHJ20240315</w:t>
            </w:r>
          </w:p>
        </w:tc>
      </w:tr>
      <w:tr w:rsidR="007908BF" w:rsidRPr="007908BF" w14:paraId="3860DC1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E3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11:08:56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78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E0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0F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FF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05003050000074196-E0I5C6kgpmYs20240315</w:t>
            </w:r>
          </w:p>
        </w:tc>
      </w:tr>
      <w:tr w:rsidR="007908BF" w:rsidRPr="007908BF" w14:paraId="266947E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B2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F4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39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F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DA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05003050000074067-E0I5C6kgpoCX20240315</w:t>
            </w:r>
          </w:p>
        </w:tc>
      </w:tr>
      <w:tr w:rsidR="007908BF" w:rsidRPr="007908BF" w14:paraId="31F9E94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38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2F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1C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DD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4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07003070000074211-E0I5C6kgpoCZ20240315</w:t>
            </w:r>
          </w:p>
        </w:tc>
      </w:tr>
      <w:tr w:rsidR="007908BF" w:rsidRPr="007908BF" w14:paraId="14B7C37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6B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EE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3F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69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57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05003050000075263-E0I5C6kgprzk20240315</w:t>
            </w:r>
          </w:p>
        </w:tc>
      </w:tr>
      <w:tr w:rsidR="007908BF" w:rsidRPr="007908BF" w14:paraId="643289F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10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7C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2E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EC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3C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05003050000075263-E0I5C6kgprzm20240315</w:t>
            </w:r>
          </w:p>
        </w:tc>
      </w:tr>
      <w:tr w:rsidR="007908BF" w:rsidRPr="007908BF" w14:paraId="66CE7A0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CE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47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59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5A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10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05003050000074987-E0I5C6kgptIk20240315</w:t>
            </w:r>
          </w:p>
        </w:tc>
      </w:tr>
      <w:tr w:rsidR="007908BF" w:rsidRPr="007908BF" w14:paraId="67FE010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0A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6E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A8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9E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18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05003050000075378-E0I5C6kgptIC20240315</w:t>
            </w:r>
          </w:p>
        </w:tc>
      </w:tr>
      <w:tr w:rsidR="007908BF" w:rsidRPr="007908BF" w14:paraId="2AFE126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DB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CB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82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E3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BA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07003070000075133-E0I5C6kgptIm20240315</w:t>
            </w:r>
          </w:p>
        </w:tc>
      </w:tr>
      <w:tr w:rsidR="007908BF" w:rsidRPr="007908BF" w14:paraId="415EFF1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E6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BB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B1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20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C5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07003070000075030-E0I5C6kgptIi20240315</w:t>
            </w:r>
          </w:p>
        </w:tc>
      </w:tr>
      <w:tr w:rsidR="007908BF" w:rsidRPr="007908BF" w14:paraId="4389F15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70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11:17:52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DD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77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51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BE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05003050000075647-E0I5C6kgpuHP20240315</w:t>
            </w:r>
          </w:p>
        </w:tc>
      </w:tr>
      <w:tr w:rsidR="007908BF" w:rsidRPr="007908BF" w14:paraId="597AD2D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A6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11:23:38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7F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B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C6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42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07003070000076702-E0I5C6kgpyJD20240315</w:t>
            </w:r>
          </w:p>
        </w:tc>
      </w:tr>
      <w:tr w:rsidR="007908BF" w:rsidRPr="007908BF" w14:paraId="38F942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23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85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5A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7E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17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07003070000076950-E0I5C6kgpz4720240315</w:t>
            </w:r>
          </w:p>
        </w:tc>
      </w:tr>
      <w:tr w:rsidR="007908BF" w:rsidRPr="007908BF" w14:paraId="2BB814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2E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70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BF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44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42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07003070000076950-E0I5C6kgpz4920240315</w:t>
            </w:r>
          </w:p>
        </w:tc>
      </w:tr>
      <w:tr w:rsidR="007908BF" w:rsidRPr="007908BF" w14:paraId="370A891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6F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64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1C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59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86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05003050000076877-E0I5C6kgpzEm20240315</w:t>
            </w:r>
          </w:p>
        </w:tc>
      </w:tr>
      <w:tr w:rsidR="007908BF" w:rsidRPr="007908BF" w14:paraId="5E824D7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F1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1A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26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B0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BF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05003050000076877-E0I5C6kgpzEj20240315</w:t>
            </w:r>
          </w:p>
        </w:tc>
      </w:tr>
      <w:tr w:rsidR="007908BF" w:rsidRPr="007908BF" w14:paraId="298BB98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4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61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A2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6C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B7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05003050000076722-E0I5C6kgpzDj20240315</w:t>
            </w:r>
          </w:p>
        </w:tc>
      </w:tr>
      <w:tr w:rsidR="007908BF" w:rsidRPr="007908BF" w14:paraId="5EB5F76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4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11:26:46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C2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E8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A9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E8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05003050000076999-E0I5C6kgq0m020240315</w:t>
            </w:r>
          </w:p>
        </w:tc>
      </w:tr>
      <w:tr w:rsidR="007908BF" w:rsidRPr="007908BF" w14:paraId="438DDA9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0C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22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71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B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58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05003050000077326-E0I5C6kgq29R20240315</w:t>
            </w:r>
          </w:p>
        </w:tc>
      </w:tr>
      <w:tr w:rsidR="007908BF" w:rsidRPr="007908BF" w14:paraId="5E3A76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B2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11:28:11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EF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A5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BB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7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05003050000077326-E0I5C6kgq29P20240315</w:t>
            </w:r>
          </w:p>
        </w:tc>
      </w:tr>
      <w:tr w:rsidR="007908BF" w:rsidRPr="007908BF" w14:paraId="209E488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91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4F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60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3D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E6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07003070000077064-E0I5C6kgq3zY20240315</w:t>
            </w:r>
          </w:p>
        </w:tc>
      </w:tr>
      <w:tr w:rsidR="007908BF" w:rsidRPr="007908BF" w14:paraId="60BD385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7A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1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74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53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6A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07003070000077586-E0I5C6kgq3ts20240315</w:t>
            </w:r>
          </w:p>
        </w:tc>
      </w:tr>
      <w:tr w:rsidR="007908BF" w:rsidRPr="007908BF" w14:paraId="2C79240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91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11:30:56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BC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C8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07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9F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07003070000077701-E0I5C6kgq4ro20240315</w:t>
            </w:r>
          </w:p>
        </w:tc>
      </w:tr>
      <w:tr w:rsidR="007908BF" w:rsidRPr="007908BF" w14:paraId="5817473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6A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D1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C5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40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C2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05003050000078798-E0I5C6kgqCsJ20240315</w:t>
            </w:r>
          </w:p>
        </w:tc>
      </w:tr>
      <w:tr w:rsidR="007908BF" w:rsidRPr="007908BF" w14:paraId="3C8FC40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83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87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0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78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3A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07003070000078975-E0I5C6kgqCsN20240315</w:t>
            </w:r>
          </w:p>
        </w:tc>
      </w:tr>
      <w:tr w:rsidR="007908BF" w:rsidRPr="007908BF" w14:paraId="76990B2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0A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14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62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FA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CD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05003050000078798-E0I5C6kgqCsL20240315</w:t>
            </w:r>
          </w:p>
        </w:tc>
      </w:tr>
      <w:tr w:rsidR="007908BF" w:rsidRPr="007908BF" w14:paraId="2DC68C2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7F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40D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E1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E4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BE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07003070000079133-E0I5C6kgqDoH20240315</w:t>
            </w:r>
          </w:p>
        </w:tc>
      </w:tr>
      <w:tr w:rsidR="007908BF" w:rsidRPr="007908BF" w14:paraId="62E6D3A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39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66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87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DC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3C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07003070000079132-E0I5C6kgqDoD20240315</w:t>
            </w:r>
          </w:p>
        </w:tc>
      </w:tr>
      <w:tr w:rsidR="007908BF" w:rsidRPr="007908BF" w14:paraId="0CE800C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D7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A7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F2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C5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6D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05003050000079095-E0I5C6kgqDoF20240315</w:t>
            </w:r>
          </w:p>
        </w:tc>
      </w:tr>
      <w:tr w:rsidR="007908BF" w:rsidRPr="007908BF" w14:paraId="59CACE2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B9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8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B1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8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5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05003050000079094-E0I5C6kgqDoB20240315</w:t>
            </w:r>
          </w:p>
        </w:tc>
      </w:tr>
      <w:tr w:rsidR="007908BF" w:rsidRPr="007908BF" w14:paraId="26D2C4E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43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9B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D1D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AB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6B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07003070000079103-E0I5C6kgqE0W20240315</w:t>
            </w:r>
          </w:p>
        </w:tc>
      </w:tr>
      <w:tr w:rsidR="007908BF" w:rsidRPr="007908BF" w14:paraId="4C1E944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A4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F0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07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C1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59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05003050000079039-E0I5C6kgqE0U20240315</w:t>
            </w:r>
          </w:p>
        </w:tc>
      </w:tr>
      <w:tr w:rsidR="007908BF" w:rsidRPr="007908BF" w14:paraId="6FA03B0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A9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DC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C3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27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BC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07003070000079055-E0I5C6kgqE0Q20240315</w:t>
            </w:r>
          </w:p>
        </w:tc>
      </w:tr>
      <w:tr w:rsidR="007908BF" w:rsidRPr="007908BF" w14:paraId="0B92044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80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9D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87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4A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A1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07003070000079419-E0I5C6kgqFaX20240315</w:t>
            </w:r>
          </w:p>
        </w:tc>
      </w:tr>
      <w:tr w:rsidR="007908BF" w:rsidRPr="007908BF" w14:paraId="66B6E88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02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02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F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1C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0E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07003070000079340-E0I5C6kgqGDu20240315</w:t>
            </w:r>
          </w:p>
        </w:tc>
      </w:tr>
      <w:tr w:rsidR="007908BF" w:rsidRPr="007908BF" w14:paraId="33889E8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B4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11:47:42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7E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A6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B3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2D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05003050000079618-E0I5C6kgqHMt20240315</w:t>
            </w:r>
          </w:p>
        </w:tc>
      </w:tr>
      <w:tr w:rsidR="007908BF" w:rsidRPr="007908BF" w14:paraId="2306CC2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92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11:51:40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BF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28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16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64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05003050000079918-E0I5C6kgqJwm20240315</w:t>
            </w:r>
          </w:p>
        </w:tc>
      </w:tr>
      <w:tr w:rsidR="007908BF" w:rsidRPr="007908BF" w14:paraId="5CA8F28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28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11:53:52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38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DC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6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29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05003050000079799-E0I5C6kgqLSO20240315</w:t>
            </w:r>
          </w:p>
        </w:tc>
      </w:tr>
      <w:tr w:rsidR="007908BF" w:rsidRPr="007908BF" w14:paraId="50DDB3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E1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11:58:46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08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CB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46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61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05003050000081047-E0I5C6kgqPCA20240315</w:t>
            </w:r>
          </w:p>
        </w:tc>
      </w:tr>
      <w:tr w:rsidR="007908BF" w:rsidRPr="007908BF" w14:paraId="7CF35CF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0F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11:58:46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B7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C5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AB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6A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07003070000081190-E0I5C6kgqPBV20240315</w:t>
            </w:r>
          </w:p>
        </w:tc>
      </w:tr>
      <w:tr w:rsidR="007908BF" w:rsidRPr="007908BF" w14:paraId="0C55812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35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BA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A9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15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D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07003070000082500-E0I5C6kgqUZQ20240315</w:t>
            </w:r>
          </w:p>
        </w:tc>
      </w:tr>
      <w:tr w:rsidR="007908BF" w:rsidRPr="007908BF" w14:paraId="43599BB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6E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E9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8D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AE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39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07003070000082500-E0I5C6kgqUZq20240315</w:t>
            </w:r>
          </w:p>
        </w:tc>
      </w:tr>
      <w:tr w:rsidR="007908BF" w:rsidRPr="007908BF" w14:paraId="5BCF74F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9B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57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1F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4C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E8F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07003070000082500-E0I5C6kgqUZt20240315</w:t>
            </w:r>
          </w:p>
        </w:tc>
      </w:tr>
      <w:tr w:rsidR="007908BF" w:rsidRPr="007908BF" w14:paraId="705CD71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1A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12:06:33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4A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1E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7C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FE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05003050000082264-E0I5C6kgqVhg20240315</w:t>
            </w:r>
          </w:p>
        </w:tc>
      </w:tr>
      <w:tr w:rsidR="007908BF" w:rsidRPr="007908BF" w14:paraId="78F384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BC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12:06:33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67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BC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81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BC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05003050000082264-E0I5C6kgqVhe20240315</w:t>
            </w:r>
          </w:p>
        </w:tc>
      </w:tr>
      <w:tr w:rsidR="007908BF" w:rsidRPr="007908BF" w14:paraId="4FE27BB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2F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12:06:45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44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50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27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2D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05003050000082420-E0I5C6kgqVtG20240315</w:t>
            </w:r>
          </w:p>
        </w:tc>
      </w:tr>
      <w:tr w:rsidR="007908BF" w:rsidRPr="007908BF" w14:paraId="6274E4E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82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09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C0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63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09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07003070000081979-E0I5C6kgqXBt20240315</w:t>
            </w:r>
          </w:p>
        </w:tc>
      </w:tr>
      <w:tr w:rsidR="007908BF" w:rsidRPr="007908BF" w14:paraId="38F2FBF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7F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2F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B6B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37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BC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07003070000081979-E0I5C6kgqXBq20240315</w:t>
            </w:r>
          </w:p>
        </w:tc>
      </w:tr>
      <w:tr w:rsidR="007908BF" w:rsidRPr="007908BF" w14:paraId="0C93A3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C9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12:08:59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29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54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8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D3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07003070000082966-E0I5C6kgqXap20240315</w:t>
            </w:r>
          </w:p>
        </w:tc>
      </w:tr>
      <w:tr w:rsidR="007908BF" w:rsidRPr="007908BF" w14:paraId="51BF60E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27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52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A7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E0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FC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05003050000083025-E0I5C6kgqYrl20240315</w:t>
            </w:r>
          </w:p>
        </w:tc>
      </w:tr>
      <w:tr w:rsidR="007908BF" w:rsidRPr="007908BF" w14:paraId="78522A3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4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DE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E7B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CB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B7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07003070000084290-E0I5C6kgqcuT20240315</w:t>
            </w:r>
          </w:p>
        </w:tc>
      </w:tr>
      <w:tr w:rsidR="007908BF" w:rsidRPr="007908BF" w14:paraId="14BD485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5F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4E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19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69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2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05003050000083789-E0I5C6kgqeIX20240315</w:t>
            </w:r>
          </w:p>
        </w:tc>
      </w:tr>
      <w:tr w:rsidR="007908BF" w:rsidRPr="007908BF" w14:paraId="4E6DDF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DB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12:16:22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F8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CD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A3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DE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05003050000083789-E0I5C6kgqeIZ20240315</w:t>
            </w:r>
          </w:p>
        </w:tc>
      </w:tr>
      <w:tr w:rsidR="007908BF" w:rsidRPr="007908BF" w14:paraId="26EFB4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4A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12:16:47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D5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91C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83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90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05003050000083152-E0I5C6kgqejj20240315</w:t>
            </w:r>
          </w:p>
        </w:tc>
      </w:tr>
      <w:tr w:rsidR="007908BF" w:rsidRPr="007908BF" w14:paraId="16B2C59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16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E2F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47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63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7B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05003050000084814-E0I5C6kgqgkA20240315</w:t>
            </w:r>
          </w:p>
        </w:tc>
      </w:tr>
      <w:tr w:rsidR="007908BF" w:rsidRPr="007908BF" w14:paraId="5B774A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34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12:19:04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9C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09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5A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D9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05003050000084719-E0I5C6kgqgkK20240315</w:t>
            </w:r>
          </w:p>
        </w:tc>
      </w:tr>
      <w:tr w:rsidR="007908BF" w:rsidRPr="007908BF" w14:paraId="6ED173A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71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12:21:53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B2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47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4C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4C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05003050000085237-E0I5C6kgqipR20240315</w:t>
            </w:r>
          </w:p>
        </w:tc>
      </w:tr>
      <w:tr w:rsidR="007908BF" w:rsidRPr="007908BF" w14:paraId="27ADB27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BF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12:21:53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B4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60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2A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F8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05003050000085237-E0I5C6kgqipI20240315</w:t>
            </w:r>
          </w:p>
        </w:tc>
      </w:tr>
      <w:tr w:rsidR="007908BF" w:rsidRPr="007908BF" w14:paraId="498F7AE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E2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6B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35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3D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DD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05003050000085722-E0I5C6kgqkoJ20240315</w:t>
            </w:r>
          </w:p>
        </w:tc>
      </w:tr>
      <w:tr w:rsidR="007908BF" w:rsidRPr="007908BF" w14:paraId="44D91B8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76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12:27:02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38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0D8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FB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40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07003070000086169-E0I5C6kgqmyg20240315</w:t>
            </w:r>
          </w:p>
        </w:tc>
      </w:tr>
      <w:tr w:rsidR="007908BF" w:rsidRPr="007908BF" w14:paraId="568ECC3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10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39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44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48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87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05003050000085968-E0I5C6kgqqdl20240315</w:t>
            </w:r>
          </w:p>
        </w:tc>
      </w:tr>
      <w:tr w:rsidR="007908BF" w:rsidRPr="007908BF" w14:paraId="1853F85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6F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30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82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E4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99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07003070000087954-E0I5C6kgqwN920240315</w:t>
            </w:r>
          </w:p>
        </w:tc>
      </w:tr>
      <w:tr w:rsidR="007908BF" w:rsidRPr="007908BF" w14:paraId="4BDCCD4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42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72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E8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91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3D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07003070000087954-E0I5C6kgqwNB20240315</w:t>
            </w:r>
          </w:p>
        </w:tc>
      </w:tr>
      <w:tr w:rsidR="007908BF" w:rsidRPr="007908BF" w14:paraId="70ADD7F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E4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EE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C9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07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09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05003050000088096-E0I5C6kgqxkt20240315</w:t>
            </w:r>
          </w:p>
        </w:tc>
      </w:tr>
      <w:tr w:rsidR="007908BF" w:rsidRPr="007908BF" w14:paraId="1CCECC5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A1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E1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E8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E4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0A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05003050000088096-E0I5C6kgqxkw20240315</w:t>
            </w:r>
          </w:p>
        </w:tc>
      </w:tr>
      <w:tr w:rsidR="007908BF" w:rsidRPr="007908BF" w14:paraId="3E68BF2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E7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12:37:19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6D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EF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D3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AE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07003070000087910-E0I5C6kgqxuB20240315</w:t>
            </w:r>
          </w:p>
        </w:tc>
      </w:tr>
      <w:tr w:rsidR="007908BF" w:rsidRPr="007908BF" w14:paraId="77815E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39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00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B8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D6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71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05003050000088309-E0I5C6kgqzkp20240315</w:t>
            </w:r>
          </w:p>
        </w:tc>
      </w:tr>
      <w:tr w:rsidR="007908BF" w:rsidRPr="007908BF" w14:paraId="01000F1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E0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DD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30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07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F8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07003070000088206-E0I5C6kgqzlL20240315</w:t>
            </w:r>
          </w:p>
        </w:tc>
      </w:tr>
      <w:tr w:rsidR="007908BF" w:rsidRPr="007908BF" w14:paraId="132B57D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C1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CE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73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49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B6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05003050000088309-E0I5C6kgqzkn20240315</w:t>
            </w:r>
          </w:p>
        </w:tc>
      </w:tr>
      <w:tr w:rsidR="007908BF" w:rsidRPr="007908BF" w14:paraId="063FFFC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FF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BD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5E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E1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4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05003050000089154-E0I5C6kgr3gT20240315</w:t>
            </w:r>
          </w:p>
        </w:tc>
      </w:tr>
      <w:tr w:rsidR="007908BF" w:rsidRPr="007908BF" w14:paraId="1624A95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B3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A8F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BB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33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72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05003050000088990-E0I5C6kgr5Xl20240315</w:t>
            </w:r>
          </w:p>
        </w:tc>
      </w:tr>
      <w:tr w:rsidR="007908BF" w:rsidRPr="007908BF" w14:paraId="269B7FE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22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12:49:17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90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4B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2F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A1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05003050000089888-E0I5C6kgr78A20240315</w:t>
            </w:r>
          </w:p>
        </w:tc>
      </w:tr>
      <w:tr w:rsidR="007908BF" w:rsidRPr="007908BF" w14:paraId="2656674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ED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81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4E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3B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4A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07003070000090322-E0I5C6kgr7tx20240315</w:t>
            </w:r>
          </w:p>
        </w:tc>
      </w:tr>
      <w:tr w:rsidR="007908BF" w:rsidRPr="007908BF" w14:paraId="3724CC9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5F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53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D4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38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B0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07003070000090322-E0I5C6kgr7tz20240315</w:t>
            </w:r>
          </w:p>
        </w:tc>
      </w:tr>
      <w:tr w:rsidR="007908BF" w:rsidRPr="007908BF" w14:paraId="21430BD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D5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90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6D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E5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C6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05003050000090628-E0I5C6kgrAIU20240315</w:t>
            </w:r>
          </w:p>
        </w:tc>
      </w:tr>
      <w:tr w:rsidR="007908BF" w:rsidRPr="007908BF" w14:paraId="34541AF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30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4F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D5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E5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0D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05003050000090343-E0I5C6kgrB2l20240315</w:t>
            </w:r>
          </w:p>
        </w:tc>
      </w:tr>
      <w:tr w:rsidR="007908BF" w:rsidRPr="007908BF" w14:paraId="2C9293E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4E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5D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DD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14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D9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05003050000090469-E0I5C6kgrB2n20240315</w:t>
            </w:r>
          </w:p>
        </w:tc>
      </w:tr>
      <w:tr w:rsidR="007908BF" w:rsidRPr="007908BF" w14:paraId="643A0F3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90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71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41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61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C3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05003050000088886-E0I5C6kgrBcU20240315</w:t>
            </w:r>
          </w:p>
        </w:tc>
      </w:tr>
      <w:tr w:rsidR="007908BF" w:rsidRPr="007908BF" w14:paraId="25A43D7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88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CA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D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35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2D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07003070000091248-E0I5C6kgrCXb20240315</w:t>
            </w:r>
          </w:p>
        </w:tc>
      </w:tr>
      <w:tr w:rsidR="007908BF" w:rsidRPr="007908BF" w14:paraId="4560452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61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12:57:25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EF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AE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C7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06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07003070000091555-E0I5C6kgrDE320240315</w:t>
            </w:r>
          </w:p>
        </w:tc>
      </w:tr>
      <w:tr w:rsidR="007908BF" w:rsidRPr="007908BF" w14:paraId="4209C28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9D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9C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3B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98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4C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05003050000092011-E0I5C6kgrFYG20240315</w:t>
            </w:r>
          </w:p>
        </w:tc>
      </w:tr>
      <w:tr w:rsidR="007908BF" w:rsidRPr="007908BF" w14:paraId="6348733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B5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1D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26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D8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45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05003050000092011-E0I5C6kgrFYI20240315</w:t>
            </w:r>
          </w:p>
        </w:tc>
      </w:tr>
      <w:tr w:rsidR="007908BF" w:rsidRPr="007908BF" w14:paraId="72034AE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9B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04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DA5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3E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20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05003050000091081-E0I5C6kgrFYC20240315</w:t>
            </w:r>
          </w:p>
        </w:tc>
      </w:tr>
      <w:tr w:rsidR="007908BF" w:rsidRPr="007908BF" w14:paraId="293FAEB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F6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E9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EE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3F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F8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05003050000091368-E0I5C6kgrG0m20240315</w:t>
            </w:r>
          </w:p>
        </w:tc>
      </w:tr>
      <w:tr w:rsidR="007908BF" w:rsidRPr="007908BF" w14:paraId="7FF136E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73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13:04:04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51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D8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FB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7C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07003070000091873-E0I5C6kgrHbQ20240315</w:t>
            </w:r>
          </w:p>
        </w:tc>
      </w:tr>
      <w:tr w:rsidR="007908BF" w:rsidRPr="007908BF" w14:paraId="1A0C5F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3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77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14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AF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BE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07003070000091873-E0I5C6kgrHnn20240315</w:t>
            </w:r>
          </w:p>
        </w:tc>
      </w:tr>
      <w:tr w:rsidR="007908BF" w:rsidRPr="007908BF" w14:paraId="5060CAE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82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74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4B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5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D07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07003070000092199-E0I5C6kgrHns20240315</w:t>
            </w:r>
          </w:p>
        </w:tc>
      </w:tr>
      <w:tr w:rsidR="007908BF" w:rsidRPr="007908BF" w14:paraId="23F40E6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EF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13:04:16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19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56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5C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2E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07003070000091873-E0I5C6kgrHnq20240315</w:t>
            </w:r>
          </w:p>
        </w:tc>
      </w:tr>
      <w:tr w:rsidR="007908BF" w:rsidRPr="007908BF" w14:paraId="631C22E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F9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13:07:24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C8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F0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E4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12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07003070000093570-E0I5C6kgrKE920240315</w:t>
            </w:r>
          </w:p>
        </w:tc>
      </w:tr>
      <w:tr w:rsidR="007908BF" w:rsidRPr="007908BF" w14:paraId="259037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EE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20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A6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F1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2C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05003050000093236-E0I5C6kgrKHZ20240315</w:t>
            </w:r>
          </w:p>
        </w:tc>
      </w:tr>
      <w:tr w:rsidR="007908BF" w:rsidRPr="007908BF" w14:paraId="59E1B1A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18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16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94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78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04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07003070000092559-E0I5C6kgrKUu20240315</w:t>
            </w:r>
          </w:p>
        </w:tc>
      </w:tr>
      <w:tr w:rsidR="007908BF" w:rsidRPr="007908BF" w14:paraId="4C24B1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4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13:09:03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D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5A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AA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23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07003070000093881-E0I5C6kgrLVr20240315</w:t>
            </w:r>
          </w:p>
        </w:tc>
      </w:tr>
      <w:tr w:rsidR="007908BF" w:rsidRPr="007908BF" w14:paraId="04ECE58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85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13:09:03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FF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DF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B6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8E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07003070000093881-E0I5C6kgrLVo20240315</w:t>
            </w:r>
          </w:p>
        </w:tc>
      </w:tr>
      <w:tr w:rsidR="007908BF" w:rsidRPr="007908BF" w14:paraId="213E924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74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13:11:41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4B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AD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A1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D9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05003050000094084-E0I5C6kgrNsc20240315</w:t>
            </w:r>
          </w:p>
        </w:tc>
      </w:tr>
      <w:tr w:rsidR="007908BF" w:rsidRPr="007908BF" w14:paraId="1343DC5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0A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81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81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B4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77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05003050000093712-E0I5C6kgrPWN20240315</w:t>
            </w:r>
          </w:p>
        </w:tc>
      </w:tr>
      <w:tr w:rsidR="007908BF" w:rsidRPr="007908BF" w14:paraId="0DB3752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55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CD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F3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5E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65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07003070000094670-E0I5C6kgrQgd20240315</w:t>
            </w:r>
          </w:p>
        </w:tc>
      </w:tr>
      <w:tr w:rsidR="007908BF" w:rsidRPr="007908BF" w14:paraId="1418934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AE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8A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C4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4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5C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07003070000093882-E0I5C6kgrQgK20240315</w:t>
            </w:r>
          </w:p>
        </w:tc>
      </w:tr>
      <w:tr w:rsidR="007908BF" w:rsidRPr="007908BF" w14:paraId="6CFC099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92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BA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7E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44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49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07003070000095264-E0I5C6kgrQel20240315</w:t>
            </w:r>
          </w:p>
        </w:tc>
      </w:tr>
      <w:tr w:rsidR="007908BF" w:rsidRPr="007908BF" w14:paraId="52E7643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22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16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E3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E5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C3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07003070000095601-E0I5C6kgrRRo20240315</w:t>
            </w:r>
          </w:p>
        </w:tc>
      </w:tr>
      <w:tr w:rsidR="007908BF" w:rsidRPr="007908BF" w14:paraId="10147A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EC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13:17:14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24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E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BE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29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05003050000095438-E0I5C6kgrRZ420240315</w:t>
            </w:r>
          </w:p>
        </w:tc>
      </w:tr>
      <w:tr w:rsidR="007908BF" w:rsidRPr="007908BF" w14:paraId="12F879F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69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0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ED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F3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D8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07003070000096007-E0I5C6kgrSb220240315</w:t>
            </w:r>
          </w:p>
        </w:tc>
      </w:tr>
      <w:tr w:rsidR="007908BF" w:rsidRPr="007908BF" w14:paraId="2E3822E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98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26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52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C0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51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07003070000096007-E0I5C6kgrSb420240315</w:t>
            </w:r>
          </w:p>
        </w:tc>
      </w:tr>
      <w:tr w:rsidR="007908BF" w:rsidRPr="007908BF" w14:paraId="0881937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B0C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3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13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86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C5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05003050000095840-E0I5C6kgrSl020240315</w:t>
            </w:r>
          </w:p>
        </w:tc>
      </w:tr>
      <w:tr w:rsidR="007908BF" w:rsidRPr="007908BF" w14:paraId="59FF605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107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13:19:16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B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25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1A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E2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07003070000095602-E0I5C6kgrSkk20240315</w:t>
            </w:r>
          </w:p>
        </w:tc>
      </w:tr>
      <w:tr w:rsidR="007908BF" w:rsidRPr="007908BF" w14:paraId="2D4A517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22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F9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BA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EE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B18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05003050000096201-E0I5C6kgrTZd20240315</w:t>
            </w:r>
          </w:p>
        </w:tc>
      </w:tr>
      <w:tr w:rsidR="007908BF" w:rsidRPr="007908BF" w14:paraId="276805B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43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46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93C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3C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43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07003070000096376-E0I5C6kgrTrT20240315</w:t>
            </w:r>
          </w:p>
        </w:tc>
      </w:tr>
      <w:tr w:rsidR="007908BF" w:rsidRPr="007908BF" w14:paraId="0D319F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E6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2A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1F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CC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A9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05003050000096202-E0I5C6kgrU0C20240315</w:t>
            </w:r>
          </w:p>
        </w:tc>
      </w:tr>
      <w:tr w:rsidR="007908BF" w:rsidRPr="007908BF" w14:paraId="30C79EA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4A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A8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40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6E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5A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05003050000096615-E0I5C6kgrUjS20240315</w:t>
            </w:r>
          </w:p>
        </w:tc>
      </w:tr>
      <w:tr w:rsidR="007908BF" w:rsidRPr="007908BF" w14:paraId="6C7731E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96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10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B7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35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49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07003070000096782-E0I5C6kgrWCE20240315</w:t>
            </w:r>
          </w:p>
        </w:tc>
      </w:tr>
      <w:tr w:rsidR="007908BF" w:rsidRPr="007908BF" w14:paraId="175C9D4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9B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C1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48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98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62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05003050000096616-E0I5C6kgrX7X20240315</w:t>
            </w:r>
          </w:p>
        </w:tc>
      </w:tr>
      <w:tr w:rsidR="007908BF" w:rsidRPr="007908BF" w14:paraId="0929FD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D5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581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70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D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72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05003050000097278-E0I5C6kgrXIe20240315</w:t>
            </w:r>
          </w:p>
        </w:tc>
      </w:tr>
      <w:tr w:rsidR="007908BF" w:rsidRPr="007908BF" w14:paraId="2B0BD61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1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13:27:40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0D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C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DA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B7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07003070000097908-E0I5C6kgrZaf20240315</w:t>
            </w:r>
          </w:p>
        </w:tc>
      </w:tr>
      <w:tr w:rsidR="007908BF" w:rsidRPr="007908BF" w14:paraId="73FA185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E1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B2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FD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08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1D4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07003070000098403-E0I5C6kgraoo20240315</w:t>
            </w:r>
          </w:p>
        </w:tc>
      </w:tr>
      <w:tr w:rsidR="007908BF" w:rsidRPr="007908BF" w14:paraId="266311A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61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FF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67B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71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96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07003070000098403-E0I5C6kgraom20240315</w:t>
            </w:r>
          </w:p>
        </w:tc>
      </w:tr>
      <w:tr w:rsidR="007908BF" w:rsidRPr="007908BF" w14:paraId="731BE1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35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9B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23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F5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A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07003070000098403-E0I5C6kgraok20240315</w:t>
            </w:r>
          </w:p>
        </w:tc>
      </w:tr>
      <w:tr w:rsidR="007908BF" w:rsidRPr="007908BF" w14:paraId="28095F8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7B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F0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A5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93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C8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05003050000097591-E0I5C6kgrayc20240315</w:t>
            </w:r>
          </w:p>
        </w:tc>
      </w:tr>
      <w:tr w:rsidR="007908BF" w:rsidRPr="007908BF" w14:paraId="7F53322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4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13:30:56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92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AC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32B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7D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05003050000098924-E0I5C6kgrf1d20240315</w:t>
            </w:r>
          </w:p>
        </w:tc>
      </w:tr>
      <w:tr w:rsidR="007908BF" w:rsidRPr="007908BF" w14:paraId="2B83889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FC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EB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8C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CB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8A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07003070000097774-E0I5C6kgrfJ320240315</w:t>
            </w:r>
          </w:p>
        </w:tc>
      </w:tr>
      <w:tr w:rsidR="007908BF" w:rsidRPr="007908BF" w14:paraId="0CFFF1B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18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95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BA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65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1A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05003050000098202-E0I5C6kgrfJ520240315</w:t>
            </w:r>
          </w:p>
        </w:tc>
      </w:tr>
      <w:tr w:rsidR="007908BF" w:rsidRPr="007908BF" w14:paraId="6914439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41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7D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BA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02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0C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07003070000099129-E0I5C6kgrfeL20240315</w:t>
            </w:r>
          </w:p>
        </w:tc>
      </w:tr>
      <w:tr w:rsidR="007908BF" w:rsidRPr="007908BF" w14:paraId="32D2F6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F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13:32:05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08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9F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10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9B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07003070000099809-E0I5C6kgriCq20240315</w:t>
            </w:r>
          </w:p>
        </w:tc>
      </w:tr>
      <w:tr w:rsidR="007908BF" w:rsidRPr="007908BF" w14:paraId="015B408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CA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D4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A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21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2B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07003070000100472-E0I5C6kgrmpu20240315</w:t>
            </w:r>
          </w:p>
        </w:tc>
      </w:tr>
      <w:tr w:rsidR="007908BF" w:rsidRPr="007908BF" w14:paraId="05EEB4F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4A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4C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55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68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65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07003070000101116-E0I5C6kgrpOQ20240315</w:t>
            </w:r>
          </w:p>
        </w:tc>
      </w:tr>
      <w:tr w:rsidR="007908BF" w:rsidRPr="007908BF" w14:paraId="17B0AE0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4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13:37:55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6E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33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F5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C8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05003050000100165-E0I5C6kgrqA420240315</w:t>
            </w:r>
          </w:p>
        </w:tc>
      </w:tr>
      <w:tr w:rsidR="007908BF" w:rsidRPr="007908BF" w14:paraId="787FFCD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1C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13:38:43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A6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B0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6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20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07003070000101654-E0I5C6kgrrEa20240315</w:t>
            </w:r>
          </w:p>
        </w:tc>
      </w:tr>
      <w:tr w:rsidR="007908BF" w:rsidRPr="007908BF" w14:paraId="292827C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BE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C5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A3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8A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A0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07003070000101873-E0I5C6kgrsuZ20240315</w:t>
            </w:r>
          </w:p>
        </w:tc>
      </w:tr>
      <w:tr w:rsidR="007908BF" w:rsidRPr="007908BF" w14:paraId="7A1DD23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18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B35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26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61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1C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05003050000100649-E0I5C6kgrtYa20240315</w:t>
            </w:r>
          </w:p>
        </w:tc>
      </w:tr>
      <w:tr w:rsidR="007908BF" w:rsidRPr="007908BF" w14:paraId="467E270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72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0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C9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A6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6A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05003050000100526-E0I5C6kgrtYY20240315</w:t>
            </w:r>
          </w:p>
        </w:tc>
      </w:tr>
      <w:tr w:rsidR="007908BF" w:rsidRPr="007908BF" w14:paraId="3A14ED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91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0B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0F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C7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E2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05003050000101012-E0I5C6kgruTd20240315</w:t>
            </w:r>
          </w:p>
        </w:tc>
      </w:tr>
      <w:tr w:rsidR="007908BF" w:rsidRPr="007908BF" w14:paraId="479191B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B4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E4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43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5E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FE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05003050000101382-E0I5C6kgruTf20240315</w:t>
            </w:r>
          </w:p>
        </w:tc>
      </w:tr>
      <w:tr w:rsidR="007908BF" w:rsidRPr="007908BF" w14:paraId="153CA52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7F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F0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E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46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77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07003070000102027-E0I5C6kgrudY20240315</w:t>
            </w:r>
          </w:p>
        </w:tc>
      </w:tr>
      <w:tr w:rsidR="007908BF" w:rsidRPr="007908BF" w14:paraId="0DED109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8B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3D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C9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DB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65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07003070000102027-E0I5C6kgruda20240315</w:t>
            </w:r>
          </w:p>
        </w:tc>
      </w:tr>
      <w:tr w:rsidR="007908BF" w:rsidRPr="007908BF" w14:paraId="718B106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B7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7B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DA6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03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F3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07003070000102425-E0I5C6kgrw6y20240315</w:t>
            </w:r>
          </w:p>
        </w:tc>
      </w:tr>
      <w:tr w:rsidR="007908BF" w:rsidRPr="007908BF" w14:paraId="5BF4F0D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8F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1E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A4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EE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26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05003050000102187-E0I5C6kgrwCY20240315</w:t>
            </w:r>
          </w:p>
        </w:tc>
      </w:tr>
      <w:tr w:rsidR="007908BF" w:rsidRPr="007908BF" w14:paraId="028844E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01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1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AD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77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9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07003070000102426-E0I5C6kgrwMl20240315</w:t>
            </w:r>
          </w:p>
        </w:tc>
      </w:tr>
      <w:tr w:rsidR="007908BF" w:rsidRPr="007908BF" w14:paraId="39ED7B8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20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0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5F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4B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5E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07003070000102426-E0I5C6kgrwMn20240315</w:t>
            </w:r>
          </w:p>
        </w:tc>
      </w:tr>
      <w:tr w:rsidR="007908BF" w:rsidRPr="007908BF" w14:paraId="7A29790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77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D0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45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44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E0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05003050000103098-E0I5C6kgrzWB20240315</w:t>
            </w:r>
          </w:p>
        </w:tc>
      </w:tr>
      <w:tr w:rsidR="007908BF" w:rsidRPr="007908BF" w14:paraId="50783A5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3B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30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1C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F7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32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05003050000103098-E0I5C6kgrzW920240315</w:t>
            </w:r>
          </w:p>
        </w:tc>
      </w:tr>
      <w:tr w:rsidR="007908BF" w:rsidRPr="007908BF" w14:paraId="6EA6399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2D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CD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75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E3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08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05003050000103335-E0I5C6kgs0wT20240315</w:t>
            </w:r>
          </w:p>
        </w:tc>
      </w:tr>
      <w:tr w:rsidR="007908BF" w:rsidRPr="007908BF" w14:paraId="183FBCC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24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E5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96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44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08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05003050000103335-E0I5C6kgs0wR20240315</w:t>
            </w:r>
          </w:p>
        </w:tc>
      </w:tr>
      <w:tr w:rsidR="007908BF" w:rsidRPr="007908BF" w14:paraId="190688B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D3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01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23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E0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F8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05003050000103335-E0I5C6kgs0wP20240315</w:t>
            </w:r>
          </w:p>
        </w:tc>
      </w:tr>
      <w:tr w:rsidR="007908BF" w:rsidRPr="007908BF" w14:paraId="75D9AB8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17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56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11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1A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95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07003070000103803-E0I5C6kgs2y620240315</w:t>
            </w:r>
          </w:p>
        </w:tc>
      </w:tr>
      <w:tr w:rsidR="007908BF" w:rsidRPr="007908BF" w14:paraId="69E152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76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03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CD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4E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04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07003070000104263-E0I5C6kgs4A420240315</w:t>
            </w:r>
          </w:p>
        </w:tc>
      </w:tr>
      <w:tr w:rsidR="007908BF" w:rsidRPr="007908BF" w14:paraId="18F4789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0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1E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19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13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78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07003070000104263-E0I5C6kgs4A220240315</w:t>
            </w:r>
          </w:p>
        </w:tc>
      </w:tr>
      <w:tr w:rsidR="007908BF" w:rsidRPr="007908BF" w14:paraId="72D3CD8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C4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8E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76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5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14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05003050000104260-E0I5C6kgs4oj20240315</w:t>
            </w:r>
          </w:p>
        </w:tc>
      </w:tr>
      <w:tr w:rsidR="007908BF" w:rsidRPr="007908BF" w14:paraId="43E2B37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89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13:48:43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A9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8C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3A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71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05003050000104260-E0I5C6kgs4ol20240315</w:t>
            </w:r>
          </w:p>
        </w:tc>
      </w:tr>
      <w:tr w:rsidR="007908BF" w:rsidRPr="007908BF" w14:paraId="7E59C6A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AD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0A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BA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5F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13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07003070000104449-E0I5C6kgs7A320240315</w:t>
            </w:r>
          </w:p>
        </w:tc>
      </w:tr>
      <w:tr w:rsidR="007908BF" w:rsidRPr="007908BF" w14:paraId="536D0A6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66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DB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0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7A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B1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05003050000104749-E0I5C6kgs79C20240315</w:t>
            </w:r>
          </w:p>
        </w:tc>
      </w:tr>
      <w:tr w:rsidR="007908BF" w:rsidRPr="007908BF" w14:paraId="2486227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D0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13:54:34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E9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D1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DE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5F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07003070000105683-E0I5C6kgsBjy20240315</w:t>
            </w:r>
          </w:p>
        </w:tc>
      </w:tr>
      <w:tr w:rsidR="007908BF" w:rsidRPr="007908BF" w14:paraId="66429C3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44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E2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36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DA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9E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07003070000106268-E0I5C6kgsCZA20240315</w:t>
            </w:r>
          </w:p>
        </w:tc>
      </w:tr>
      <w:tr w:rsidR="007908BF" w:rsidRPr="007908BF" w14:paraId="7324319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05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28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2F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3C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DA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05003050000106521-E0I5C6kgsEHR20240315</w:t>
            </w:r>
          </w:p>
        </w:tc>
      </w:tr>
      <w:tr w:rsidR="007908BF" w:rsidRPr="007908BF" w14:paraId="28DA03F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A0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CA6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C8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7C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2F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05003050000106521-E0I5C6kgsEHP20240315</w:t>
            </w:r>
          </w:p>
        </w:tc>
      </w:tr>
      <w:tr w:rsidR="007908BF" w:rsidRPr="007908BF" w14:paraId="2061A56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67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B0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4B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F9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17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07003070000106693-E0I5C6kgsGlE20240315</w:t>
            </w:r>
          </w:p>
        </w:tc>
      </w:tr>
      <w:tr w:rsidR="007908BF" w:rsidRPr="007908BF" w14:paraId="71B9D56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38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13:59:50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F0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7B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EF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A7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05003050000106973-E0I5C6kgsGlM20240315</w:t>
            </w:r>
          </w:p>
        </w:tc>
      </w:tr>
      <w:tr w:rsidR="007908BF" w:rsidRPr="007908BF" w14:paraId="29F684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0EE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A3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D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89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2D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07003070000107910-E0I5C6kgsHTT20240315</w:t>
            </w:r>
          </w:p>
        </w:tc>
      </w:tr>
      <w:tr w:rsidR="007908BF" w:rsidRPr="007908BF" w14:paraId="0F6A20F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77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14:01:32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A8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62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75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B3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05003050000105213-E0I5C6kgsJAI20240315</w:t>
            </w:r>
          </w:p>
        </w:tc>
      </w:tr>
      <w:tr w:rsidR="007908BF" w:rsidRPr="007908BF" w14:paraId="5AF9FA6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F4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8E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9C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E1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35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05003050000106522-E0I5C6kgsKbn20240315</w:t>
            </w:r>
          </w:p>
        </w:tc>
      </w:tr>
      <w:tr w:rsidR="007908BF" w:rsidRPr="007908BF" w14:paraId="3D093DE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61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8C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2F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50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1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05003050000105213-E0I5C6kgsKbl20240315</w:t>
            </w:r>
          </w:p>
        </w:tc>
      </w:tr>
      <w:tr w:rsidR="007908BF" w:rsidRPr="007908BF" w14:paraId="2F4E1B6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E1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14:02:50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13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08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DF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D7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05003050000108342-E0I5C6kgsKbp20240315</w:t>
            </w:r>
          </w:p>
        </w:tc>
      </w:tr>
      <w:tr w:rsidR="007908BF" w:rsidRPr="007908BF" w14:paraId="4F96CC8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E1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8C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B6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50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29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07003070000109099-E0I5C6kgsMew20240315</w:t>
            </w:r>
          </w:p>
        </w:tc>
      </w:tr>
      <w:tr w:rsidR="007908BF" w:rsidRPr="007908BF" w14:paraId="32B9CDD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E9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5B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85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9D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31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07003070000107137-E0I5C6kgsMeu20240315</w:t>
            </w:r>
          </w:p>
        </w:tc>
      </w:tr>
      <w:tr w:rsidR="007908BF" w:rsidRPr="007908BF" w14:paraId="0127BC1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5A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D1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40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33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C9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07003070000109536-E0I5C6kgsNih20240315</w:t>
            </w:r>
          </w:p>
        </w:tc>
      </w:tr>
      <w:tr w:rsidR="007908BF" w:rsidRPr="007908BF" w14:paraId="23D13B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E5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14:05:39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FC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12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6C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12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07003070000109536-E0I5C6kgsNij20240315</w:t>
            </w:r>
          </w:p>
        </w:tc>
      </w:tr>
      <w:tr w:rsidR="007908BF" w:rsidRPr="007908BF" w14:paraId="243CA2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03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14:08:19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0E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CA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6C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1C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05003050000110112-E0I5C6kgsQVZ20240315</w:t>
            </w:r>
          </w:p>
        </w:tc>
      </w:tr>
      <w:tr w:rsidR="007908BF" w:rsidRPr="007908BF" w14:paraId="5AC808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E6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F7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89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C4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4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05003050000110619-E0I5C6kgsShz20240315</w:t>
            </w:r>
          </w:p>
        </w:tc>
      </w:tr>
      <w:tr w:rsidR="007908BF" w:rsidRPr="007908BF" w14:paraId="2A9EF35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8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7C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24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D8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C3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07003070000110685-E0I5C6kgsSlu20240315</w:t>
            </w:r>
          </w:p>
        </w:tc>
      </w:tr>
      <w:tr w:rsidR="007908BF" w:rsidRPr="007908BF" w14:paraId="6B855EF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C6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15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E7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72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EB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05003050000110989-E0I5C6kgsVeR20240315</w:t>
            </w:r>
          </w:p>
        </w:tc>
      </w:tr>
      <w:tr w:rsidR="007908BF" w:rsidRPr="007908BF" w14:paraId="762CF3B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F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14:11:51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73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A6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7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196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05003050000110989-E0I5C6kgsVeP20240315</w:t>
            </w:r>
          </w:p>
        </w:tc>
      </w:tr>
      <w:tr w:rsidR="007908BF" w:rsidRPr="007908BF" w14:paraId="75DD810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3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18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28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81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0B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07003070000111171-E0I5C6kgsVmH20240315</w:t>
            </w:r>
          </w:p>
        </w:tc>
      </w:tr>
      <w:tr w:rsidR="007908BF" w:rsidRPr="007908BF" w14:paraId="1243111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BE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14:12:15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479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7E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07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67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05003050000111159-E0I5C6kgsW5q20240315</w:t>
            </w:r>
          </w:p>
        </w:tc>
      </w:tr>
      <w:tr w:rsidR="007908BF" w:rsidRPr="007908BF" w14:paraId="233C70C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28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77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A2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92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6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07003070000111172-E0I5C6kgsW6z20240315</w:t>
            </w:r>
          </w:p>
        </w:tc>
      </w:tr>
      <w:tr w:rsidR="007908BF" w:rsidRPr="007908BF" w14:paraId="42CA0A5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46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20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E9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3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F3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07003070000111172-E0I5C6kgsW7120240315</w:t>
            </w:r>
          </w:p>
        </w:tc>
      </w:tr>
      <w:tr w:rsidR="007908BF" w:rsidRPr="007908BF" w14:paraId="0F2685F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4B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62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24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3F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5A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05003050000111636-E0I5C6kgsXym20240315</w:t>
            </w:r>
          </w:p>
        </w:tc>
      </w:tr>
      <w:tr w:rsidR="007908BF" w:rsidRPr="007908BF" w14:paraId="7676E0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02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6E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5C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9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EDE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07003070000111339-E0I5C6kgsYWT20240315</w:t>
            </w:r>
          </w:p>
        </w:tc>
      </w:tr>
      <w:tr w:rsidR="007908BF" w:rsidRPr="007908BF" w14:paraId="799986B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A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21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86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3E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92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05003050000112829-E0I5C6kgsd3q20240315</w:t>
            </w:r>
          </w:p>
        </w:tc>
      </w:tr>
      <w:tr w:rsidR="007908BF" w:rsidRPr="007908BF" w14:paraId="0D4D685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37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14:18:04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71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ED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4B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9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05003050000112829-E0I5C6kgsd3s20240315</w:t>
            </w:r>
          </w:p>
        </w:tc>
      </w:tr>
      <w:tr w:rsidR="007908BF" w:rsidRPr="007908BF" w14:paraId="50C8F6B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3E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61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50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4E1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B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05003050000112956-E0I5C6kgsf7220240315</w:t>
            </w:r>
          </w:p>
        </w:tc>
      </w:tr>
      <w:tr w:rsidR="007908BF" w:rsidRPr="007908BF" w14:paraId="026BF36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9D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35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3F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D9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8A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07003070000114178-E0I5C6kgsiJ320240315</w:t>
            </w:r>
          </w:p>
        </w:tc>
      </w:tr>
      <w:tr w:rsidR="007908BF" w:rsidRPr="007908BF" w14:paraId="119B79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F5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6F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F4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D5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59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05003050000113827-E0I5C6kgsixw20240315</w:t>
            </w:r>
          </w:p>
        </w:tc>
      </w:tr>
      <w:tr w:rsidR="007908BF" w:rsidRPr="007908BF" w14:paraId="62D19E8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7A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17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25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9E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BE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05003050000114223-E0I5C6kgsj5W20240315</w:t>
            </w:r>
          </w:p>
        </w:tc>
      </w:tr>
      <w:tr w:rsidR="007908BF" w:rsidRPr="007908BF" w14:paraId="372ADA1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0D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5E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90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79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71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07003070000115481-E0I5C6kgsnsm20240315</w:t>
            </w:r>
          </w:p>
        </w:tc>
      </w:tr>
      <w:tr w:rsidR="007908BF" w:rsidRPr="007908BF" w14:paraId="5844643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C6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F3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E6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58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3F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07003070000115481-E0I5C6kgsnsk20240315</w:t>
            </w:r>
          </w:p>
        </w:tc>
      </w:tr>
      <w:tr w:rsidR="007908BF" w:rsidRPr="007908BF" w14:paraId="4CB2CB4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EE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476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A0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C8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06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05003050000115069-E0I5C6kgsnze20240315</w:t>
            </w:r>
          </w:p>
        </w:tc>
      </w:tr>
      <w:tr w:rsidR="007908BF" w:rsidRPr="007908BF" w14:paraId="4E2CB45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3D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DD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42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BE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AD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05003050000115070-E0I5C6kgsnzg20240315</w:t>
            </w:r>
          </w:p>
        </w:tc>
      </w:tr>
      <w:tr w:rsidR="007908BF" w:rsidRPr="007908BF" w14:paraId="0F7C11D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9D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57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AF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24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77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07003070000115836-E0I5C6kgspZ620240315</w:t>
            </w:r>
          </w:p>
        </w:tc>
      </w:tr>
      <w:tr w:rsidR="007908BF" w:rsidRPr="007908BF" w14:paraId="3CEBD16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23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A4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55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38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87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07003070000115836-E0I5C6kgspYy20240315</w:t>
            </w:r>
          </w:p>
        </w:tc>
      </w:tr>
      <w:tr w:rsidR="007908BF" w:rsidRPr="007908BF" w14:paraId="5400C30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6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14:31:22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BA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20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F1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A1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07003070000116039-E0I5C6kgsrcA20240315</w:t>
            </w:r>
          </w:p>
        </w:tc>
      </w:tr>
      <w:tr w:rsidR="007908BF" w:rsidRPr="007908BF" w14:paraId="29C3088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DE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4B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8C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921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7A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05003050000115478-E0I5C6kgsrjP20240315</w:t>
            </w:r>
          </w:p>
        </w:tc>
      </w:tr>
      <w:tr w:rsidR="007908BF" w:rsidRPr="007908BF" w14:paraId="1D59488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04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A8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83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3B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2E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07003070000115637-E0I5C6kgstPR20240315</w:t>
            </w:r>
          </w:p>
        </w:tc>
      </w:tr>
      <w:tr w:rsidR="007908BF" w:rsidRPr="007908BF" w14:paraId="426F791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2A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14:33:51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42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5C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8D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9C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07003070000116468-E0I5C6kgsudr20240315</w:t>
            </w:r>
          </w:p>
        </w:tc>
      </w:tr>
      <w:tr w:rsidR="007908BF" w:rsidRPr="007908BF" w14:paraId="4B52221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43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14:33:51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AF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36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8B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09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07003070000116915-E0I5C6kgsudY20240315</w:t>
            </w:r>
          </w:p>
        </w:tc>
      </w:tr>
      <w:tr w:rsidR="007908BF" w:rsidRPr="007908BF" w14:paraId="3352384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1A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4F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74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AF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C7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05003050000116285-E0I5C6kgsvA320240315</w:t>
            </w:r>
          </w:p>
        </w:tc>
      </w:tr>
      <w:tr w:rsidR="007908BF" w:rsidRPr="007908BF" w14:paraId="749AA59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52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C2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C3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D8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5E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05003050000116744-E0I5C6kgsvA520240315</w:t>
            </w:r>
          </w:p>
        </w:tc>
      </w:tr>
      <w:tr w:rsidR="007908BF" w:rsidRPr="007908BF" w14:paraId="26D38C6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9D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14:36:26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47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39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16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1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07003070000117725-E0I5C6kgsy5T20240315</w:t>
            </w:r>
          </w:p>
        </w:tc>
      </w:tr>
      <w:tr w:rsidR="007908BF" w:rsidRPr="007908BF" w14:paraId="2EC7D17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2D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1F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5A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F0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29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07003070000117901-E0I5C6kgsz7g20240315</w:t>
            </w:r>
          </w:p>
        </w:tc>
      </w:tr>
      <w:tr w:rsidR="007908BF" w:rsidRPr="007908BF" w14:paraId="4DF0211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3B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14:38:34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7C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A9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8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6D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05003050000117265-E0I5C6kgt0OM20240315</w:t>
            </w:r>
          </w:p>
        </w:tc>
      </w:tr>
      <w:tr w:rsidR="007908BF" w:rsidRPr="007908BF" w14:paraId="4A0C61A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EF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55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CA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EB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FE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07003070000118895-E0I5C6kgt37W20240315</w:t>
            </w:r>
          </w:p>
        </w:tc>
      </w:tr>
      <w:tr w:rsidR="007908BF" w:rsidRPr="007908BF" w14:paraId="6996458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64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60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48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75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FE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07003070000118895-E0I5C6kgt37T20240315</w:t>
            </w:r>
          </w:p>
        </w:tc>
      </w:tr>
      <w:tr w:rsidR="007908BF" w:rsidRPr="007908BF" w14:paraId="77939FB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BC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3C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9F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D1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5A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07003070000118717-E0I5C6kgt4y620240315</w:t>
            </w:r>
          </w:p>
        </w:tc>
      </w:tr>
      <w:tr w:rsidR="007908BF" w:rsidRPr="007908BF" w14:paraId="713895A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D2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FE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54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0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5F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05003050000119136-E0I5C6kgt5Tc20240315</w:t>
            </w:r>
          </w:p>
        </w:tc>
      </w:tr>
      <w:tr w:rsidR="007908BF" w:rsidRPr="007908BF" w14:paraId="67C87A9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0A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14:43:47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FF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F8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A5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24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07003070000119708-E0I5C6kgt7JD20240315</w:t>
            </w:r>
          </w:p>
        </w:tc>
      </w:tr>
      <w:tr w:rsidR="007908BF" w:rsidRPr="007908BF" w14:paraId="2B80B13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B7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05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8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45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94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05003050000118235-E0I5C6kgt7rn20240315</w:t>
            </w:r>
          </w:p>
        </w:tc>
      </w:tr>
      <w:tr w:rsidR="007908BF" w:rsidRPr="007908BF" w14:paraId="5F4ED41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68A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37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D8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55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7C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05003050000119926-E0I5C6kgtAMQ20240315</w:t>
            </w:r>
          </w:p>
        </w:tc>
      </w:tr>
      <w:tr w:rsidR="007908BF" w:rsidRPr="007908BF" w14:paraId="4A803F6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F6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F9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60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2A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F4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05003050000119926-E0I5C6kgtAMO20240315</w:t>
            </w:r>
          </w:p>
        </w:tc>
      </w:tr>
      <w:tr w:rsidR="007908BF" w:rsidRPr="007908BF" w14:paraId="7BED873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61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D5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30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FA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5A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05003050000120612-E0I5C6kgtCeB20240315</w:t>
            </w:r>
          </w:p>
        </w:tc>
      </w:tr>
      <w:tr w:rsidR="007908BF" w:rsidRPr="007908BF" w14:paraId="27D6BCD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49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3B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11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B0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EB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05003050000120612-E0I5C6kgtCe720240315</w:t>
            </w:r>
          </w:p>
        </w:tc>
      </w:tr>
      <w:tr w:rsidR="007908BF" w:rsidRPr="007908BF" w14:paraId="27E24E6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7DC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61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61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82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13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05003050000120612-E0I5C6kgtCe920240315</w:t>
            </w:r>
          </w:p>
        </w:tc>
      </w:tr>
      <w:tr w:rsidR="007908BF" w:rsidRPr="007908BF" w14:paraId="355E710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B5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14:48:07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0C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C6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6F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12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05003050000120612-E0I5C6kgtCeD20240315</w:t>
            </w:r>
          </w:p>
        </w:tc>
      </w:tr>
      <w:tr w:rsidR="007908BF" w:rsidRPr="007908BF" w14:paraId="2A76F23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53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DB7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C7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F4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A6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05003050000121226-E0I5C6kgtGNq20240315</w:t>
            </w:r>
          </w:p>
        </w:tc>
      </w:tr>
      <w:tr w:rsidR="007908BF" w:rsidRPr="007908BF" w14:paraId="76B0774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9C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6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21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81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80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05003050000121226-E0I5C6kgtGNu20240315</w:t>
            </w:r>
          </w:p>
        </w:tc>
      </w:tr>
      <w:tr w:rsidR="007908BF" w:rsidRPr="007908BF" w14:paraId="30C6FA0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04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14:50:57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2D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C3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1D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A5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05003050000121226-E0I5C6kgtGNs20240315</w:t>
            </w:r>
          </w:p>
        </w:tc>
      </w:tr>
      <w:tr w:rsidR="007908BF" w:rsidRPr="007908BF" w14:paraId="2165E0B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E6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90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9F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F6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A5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07003070000120550-E0I5C6kgtHpA20240315</w:t>
            </w:r>
          </w:p>
        </w:tc>
      </w:tr>
      <w:tr w:rsidR="007908BF" w:rsidRPr="007908BF" w14:paraId="5C523C2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98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14:52:21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BB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EF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70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17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05003050000120818-E0I5C6kgtHnL20240315</w:t>
            </w:r>
          </w:p>
        </w:tc>
      </w:tr>
      <w:tr w:rsidR="007908BF" w:rsidRPr="007908BF" w14:paraId="07AEC81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99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1B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BE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70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91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07003070000122177-E0I5C6kgtJvg20240315</w:t>
            </w:r>
          </w:p>
        </w:tc>
      </w:tr>
      <w:tr w:rsidR="007908BF" w:rsidRPr="007908BF" w14:paraId="3944F72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3E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D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21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54D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AB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07003070000122732-E0I5C6kgtMqB20240315</w:t>
            </w:r>
          </w:p>
        </w:tc>
      </w:tr>
      <w:tr w:rsidR="007908BF" w:rsidRPr="007908BF" w14:paraId="63D1A27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4A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98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BC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54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E0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05003050000122509-E0I5C6kgtMtZ20240315</w:t>
            </w:r>
          </w:p>
        </w:tc>
      </w:tr>
      <w:tr w:rsidR="007908BF" w:rsidRPr="007908BF" w14:paraId="1B8140F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2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50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A1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D4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6D6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07003070000122520-E0I5C6kgtMtP20240315</w:t>
            </w:r>
          </w:p>
        </w:tc>
      </w:tr>
      <w:tr w:rsidR="007908BF" w:rsidRPr="007908BF" w14:paraId="54641E0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06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5E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B2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4B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12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07003070000122894-E0I5C6kgtNlK20240315</w:t>
            </w:r>
          </w:p>
        </w:tc>
      </w:tr>
      <w:tr w:rsidR="007908BF" w:rsidRPr="007908BF" w14:paraId="316763D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1B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F4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96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EF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D5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07003070000122894-E0I5C6kgtNlI20240315</w:t>
            </w:r>
          </w:p>
        </w:tc>
      </w:tr>
      <w:tr w:rsidR="007908BF" w:rsidRPr="007908BF" w14:paraId="545683D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01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14:58:31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2B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CE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93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4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07003070000122896-E0I5C6kgtPch20240315</w:t>
            </w:r>
          </w:p>
        </w:tc>
      </w:tr>
      <w:tr w:rsidR="007908BF" w:rsidRPr="007908BF" w14:paraId="24E05A0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B7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AA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53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84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2A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07003070000123495-E0I5C6kgtTe620240315</w:t>
            </w:r>
          </w:p>
        </w:tc>
      </w:tr>
      <w:tr w:rsidR="007908BF" w:rsidRPr="007908BF" w14:paraId="5C99FB9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15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3A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68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547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774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07003070000123742-E0I5C6kgtUzh20240315</w:t>
            </w:r>
          </w:p>
        </w:tc>
      </w:tr>
      <w:tr w:rsidR="007908BF" w:rsidRPr="007908BF" w14:paraId="3BE6BCC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BC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15:02:40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C8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E5E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A5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58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07003070000124117-E0I5C6kgtYli20240315</w:t>
            </w:r>
          </w:p>
        </w:tc>
      </w:tr>
      <w:tr w:rsidR="007908BF" w:rsidRPr="007908BF" w14:paraId="2360D76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C6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1E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25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91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6A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07003070000124567-E0I5C6kgtans20240315</w:t>
            </w:r>
          </w:p>
        </w:tc>
      </w:tr>
      <w:tr w:rsidR="007908BF" w:rsidRPr="007908BF" w14:paraId="6E82FA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8C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3E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3E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97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C3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07003070000124567-E0I5C6kgtanq20240315</w:t>
            </w:r>
          </w:p>
        </w:tc>
      </w:tr>
      <w:tr w:rsidR="007908BF" w:rsidRPr="007908BF" w14:paraId="5CEE510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14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E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35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2C6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AA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07003070000124568-E0I5C6kgtbfV20240315</w:t>
            </w:r>
          </w:p>
        </w:tc>
      </w:tr>
      <w:tr w:rsidR="007908BF" w:rsidRPr="007908BF" w14:paraId="6E097BF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90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C4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5B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27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2D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05003050000124333-E0I5C6kgtbfT20240315</w:t>
            </w:r>
          </w:p>
        </w:tc>
      </w:tr>
      <w:tr w:rsidR="007908BF" w:rsidRPr="007908BF" w14:paraId="60D0368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AF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93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AE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11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36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05003050000124605-E0I5C6kgtchZ20240315</w:t>
            </w:r>
          </w:p>
        </w:tc>
      </w:tr>
      <w:tr w:rsidR="007908BF" w:rsidRPr="007908BF" w14:paraId="09C3004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442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D8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7F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3E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DB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05003050000125129-E0I5C6kgten320240315</w:t>
            </w:r>
          </w:p>
        </w:tc>
      </w:tr>
      <w:tr w:rsidR="007908BF" w:rsidRPr="007908BF" w14:paraId="66EA1C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8F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15:09:49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DC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EA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DC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B0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05003050000125674-E0I5C6kgthwC20240315</w:t>
            </w:r>
          </w:p>
        </w:tc>
      </w:tr>
      <w:tr w:rsidR="007908BF" w:rsidRPr="007908BF" w14:paraId="49BB557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D3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37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01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C0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93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05003050000125827-E0I5C6kgtjEd20240315</w:t>
            </w:r>
          </w:p>
        </w:tc>
      </w:tr>
      <w:tr w:rsidR="007908BF" w:rsidRPr="007908BF" w14:paraId="5B5326E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58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B3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DD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45E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9E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05003050000126745-E0I5C6kgtoNH20240315</w:t>
            </w:r>
          </w:p>
        </w:tc>
      </w:tr>
      <w:tr w:rsidR="007908BF" w:rsidRPr="007908BF" w14:paraId="0CC4371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47B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15:14:49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B1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4D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4DB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0F8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05003050000126745-E0I5C6kgtoNF20240315</w:t>
            </w:r>
          </w:p>
        </w:tc>
      </w:tr>
      <w:tr w:rsidR="007908BF" w:rsidRPr="007908BF" w14:paraId="0D3FD67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4C6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2BB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D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18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C4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05003050000126880-E0I5C6kgtpA320240315</w:t>
            </w:r>
          </w:p>
        </w:tc>
      </w:tr>
      <w:tr w:rsidR="007908BF" w:rsidRPr="007908BF" w14:paraId="7715CA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57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9CE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4D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6C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44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05003050000126880-E0I5C6kgtpA520240315</w:t>
            </w:r>
          </w:p>
        </w:tc>
      </w:tr>
      <w:tr w:rsidR="007908BF" w:rsidRPr="007908BF" w14:paraId="655D964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11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26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8C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49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B7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05003050000126880-E0I5C6kgtpA720240315</w:t>
            </w:r>
          </w:p>
        </w:tc>
      </w:tr>
      <w:tr w:rsidR="007908BF" w:rsidRPr="007908BF" w14:paraId="7E61110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F6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AA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34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E3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0B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05003050000126880-E0I5C6kgtpA920240315</w:t>
            </w:r>
          </w:p>
        </w:tc>
      </w:tr>
      <w:tr w:rsidR="007908BF" w:rsidRPr="007908BF" w14:paraId="4946E90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60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C2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67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ADD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05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05003050000126371-E0I5C6kgtq0V20240315</w:t>
            </w:r>
          </w:p>
        </w:tc>
      </w:tr>
      <w:tr w:rsidR="007908BF" w:rsidRPr="007908BF" w14:paraId="4AC5D36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97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6B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2C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E5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80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07003070000126788-E0I5C6kgtq0d20240315</w:t>
            </w:r>
          </w:p>
        </w:tc>
      </w:tr>
      <w:tr w:rsidR="007908BF" w:rsidRPr="007908BF" w14:paraId="68E67CD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5E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B8D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CC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8D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AF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07003070000127560-E0I5C6kgtqur20240315</w:t>
            </w:r>
          </w:p>
        </w:tc>
      </w:tr>
      <w:tr w:rsidR="007908BF" w:rsidRPr="007908BF" w14:paraId="2408CA2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AD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60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ED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F1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632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05003050000128092-E0I5C6kgtu0a20240315</w:t>
            </w:r>
          </w:p>
        </w:tc>
      </w:tr>
      <w:tr w:rsidR="007908BF" w:rsidRPr="007908BF" w14:paraId="5E8A287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30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15:19:49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F1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17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AA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5A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05003050000128092-E0I5C6kgtu0c20240315</w:t>
            </w:r>
          </w:p>
        </w:tc>
      </w:tr>
      <w:tr w:rsidR="007908BF" w:rsidRPr="007908BF" w14:paraId="69CB493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7D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15:20:29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4B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877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12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56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07003070000128591-E0I5C6kgtv8l20240315</w:t>
            </w:r>
          </w:p>
        </w:tc>
      </w:tr>
      <w:tr w:rsidR="007908BF" w:rsidRPr="007908BF" w14:paraId="0626475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39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48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25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92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E8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07003070000128201-E0I5C6kgtwdX20240315</w:t>
            </w:r>
          </w:p>
        </w:tc>
      </w:tr>
      <w:tr w:rsidR="007908BF" w:rsidRPr="007908BF" w14:paraId="46507E3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FA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394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2C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F2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DC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05003050000128239-E0I5C6kgtwdh20240315</w:t>
            </w:r>
          </w:p>
        </w:tc>
      </w:tr>
      <w:tr w:rsidR="007908BF" w:rsidRPr="007908BF" w14:paraId="1552110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E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DB4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C8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6AF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2E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05003050000128594-E0I5C6kgtxUc20240315</w:t>
            </w:r>
          </w:p>
        </w:tc>
      </w:tr>
      <w:tr w:rsidR="007908BF" w:rsidRPr="007908BF" w14:paraId="41DA0C6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2E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38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569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77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27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07003070000128955-E0I5C6kgtxTW20240315</w:t>
            </w:r>
          </w:p>
        </w:tc>
      </w:tr>
      <w:tr w:rsidR="007908BF" w:rsidRPr="007908BF" w14:paraId="61E56B9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A5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15:24:04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00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4A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C1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79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07003070000129308-E0I5C6kgtybe20240315</w:t>
            </w:r>
          </w:p>
        </w:tc>
      </w:tr>
      <w:tr w:rsidR="007908BF" w:rsidRPr="007908BF" w14:paraId="48C5DF4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BC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62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C1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22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74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05003050000128971-E0I5C6kgu13720240315</w:t>
            </w:r>
          </w:p>
        </w:tc>
      </w:tr>
      <w:tr w:rsidR="007908BF" w:rsidRPr="007908BF" w14:paraId="50843BB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264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15:26:25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F4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4D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7A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C9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05003050000128971-E0I5C6kgu1JZ20240315</w:t>
            </w:r>
          </w:p>
        </w:tc>
      </w:tr>
      <w:tr w:rsidR="007908BF" w:rsidRPr="007908BF" w14:paraId="706AE4D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4E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15:28:24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CE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76E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1E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0A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05003050000129330-E0I5C6kgu3Mu20240315</w:t>
            </w:r>
          </w:p>
        </w:tc>
      </w:tr>
      <w:tr w:rsidR="007908BF" w:rsidRPr="007908BF" w14:paraId="065D722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08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15:28:41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8B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E7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50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74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05003050000129330-E0I5C6kgu3cK20240315</w:t>
            </w:r>
          </w:p>
        </w:tc>
      </w:tr>
      <w:tr w:rsidR="007908BF" w:rsidRPr="007908BF" w14:paraId="1BFD27E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47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15:29:49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DF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AF5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1C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66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07003070000130565-E0I5C6kgu4nV20240315</w:t>
            </w:r>
          </w:p>
        </w:tc>
      </w:tr>
      <w:tr w:rsidR="007908BF" w:rsidRPr="007908BF" w14:paraId="17706DD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D9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15:30:34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D8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03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0F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4A3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05003050000130459-E0I5C6kgu5om20240315</w:t>
            </w:r>
          </w:p>
        </w:tc>
      </w:tr>
      <w:tr w:rsidR="007908BF" w:rsidRPr="007908BF" w14:paraId="7E329A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30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F0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5B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8C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F6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07003070000130790-E0I5C6kgu6Hl20240315</w:t>
            </w:r>
          </w:p>
        </w:tc>
      </w:tr>
      <w:tr w:rsidR="007908BF" w:rsidRPr="007908BF" w14:paraId="2309F11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BD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79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E0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E0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8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05003050000130348-E0I5C6kgu6Fv20240315</w:t>
            </w:r>
          </w:p>
        </w:tc>
      </w:tr>
      <w:tr w:rsidR="007908BF" w:rsidRPr="007908BF" w14:paraId="6D652EB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2F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C9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2E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7F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70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07003070000130605-E0I5C6kgu6Fk20240315</w:t>
            </w:r>
          </w:p>
        </w:tc>
      </w:tr>
      <w:tr w:rsidR="007908BF" w:rsidRPr="007908BF" w14:paraId="0DB1D44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F9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15:32:12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D2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0C0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35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67B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05003050000130965-E0I5C6kgu7ae20240315</w:t>
            </w:r>
          </w:p>
        </w:tc>
      </w:tr>
      <w:tr w:rsidR="007908BF" w:rsidRPr="007908BF" w14:paraId="04E4B74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12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35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197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26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AE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07003070000131446-E0I5C6kguA0h20240315</w:t>
            </w:r>
          </w:p>
        </w:tc>
      </w:tr>
      <w:tr w:rsidR="007908BF" w:rsidRPr="007908BF" w14:paraId="41096C0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A7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15:36:49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53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AF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0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55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07003070000132035-E0I5C6kguDKn20240315</w:t>
            </w:r>
          </w:p>
        </w:tc>
      </w:tr>
      <w:tr w:rsidR="007908BF" w:rsidRPr="007908BF" w14:paraId="07EDED7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C3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15:38:38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E5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A0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05B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69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05003050000132038-E0I5C6kguFR620240315</w:t>
            </w:r>
          </w:p>
        </w:tc>
      </w:tr>
      <w:tr w:rsidR="007908BF" w:rsidRPr="007908BF" w14:paraId="1B84F2F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90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15:38:39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3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EB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61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7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07003070000132321-E0I5C6kguFR420240315</w:t>
            </w:r>
          </w:p>
        </w:tc>
      </w:tr>
      <w:tr w:rsidR="007908BF" w:rsidRPr="007908BF" w14:paraId="31E542A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E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15:40:20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E0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040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6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3C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07003070000132480-E0I5C6kguIem20240315</w:t>
            </w:r>
          </w:p>
        </w:tc>
      </w:tr>
      <w:tr w:rsidR="007908BF" w:rsidRPr="007908BF" w14:paraId="0461B32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AF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892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A9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3B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1B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07003070000132940-E0I5C6kguJJf20240315</w:t>
            </w:r>
          </w:p>
        </w:tc>
      </w:tr>
      <w:tr w:rsidR="007908BF" w:rsidRPr="007908BF" w14:paraId="643BBA0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06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15:42:30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E8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F0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94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01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05003050000132840-E0I5C6kguKgW20240315</w:t>
            </w:r>
          </w:p>
        </w:tc>
      </w:tr>
      <w:tr w:rsidR="007908BF" w:rsidRPr="007908BF" w14:paraId="202C4B3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72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E9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6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8A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9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05003050000132651-E0I5C6kguLDB20240315</w:t>
            </w:r>
          </w:p>
        </w:tc>
      </w:tr>
      <w:tr w:rsidR="007908BF" w:rsidRPr="007908BF" w14:paraId="27294F3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6D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66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E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10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F1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05003050000132652-E0I5C6kguLDD20240315</w:t>
            </w:r>
          </w:p>
        </w:tc>
      </w:tr>
      <w:tr w:rsidR="007908BF" w:rsidRPr="007908BF" w14:paraId="49D13CF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E1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15:43:49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3E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9A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0A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21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05003050000133128-E0I5C6kguMEy20240315</w:t>
            </w:r>
          </w:p>
        </w:tc>
      </w:tr>
      <w:tr w:rsidR="007908BF" w:rsidRPr="007908BF" w14:paraId="38EE4FC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44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15:43:56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0BC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88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7F5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75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07003070000132480-E0I5C6kguMO320240315</w:t>
            </w:r>
          </w:p>
        </w:tc>
      </w:tr>
      <w:tr w:rsidR="007908BF" w:rsidRPr="007908BF" w14:paraId="74C961B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6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AC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56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FB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A0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07003070000133418-E0I5C6kguOCj20240315</w:t>
            </w:r>
          </w:p>
        </w:tc>
      </w:tr>
      <w:tr w:rsidR="007908BF" w:rsidRPr="007908BF" w14:paraId="5EB55D5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AB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CD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AA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B8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54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07003070000133292-E0I5C6kguOCh20240315</w:t>
            </w:r>
          </w:p>
        </w:tc>
      </w:tr>
      <w:tr w:rsidR="007908BF" w:rsidRPr="007908BF" w14:paraId="4FF62F3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44D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F5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0DA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41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E0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07003070000133418-E0I5C6kguOqa20240315</w:t>
            </w:r>
          </w:p>
        </w:tc>
      </w:tr>
      <w:tr w:rsidR="007908BF" w:rsidRPr="007908BF" w14:paraId="240394A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210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FC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06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172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8CC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07003070000133766-E0I5C6kguOyb20240315</w:t>
            </w:r>
          </w:p>
        </w:tc>
      </w:tr>
      <w:tr w:rsidR="007908BF" w:rsidRPr="007908BF" w14:paraId="32DCFD0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828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01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4A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4A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A5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05003050000133812-E0I5C6kguP7J20240315</w:t>
            </w:r>
          </w:p>
        </w:tc>
      </w:tr>
      <w:tr w:rsidR="007908BF" w:rsidRPr="007908BF" w14:paraId="38BEBC2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2C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15:47:21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8D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7C8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BF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17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07003070000133766-E0I5C6kguP7920240315</w:t>
            </w:r>
          </w:p>
        </w:tc>
      </w:tr>
      <w:tr w:rsidR="007908BF" w:rsidRPr="007908BF" w14:paraId="1261E2D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19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EF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64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55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84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07003070000134556-E0I5C6kguQd720240315</w:t>
            </w:r>
          </w:p>
        </w:tc>
      </w:tr>
      <w:tr w:rsidR="007908BF" w:rsidRPr="007908BF" w14:paraId="1855E4A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7E5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A6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B7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C6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F7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05003050000133480-E0I5C6kguRbU20240315</w:t>
            </w:r>
          </w:p>
        </w:tc>
      </w:tr>
      <w:tr w:rsidR="007908BF" w:rsidRPr="007908BF" w14:paraId="409D4CE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AAF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15:50:23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7B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54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038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77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07003070000134093-E0I5C6kguSGH20240315</w:t>
            </w:r>
          </w:p>
        </w:tc>
      </w:tr>
      <w:tr w:rsidR="007908BF" w:rsidRPr="007908BF" w14:paraId="08D7B3B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25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32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B6A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34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8C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07003070000134093-E0I5C6kguSfM20240315</w:t>
            </w:r>
          </w:p>
        </w:tc>
      </w:tr>
      <w:tr w:rsidR="007908BF" w:rsidRPr="007908BF" w14:paraId="36B121B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4A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15:50:47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DF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E2B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BB8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F7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07003070000134918-E0I5C6kguSjf20240315</w:t>
            </w:r>
          </w:p>
        </w:tc>
      </w:tr>
      <w:tr w:rsidR="007908BF" w:rsidRPr="007908BF" w14:paraId="40029A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3F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F33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A1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7C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00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05003050000134591-E0I5C6kguU2R20240315</w:t>
            </w:r>
          </w:p>
        </w:tc>
      </w:tr>
      <w:tr w:rsidR="007908BF" w:rsidRPr="007908BF" w14:paraId="1368CC5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833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5F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2EA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71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64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07003070000135432-E0I5C6kguVD020240315</w:t>
            </w:r>
          </w:p>
        </w:tc>
      </w:tr>
      <w:tr w:rsidR="007908BF" w:rsidRPr="007908BF" w14:paraId="52E1347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13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E7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22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3F2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2F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07003070000135432-E0I5C6kguVCy20240315</w:t>
            </w:r>
          </w:p>
        </w:tc>
      </w:tr>
      <w:tr w:rsidR="007908BF" w:rsidRPr="007908BF" w14:paraId="7B7535D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C3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57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2C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CE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743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05003050000135136-E0I5C6kguVD420240315</w:t>
            </w:r>
          </w:p>
        </w:tc>
      </w:tr>
      <w:tr w:rsidR="007908BF" w:rsidRPr="007908BF" w14:paraId="7BC0A98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E9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15:53:15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7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77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1E8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40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05003050000135136-E0I5C6kguVD220240315</w:t>
            </w:r>
          </w:p>
        </w:tc>
      </w:tr>
      <w:tr w:rsidR="007908BF" w:rsidRPr="007908BF" w14:paraId="382C8E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3A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15:54:29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32B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AB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4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1E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07003070000134980-E0I5C6kguWKt20240315</w:t>
            </w:r>
          </w:p>
        </w:tc>
      </w:tr>
      <w:tr w:rsidR="007908BF" w:rsidRPr="007908BF" w14:paraId="3039DAA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D1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EF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5B0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B40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394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05003050000135613-E0I5C6kguWhj20240315</w:t>
            </w:r>
          </w:p>
        </w:tc>
      </w:tr>
      <w:tr w:rsidR="007908BF" w:rsidRPr="007908BF" w14:paraId="1FA9449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9A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15:54:50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4C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FA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27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F8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07003070000134980-E0I5C6kguWhz20240315</w:t>
            </w:r>
          </w:p>
        </w:tc>
      </w:tr>
      <w:tr w:rsidR="007908BF" w:rsidRPr="007908BF" w14:paraId="15ACD74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B8D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C5D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5F0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EA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607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05003050000135394-E0I5C6kguYUT20240315</w:t>
            </w:r>
          </w:p>
        </w:tc>
      </w:tr>
      <w:tr w:rsidR="007908BF" w:rsidRPr="007908BF" w14:paraId="6BF8805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54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9D3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0D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AA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75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07003070000136070-E0I5C6kguYUV20240315</w:t>
            </w:r>
          </w:p>
        </w:tc>
      </w:tr>
      <w:tr w:rsidR="007908BF" w:rsidRPr="007908BF" w14:paraId="4FC630E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20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D28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65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B0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44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07003070000134980-E0I5C6kguYUL20240315</w:t>
            </w:r>
          </w:p>
        </w:tc>
      </w:tr>
      <w:tr w:rsidR="007908BF" w:rsidRPr="007908BF" w14:paraId="77E7152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B6A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03D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F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29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53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07003070000135433-E0I5C6kguYUR20240315</w:t>
            </w:r>
          </w:p>
        </w:tc>
      </w:tr>
      <w:tr w:rsidR="007908BF" w:rsidRPr="007908BF" w14:paraId="0C09483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94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55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1C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A4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D7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05003050000135780-E0I5C6kguYWM20240315</w:t>
            </w:r>
          </w:p>
        </w:tc>
      </w:tr>
      <w:tr w:rsidR="007908BF" w:rsidRPr="007908BF" w14:paraId="4F42B58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63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EE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3E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EC0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8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05003050000135780-E0I5C6kguYXm20240315</w:t>
            </w:r>
          </w:p>
        </w:tc>
      </w:tr>
      <w:tr w:rsidR="007908BF" w:rsidRPr="007908BF" w14:paraId="43EBFAF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2DE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72B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F67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26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B0E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05003050000135780-E0I5C6kguYtT20240315</w:t>
            </w:r>
          </w:p>
        </w:tc>
      </w:tr>
      <w:tr w:rsidR="007908BF" w:rsidRPr="007908BF" w14:paraId="502EC533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1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15:57:00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09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70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322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0A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05003050000135780-E0I5C6kguYtV20240315</w:t>
            </w:r>
          </w:p>
        </w:tc>
      </w:tr>
      <w:tr w:rsidR="007908BF" w:rsidRPr="007908BF" w14:paraId="6E8C64D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1C5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15:57:36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14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37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88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AA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07003070000136457-E0I5C6kguZsw20240315</w:t>
            </w:r>
          </w:p>
        </w:tc>
      </w:tr>
      <w:tr w:rsidR="007908BF" w:rsidRPr="007908BF" w14:paraId="4ABECF0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94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3BA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DF9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A7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5F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07003070000137148-E0I5C6kgudBn20240315</w:t>
            </w:r>
          </w:p>
        </w:tc>
      </w:tr>
      <w:tr w:rsidR="007908BF" w:rsidRPr="007908BF" w14:paraId="3165904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50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7D5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3E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146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79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07003070000136807-E0I5C6kgudBh20240315</w:t>
            </w:r>
          </w:p>
        </w:tc>
      </w:tr>
      <w:tr w:rsidR="007908BF" w:rsidRPr="007908BF" w14:paraId="2C8835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A42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24A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AFC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BD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62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07003070000137148-E0I5C6kgudBp20240315</w:t>
            </w:r>
          </w:p>
        </w:tc>
      </w:tr>
      <w:tr w:rsidR="007908BF" w:rsidRPr="007908BF" w14:paraId="56BF4C0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D0C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C1C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A9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74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A5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07003070000136807-E0I5C6kgudBf20240315</w:t>
            </w:r>
          </w:p>
        </w:tc>
      </w:tr>
      <w:tr w:rsidR="007908BF" w:rsidRPr="007908BF" w14:paraId="12168C7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3F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16:01:30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D4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B3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678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6D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05003050000136168-E0I5C6kgueIE20240315</w:t>
            </w:r>
          </w:p>
        </w:tc>
      </w:tr>
      <w:tr w:rsidR="007908BF" w:rsidRPr="007908BF" w14:paraId="343F1F9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A9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B44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03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AF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AF8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07003070000137535-E0I5C6kgugd220240315</w:t>
            </w:r>
          </w:p>
        </w:tc>
      </w:tr>
      <w:tr w:rsidR="007908BF" w:rsidRPr="007908BF" w14:paraId="4D96D46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CC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16:03:43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34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B71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8B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67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07003070000137535-E0I5C6kguh3J20240315</w:t>
            </w:r>
          </w:p>
        </w:tc>
      </w:tr>
      <w:tr w:rsidR="007908BF" w:rsidRPr="007908BF" w14:paraId="7FD082B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3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274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EE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C8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FEB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07003070000138278-E0I5C6kgujyo20240315</w:t>
            </w:r>
          </w:p>
        </w:tc>
      </w:tr>
      <w:tr w:rsidR="007908BF" w:rsidRPr="007908BF" w14:paraId="5DFB476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080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51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AF1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E0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AB3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05003050000138177-E0I5C6kgujyw20240315</w:t>
            </w:r>
          </w:p>
        </w:tc>
      </w:tr>
      <w:tr w:rsidR="007908BF" w:rsidRPr="007908BF" w14:paraId="7D1ED54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E52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16:08:11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11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65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A63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E75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07003070000138768-E0I5C6kguloL20240315</w:t>
            </w:r>
          </w:p>
        </w:tc>
      </w:tr>
      <w:tr w:rsidR="007908BF" w:rsidRPr="007908BF" w14:paraId="4BCCF6C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51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72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B6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B0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5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07003070000138791-E0I5C6kgumy720240315</w:t>
            </w:r>
          </w:p>
        </w:tc>
      </w:tr>
      <w:tr w:rsidR="007908BF" w:rsidRPr="007908BF" w14:paraId="1D41AB6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05A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39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2E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B6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742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07003070000138090-E0I5C6kgumxv20240315</w:t>
            </w:r>
          </w:p>
        </w:tc>
      </w:tr>
      <w:tr w:rsidR="007908BF" w:rsidRPr="007908BF" w14:paraId="4639968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6C1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16:09:13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170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3B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AF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4C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05003050000138097-E0I5C6kgumy120240315</w:t>
            </w:r>
          </w:p>
        </w:tc>
      </w:tr>
      <w:tr w:rsidR="007908BF" w:rsidRPr="007908BF" w14:paraId="3BC9D47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F5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CE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8DC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D6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34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07003070000139371-E0I5C6kguoKC20240315</w:t>
            </w:r>
          </w:p>
        </w:tc>
      </w:tr>
      <w:tr w:rsidR="007908BF" w:rsidRPr="007908BF" w14:paraId="4116DB0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9C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CB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C8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E9D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1E5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07003070000139681-E0I5C6kgurnT20240315</w:t>
            </w:r>
          </w:p>
        </w:tc>
      </w:tr>
      <w:tr w:rsidR="007908BF" w:rsidRPr="007908BF" w14:paraId="7F1FE8E4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479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B1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55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AA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8B4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07003070000139681-E0I5C6kgurqH20240315</w:t>
            </w:r>
          </w:p>
        </w:tc>
      </w:tr>
      <w:tr w:rsidR="007908BF" w:rsidRPr="007908BF" w14:paraId="5B007E0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80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16:12:54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549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905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A2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67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07003070000139849-E0I5C6kgurqL20240315</w:t>
            </w:r>
          </w:p>
        </w:tc>
      </w:tr>
      <w:tr w:rsidR="007908BF" w:rsidRPr="007908BF" w14:paraId="5BA89B9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AFC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7D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41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C79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E0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07003070000140336-E0I5C6kgutMW20240315</w:t>
            </w:r>
          </w:p>
        </w:tc>
      </w:tr>
      <w:tr w:rsidR="007908BF" w:rsidRPr="007908BF" w14:paraId="450FA6B2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CE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3AC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A06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E9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1D6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07003070000140336-E0I5C6kgutMU20240315</w:t>
            </w:r>
          </w:p>
        </w:tc>
      </w:tr>
      <w:tr w:rsidR="007908BF" w:rsidRPr="007908BF" w14:paraId="18131AF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C4B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A5D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5C3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0F7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EF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07003070000139393-E0I5C6kguuTW20240315</w:t>
            </w:r>
          </w:p>
        </w:tc>
      </w:tr>
      <w:tr w:rsidR="007908BF" w:rsidRPr="007908BF" w14:paraId="638612A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D8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16:14:54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92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600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A7A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E4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07003070000139393-E0I5C6kguuTT20240315</w:t>
            </w:r>
          </w:p>
        </w:tc>
      </w:tr>
      <w:tr w:rsidR="007908BF" w:rsidRPr="007908BF" w14:paraId="008971E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387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A54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D7F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8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965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07003070000139393-E0I5C6kguuZy20240315</w:t>
            </w:r>
          </w:p>
        </w:tc>
      </w:tr>
      <w:tr w:rsidR="007908BF" w:rsidRPr="007908BF" w14:paraId="1998308A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87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39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AF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0C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713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07003070000139393-E0I5C6kguuZt20240315</w:t>
            </w:r>
          </w:p>
        </w:tc>
      </w:tr>
      <w:tr w:rsidR="007908BF" w:rsidRPr="007908BF" w14:paraId="51D0C90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EFE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6B1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68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854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7E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07003070000141006-E0I5C6kguv6W20240315</w:t>
            </w:r>
          </w:p>
        </w:tc>
      </w:tr>
      <w:tr w:rsidR="007908BF" w:rsidRPr="007908BF" w14:paraId="25D8E00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2D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EDF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5E2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57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99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07003070000141006-E0I5C6kguv6Y20240315</w:t>
            </w:r>
          </w:p>
        </w:tc>
      </w:tr>
      <w:tr w:rsidR="007908BF" w:rsidRPr="007908BF" w14:paraId="580F34D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D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16:15:45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DA7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02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7D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155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05003050000139907-E0I5C6kguvUU20240315</w:t>
            </w:r>
          </w:p>
        </w:tc>
      </w:tr>
      <w:tr w:rsidR="007908BF" w:rsidRPr="007908BF" w14:paraId="738AB22B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246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6C8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2A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B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D2E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05003050000139621-E0I5C6kguvtP20240315</w:t>
            </w:r>
          </w:p>
        </w:tc>
      </w:tr>
      <w:tr w:rsidR="007908BF" w:rsidRPr="007908BF" w14:paraId="7FFD22C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1C0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DF1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29F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63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117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05003050000140102-E0I5C6kguvtR20240315</w:t>
            </w:r>
          </w:p>
        </w:tc>
      </w:tr>
      <w:tr w:rsidR="007908BF" w:rsidRPr="007908BF" w14:paraId="3573668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F62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16:16:28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19F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17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378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41C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05003050000140772-E0I5C6kguwHT20240315</w:t>
            </w:r>
          </w:p>
        </w:tc>
      </w:tr>
      <w:tr w:rsidR="007908BF" w:rsidRPr="007908BF" w14:paraId="1125F97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61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3D3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41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A59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4C6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05003050000141622-E0I5C6kgv1la20240315</w:t>
            </w:r>
          </w:p>
        </w:tc>
      </w:tr>
      <w:tr w:rsidR="007908BF" w:rsidRPr="007908BF" w14:paraId="178B6F7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03B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62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DCB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0D2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85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07003070000142080-E0I5C6kgv2Zt20240315</w:t>
            </w:r>
          </w:p>
        </w:tc>
      </w:tr>
      <w:tr w:rsidR="007908BF" w:rsidRPr="007908BF" w14:paraId="30F2A12E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E2B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FA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8B3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95D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69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05003050000141622-E0I5C6kgv2Zp20240315</w:t>
            </w:r>
          </w:p>
        </w:tc>
      </w:tr>
      <w:tr w:rsidR="007908BF" w:rsidRPr="007908BF" w14:paraId="17092320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2B1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FE5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67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A0B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92A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05003050000142389-E0I5C6kgv2Zz20240315</w:t>
            </w:r>
          </w:p>
        </w:tc>
      </w:tr>
      <w:tr w:rsidR="007908BF" w:rsidRPr="007908BF" w14:paraId="77739DD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470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F7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49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680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F13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05003050000142984-E0I5C6kgv3h520240315</w:t>
            </w:r>
          </w:p>
        </w:tc>
      </w:tr>
      <w:tr w:rsidR="007908BF" w:rsidRPr="007908BF" w14:paraId="06B9229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63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23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BF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72F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69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05003050000142984-E0I5C6kgv3h720240315</w:t>
            </w:r>
          </w:p>
        </w:tc>
      </w:tr>
      <w:tr w:rsidR="007908BF" w:rsidRPr="007908BF" w14:paraId="6170CC3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908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DE1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F2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DF6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AC1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07003070000143442-E0I5C6kgv4Zs20240315</w:t>
            </w:r>
          </w:p>
        </w:tc>
      </w:tr>
      <w:tr w:rsidR="007908BF" w:rsidRPr="007908BF" w14:paraId="22D9BD7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30D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FC3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1F8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4B7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203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07003070000143442-E0I5C6kgv4Zu20240315</w:t>
            </w:r>
          </w:p>
        </w:tc>
      </w:tr>
      <w:tr w:rsidR="007908BF" w:rsidRPr="007908BF" w14:paraId="2FE4FA06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16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34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50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F3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D71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07003070000143442-E0I5C6kgv4Zw20240315</w:t>
            </w:r>
          </w:p>
        </w:tc>
      </w:tr>
      <w:tr w:rsidR="007908BF" w:rsidRPr="007908BF" w14:paraId="30F31B2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974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D27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D8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EBE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6B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07003070000143719-E0I5C6kgv5pw20240315</w:t>
            </w:r>
          </w:p>
        </w:tc>
      </w:tr>
      <w:tr w:rsidR="007908BF" w:rsidRPr="007908BF" w14:paraId="7988BC5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C57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45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618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A9F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5E9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07003070000143719-E0I5C6kgv5pu20240315</w:t>
            </w:r>
          </w:p>
        </w:tc>
      </w:tr>
      <w:tr w:rsidR="007908BF" w:rsidRPr="007908BF" w14:paraId="2D4EDDB8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E9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C45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E9C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F73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F24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07003070000141564-E0I5C6kgv6Xd20240315</w:t>
            </w:r>
          </w:p>
        </w:tc>
      </w:tr>
      <w:tr w:rsidR="007908BF" w:rsidRPr="007908BF" w14:paraId="2EAF05BC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B7B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744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CD8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E3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0E9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05003050000142689-E0I5C6kgv6qj20240315</w:t>
            </w:r>
          </w:p>
        </w:tc>
      </w:tr>
      <w:tr w:rsidR="007908BF" w:rsidRPr="007908BF" w14:paraId="11863AE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C45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ABD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7BC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246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DA8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05003050000142689-E0I5C6kgv6qm20240315</w:t>
            </w:r>
          </w:p>
        </w:tc>
      </w:tr>
      <w:tr w:rsidR="007908BF" w:rsidRPr="007908BF" w14:paraId="16FED9C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3E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14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4A2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AD7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7CA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07003070000141564-E0I5C6kgv6qf20240315</w:t>
            </w:r>
          </w:p>
        </w:tc>
      </w:tr>
      <w:tr w:rsidR="007908BF" w:rsidRPr="007908BF" w14:paraId="188E5D3D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69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B0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815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B0C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21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07003070000141564-E0I5C6kgv6qb20240315</w:t>
            </w:r>
          </w:p>
        </w:tc>
      </w:tr>
      <w:tr w:rsidR="007908BF" w:rsidRPr="007908BF" w14:paraId="1432608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AA8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CDD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9D6D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119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F559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05003050000141621-E0I5C6kgv6qh20240315</w:t>
            </w:r>
          </w:p>
        </w:tc>
      </w:tr>
      <w:tr w:rsidR="007908BF" w:rsidRPr="007908BF" w14:paraId="32C2DA79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E4F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16:26:03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EF3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FBA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E8C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A2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07003070000144327-E0I5C6kgv8oZ20240315</w:t>
            </w:r>
          </w:p>
        </w:tc>
      </w:tr>
      <w:tr w:rsidR="007908BF" w:rsidRPr="007908BF" w14:paraId="5175C02F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204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16:27:16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540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9E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DBD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2B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05003050000144080-E0I5C6kgvAX220240315</w:t>
            </w:r>
          </w:p>
        </w:tc>
      </w:tr>
      <w:tr w:rsidR="007908BF" w:rsidRPr="007908BF" w14:paraId="44B901D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B3FA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3CB0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EEA1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3CE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30E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07003070000145410-E0I5C6kgvC5Q20240315</w:t>
            </w:r>
          </w:p>
        </w:tc>
      </w:tr>
      <w:tr w:rsidR="007908BF" w:rsidRPr="007908BF" w14:paraId="6E2E7FF1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226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B02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58F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567E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EF0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05003050000145170-E0I5C6kgvC5U20240315</w:t>
            </w:r>
          </w:p>
        </w:tc>
      </w:tr>
      <w:tr w:rsidR="007908BF" w:rsidRPr="007908BF" w14:paraId="60A7F667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FA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770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789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ED9C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37A4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4A5F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05003050000145272-E0I5C6kgvCSV20240315</w:t>
            </w:r>
          </w:p>
        </w:tc>
      </w:tr>
      <w:tr w:rsidR="007908BF" w:rsidRPr="007908BF" w14:paraId="54A9E505" w14:textId="77777777" w:rsidTr="00810A64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A9BB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15-Mar-2024 16:28:55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3C62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4017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6695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2CC3" w14:textId="77777777" w:rsidR="007908BF" w:rsidRPr="007908BF" w:rsidRDefault="007908BF" w:rsidP="007908BF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7908BF">
              <w:rPr>
                <w:rFonts w:ascii="Arial" w:hAnsi="Arial" w:cs="Arial"/>
                <w:sz w:val="18"/>
                <w:szCs w:val="18"/>
                <w:lang w:eastAsia="en-GB"/>
              </w:rPr>
              <w:t>05003050000145272-E0I5C6kgvCSX20240315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3C139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4AFF" w14:textId="77777777" w:rsidR="003C1390" w:rsidRDefault="003C1390" w:rsidP="00F2487C">
      <w:r>
        <w:separator/>
      </w:r>
    </w:p>
  </w:endnote>
  <w:endnote w:type="continuationSeparator" w:id="0">
    <w:p w14:paraId="307DADF4" w14:textId="77777777" w:rsidR="003C1390" w:rsidRDefault="003C1390" w:rsidP="00F2487C">
      <w:r>
        <w:continuationSeparator/>
      </w:r>
    </w:p>
  </w:endnote>
  <w:endnote w:type="continuationNotice" w:id="1">
    <w:p w14:paraId="3BF3285F" w14:textId="77777777" w:rsidR="000D1345" w:rsidRDefault="000D13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B922C" w14:textId="77777777" w:rsidR="003C1390" w:rsidRDefault="003C1390" w:rsidP="00F2487C">
      <w:r>
        <w:separator/>
      </w:r>
    </w:p>
  </w:footnote>
  <w:footnote w:type="continuationSeparator" w:id="0">
    <w:p w14:paraId="634509AC" w14:textId="77777777" w:rsidR="003C1390" w:rsidRDefault="003C1390" w:rsidP="00F2487C">
      <w:r>
        <w:continuationSeparator/>
      </w:r>
    </w:p>
  </w:footnote>
  <w:footnote w:type="continuationNotice" w:id="1">
    <w:p w14:paraId="546F8AAD" w14:textId="77777777" w:rsidR="000D1345" w:rsidRDefault="000D13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D1345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E6BC2"/>
    <w:rsid w:val="001F4217"/>
    <w:rsid w:val="001F4DDA"/>
    <w:rsid w:val="001F63C4"/>
    <w:rsid w:val="00214CC5"/>
    <w:rsid w:val="00222F40"/>
    <w:rsid w:val="00241A61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34797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E7136"/>
    <w:rsid w:val="005E7E59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53B1"/>
    <w:rsid w:val="00747074"/>
    <w:rsid w:val="00751E21"/>
    <w:rsid w:val="00770307"/>
    <w:rsid w:val="007820F5"/>
    <w:rsid w:val="00787355"/>
    <w:rsid w:val="00787498"/>
    <w:rsid w:val="00790104"/>
    <w:rsid w:val="007908BF"/>
    <w:rsid w:val="007A227E"/>
    <w:rsid w:val="007A4920"/>
    <w:rsid w:val="007B02B3"/>
    <w:rsid w:val="007C325B"/>
    <w:rsid w:val="007F30AC"/>
    <w:rsid w:val="007F4BAD"/>
    <w:rsid w:val="00810A64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6607D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75121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85C1F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7908BF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1">
    <w:name w:val="xl71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2">
    <w:name w:val="xl72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3">
    <w:name w:val="xl73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790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TNME3MZR7UAA-2112375194-206742</_dlc_DocId>
    <_dlc_DocIdUrl xmlns="2dee1928-e90f-4e72-a1fb-0cdd402ef7fe">
      <Url>https://reedelsevier.sharepoint.com/sites/rehlondatp021/_layouts/15/DocIdRedir.aspx?ID=TNME3MZR7UAA-2112375194-206742</Url>
      <Description>TNME3MZR7UAA-2112375194-206742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Props1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7D7E5A-94AD-4BF3-82C1-0AC06294F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41</TotalTime>
  <Pages>3</Pages>
  <Words>7168</Words>
  <Characters>40864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71</cp:revision>
  <cp:lastPrinted>2016-11-21T15:24:00Z</cp:lastPrinted>
  <dcterms:created xsi:type="dcterms:W3CDTF">2018-05-03T15:58:00Z</dcterms:created>
  <dcterms:modified xsi:type="dcterms:W3CDTF">2024-03-15T17:21:00Z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MediaServiceImageTags">
    <vt:lpwstr/>
  </property>
  <property fmtid="{D5CDD505-2E9C-101B-9397-08002B2CF9AE}" pid="16" name="MSIP_Label_549ac42a-3eb4-4074-b885-aea26bd6241e_Enabled">
    <vt:lpwstr>true</vt:lpwstr>
  </property>
  <property fmtid="{D5CDD505-2E9C-101B-9397-08002B2CF9AE}" pid="17" name="MSIP_Label_549ac42a-3eb4-4074-b885-aea26bd6241e_SetDate">
    <vt:lpwstr>2024-02-15T16:34:13Z</vt:lpwstr>
  </property>
  <property fmtid="{D5CDD505-2E9C-101B-9397-08002B2CF9AE}" pid="18" name="MSIP_Label_549ac42a-3eb4-4074-b885-aea26bd6241e_Method">
    <vt:lpwstr>Standard</vt:lpwstr>
  </property>
  <property fmtid="{D5CDD505-2E9C-101B-9397-08002B2CF9AE}" pid="19" name="MSIP_Label_549ac42a-3eb4-4074-b885-aea26bd6241e_Name">
    <vt:lpwstr>General Business</vt:lpwstr>
  </property>
  <property fmtid="{D5CDD505-2E9C-101B-9397-08002B2CF9AE}" pid="20" name="MSIP_Label_549ac42a-3eb4-4074-b885-aea26bd6241e_SiteId">
    <vt:lpwstr>9274ee3f-9425-4109-a27f-9fb15c10675d</vt:lpwstr>
  </property>
  <property fmtid="{D5CDD505-2E9C-101B-9397-08002B2CF9AE}" pid="21" name="MSIP_Label_549ac42a-3eb4-4074-b885-aea26bd6241e_ActionId">
    <vt:lpwstr>1edece2d-4584-4d20-be96-5a751e9a2087</vt:lpwstr>
  </property>
  <property fmtid="{D5CDD505-2E9C-101B-9397-08002B2CF9AE}" pid="22" name="MSIP_Label_549ac42a-3eb4-4074-b885-aea26bd6241e_ContentBits">
    <vt:lpwstr>0</vt:lpwstr>
  </property>
  <property fmtid="{D5CDD505-2E9C-101B-9397-08002B2CF9AE}" pid="23" name="_dlc_DocIdItemGuid">
    <vt:lpwstr>ba741010-2252-4848-b0d4-1cc762041abd</vt:lpwstr>
  </property>
</Properties>
</file>