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4D74BF2C" w:rsidR="00D647F7" w:rsidRPr="00A50F83" w:rsidRDefault="00B86167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22</w:t>
      </w:r>
      <w:r w:rsidR="001E2F5B">
        <w:rPr>
          <w:sz w:val="22"/>
          <w:szCs w:val="22"/>
          <w:lang w:val="en"/>
        </w:rPr>
        <w:t xml:space="preserve"> </w:t>
      </w:r>
      <w:r>
        <w:rPr>
          <w:sz w:val="22"/>
          <w:szCs w:val="22"/>
          <w:lang w:val="en"/>
        </w:rPr>
        <w:t>March</w:t>
      </w:r>
      <w:r w:rsidR="009233ED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39603A">
        <w:rPr>
          <w:sz w:val="22"/>
          <w:szCs w:val="22"/>
          <w:lang w:val="en"/>
        </w:rPr>
        <w:t>4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4BF383AF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B86167" w:rsidRPr="00B86167">
        <w:rPr>
          <w:sz w:val="22"/>
          <w:szCs w:val="22"/>
          <w:lang w:val="en"/>
        </w:rPr>
        <w:t>153,000</w:t>
      </w:r>
      <w:r w:rsidR="00B86167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A460BF" w:rsidRPr="00A460BF">
        <w:rPr>
          <w:sz w:val="22"/>
          <w:szCs w:val="22"/>
          <w:lang w:val="en"/>
        </w:rPr>
        <w:t>28,300,607</w:t>
      </w:r>
      <w:r w:rsidR="00A460BF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A460BF" w:rsidRPr="00A460BF">
        <w:rPr>
          <w:sz w:val="22"/>
          <w:szCs w:val="22"/>
          <w:lang w:val="en"/>
        </w:rPr>
        <w:t>1,879,919,081</w:t>
      </w:r>
      <w:r w:rsidR="00A460BF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1C1771">
        <w:rPr>
          <w:sz w:val="22"/>
          <w:szCs w:val="22"/>
          <w:lang w:val="en"/>
        </w:rPr>
        <w:t>2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1C1771">
        <w:rPr>
          <w:sz w:val="22"/>
          <w:szCs w:val="22"/>
          <w:lang w:val="en"/>
        </w:rPr>
        <w:t>4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B45F0D" w:rsidRPr="00B45F0D">
        <w:rPr>
          <w:sz w:val="22"/>
          <w:szCs w:val="22"/>
          <w:lang w:val="en"/>
        </w:rPr>
        <w:t>8,588,414</w:t>
      </w:r>
      <w:r w:rsidR="00B45F0D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6D2C66A9" w:rsidR="003E0113" w:rsidRPr="00A50F83" w:rsidRDefault="00B86167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22 March 2024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49541604" w:rsidR="003E0113" w:rsidRPr="00A50F83" w:rsidRDefault="00B86167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B86167">
              <w:rPr>
                <w:rFonts w:ascii="Arial" w:hAnsi="Arial" w:cs="Arial"/>
                <w:sz w:val="22"/>
                <w:szCs w:val="22"/>
              </w:rPr>
              <w:t>153,000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5B4BCADD" w:rsidR="003258FF" w:rsidRPr="00A50F83" w:rsidRDefault="00FE4A59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FE4A59">
              <w:rPr>
                <w:rFonts w:ascii="Arial" w:hAnsi="Arial" w:cs="Arial"/>
                <w:sz w:val="22"/>
                <w:szCs w:val="22"/>
                <w:lang w:val="en"/>
              </w:rPr>
              <w:t>3472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591F6558" w:rsidR="003258FF" w:rsidRPr="003258FF" w:rsidRDefault="00FE4A59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FE4A59">
              <w:rPr>
                <w:rFonts w:ascii="Arial" w:hAnsi="Arial" w:cs="Arial"/>
                <w:sz w:val="22"/>
                <w:szCs w:val="22"/>
                <w:lang w:val="en"/>
              </w:rPr>
              <w:t>3437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5B69154E" w:rsidR="003E0113" w:rsidRPr="00A50F83" w:rsidRDefault="00806882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806882">
              <w:rPr>
                <w:rFonts w:ascii="Arial" w:hAnsi="Arial" w:cs="Arial"/>
                <w:sz w:val="22"/>
                <w:szCs w:val="22"/>
              </w:rPr>
              <w:t>3455.2770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2263"/>
        <w:gridCol w:w="867"/>
        <w:gridCol w:w="1067"/>
        <w:gridCol w:w="947"/>
        <w:gridCol w:w="4349"/>
      </w:tblGrid>
      <w:tr w:rsidR="000534B5" w:rsidRPr="0098202A" w14:paraId="09C2E8FF" w14:textId="77777777" w:rsidTr="000534B5">
        <w:trPr>
          <w:trHeight w:val="26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6DA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227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3E4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AD6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A46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98202A" w:rsidRPr="0098202A" w14:paraId="72C457B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244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08:02:02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8C2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C8E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3471.0000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AE8A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401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07003070000003175-E0IAGp8BQ7IO20240322</w:t>
            </w:r>
          </w:p>
        </w:tc>
      </w:tr>
      <w:tr w:rsidR="0098202A" w:rsidRPr="0098202A" w14:paraId="1348671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4CA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08:02:02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D91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392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69A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DEA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05003050000003161-E0IAGp8BQ7Jd20240322</w:t>
            </w:r>
          </w:p>
        </w:tc>
      </w:tr>
      <w:tr w:rsidR="0098202A" w:rsidRPr="0098202A" w14:paraId="700E940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911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08:02:02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D2C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272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3471.0000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ED4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518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07003070000003175-E0IAGp8BQ7II20240322</w:t>
            </w:r>
          </w:p>
        </w:tc>
      </w:tr>
      <w:tr w:rsidR="0098202A" w:rsidRPr="0098202A" w14:paraId="494E3D4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E74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08:02:42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805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F18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3472.0000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E8E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0C1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07003070000003413-E0IAGp8BQ9bp20240322</w:t>
            </w:r>
          </w:p>
        </w:tc>
      </w:tr>
      <w:tr w:rsidR="0098202A" w:rsidRPr="0098202A" w14:paraId="6278F8C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706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08:03:51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442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833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3470.0000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39F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6FC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05003050000003389-E0IAGp8BQAzF20240322</w:t>
            </w:r>
          </w:p>
        </w:tc>
      </w:tr>
      <w:tr w:rsidR="0098202A" w:rsidRPr="0098202A" w14:paraId="2FFBD82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5E2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08:04:09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142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14C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C12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CB1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07003070000003414-E0IAGp8BQBb420240322</w:t>
            </w:r>
          </w:p>
        </w:tc>
      </w:tr>
      <w:tr w:rsidR="0098202A" w:rsidRPr="0098202A" w14:paraId="701AA69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0D2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08:04:38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8C1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5E2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7AB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D76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05003050000003736-E0IAGp8BQC8J20240322</w:t>
            </w:r>
          </w:p>
        </w:tc>
      </w:tr>
      <w:tr w:rsidR="0098202A" w:rsidRPr="0098202A" w14:paraId="438392C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F73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08:05:00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100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E43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AA0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DA8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05003050000003709-E0IAGp8BQCoG20240322</w:t>
            </w:r>
          </w:p>
        </w:tc>
      </w:tr>
      <w:tr w:rsidR="0098202A" w:rsidRPr="0098202A" w14:paraId="59E3210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D4A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08:05:00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AD2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069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A82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412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07003070000003765-E0IAGp8BQClS20240322</w:t>
            </w:r>
          </w:p>
        </w:tc>
      </w:tr>
      <w:tr w:rsidR="0098202A" w:rsidRPr="0098202A" w14:paraId="16CE908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E0C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08:05:00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169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FA3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F0A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835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07003070000003765-E0IAGp8BQClQ20240322</w:t>
            </w:r>
          </w:p>
        </w:tc>
      </w:tr>
      <w:tr w:rsidR="0098202A" w:rsidRPr="0098202A" w14:paraId="2431630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32F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08:05:00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EBA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57C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CFE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A90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05003050000003709-E0IAGp8BQCoI20240322</w:t>
            </w:r>
          </w:p>
        </w:tc>
      </w:tr>
      <w:tr w:rsidR="0098202A" w:rsidRPr="0098202A" w14:paraId="7A56EBB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F17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08:06:03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279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938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14D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F09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07003070000004120-E0IAGp8BQEru20240322</w:t>
            </w:r>
          </w:p>
        </w:tc>
      </w:tr>
      <w:tr w:rsidR="0098202A" w:rsidRPr="0098202A" w14:paraId="3423442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502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08:07:40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E5A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DAE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1E4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200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07003070000004495-E0IAGp8BQHXM20240322</w:t>
            </w:r>
          </w:p>
        </w:tc>
      </w:tr>
      <w:tr w:rsidR="0098202A" w:rsidRPr="0098202A" w14:paraId="0D9D0F0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47B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22-Mar-2024 08:10:16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26D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FD1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6C5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57C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05003050000004995-E0IAGp8BQNAG20240322</w:t>
            </w:r>
          </w:p>
        </w:tc>
      </w:tr>
      <w:tr w:rsidR="0098202A" w:rsidRPr="0098202A" w14:paraId="1C69C12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6FA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08:10:16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B5F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52B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1BA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1E0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05003050000004782-E0IAGp8BQNBb20240322</w:t>
            </w:r>
          </w:p>
        </w:tc>
      </w:tr>
      <w:tr w:rsidR="0098202A" w:rsidRPr="0098202A" w14:paraId="10F906A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70A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08:10:16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543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CB1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675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FC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05003050000004782-E0IAGp8BQNBg20240322</w:t>
            </w:r>
          </w:p>
        </w:tc>
      </w:tr>
      <w:tr w:rsidR="0098202A" w:rsidRPr="0098202A" w14:paraId="15CF1A3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DCF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08:10:31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A586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813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FE1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5DE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05003050000004474-E0IAGp8BQNki20240322</w:t>
            </w:r>
          </w:p>
        </w:tc>
      </w:tr>
      <w:tr w:rsidR="0098202A" w:rsidRPr="0098202A" w14:paraId="5B993B6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ECD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08:11:52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FDE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3BD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A3E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D31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05003050000005273-E0IAGp8BQREF20240322</w:t>
            </w:r>
          </w:p>
        </w:tc>
      </w:tr>
      <w:tr w:rsidR="0098202A" w:rsidRPr="0098202A" w14:paraId="015B435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9A2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08:11:52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3EB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875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F4A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F25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05003050000005273-E0IAGp8BQREH20240322</w:t>
            </w:r>
          </w:p>
        </w:tc>
      </w:tr>
      <w:tr w:rsidR="0098202A" w:rsidRPr="0098202A" w14:paraId="2999128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F4A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08:12:43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AB6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294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7A5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798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05003050000005643-E0IAGp8BQTA220240322</w:t>
            </w:r>
          </w:p>
        </w:tc>
      </w:tr>
      <w:tr w:rsidR="0098202A" w:rsidRPr="0098202A" w14:paraId="11FB7AF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ABF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08:12:43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1F2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894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997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768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05003050000005643-E0IAGp8BQT9e20240322</w:t>
            </w:r>
          </w:p>
        </w:tc>
      </w:tr>
      <w:tr w:rsidR="0098202A" w:rsidRPr="0098202A" w14:paraId="04485C2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AEF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08:13:21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23A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E44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5D3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117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05003050000005709-E0IAGp8BQUbi20240322</w:t>
            </w:r>
          </w:p>
        </w:tc>
      </w:tr>
      <w:tr w:rsidR="0098202A" w:rsidRPr="0098202A" w14:paraId="3ECD57D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F33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08:14:20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882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027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F91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70A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07003070000006079-E0IAGp8BQWrv20240322</w:t>
            </w:r>
          </w:p>
        </w:tc>
      </w:tr>
      <w:tr w:rsidR="0098202A" w:rsidRPr="0098202A" w14:paraId="0592502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7EA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08:15:32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479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C4D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93E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A01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05003050000006274-E0IAGp8BQZ8a20240322</w:t>
            </w:r>
          </w:p>
        </w:tc>
      </w:tr>
      <w:tr w:rsidR="0098202A" w:rsidRPr="0098202A" w14:paraId="6CB17F5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7C3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08:15:51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B70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3CB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1D8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184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07003070000006135-E0IAGp8BQZht20240322</w:t>
            </w:r>
          </w:p>
        </w:tc>
      </w:tr>
      <w:tr w:rsidR="0098202A" w:rsidRPr="0098202A" w14:paraId="622F7BF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DA4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08:15:51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47A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DF1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CCB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CA3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05003050000006091-E0IAGp8BQZhv20240322</w:t>
            </w:r>
          </w:p>
        </w:tc>
      </w:tr>
      <w:tr w:rsidR="0098202A" w:rsidRPr="0098202A" w14:paraId="572D9C1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9B3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08:15:51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3B9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C29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A6E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68A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05003050000006090-E0IAGp8BQZhr20240322</w:t>
            </w:r>
          </w:p>
        </w:tc>
      </w:tr>
      <w:tr w:rsidR="0098202A" w:rsidRPr="0098202A" w14:paraId="64B385F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2A7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08:16:58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0AF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7E5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D7C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E26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07003070000006614-E0IAGp8BQcO220240322</w:t>
            </w:r>
          </w:p>
        </w:tc>
      </w:tr>
      <w:tr w:rsidR="0098202A" w:rsidRPr="0098202A" w14:paraId="05CEE13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90C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08:16:58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B91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C9C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696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52C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05003050000006361-E0IAGp8BQcPf20240322</w:t>
            </w:r>
          </w:p>
        </w:tc>
      </w:tr>
      <w:tr w:rsidR="0098202A" w:rsidRPr="0098202A" w14:paraId="060F6EC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6F3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08:17:40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7D5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CC2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607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979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05003050000006765-E0IAGp8BQdoc20240322</w:t>
            </w:r>
          </w:p>
        </w:tc>
      </w:tr>
      <w:tr w:rsidR="0098202A" w:rsidRPr="0098202A" w14:paraId="7B445E3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2DE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08:17:40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36C9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672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0BE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44F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05003050000006765-E0IAGp8BQdoa20240322</w:t>
            </w:r>
          </w:p>
        </w:tc>
      </w:tr>
      <w:tr w:rsidR="0098202A" w:rsidRPr="0098202A" w14:paraId="14C08D1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584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4B7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686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070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3A7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07003070000006615-E0IAGp8BQdqZ20240322</w:t>
            </w:r>
          </w:p>
        </w:tc>
      </w:tr>
      <w:tr w:rsidR="0098202A" w:rsidRPr="0098202A" w14:paraId="4B9D97D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0BAF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08:19:18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5DE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A43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525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899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07003070000006962-E0IAGp8BQh2K20240322</w:t>
            </w:r>
          </w:p>
        </w:tc>
      </w:tr>
      <w:tr w:rsidR="0098202A" w:rsidRPr="0098202A" w14:paraId="7B5DD28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E04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08:19:51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E15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F4F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753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450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05003050000007088-E0IAGp8BQhyS20240322</w:t>
            </w:r>
          </w:p>
        </w:tc>
      </w:tr>
      <w:tr w:rsidR="0098202A" w:rsidRPr="0098202A" w14:paraId="31892BF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21F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08:22:16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051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E17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DFE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B84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07003070000007523-E0IAGp8BQm3Z20240322</w:t>
            </w:r>
          </w:p>
        </w:tc>
      </w:tr>
      <w:tr w:rsidR="0098202A" w:rsidRPr="0098202A" w14:paraId="5F34FF6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C16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08:22:17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67D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471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84A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4DE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07003070000007383-E0IAGp8BQm5620240322</w:t>
            </w:r>
          </w:p>
        </w:tc>
      </w:tr>
      <w:tr w:rsidR="0098202A" w:rsidRPr="0098202A" w14:paraId="22D4C13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77D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08:22:17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7A9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FC9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8DC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635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07003070000007383-E0IAGp8BQm5420240322</w:t>
            </w:r>
          </w:p>
        </w:tc>
      </w:tr>
      <w:tr w:rsidR="0098202A" w:rsidRPr="0098202A" w14:paraId="4636F9B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1E7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08:25:13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DAB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C6D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2BE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0CA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05003050000007956-E0IAGp8BQpNK20240322</w:t>
            </w:r>
          </w:p>
        </w:tc>
      </w:tr>
      <w:tr w:rsidR="0098202A" w:rsidRPr="0098202A" w14:paraId="1B7DD6F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325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08:26:25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76D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0A2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418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5C1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07003070000008162-E0IAGp8BQrM220240322</w:t>
            </w:r>
          </w:p>
        </w:tc>
      </w:tr>
      <w:tr w:rsidR="0098202A" w:rsidRPr="0098202A" w14:paraId="30EB23F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D90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08:26:25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D17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B05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072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F4D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07003070000008162-E0IAGp8BQrLx20240322</w:t>
            </w:r>
          </w:p>
        </w:tc>
      </w:tr>
      <w:tr w:rsidR="0098202A" w:rsidRPr="0098202A" w14:paraId="504B4F9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98B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08:28:22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496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C2F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38F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C8B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07003070000008309-E0IAGp8BQu9Z20240322</w:t>
            </w:r>
          </w:p>
        </w:tc>
      </w:tr>
      <w:tr w:rsidR="0098202A" w:rsidRPr="0098202A" w14:paraId="015EE13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635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08:30:58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20D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732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65D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E60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8CD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07003070000008802-E0IAGp8BQydv20240322</w:t>
            </w:r>
          </w:p>
        </w:tc>
      </w:tr>
      <w:tr w:rsidR="0098202A" w:rsidRPr="0098202A" w14:paraId="64A2D1D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849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08:31:00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B87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BA5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26A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063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07003070000008825-E0IAGp8BQylP20240322</w:t>
            </w:r>
          </w:p>
        </w:tc>
      </w:tr>
      <w:tr w:rsidR="0098202A" w:rsidRPr="0098202A" w14:paraId="051F8AA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A32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08:31:00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1A0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AED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7DF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3D3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07003070000008825-E0IAGp8BQylJ20240322</w:t>
            </w:r>
          </w:p>
        </w:tc>
      </w:tr>
      <w:tr w:rsidR="0098202A" w:rsidRPr="0098202A" w14:paraId="78C8275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10B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08:31:00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2E5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162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5EA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811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07003070000008825-E0IAGp8BQylL20240322</w:t>
            </w:r>
          </w:p>
        </w:tc>
      </w:tr>
      <w:tr w:rsidR="0098202A" w:rsidRPr="0098202A" w14:paraId="596BC1C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581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08:31:00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77F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246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702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697D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07003070000008825-E0IAGp8BQylN20240322</w:t>
            </w:r>
          </w:p>
        </w:tc>
      </w:tr>
      <w:tr w:rsidR="0098202A" w:rsidRPr="0098202A" w14:paraId="1AEB731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1C1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08:32:40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FFD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778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89B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7EF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07003070000009111-E0IAGp8BR27E20240322</w:t>
            </w:r>
          </w:p>
        </w:tc>
      </w:tr>
      <w:tr w:rsidR="0098202A" w:rsidRPr="0098202A" w14:paraId="365C790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F74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08:33:36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CC5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819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897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C37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07003070000009195-E0IAGp8BR3qo20240322</w:t>
            </w:r>
          </w:p>
        </w:tc>
      </w:tr>
      <w:tr w:rsidR="0098202A" w:rsidRPr="0098202A" w14:paraId="4770680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08C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08:33:36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01E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D09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EF6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A95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07003070000009195-E0IAGp8BR3qm20240322</w:t>
            </w:r>
          </w:p>
        </w:tc>
      </w:tr>
      <w:tr w:rsidR="0098202A" w:rsidRPr="0098202A" w14:paraId="3835ACD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F26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08:36:15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C1D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668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ABA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FDC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07003070000009577-E0IAGp8BR7wr20240322</w:t>
            </w:r>
          </w:p>
        </w:tc>
      </w:tr>
      <w:tr w:rsidR="0098202A" w:rsidRPr="0098202A" w14:paraId="2902A9F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1BE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08:36:16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798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80C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A17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356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07003070000009410-E0IAGp8BR7yc20240322</w:t>
            </w:r>
          </w:p>
        </w:tc>
      </w:tr>
      <w:tr w:rsidR="0098202A" w:rsidRPr="0098202A" w14:paraId="08FBAA0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C0F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08:36:16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CC7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04A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99A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F98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07003070000009410-E0IAGp8BR7ye20240322</w:t>
            </w:r>
          </w:p>
        </w:tc>
      </w:tr>
      <w:tr w:rsidR="0098202A" w:rsidRPr="0098202A" w14:paraId="689B219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9D4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08:37:48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1C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E40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B78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B21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05003050000009960-E0IAGp8BRARg20240322</w:t>
            </w:r>
          </w:p>
        </w:tc>
      </w:tr>
      <w:tr w:rsidR="0098202A" w:rsidRPr="0098202A" w14:paraId="592CB69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02F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08:37:48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42D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7FF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863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CBF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05003050000009960-E0IAGp8BRARk20240322</w:t>
            </w:r>
          </w:p>
        </w:tc>
      </w:tr>
      <w:tr w:rsidR="0098202A" w:rsidRPr="0098202A" w14:paraId="2D3F380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F7E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08:37:48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31F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95A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78C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DC0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05003050000009960-E0IAGp8BRARi20240322</w:t>
            </w:r>
          </w:p>
        </w:tc>
      </w:tr>
      <w:tr w:rsidR="0098202A" w:rsidRPr="0098202A" w14:paraId="293622B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55C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08:38:41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DEE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EFD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3471.0000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829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BD98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05003050000010070-E0IAGp8BRBqx20240322</w:t>
            </w:r>
          </w:p>
        </w:tc>
      </w:tr>
      <w:tr w:rsidR="0098202A" w:rsidRPr="0098202A" w14:paraId="11D9442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58D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08:38:52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F6D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5B9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8BC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999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07003070000009959-E0IAGp8BRC0020240322</w:t>
            </w:r>
          </w:p>
        </w:tc>
      </w:tr>
      <w:tr w:rsidR="0098202A" w:rsidRPr="0098202A" w14:paraId="4923D66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3CE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08:40:14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397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6CD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4F4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127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05003050000010220-E0IAGp8BRDo120240322</w:t>
            </w:r>
          </w:p>
        </w:tc>
      </w:tr>
      <w:tr w:rsidR="0098202A" w:rsidRPr="0098202A" w14:paraId="1680CF9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A9A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08:40:43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486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52D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B72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441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07003070000010022-E0IAGp8BREZI20240322</w:t>
            </w:r>
          </w:p>
        </w:tc>
      </w:tr>
      <w:tr w:rsidR="0098202A" w:rsidRPr="0098202A" w14:paraId="18F388E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C3C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22-Mar-2024 08:40:44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2B1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F8F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970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3D0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05003050000010221-E0IAGp8BREdq20240322</w:t>
            </w:r>
          </w:p>
        </w:tc>
      </w:tr>
      <w:tr w:rsidR="0098202A" w:rsidRPr="0098202A" w14:paraId="7B92D39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3C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08:41:05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811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BC8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305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09A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05003050000010309-E0IAGp8BRF8N20240322</w:t>
            </w:r>
          </w:p>
        </w:tc>
      </w:tr>
      <w:tr w:rsidR="0098202A" w:rsidRPr="0098202A" w14:paraId="7408D01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317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08:41:35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DA0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2E0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F3E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963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07003070000010190-E0IAGp8BRFrR20240322</w:t>
            </w:r>
          </w:p>
        </w:tc>
      </w:tr>
      <w:tr w:rsidR="0098202A" w:rsidRPr="0098202A" w14:paraId="358E41E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C65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08:43:13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07B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F67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A23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35A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07003070000010402-E0IAGp8BRI7k20240322</w:t>
            </w:r>
          </w:p>
        </w:tc>
      </w:tr>
      <w:tr w:rsidR="0098202A" w:rsidRPr="0098202A" w14:paraId="08B400E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CBC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08:44:03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8C3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961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92B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919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05003050000010520-E0IAGp8BRJ7j20240322</w:t>
            </w:r>
          </w:p>
        </w:tc>
      </w:tr>
      <w:tr w:rsidR="0098202A" w:rsidRPr="0098202A" w14:paraId="706DAE9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D29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08:45:42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026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21D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97E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991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07003070000010730-E0IAGp8BRLhC20240322</w:t>
            </w:r>
          </w:p>
        </w:tc>
      </w:tr>
      <w:tr w:rsidR="0098202A" w:rsidRPr="0098202A" w14:paraId="1FF7A90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C42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08:46:01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130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189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D27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CE6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07003070000010776-E0IAGp8BRMEn20240322</w:t>
            </w:r>
          </w:p>
        </w:tc>
      </w:tr>
      <w:tr w:rsidR="0098202A" w:rsidRPr="0098202A" w14:paraId="5D58A64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1BB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08:46:01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368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933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969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555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07003070000010776-E0IAGp8BRMEl20240322</w:t>
            </w:r>
          </w:p>
        </w:tc>
      </w:tr>
      <w:tr w:rsidR="0098202A" w:rsidRPr="0098202A" w14:paraId="38CE1D9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1F4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08:46:24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C7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A70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6680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9BC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07003070000010740-E0IAGp8BRMs220240322</w:t>
            </w:r>
          </w:p>
        </w:tc>
      </w:tr>
      <w:tr w:rsidR="0098202A" w:rsidRPr="0098202A" w14:paraId="460FA5D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377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08:46:24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B5E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4BB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555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992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07003070000010715-E0IAGp8BRMqp20240322</w:t>
            </w:r>
          </w:p>
        </w:tc>
      </w:tr>
      <w:tr w:rsidR="0098202A" w:rsidRPr="0098202A" w14:paraId="00AD51A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DF9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08:49:15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23A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C2C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770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2C5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07003070000011117-E0IAGp8BRQmY20240322</w:t>
            </w:r>
          </w:p>
        </w:tc>
      </w:tr>
      <w:tr w:rsidR="0098202A" w:rsidRPr="0098202A" w14:paraId="5B2247F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A4F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08:49:53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88C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295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F33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E53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07003070000011185-E0IAGp8BRRtu20240322</w:t>
            </w:r>
          </w:p>
        </w:tc>
      </w:tr>
      <w:tr w:rsidR="0098202A" w:rsidRPr="0098202A" w14:paraId="5D5792A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199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08:49:53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317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7A1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D39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7FD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07003070000011185-E0IAGp8BRRts20240322</w:t>
            </w:r>
          </w:p>
        </w:tc>
      </w:tr>
      <w:tr w:rsidR="0098202A" w:rsidRPr="0098202A" w14:paraId="05495AE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F7F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08:49:53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FDD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D15C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F94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53B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07003070000011185-E0IAGp8BRRtw20240322</w:t>
            </w:r>
          </w:p>
        </w:tc>
      </w:tr>
      <w:tr w:rsidR="0098202A" w:rsidRPr="0098202A" w14:paraId="3E5A7F0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BA5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08:50:41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8F8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E12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43B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223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05003050000011239-E0IAGp8BRTJY20240322</w:t>
            </w:r>
          </w:p>
        </w:tc>
      </w:tr>
      <w:tr w:rsidR="0098202A" w:rsidRPr="0098202A" w14:paraId="5F60B0B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664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08:51:05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25E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2D3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75F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974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05003050000011452-E0IAGp8BRU9u20240322</w:t>
            </w:r>
          </w:p>
        </w:tc>
      </w:tr>
      <w:tr w:rsidR="0098202A" w:rsidRPr="0098202A" w14:paraId="47DC35E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525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08:51:07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C91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705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870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49A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05003050000011452-E0IAGp8BRUEo20240322</w:t>
            </w:r>
          </w:p>
        </w:tc>
      </w:tr>
      <w:tr w:rsidR="0098202A" w:rsidRPr="0098202A" w14:paraId="4AE3FB5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B00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08:51:57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916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D66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448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70C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05003050000011452-E0IAGp8BRV1520240322</w:t>
            </w:r>
          </w:p>
        </w:tc>
      </w:tr>
      <w:tr w:rsidR="0098202A" w:rsidRPr="0098202A" w14:paraId="10C6ABC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ED0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08:52:42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C7D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6A5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E45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D6E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07003070000011538-E0IAGp8BRWBG20240322</w:t>
            </w:r>
          </w:p>
        </w:tc>
      </w:tr>
      <w:tr w:rsidR="0098202A" w:rsidRPr="0098202A" w14:paraId="1D501B7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797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08:53:26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75F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47B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464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D34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05003050000011720-E0IAGp8BRXQB20240322</w:t>
            </w:r>
          </w:p>
        </w:tc>
      </w:tr>
      <w:tr w:rsidR="0098202A" w:rsidRPr="0098202A" w14:paraId="16D0D97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563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08:53:26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0F0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C52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161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E91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05003050000011700-E0IAGp8BRXR920240322</w:t>
            </w:r>
          </w:p>
        </w:tc>
      </w:tr>
      <w:tr w:rsidR="0098202A" w:rsidRPr="0098202A" w14:paraId="687B452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A5D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08:53:26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B7C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B14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A68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1EF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05003050000011701-E0IAGp8BRXRD20240322</w:t>
            </w:r>
          </w:p>
        </w:tc>
      </w:tr>
      <w:tr w:rsidR="0098202A" w:rsidRPr="0098202A" w14:paraId="4BEB7D0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43E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08:53:26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16F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976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776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540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07003070000011574-E0IAGp8BRXRB20240322</w:t>
            </w:r>
          </w:p>
        </w:tc>
      </w:tr>
      <w:tr w:rsidR="0098202A" w:rsidRPr="0098202A" w14:paraId="687C025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9CF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08:55:07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08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5D2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65B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723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07003070000011798-E0IAGp8BRa5b20240322</w:t>
            </w:r>
          </w:p>
        </w:tc>
      </w:tr>
      <w:tr w:rsidR="0098202A" w:rsidRPr="0098202A" w14:paraId="02AF8F0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A2F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08:56:02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ECB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EBC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C27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CC9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05003050000012122-E0IAGp8BRbHr20240322</w:t>
            </w:r>
          </w:p>
        </w:tc>
      </w:tr>
      <w:tr w:rsidR="0098202A" w:rsidRPr="0098202A" w14:paraId="1E432E5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A37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08:56:02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B36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DA8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F0D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787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05003050000012122-E0IAGp8BRbHp20240322</w:t>
            </w:r>
          </w:p>
        </w:tc>
      </w:tr>
      <w:tr w:rsidR="0098202A" w:rsidRPr="0098202A" w14:paraId="424AB9F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B9E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08:57:01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241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4C0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F2C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794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05003050000012229-E0IAGp8BRcfw20240322</w:t>
            </w:r>
          </w:p>
        </w:tc>
      </w:tr>
      <w:tr w:rsidR="0098202A" w:rsidRPr="0098202A" w14:paraId="7D906D1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076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08:57:01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EFF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49C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FA3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DBE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05003050000012229-E0IAGp8BRcfy20240322</w:t>
            </w:r>
          </w:p>
        </w:tc>
      </w:tr>
      <w:tr w:rsidR="0098202A" w:rsidRPr="0098202A" w14:paraId="519DE04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A17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08:58:05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1BD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E25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132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BC4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05003050000012292-E0IAGp8BReKG20240322</w:t>
            </w:r>
          </w:p>
        </w:tc>
      </w:tr>
      <w:tr w:rsidR="0098202A" w:rsidRPr="0098202A" w14:paraId="6B93D77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5C9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08:59:00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C67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DDD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D74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910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05003050000011908-E0IAGp8BRfM020240322</w:t>
            </w:r>
          </w:p>
        </w:tc>
      </w:tr>
      <w:tr w:rsidR="0098202A" w:rsidRPr="0098202A" w14:paraId="3A769F8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D2B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09:00:21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B47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ED2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C68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1EE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07003070000012396-E0IAGp8BRgjd20240322</w:t>
            </w:r>
          </w:p>
        </w:tc>
      </w:tr>
      <w:tr w:rsidR="0098202A" w:rsidRPr="0098202A" w14:paraId="51B62A5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C1E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6A9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50F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B2C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513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05003050000012768-E0IAGp8BRhJS20240322</w:t>
            </w:r>
          </w:p>
        </w:tc>
      </w:tr>
      <w:tr w:rsidR="0098202A" w:rsidRPr="0098202A" w14:paraId="099FB5F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004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983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F39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A24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77C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05003050000012768-E0IAGp8BRhJQ20240322</w:t>
            </w:r>
          </w:p>
        </w:tc>
      </w:tr>
      <w:tr w:rsidR="0098202A" w:rsidRPr="0098202A" w14:paraId="47DA057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03C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63E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456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218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698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05003050000012768-E0IAGp8BRhJY20240322</w:t>
            </w:r>
          </w:p>
        </w:tc>
      </w:tr>
      <w:tr w:rsidR="0098202A" w:rsidRPr="0098202A" w14:paraId="24B6B2F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656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B24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23E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43C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9C0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05003050000012768-E0IAGp8BRhJW20240322</w:t>
            </w:r>
          </w:p>
        </w:tc>
      </w:tr>
      <w:tr w:rsidR="0098202A" w:rsidRPr="0098202A" w14:paraId="5009E10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F30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3C44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EFB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344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01E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05003050000012768-E0IAGp8BRhJU20240322</w:t>
            </w:r>
          </w:p>
        </w:tc>
      </w:tr>
      <w:tr w:rsidR="0098202A" w:rsidRPr="0098202A" w14:paraId="73BB888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52F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09:02:30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A94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54A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079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414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07003070000012354-E0IAGp8BRj2520240322</w:t>
            </w:r>
          </w:p>
        </w:tc>
      </w:tr>
      <w:tr w:rsidR="0098202A" w:rsidRPr="0098202A" w14:paraId="0742FF5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46C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09:03:20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593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AF3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536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82E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05003050000013069-E0IAGp8BRkJ220240322</w:t>
            </w:r>
          </w:p>
        </w:tc>
      </w:tr>
      <w:tr w:rsidR="0098202A" w:rsidRPr="0098202A" w14:paraId="13A7D48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051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09:03:46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7A8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519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628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B56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07003070000012959-E0IAGp8BRkxm20240322</w:t>
            </w:r>
          </w:p>
        </w:tc>
      </w:tr>
      <w:tr w:rsidR="0098202A" w:rsidRPr="0098202A" w14:paraId="3DBFF08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2E4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09:04:22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73B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50F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599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AB2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05003050000013398-E0IAGp8BRllQ20240322</w:t>
            </w:r>
          </w:p>
        </w:tc>
      </w:tr>
      <w:tr w:rsidR="0098202A" w:rsidRPr="0098202A" w14:paraId="1CAD229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0ED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09:04:22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E10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412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41D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E83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05003050000013398-E0IAGp8BRllS20240322</w:t>
            </w:r>
          </w:p>
        </w:tc>
      </w:tr>
      <w:tr w:rsidR="0098202A" w:rsidRPr="0098202A" w14:paraId="3647D53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9CD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09:06:10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DC9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69B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872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244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07003070000013333-E0IAGp8BRoOe20240322</w:t>
            </w:r>
          </w:p>
        </w:tc>
      </w:tr>
      <w:tr w:rsidR="0098202A" w:rsidRPr="0098202A" w14:paraId="786A26E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6AC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09:08:48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340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B5F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4CC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625F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05003050000013970-E0IAGp8BRsf420240322</w:t>
            </w:r>
          </w:p>
        </w:tc>
      </w:tr>
      <w:tr w:rsidR="0098202A" w:rsidRPr="0098202A" w14:paraId="1A24730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470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09:09:35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D2F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945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7BD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9D5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07003070000013942-E0IAGp8BRteB20240322</w:t>
            </w:r>
          </w:p>
        </w:tc>
      </w:tr>
      <w:tr w:rsidR="0098202A" w:rsidRPr="0098202A" w14:paraId="163FD4C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3AD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09:09:35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400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95F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287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F68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07003070000013942-E0IAGp8BRte920240322</w:t>
            </w:r>
          </w:p>
        </w:tc>
      </w:tr>
      <w:tr w:rsidR="0098202A" w:rsidRPr="0098202A" w14:paraId="07D81A6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EAA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09:11:13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D50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FE2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EAA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D3A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07003070000013783-E0IAGp8BRvX520240322</w:t>
            </w:r>
          </w:p>
        </w:tc>
      </w:tr>
      <w:tr w:rsidR="0098202A" w:rsidRPr="0098202A" w14:paraId="5697030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14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22-Mar-2024 09:13:30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AB2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49E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549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589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07003070000014426-E0IAGp8BRz6720240322</w:t>
            </w:r>
          </w:p>
        </w:tc>
      </w:tr>
      <w:tr w:rsidR="0098202A" w:rsidRPr="0098202A" w14:paraId="05ED782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E91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09:13:30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93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24D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5C6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48B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07003070000014426-E0IAGp8BRz6920240322</w:t>
            </w:r>
          </w:p>
        </w:tc>
      </w:tr>
      <w:tr w:rsidR="0098202A" w:rsidRPr="0098202A" w14:paraId="0C4EBEE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A08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09:14:22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E4F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7DC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A9F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03F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05003050000014637-E0IAGp8BRzrq20240322</w:t>
            </w:r>
          </w:p>
        </w:tc>
      </w:tr>
      <w:tr w:rsidR="0098202A" w:rsidRPr="0098202A" w14:paraId="3012FBD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334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09:14:43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33C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C14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5BB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773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07003070000014563-E0IAGp8BS0E020240322</w:t>
            </w:r>
          </w:p>
        </w:tc>
      </w:tr>
      <w:tr w:rsidR="0098202A" w:rsidRPr="0098202A" w14:paraId="46DF1B3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F0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09:14:43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C71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B32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5A9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765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07003070000014563-E0IAGp8BS0Dy20240322</w:t>
            </w:r>
          </w:p>
        </w:tc>
      </w:tr>
      <w:tr w:rsidR="0098202A" w:rsidRPr="0098202A" w14:paraId="307C085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A93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09:16:52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024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CFA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470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B4D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05003050000014850-E0IAGp8BS2Fn20240322</w:t>
            </w:r>
          </w:p>
        </w:tc>
      </w:tr>
      <w:tr w:rsidR="0098202A" w:rsidRPr="0098202A" w14:paraId="42F30AE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33C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09:17:42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ABD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40A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2A6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81E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07003070000014915-E0IAGp8BS3Fi20240322</w:t>
            </w:r>
          </w:p>
        </w:tc>
      </w:tr>
      <w:tr w:rsidR="0098202A" w:rsidRPr="0098202A" w14:paraId="1068EA8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4DC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09:18:44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F66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889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C10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7A9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07003070000015017-E0IAGp8BS4VI20240322</w:t>
            </w:r>
          </w:p>
        </w:tc>
      </w:tr>
      <w:tr w:rsidR="0098202A" w:rsidRPr="0098202A" w14:paraId="771C631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A6D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09:18:44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4F1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FBC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DEE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328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05003050000015145-E0IAGp8BS4VK20240322</w:t>
            </w:r>
          </w:p>
        </w:tc>
      </w:tr>
      <w:tr w:rsidR="0098202A" w:rsidRPr="0098202A" w14:paraId="515ED57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BD6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09:19:27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F40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9C8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6A1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0BC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05003050000015260-E0IAGp8BS5NQ20240322</w:t>
            </w:r>
          </w:p>
        </w:tc>
      </w:tr>
      <w:tr w:rsidR="0098202A" w:rsidRPr="0098202A" w14:paraId="26B3A60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F9D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09:19:27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546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A0F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5B1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FA5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07003070000015137-E0IAGp8BS5NO20240322</w:t>
            </w:r>
          </w:p>
        </w:tc>
      </w:tr>
      <w:tr w:rsidR="0098202A" w:rsidRPr="0098202A" w14:paraId="7B88BC6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3C8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09:21:46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FD6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186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2C4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08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05003050000015525-E0IAGp8BS8C620240322</w:t>
            </w:r>
          </w:p>
        </w:tc>
      </w:tr>
      <w:tr w:rsidR="0098202A" w:rsidRPr="0098202A" w14:paraId="6B962DE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727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09:21:46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12B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6A4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C1B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AC9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05003050000015526-E0IAGp8BS8C820240322</w:t>
            </w:r>
          </w:p>
        </w:tc>
      </w:tr>
      <w:tr w:rsidR="0098202A" w:rsidRPr="0098202A" w14:paraId="67CE209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36E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09:22:42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1DC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3D7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62C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ACD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05003050000015720-E0IAGp8BS92Z20240322</w:t>
            </w:r>
          </w:p>
        </w:tc>
      </w:tr>
      <w:tr w:rsidR="0098202A" w:rsidRPr="0098202A" w14:paraId="3010CD6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6B4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09:22:42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2B6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F97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1FF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A5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05003050000015720-E0IAGp8BS92X20240322</w:t>
            </w:r>
          </w:p>
        </w:tc>
      </w:tr>
      <w:tr w:rsidR="0098202A" w:rsidRPr="0098202A" w14:paraId="74A0CAF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49B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09:23:04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45D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A70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057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7FB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07003070000015583-E0IAGp8BS9Zp20240322</w:t>
            </w:r>
          </w:p>
        </w:tc>
      </w:tr>
      <w:tr w:rsidR="0098202A" w:rsidRPr="0098202A" w14:paraId="71E8D1E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B7F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09:23:06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BBFD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724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E45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893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07003070000015617-E0IAGp8BS9gO20240322</w:t>
            </w:r>
          </w:p>
        </w:tc>
      </w:tr>
      <w:tr w:rsidR="0098202A" w:rsidRPr="0098202A" w14:paraId="5E42821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88D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09:24:28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93B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DE1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404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732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07003070000015752-E0IAGp8BSBCZ20240322</w:t>
            </w:r>
          </w:p>
        </w:tc>
      </w:tr>
      <w:tr w:rsidR="0098202A" w:rsidRPr="0098202A" w14:paraId="057B4C2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E3C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09:26:32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163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112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B2F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138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05003050000015883-E0IAGp8BSDt220240322</w:t>
            </w:r>
          </w:p>
        </w:tc>
      </w:tr>
      <w:tr w:rsidR="0098202A" w:rsidRPr="0098202A" w14:paraId="1283ACA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74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09:26:32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EBF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13F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84C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B4C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07003070000016061-E0IAGp8BSDsI20240322</w:t>
            </w:r>
          </w:p>
        </w:tc>
      </w:tr>
      <w:tr w:rsidR="0098202A" w:rsidRPr="0098202A" w14:paraId="45D96E7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65C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09:26:32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02C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0EF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EE6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C8B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07003070000016061-E0IAGp8BSDsD20240322</w:t>
            </w:r>
          </w:p>
        </w:tc>
      </w:tr>
      <w:tr w:rsidR="0098202A" w:rsidRPr="0098202A" w14:paraId="0CDD564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F45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09:28:14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864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ADE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76A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B90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07003070000016450-E0IAGp8BSGME20240322</w:t>
            </w:r>
          </w:p>
        </w:tc>
      </w:tr>
      <w:tr w:rsidR="0098202A" w:rsidRPr="0098202A" w14:paraId="31B0E85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848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09:28:53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207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0F0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ABF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87C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05003050000016554-E0IAGp8BSH1S20240322</w:t>
            </w:r>
          </w:p>
        </w:tc>
      </w:tr>
      <w:tr w:rsidR="0098202A" w:rsidRPr="0098202A" w14:paraId="217E9A5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C9F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09:29:46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CE5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AFB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6CF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6B7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07003070000016734-E0IAGp8BSIG020240322</w:t>
            </w:r>
          </w:p>
        </w:tc>
      </w:tr>
      <w:tr w:rsidR="0098202A" w:rsidRPr="0098202A" w14:paraId="4542A15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850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09:29:46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391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733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81E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905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07003070000016734-E0IAGp8BSIFy20240322</w:t>
            </w:r>
          </w:p>
        </w:tc>
      </w:tr>
      <w:tr w:rsidR="0098202A" w:rsidRPr="0098202A" w14:paraId="6FE6D4F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2A4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09:29:53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849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616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AB6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69B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07003070000016741-E0IAGp8BSIVO20240322</w:t>
            </w:r>
          </w:p>
        </w:tc>
      </w:tr>
      <w:tr w:rsidR="0098202A" w:rsidRPr="0098202A" w14:paraId="526A889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041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09:31:04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941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221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20E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0A0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07003070000016961-E0IAGp8BSL5Y20240322</w:t>
            </w:r>
          </w:p>
        </w:tc>
      </w:tr>
      <w:tr w:rsidR="0098202A" w:rsidRPr="0098202A" w14:paraId="7FE21E2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62C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09:32:11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D51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E14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EF1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ACF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05003050000017191-E0IAGp8BSMWf20240322</w:t>
            </w:r>
          </w:p>
        </w:tc>
      </w:tr>
      <w:tr w:rsidR="0098202A" w:rsidRPr="0098202A" w14:paraId="35E8046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8E4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09:33:55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A74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7A8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732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289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05003050000017388-E0IAGp8BSONc20240322</w:t>
            </w:r>
          </w:p>
        </w:tc>
      </w:tr>
      <w:tr w:rsidR="0098202A" w:rsidRPr="0098202A" w14:paraId="37235F6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2F4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09:34:03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33B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08E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CDA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235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07003070000017182-E0IAGp8BSObA20240322</w:t>
            </w:r>
          </w:p>
        </w:tc>
      </w:tr>
      <w:tr w:rsidR="0098202A" w:rsidRPr="0098202A" w14:paraId="352443A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BEF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09:34:46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088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700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550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B64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05003050000017542-E0IAGp8BSPbE20240322</w:t>
            </w:r>
          </w:p>
        </w:tc>
      </w:tr>
      <w:tr w:rsidR="0098202A" w:rsidRPr="0098202A" w14:paraId="1CDAA5B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BF5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09:35:30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BD6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07B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E0C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2DD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07003070000017469-E0IAGp8BSQb420240322</w:t>
            </w:r>
          </w:p>
        </w:tc>
      </w:tr>
      <w:tr w:rsidR="0098202A" w:rsidRPr="0098202A" w14:paraId="3E87835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EBF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09:36:14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7EA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CCA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B91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CD4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05003050000017802-E0IAGp8BSRbQ20240322</w:t>
            </w:r>
          </w:p>
        </w:tc>
      </w:tr>
      <w:tr w:rsidR="0098202A" w:rsidRPr="0098202A" w14:paraId="5C3462D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C3B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09:37:19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7A9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637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162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EAC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05003050000017798-E0IAGp8BSSnX20240322</w:t>
            </w:r>
          </w:p>
        </w:tc>
      </w:tr>
      <w:tr w:rsidR="0098202A" w:rsidRPr="0098202A" w14:paraId="61871E1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681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09:38:08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0FD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DB5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547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84D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07003070000017863-E0IAGp8BSTjx20240322</w:t>
            </w:r>
          </w:p>
        </w:tc>
      </w:tr>
      <w:tr w:rsidR="0098202A" w:rsidRPr="0098202A" w14:paraId="18DFDEF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36B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09:41:02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182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15F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979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8D8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05003050000018338-E0IAGp8BSWn920240322</w:t>
            </w:r>
          </w:p>
        </w:tc>
      </w:tr>
      <w:tr w:rsidR="0098202A" w:rsidRPr="0098202A" w14:paraId="57755EB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682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09:42:34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5F2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A4E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B81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39B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07003070000018219-E0IAGp8BSY7w20240322</w:t>
            </w:r>
          </w:p>
        </w:tc>
      </w:tr>
      <w:tr w:rsidR="0098202A" w:rsidRPr="0098202A" w14:paraId="0149443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98C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09:42:34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EAC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6C6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319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5D3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05003050000018119-E0IAGp8BSY8s20240322</w:t>
            </w:r>
          </w:p>
        </w:tc>
      </w:tr>
      <w:tr w:rsidR="0098202A" w:rsidRPr="0098202A" w14:paraId="0DE0D34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F84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09:44:19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9C4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F38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9AF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11E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05003050000018403-E0IAGp8BSZnX20240322</w:t>
            </w:r>
          </w:p>
        </w:tc>
      </w:tr>
      <w:tr w:rsidR="0098202A" w:rsidRPr="0098202A" w14:paraId="46E10F5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61B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09:44:19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9CE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0C7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A35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363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07003070000018062-E0IAGp8BSZnV20240322</w:t>
            </w:r>
          </w:p>
        </w:tc>
      </w:tr>
      <w:tr w:rsidR="0098202A" w:rsidRPr="0098202A" w14:paraId="43FCD57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EA6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09:44:30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1F9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200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377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9DA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05003050000018497-E0IAGp8BSa3p20240322</w:t>
            </w:r>
          </w:p>
        </w:tc>
      </w:tr>
      <w:tr w:rsidR="0098202A" w:rsidRPr="0098202A" w14:paraId="5236863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BAA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09:44:30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67A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E9A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74E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7A9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05003050000018497-E0IAGp8BSa3m20240322</w:t>
            </w:r>
          </w:p>
        </w:tc>
      </w:tr>
      <w:tr w:rsidR="0098202A" w:rsidRPr="0098202A" w14:paraId="069403F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DA2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09:44:30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D7E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012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0FA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4A3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05003050000018501-E0IAGp8BSa3r20240322</w:t>
            </w:r>
          </w:p>
        </w:tc>
      </w:tr>
      <w:tr w:rsidR="0098202A" w:rsidRPr="0098202A" w14:paraId="154C629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CD8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09:46:18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93F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781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853F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BCC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05003050000018860-E0IAGp8BSc4W20240322</w:t>
            </w:r>
          </w:p>
        </w:tc>
      </w:tr>
      <w:tr w:rsidR="0098202A" w:rsidRPr="0098202A" w14:paraId="2DB27F0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AA4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09:47:25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403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D46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07C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068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05003050000018831-E0IAGp8BSdQu20240322</w:t>
            </w:r>
          </w:p>
        </w:tc>
      </w:tr>
      <w:tr w:rsidR="0098202A" w:rsidRPr="0098202A" w14:paraId="6213EC6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E1E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09:50:49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108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ACD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648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B61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07003070000019367-E0IAGp8BSgq020240322</w:t>
            </w:r>
          </w:p>
        </w:tc>
      </w:tr>
      <w:tr w:rsidR="0098202A" w:rsidRPr="0098202A" w14:paraId="24DB939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B11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22-Mar-2024 09:51:32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BE1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DEF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46D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38B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05003050000019609-E0IAGp8BShb920240322</w:t>
            </w:r>
          </w:p>
        </w:tc>
      </w:tr>
      <w:tr w:rsidR="0098202A" w:rsidRPr="0098202A" w14:paraId="060AF88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4DD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09:51:34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DA7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115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940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53F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05003050000019609-E0IAGp8BShdQ20240322</w:t>
            </w:r>
          </w:p>
        </w:tc>
      </w:tr>
      <w:tr w:rsidR="0098202A" w:rsidRPr="0098202A" w14:paraId="119661B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81A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09:52:04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2B98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76B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E13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C96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05003050000019536-E0IAGp8BSiET20240322</w:t>
            </w:r>
          </w:p>
        </w:tc>
      </w:tr>
      <w:tr w:rsidR="0098202A" w:rsidRPr="0098202A" w14:paraId="513E847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B03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09:52:46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3EC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FC4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510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9C2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07003070000019638-E0IAGp8BSir420240322</w:t>
            </w:r>
          </w:p>
        </w:tc>
      </w:tr>
      <w:tr w:rsidR="0098202A" w:rsidRPr="0098202A" w14:paraId="3F57893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082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09:54:14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6CB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DE8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1CA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52E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07003070000019244-E0IAGp8BSkTw20240322</w:t>
            </w:r>
          </w:p>
        </w:tc>
      </w:tr>
      <w:tr w:rsidR="0098202A" w:rsidRPr="0098202A" w14:paraId="764A6A8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C5D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09:54:14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E3C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5FB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F24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79B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05003050000019765-E0IAGp8BSkU020240322</w:t>
            </w:r>
          </w:p>
        </w:tc>
      </w:tr>
      <w:tr w:rsidR="0098202A" w:rsidRPr="0098202A" w14:paraId="17F3346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78F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09:55:17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416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D3F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BD1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BF0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05003050000020010-E0IAGp8BSlBd20240322</w:t>
            </w:r>
          </w:p>
        </w:tc>
      </w:tr>
      <w:tr w:rsidR="0098202A" w:rsidRPr="0098202A" w14:paraId="3D92E13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509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09:56:00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17D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069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C25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9A1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05003050000019931-E0IAGp8BSlsC20240322</w:t>
            </w:r>
          </w:p>
        </w:tc>
      </w:tr>
      <w:tr w:rsidR="0098202A" w:rsidRPr="0098202A" w14:paraId="5A01EB1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BC6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09:57:03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5E3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3BC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D67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F5C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05003050000020092-E0IAGp8BSnDc20240322</w:t>
            </w:r>
          </w:p>
        </w:tc>
      </w:tr>
      <w:tr w:rsidR="0098202A" w:rsidRPr="0098202A" w14:paraId="795B504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F81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09:59:51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AA2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44F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139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591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07003070000020308-E0IAGp8BSpGs20240322</w:t>
            </w:r>
          </w:p>
        </w:tc>
      </w:tr>
      <w:tr w:rsidR="0098202A" w:rsidRPr="0098202A" w14:paraId="3B3B3A3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7E9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10:02:44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B1A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7B5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85E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C09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05003050000020679-E0IAGp8BSsNC20240322</w:t>
            </w:r>
          </w:p>
        </w:tc>
      </w:tr>
      <w:tr w:rsidR="0098202A" w:rsidRPr="0098202A" w14:paraId="50B0259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512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10:02:44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712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F9C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1C0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49B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05003050000020679-E0IAGp8BSsNI20240322</w:t>
            </w:r>
          </w:p>
        </w:tc>
      </w:tr>
      <w:tr w:rsidR="0098202A" w:rsidRPr="0098202A" w14:paraId="3476FD6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9EA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10:04:37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288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C88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0A4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562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07003070000020718-E0IAGp8BStgo20240322</w:t>
            </w:r>
          </w:p>
        </w:tc>
      </w:tr>
      <w:tr w:rsidR="0098202A" w:rsidRPr="0098202A" w14:paraId="6496098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1D9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10:06:12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3D1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985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1A4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DE3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05003050000020902-E0IAGp8BSvar20240322</w:t>
            </w:r>
          </w:p>
        </w:tc>
      </w:tr>
      <w:tr w:rsidR="0098202A" w:rsidRPr="0098202A" w14:paraId="55EA43C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569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10:08:36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8A7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C64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83D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6DC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05003050000021335-E0IAGp8BSxRw20240322</w:t>
            </w:r>
          </w:p>
        </w:tc>
      </w:tr>
      <w:tr w:rsidR="0098202A" w:rsidRPr="0098202A" w14:paraId="3B34160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174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10:09:22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182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FCC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9CF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2DD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05003050000021392-E0IAGp8BSxuI20240322</w:t>
            </w:r>
          </w:p>
        </w:tc>
      </w:tr>
      <w:tr w:rsidR="0098202A" w:rsidRPr="0098202A" w14:paraId="4484BA8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105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10:12:01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834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A13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A3A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5A7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07003070000021552-E0IAGp8BT0KU20240322</w:t>
            </w:r>
          </w:p>
        </w:tc>
      </w:tr>
      <w:tr w:rsidR="0098202A" w:rsidRPr="0098202A" w14:paraId="38E18BA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C0B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10:12:01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8B1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BE3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9F1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0DA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07003070000021552-E0IAGp8BT0KC20240322</w:t>
            </w:r>
          </w:p>
        </w:tc>
      </w:tr>
      <w:tr w:rsidR="0098202A" w:rsidRPr="0098202A" w14:paraId="5B69132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719D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10:14:04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882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D5A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4CA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B109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05003050000021837-E0IAGp8BT2NL20240322</w:t>
            </w:r>
          </w:p>
        </w:tc>
      </w:tr>
      <w:tr w:rsidR="0098202A" w:rsidRPr="0098202A" w14:paraId="1606908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A66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10:14:57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162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CF7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581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F2A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05003050000021891-E0IAGp8BT39r20240322</w:t>
            </w:r>
          </w:p>
        </w:tc>
      </w:tr>
      <w:tr w:rsidR="0098202A" w:rsidRPr="0098202A" w14:paraId="0BB3472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F91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10:15:18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C3F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C80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751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A91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07003070000021468-E0IAGp8BT3g620240322</w:t>
            </w:r>
          </w:p>
        </w:tc>
      </w:tr>
      <w:tr w:rsidR="0098202A" w:rsidRPr="0098202A" w14:paraId="6E387BF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33D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10:15:18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4BD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72D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6B2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BB7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07003070000021468-E0IAGp8BT3g820240322</w:t>
            </w:r>
          </w:p>
        </w:tc>
      </w:tr>
      <w:tr w:rsidR="0098202A" w:rsidRPr="0098202A" w14:paraId="08721CC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050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10:15:18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BED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B58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3A8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A94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07003070000021468-E0IAGp8BT3g420240322</w:t>
            </w:r>
          </w:p>
        </w:tc>
      </w:tr>
      <w:tr w:rsidR="0098202A" w:rsidRPr="0098202A" w14:paraId="6C46722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A81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10:16:56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AED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D14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0AD7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811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07003070000022122-E0IAGp8BT4xf20240322</w:t>
            </w:r>
          </w:p>
        </w:tc>
      </w:tr>
      <w:tr w:rsidR="0098202A" w:rsidRPr="0098202A" w14:paraId="46D3CC2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D0C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10:16:56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4C5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9A1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35F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A41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07003070000022122-E0IAGp8BT4xi20240322</w:t>
            </w:r>
          </w:p>
        </w:tc>
      </w:tr>
      <w:tr w:rsidR="0098202A" w:rsidRPr="0098202A" w14:paraId="2822541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0C4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10:21:17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A8E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819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2A2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67F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07003070000022406-E0IAGp8BT8WM20240322</w:t>
            </w:r>
          </w:p>
        </w:tc>
      </w:tr>
      <w:tr w:rsidR="0098202A" w:rsidRPr="0098202A" w14:paraId="3F27E2F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86D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10:21:17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E48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5F9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2AF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531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05003050000022532-E0IAGp8BT8Ur20240322</w:t>
            </w:r>
          </w:p>
        </w:tc>
      </w:tr>
      <w:tr w:rsidR="0098202A" w:rsidRPr="0098202A" w14:paraId="509668B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AFC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10:23:18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A99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754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FF4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174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05003050000022867-E0IAGp8BTB7a20240322</w:t>
            </w:r>
          </w:p>
        </w:tc>
      </w:tr>
      <w:tr w:rsidR="0098202A" w:rsidRPr="0098202A" w14:paraId="73A2694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11B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10:23:18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456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F7D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77A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04C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05003050000022867-E0IAGp8BTB7c20240322</w:t>
            </w:r>
          </w:p>
        </w:tc>
      </w:tr>
      <w:tr w:rsidR="0098202A" w:rsidRPr="0098202A" w14:paraId="0605463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DC9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10:24:02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14B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D9D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144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8F5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07003070000022795-E0IAGp8BTBoR20240322</w:t>
            </w:r>
          </w:p>
        </w:tc>
      </w:tr>
      <w:tr w:rsidR="0098202A" w:rsidRPr="0098202A" w14:paraId="3ED2B00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3E0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10:24:36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D6D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658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C67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19A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07003070000022960-E0IAGp8BTCOv20240322</w:t>
            </w:r>
          </w:p>
        </w:tc>
      </w:tr>
      <w:tr w:rsidR="0098202A" w:rsidRPr="0098202A" w14:paraId="2A4CD2D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A5C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10:26:49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D94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2B2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2CC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701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05003050000023019-E0IAGp8BTEIA20240322</w:t>
            </w:r>
          </w:p>
        </w:tc>
      </w:tr>
      <w:tr w:rsidR="0098202A" w:rsidRPr="0098202A" w14:paraId="537BF3D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233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10:29:02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267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48A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EDD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E2F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05003050000023396-E0IAGp8BTFxY20240322</w:t>
            </w:r>
          </w:p>
        </w:tc>
      </w:tr>
      <w:tr w:rsidR="0098202A" w:rsidRPr="0098202A" w14:paraId="6C163E2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6DF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10:29:02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0F7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42A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45F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857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05003050000023397-E0IAGp8BTFxc20240322</w:t>
            </w:r>
          </w:p>
        </w:tc>
      </w:tr>
      <w:tr w:rsidR="0098202A" w:rsidRPr="0098202A" w14:paraId="12F8A8E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52E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10:29:02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681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3EE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303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7C4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07003070000023343-E0IAGp8BTFxa20240322</w:t>
            </w:r>
          </w:p>
        </w:tc>
      </w:tr>
      <w:tr w:rsidR="0098202A" w:rsidRPr="0098202A" w14:paraId="0BE3197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3879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10:29:02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B37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205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AAD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53F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05003050000023396-E0IAGp8BTFxJ20240322</w:t>
            </w:r>
          </w:p>
        </w:tc>
      </w:tr>
      <w:tr w:rsidR="0098202A" w:rsidRPr="0098202A" w14:paraId="242C85A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22A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10:29:02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550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CB0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7FD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531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05003050000023396-E0IAGp8BTFxA20240322</w:t>
            </w:r>
          </w:p>
        </w:tc>
      </w:tr>
      <w:tr w:rsidR="0098202A" w:rsidRPr="0098202A" w14:paraId="3BE28CD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F0C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10:29:02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AFB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68D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98C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D4E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05003050000023396-E0IAGp8BTFxU20240322</w:t>
            </w:r>
          </w:p>
        </w:tc>
      </w:tr>
      <w:tr w:rsidR="0098202A" w:rsidRPr="0098202A" w14:paraId="38E5D2E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F77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10:29:02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644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F68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FFA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46C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05003050000023396-E0IAGp8BTFxG20240322</w:t>
            </w:r>
          </w:p>
        </w:tc>
      </w:tr>
      <w:tr w:rsidR="0098202A" w:rsidRPr="0098202A" w14:paraId="211B62A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B70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10:30:09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CD8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5D7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428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927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05003050000023499-E0IAGp8BTH1m20240322</w:t>
            </w:r>
          </w:p>
        </w:tc>
      </w:tr>
      <w:tr w:rsidR="0098202A" w:rsidRPr="0098202A" w14:paraId="2497CEB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6E7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10:30:09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F9D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82F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445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DA4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05003050000023499-E0IAGp8BTH1r20240322</w:t>
            </w:r>
          </w:p>
        </w:tc>
      </w:tr>
      <w:tr w:rsidR="0098202A" w:rsidRPr="0098202A" w14:paraId="5B244F2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95D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10:31:11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B5B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3DE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021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FC2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07003070000023675-E0IAGp8BTI9Q20240322</w:t>
            </w:r>
          </w:p>
        </w:tc>
      </w:tr>
      <w:tr w:rsidR="0098202A" w:rsidRPr="0098202A" w14:paraId="603AE01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E6C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10:31:11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866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385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604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DCA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07003070000023675-E0IAGp8BTI9S20240322</w:t>
            </w:r>
          </w:p>
        </w:tc>
      </w:tr>
      <w:tr w:rsidR="0098202A" w:rsidRPr="0098202A" w14:paraId="334C590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CD3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10:34:02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72C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13E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D20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034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07003070000023868-E0IAGp8BTK8I20240322</w:t>
            </w:r>
          </w:p>
        </w:tc>
      </w:tr>
      <w:tr w:rsidR="0098202A" w:rsidRPr="0098202A" w14:paraId="75EAA17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7D3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10:34:42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9E9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1CB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56B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B50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05003050000024031-E0IAGp8BTKrq20240322</w:t>
            </w:r>
          </w:p>
        </w:tc>
      </w:tr>
      <w:tr w:rsidR="0098202A" w:rsidRPr="0098202A" w14:paraId="721F846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3C9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10:36:38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09D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D55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99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486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05003050000024226-E0IAGp8BTMP220240322</w:t>
            </w:r>
          </w:p>
        </w:tc>
      </w:tr>
      <w:tr w:rsidR="0098202A" w:rsidRPr="0098202A" w14:paraId="578E718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E7C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22-Mar-2024 10:37:10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125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2A3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5A7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57B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07003070000024202-E0IAGp8BTMqn20240322</w:t>
            </w:r>
          </w:p>
        </w:tc>
      </w:tr>
      <w:tr w:rsidR="0098202A" w:rsidRPr="0098202A" w14:paraId="6283D9E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196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10:38:38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DB6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43A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0E1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D58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07003070000024323-E0IAGp8BTNu120240322</w:t>
            </w:r>
          </w:p>
        </w:tc>
      </w:tr>
      <w:tr w:rsidR="0098202A" w:rsidRPr="0098202A" w14:paraId="33C423D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7E0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10:40:54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C4F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D2E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CBE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35C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07003070000024312-E0IAGp8BTPyy20240322</w:t>
            </w:r>
          </w:p>
        </w:tc>
      </w:tr>
      <w:tr w:rsidR="0098202A" w:rsidRPr="0098202A" w14:paraId="76DD043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64B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10:41:24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AAA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8B2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090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168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07003070000024628-E0IAGp8BTQVB20240322</w:t>
            </w:r>
          </w:p>
        </w:tc>
      </w:tr>
      <w:tr w:rsidR="0098202A" w:rsidRPr="0098202A" w14:paraId="20C9093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F93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10:42:44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8C3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26F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D8A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8A1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05003050000024796-E0IAGp8BTRuD20240322</w:t>
            </w:r>
          </w:p>
        </w:tc>
      </w:tr>
      <w:tr w:rsidR="0098202A" w:rsidRPr="0098202A" w14:paraId="07BD9AE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742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10:43:44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678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214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561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63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07003070000024817-E0IAGp8BTSaB20240322</w:t>
            </w:r>
          </w:p>
        </w:tc>
      </w:tr>
      <w:tr w:rsidR="0098202A" w:rsidRPr="0098202A" w14:paraId="4E5E2ED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192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10:45:00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516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3E8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D23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987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07003070000024862-E0IAGp8BTTcQ20240322</w:t>
            </w:r>
          </w:p>
        </w:tc>
      </w:tr>
      <w:tr w:rsidR="0098202A" w:rsidRPr="0098202A" w14:paraId="1ABE4CF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335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10:45:18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874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F1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25E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790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07003070000024764-E0IAGp8BTTz220240322</w:t>
            </w:r>
          </w:p>
        </w:tc>
      </w:tr>
      <w:tr w:rsidR="0098202A" w:rsidRPr="0098202A" w14:paraId="43CF41E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CC4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10:47:32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18F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71C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8B4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144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05003050000025075-E0IAGp8BTVet20240322</w:t>
            </w:r>
          </w:p>
        </w:tc>
      </w:tr>
      <w:tr w:rsidR="0098202A" w:rsidRPr="0098202A" w14:paraId="2B9F47E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320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10:47:32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EF7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6A0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395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D0A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05003050000025075-E0IAGp8BTVew20240322</w:t>
            </w:r>
          </w:p>
        </w:tc>
      </w:tr>
      <w:tr w:rsidR="0098202A" w:rsidRPr="0098202A" w14:paraId="08C10FD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72E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10:47:33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713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236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C06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A3D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07003070000024968-E0IAGp8BTVfs20240322</w:t>
            </w:r>
          </w:p>
        </w:tc>
      </w:tr>
      <w:tr w:rsidR="0098202A" w:rsidRPr="0098202A" w14:paraId="773A226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E02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10:47:33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4C3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FDE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0AF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783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07003070000025042-E0IAGp8BTVhY20240322</w:t>
            </w:r>
          </w:p>
        </w:tc>
      </w:tr>
      <w:tr w:rsidR="0098202A" w:rsidRPr="0098202A" w14:paraId="61872B1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F73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10:49:14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15A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A09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146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9E4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07003070000025363-E0IAGp8BTXWt20240322</w:t>
            </w:r>
          </w:p>
        </w:tc>
      </w:tr>
      <w:tr w:rsidR="0098202A" w:rsidRPr="0098202A" w14:paraId="5E3C060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1A5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10:49:14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774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853D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BE7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C72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07003070000025363-E0IAGp8BTXWr20240322</w:t>
            </w:r>
          </w:p>
        </w:tc>
      </w:tr>
      <w:tr w:rsidR="0098202A" w:rsidRPr="0098202A" w14:paraId="4C3C403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B1A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10:51:16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55D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205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CB2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3C4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05003050000025608-E0IAGp8BTYwD20240322</w:t>
            </w:r>
          </w:p>
        </w:tc>
      </w:tr>
      <w:tr w:rsidR="0098202A" w:rsidRPr="0098202A" w14:paraId="665D156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93E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10:52:16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3D3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471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455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351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07003070000025547-E0IAGp8BTa1820240322</w:t>
            </w:r>
          </w:p>
        </w:tc>
      </w:tr>
      <w:tr w:rsidR="0098202A" w:rsidRPr="0098202A" w14:paraId="1A0C3B2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37A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10:52:23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EBF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195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7B7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7CE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05003050000025256-E0IAGp8BTa9i20240322</w:t>
            </w:r>
          </w:p>
        </w:tc>
      </w:tr>
      <w:tr w:rsidR="0098202A" w:rsidRPr="0098202A" w14:paraId="0C58308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187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10:52:23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6A2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C9E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B98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274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05003050000025582-E0IAGp8BTa9k20240322</w:t>
            </w:r>
          </w:p>
        </w:tc>
      </w:tr>
      <w:tr w:rsidR="0098202A" w:rsidRPr="0098202A" w14:paraId="5900525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4FD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10:52:57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7F5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E1B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948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F7D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07003070000025694-E0IAGp8BTaQw20240322</w:t>
            </w:r>
          </w:p>
        </w:tc>
      </w:tr>
      <w:tr w:rsidR="0098202A" w:rsidRPr="0098202A" w14:paraId="47D5FF6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852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10:52:57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6BC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C0A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867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3FF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07003070000025694-E0IAGp8BTaQt20240322</w:t>
            </w:r>
          </w:p>
        </w:tc>
      </w:tr>
      <w:tr w:rsidR="0098202A" w:rsidRPr="0098202A" w14:paraId="2DD047B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6C6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10:55:29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8E4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1D3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EEF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831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05003050000025988-E0IAGp8BTczF20240322</w:t>
            </w:r>
          </w:p>
        </w:tc>
      </w:tr>
      <w:tr w:rsidR="0098202A" w:rsidRPr="0098202A" w14:paraId="1D9A57A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333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10:56:26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8E0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A6D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3DD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B36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07003070000025829-E0IAGp8BTdol20240322</w:t>
            </w:r>
          </w:p>
        </w:tc>
      </w:tr>
      <w:tr w:rsidR="0098202A" w:rsidRPr="0098202A" w14:paraId="7202636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9F3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10:56:26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F81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696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210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10F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05003050000026074-E0IAGp8BTdnz20240322</w:t>
            </w:r>
          </w:p>
        </w:tc>
      </w:tr>
      <w:tr w:rsidR="0098202A" w:rsidRPr="0098202A" w14:paraId="143829B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F1D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10:56:28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833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EB7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F75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7B4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07003070000025829-E0IAGp8BTdq020240322</w:t>
            </w:r>
          </w:p>
        </w:tc>
      </w:tr>
      <w:tr w:rsidR="0098202A" w:rsidRPr="0098202A" w14:paraId="59738DD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1FA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10:59:35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74B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F7B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C96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18F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05003050000026246-E0IAGp8BTg2P20240322</w:t>
            </w:r>
          </w:p>
        </w:tc>
      </w:tr>
      <w:tr w:rsidR="0098202A" w:rsidRPr="0098202A" w14:paraId="514703A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9AF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11:00:13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C75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6DB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D60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AE9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07003070000026212-E0IAGp8BTghB20240322</w:t>
            </w:r>
          </w:p>
        </w:tc>
      </w:tr>
      <w:tr w:rsidR="0098202A" w:rsidRPr="0098202A" w14:paraId="5DB4C4F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38F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11:01:38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9D1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5AE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A70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CAD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05003050000026616-E0IAGp8BTiCm20240322</w:t>
            </w:r>
          </w:p>
        </w:tc>
      </w:tr>
      <w:tr w:rsidR="0098202A" w:rsidRPr="0098202A" w14:paraId="39CDF2A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EA8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11:01:38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692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060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AE6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A954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07003070000026590-E0IAGp8BTiBw20240322</w:t>
            </w:r>
          </w:p>
        </w:tc>
      </w:tr>
      <w:tr w:rsidR="0098202A" w:rsidRPr="0098202A" w14:paraId="4818FD1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CD8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11:01:38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638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181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13A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A2F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05003050000026651-E0IAGp8BTiCq20240322</w:t>
            </w:r>
          </w:p>
        </w:tc>
      </w:tr>
      <w:tr w:rsidR="0098202A" w:rsidRPr="0098202A" w14:paraId="6BE7214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B5B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11:01:38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530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9DA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B85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20A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05003050000026616-E0IAGp8BTiCo20240322</w:t>
            </w:r>
          </w:p>
        </w:tc>
      </w:tr>
      <w:tr w:rsidR="0098202A" w:rsidRPr="0098202A" w14:paraId="1BFFE7D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514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11:01:38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B1F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FC4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AAB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F878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05003050000026651-E0IAGp8BTiCu20240322</w:t>
            </w:r>
          </w:p>
        </w:tc>
      </w:tr>
      <w:tr w:rsidR="0098202A" w:rsidRPr="0098202A" w14:paraId="1166219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F99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11:01:38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6D8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983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A80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FE8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05003050000026651-E0IAGp8BTiCs20240322</w:t>
            </w:r>
          </w:p>
        </w:tc>
      </w:tr>
      <w:tr w:rsidR="0098202A" w:rsidRPr="0098202A" w14:paraId="0B11522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64B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11:02:55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53F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E6E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D9E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20C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05003050000026759-E0IAGp8BTjVA20240322</w:t>
            </w:r>
          </w:p>
        </w:tc>
      </w:tr>
      <w:tr w:rsidR="0098202A" w:rsidRPr="0098202A" w14:paraId="7264F3B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A1C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11:03:15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E93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DD5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1DD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5C4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07003070000026693-E0IAGp8BTjwu20240322</w:t>
            </w:r>
          </w:p>
        </w:tc>
      </w:tr>
      <w:tr w:rsidR="0098202A" w:rsidRPr="0098202A" w14:paraId="5AD53AB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127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11:05:36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28A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8F7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AB8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47B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07003070000026856-E0IAGp8BTlKX20240322</w:t>
            </w:r>
          </w:p>
        </w:tc>
      </w:tr>
      <w:tr w:rsidR="0098202A" w:rsidRPr="0098202A" w14:paraId="58419EE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BAD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11:08:28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096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5D7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FFD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B1D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05003050000026936-E0IAGp8BTmyi20240322</w:t>
            </w:r>
          </w:p>
        </w:tc>
      </w:tr>
      <w:tr w:rsidR="0098202A" w:rsidRPr="0098202A" w14:paraId="371AE14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535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11:10:47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FC0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E82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79E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8D9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05003050000027343-E0IAGp8BToFZ20240322</w:t>
            </w:r>
          </w:p>
        </w:tc>
      </w:tr>
      <w:tr w:rsidR="0098202A" w:rsidRPr="0098202A" w14:paraId="3A57CC3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5CC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11:10:47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EF8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CE3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CD4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DB1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05003050000027327-E0IAGp8BToGY20240322</w:t>
            </w:r>
          </w:p>
        </w:tc>
      </w:tr>
      <w:tr w:rsidR="0098202A" w:rsidRPr="0098202A" w14:paraId="5143F13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F8B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11:10:47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D6F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EB0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1EB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550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05003050000027327-E0IAGp8BToGa20240322</w:t>
            </w:r>
          </w:p>
        </w:tc>
      </w:tr>
      <w:tr w:rsidR="0098202A" w:rsidRPr="0098202A" w14:paraId="7257BB4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7DE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11:10:49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474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4D0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1F4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4FD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05003050000027061-E0IAGp8BToLK20240322</w:t>
            </w:r>
          </w:p>
        </w:tc>
      </w:tr>
      <w:tr w:rsidR="0098202A" w:rsidRPr="0098202A" w14:paraId="5FD08E7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9A05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11:10:49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E18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FEC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6F4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F5D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05003050000027061-E0IAGp8BToLO20240322</w:t>
            </w:r>
          </w:p>
        </w:tc>
      </w:tr>
      <w:tr w:rsidR="0098202A" w:rsidRPr="0098202A" w14:paraId="0F0D70C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843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11:12:50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C83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C3D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BFE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247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07003070000027455-E0IAGp8BTpXu20240322</w:t>
            </w:r>
          </w:p>
        </w:tc>
      </w:tr>
      <w:tr w:rsidR="0098202A" w:rsidRPr="0098202A" w14:paraId="6469CE5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294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11:13:05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B3E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863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637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A4C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07003070000027433-E0IAGp8BTpnH20240322</w:t>
            </w:r>
          </w:p>
        </w:tc>
      </w:tr>
      <w:tr w:rsidR="0098202A" w:rsidRPr="0098202A" w14:paraId="67D8C0F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CE7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11:13:05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B1A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284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6EF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4D9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07003070000027433-E0IAGp8BTpnF20240322</w:t>
            </w:r>
          </w:p>
        </w:tc>
      </w:tr>
      <w:tr w:rsidR="0098202A" w:rsidRPr="0098202A" w14:paraId="020667F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E02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11:14:25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02A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62E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6A5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282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05003050000027619-E0IAGp8BTqbj20240322</w:t>
            </w:r>
          </w:p>
        </w:tc>
      </w:tr>
      <w:tr w:rsidR="0098202A" w:rsidRPr="0098202A" w14:paraId="2614B21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674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11:14:25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65B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FFA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A1E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359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05003050000027619-E0IAGp8BTqbm20240322</w:t>
            </w:r>
          </w:p>
        </w:tc>
      </w:tr>
      <w:tr w:rsidR="0098202A" w:rsidRPr="0098202A" w14:paraId="521FA81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C41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22-Mar-2024 11:20:11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69A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4CE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E37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548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05003050000028184-E0IAGp8BTtuP20240322</w:t>
            </w:r>
          </w:p>
        </w:tc>
      </w:tr>
      <w:tr w:rsidR="0098202A" w:rsidRPr="0098202A" w14:paraId="4C45086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93B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11:23:25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AC6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4FE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D12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66E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07003070000027901-E0IAGp8BTw1m20240322</w:t>
            </w:r>
          </w:p>
        </w:tc>
      </w:tr>
      <w:tr w:rsidR="0098202A" w:rsidRPr="0098202A" w14:paraId="26BF087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53A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11:24:14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0D6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33E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13C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AE5C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05003050000028575-E0IAGp8BTwJz20240322</w:t>
            </w:r>
          </w:p>
        </w:tc>
      </w:tr>
      <w:tr w:rsidR="0098202A" w:rsidRPr="0098202A" w14:paraId="5DCC53A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CE5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11:27:27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BFC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B75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74A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A09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05003050000028921-E0IAGp8BTylQ20240322</w:t>
            </w:r>
          </w:p>
        </w:tc>
      </w:tr>
      <w:tr w:rsidR="0098202A" w:rsidRPr="0098202A" w14:paraId="06F8708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6B0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11:27:43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2C2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BAC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15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702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05003050000029074-E0IAGp8BTyws20240322</w:t>
            </w:r>
          </w:p>
        </w:tc>
      </w:tr>
      <w:tr w:rsidR="0098202A" w:rsidRPr="0098202A" w14:paraId="7279D86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5F5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11:27:44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393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7CF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55E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DCB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07003070000029029-E0IAGp8BTyxi20240322</w:t>
            </w:r>
          </w:p>
        </w:tc>
      </w:tr>
      <w:tr w:rsidR="0098202A" w:rsidRPr="0098202A" w14:paraId="3B3B87A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E0A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11:27:45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3C9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914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139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AAA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C39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05003050000029078-E0IAGp8BTyy620240322</w:t>
            </w:r>
          </w:p>
        </w:tc>
      </w:tr>
      <w:tr w:rsidR="0098202A" w:rsidRPr="0098202A" w14:paraId="1E21620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8E3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11:29:09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ECE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762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389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E55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05003050000028921-E0IAGp8BU03l20240322</w:t>
            </w:r>
          </w:p>
        </w:tc>
      </w:tr>
      <w:tr w:rsidR="0098202A" w:rsidRPr="0098202A" w14:paraId="436F740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FF0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11:29:46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5E6B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BF0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DB3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CA9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05003050000028921-E0IAGp8BU0px20240322</w:t>
            </w:r>
          </w:p>
        </w:tc>
      </w:tr>
      <w:tr w:rsidR="0098202A" w:rsidRPr="0098202A" w14:paraId="052D6DA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E51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11:30:20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8C9C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74A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7F6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ECC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07003070000027762-E0IAGp8BU1Hi20240322</w:t>
            </w:r>
          </w:p>
        </w:tc>
      </w:tr>
      <w:tr w:rsidR="0098202A" w:rsidRPr="0098202A" w14:paraId="64526E9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AEA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11:31:02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FFF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37E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164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73F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07003070000029312-E0IAGp8BU1o920240322</w:t>
            </w:r>
          </w:p>
        </w:tc>
      </w:tr>
      <w:tr w:rsidR="0098202A" w:rsidRPr="0098202A" w14:paraId="4B194B4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A3D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11:35:57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BC3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F07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AE3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5B8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07003070000029694-E0IAGp8BU5Fz20240322</w:t>
            </w:r>
          </w:p>
        </w:tc>
      </w:tr>
      <w:tr w:rsidR="0098202A" w:rsidRPr="0098202A" w14:paraId="0F7BFA9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62C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11:35:57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25C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49A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0C4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9E0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05003050000029730-E0IAGp8BU5G320240322</w:t>
            </w:r>
          </w:p>
        </w:tc>
      </w:tr>
      <w:tr w:rsidR="0098202A" w:rsidRPr="0098202A" w14:paraId="6F6C754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2A8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11:35:57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2F3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2C1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69C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3DE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05003050000029730-E0IAGp8BU5G120240322</w:t>
            </w:r>
          </w:p>
        </w:tc>
      </w:tr>
      <w:tr w:rsidR="0098202A" w:rsidRPr="0098202A" w14:paraId="60DCFBC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CF3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11:35:57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F68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838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632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D28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05003050000029414-E0IAGp8BU5Fr20240322</w:t>
            </w:r>
          </w:p>
        </w:tc>
      </w:tr>
      <w:tr w:rsidR="0098202A" w:rsidRPr="0098202A" w14:paraId="4DB5DFF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E0E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11:35:57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A8F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29C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AE0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FF0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07003070000029443-E0IAGp8BU5Ft20240322</w:t>
            </w:r>
          </w:p>
        </w:tc>
      </w:tr>
      <w:tr w:rsidR="0098202A" w:rsidRPr="0098202A" w14:paraId="4E8D31D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21A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11:37:06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025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1C7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EEA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778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07003070000029870-E0IAGp8BU67k20240322</w:t>
            </w:r>
          </w:p>
        </w:tc>
      </w:tr>
      <w:tr w:rsidR="0098202A" w:rsidRPr="0098202A" w14:paraId="7D50472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DCB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11:37:06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A58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3E8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C51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1F0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07003070000029870-E0IAGp8BU67g20240322</w:t>
            </w:r>
          </w:p>
        </w:tc>
      </w:tr>
      <w:tr w:rsidR="0098202A" w:rsidRPr="0098202A" w14:paraId="09415FC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B90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11:37:06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FFC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7FD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2F0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09F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07003070000029870-E0IAGp8BU67e20240322</w:t>
            </w:r>
          </w:p>
        </w:tc>
      </w:tr>
      <w:tr w:rsidR="0098202A" w:rsidRPr="0098202A" w14:paraId="1A5946B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830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11:37:06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6C2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EE1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9A5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B4B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07003070000029870-E0IAGp8BU67i20240322</w:t>
            </w:r>
          </w:p>
        </w:tc>
      </w:tr>
      <w:tr w:rsidR="0098202A" w:rsidRPr="0098202A" w14:paraId="03A2CCA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EF8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11:38:45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8131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766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1CB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4CA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07003070000029930-E0IAGp8BU76d20240322</w:t>
            </w:r>
          </w:p>
        </w:tc>
      </w:tr>
      <w:tr w:rsidR="0098202A" w:rsidRPr="0098202A" w14:paraId="20ACC9F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0E8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11:38:53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DFF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731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6FC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16F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05003050000029791-E0IAGp8BU7DC20240322</w:t>
            </w:r>
          </w:p>
        </w:tc>
      </w:tr>
      <w:tr w:rsidR="0098202A" w:rsidRPr="0098202A" w14:paraId="45C884F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E6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11:38:53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EC9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7AA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470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137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05003050000029791-E0IAGp8BU7DA20240322</w:t>
            </w:r>
          </w:p>
        </w:tc>
      </w:tr>
      <w:tr w:rsidR="0098202A" w:rsidRPr="0098202A" w14:paraId="2737384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9FB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11:38:53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5BE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4CBB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414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850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05003050000029791-E0IAGp8BU7DF20240322</w:t>
            </w:r>
          </w:p>
        </w:tc>
      </w:tr>
      <w:tr w:rsidR="0098202A" w:rsidRPr="0098202A" w14:paraId="783A42E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D4A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11:40:27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F51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1E1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604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4A4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07003070000030250-E0IAGp8BU89820240322</w:t>
            </w:r>
          </w:p>
        </w:tc>
      </w:tr>
      <w:tr w:rsidR="0098202A" w:rsidRPr="0098202A" w14:paraId="11167AD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F34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11:40:27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CB8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C0B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77E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DF7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07003070000030250-E0IAGp8BU89A20240322</w:t>
            </w:r>
          </w:p>
        </w:tc>
      </w:tr>
      <w:tr w:rsidR="0098202A" w:rsidRPr="0098202A" w14:paraId="4C55DA2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AD8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11:40:54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CD9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E08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E67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69A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07003070000030099-E0IAGp8BU8Ku20240322</w:t>
            </w:r>
          </w:p>
        </w:tc>
      </w:tr>
      <w:tr w:rsidR="0098202A" w:rsidRPr="0098202A" w14:paraId="0C8388E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828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11:41:55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60B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4D1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2CB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6B2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05003050000030372-E0IAGp8BU92g20240322</w:t>
            </w:r>
          </w:p>
        </w:tc>
      </w:tr>
      <w:tr w:rsidR="0098202A" w:rsidRPr="0098202A" w14:paraId="43E6F0F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334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11:43:46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D0D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45E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F79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66A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07003070000030536-E0IAGp8BUAxI20240322</w:t>
            </w:r>
          </w:p>
        </w:tc>
      </w:tr>
      <w:tr w:rsidR="0098202A" w:rsidRPr="0098202A" w14:paraId="4E60B80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9EA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11:44:58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715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CAD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180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DB4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07003070000030054-E0IAGp8BUBvy20240322</w:t>
            </w:r>
          </w:p>
        </w:tc>
      </w:tr>
      <w:tr w:rsidR="0098202A" w:rsidRPr="0098202A" w14:paraId="073775B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1268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11:45:31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138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55D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FD5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8D9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05003050000030596-E0IAGp8BUCSr20240322</w:t>
            </w:r>
          </w:p>
        </w:tc>
      </w:tr>
      <w:tr w:rsidR="0098202A" w:rsidRPr="0098202A" w14:paraId="4D1924E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968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11:47:30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F48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EB3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771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815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07003070000031070-E0IAGp8BUDiq20240322</w:t>
            </w:r>
          </w:p>
        </w:tc>
      </w:tr>
      <w:tr w:rsidR="0098202A" w:rsidRPr="0098202A" w14:paraId="5E87028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59A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11:48:07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7FC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2DB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739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501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07003070000031168-E0IAGp8BUEFA20240322</w:t>
            </w:r>
          </w:p>
        </w:tc>
      </w:tr>
      <w:tr w:rsidR="0098202A" w:rsidRPr="0098202A" w14:paraId="1FE7303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F6A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11:48:18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BB0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15D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ACD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304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05003050000031025-E0IAGp8BUEYJ20240322</w:t>
            </w:r>
          </w:p>
        </w:tc>
      </w:tr>
      <w:tr w:rsidR="0098202A" w:rsidRPr="0098202A" w14:paraId="211E22D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9E8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11:49:33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73D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F40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7BF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BC1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07003070000031449-E0IAGp8BUFoX20240322</w:t>
            </w:r>
          </w:p>
        </w:tc>
      </w:tr>
      <w:tr w:rsidR="0098202A" w:rsidRPr="0098202A" w14:paraId="514E22E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589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11:49:33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2FD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DBB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0E2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143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07003070000031449-E0IAGp8BUFoZ20240322</w:t>
            </w:r>
          </w:p>
        </w:tc>
      </w:tr>
      <w:tr w:rsidR="0098202A" w:rsidRPr="0098202A" w14:paraId="6D942A8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BB4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11:51:27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51D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FC9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62B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8D8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07003070000031260-E0IAGp8BUHyS20240322</w:t>
            </w:r>
          </w:p>
        </w:tc>
      </w:tr>
      <w:tr w:rsidR="0098202A" w:rsidRPr="0098202A" w14:paraId="4DC7F48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E5E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11:52:21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30E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BB1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762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D30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05003050000031491-E0IAGp8BUJY720240322</w:t>
            </w:r>
          </w:p>
        </w:tc>
      </w:tr>
      <w:tr w:rsidR="0098202A" w:rsidRPr="0098202A" w14:paraId="7DB70B8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E83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11:55:23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7C4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F5B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9CD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B2E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07003070000032076-E0IAGp8BUMlO20240322</w:t>
            </w:r>
          </w:p>
        </w:tc>
      </w:tr>
      <w:tr w:rsidR="0098202A" w:rsidRPr="0098202A" w14:paraId="1EC72DF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278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11:57:12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6EB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481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593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C87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07003070000031661-E0IAGp8BUOQa20240322</w:t>
            </w:r>
          </w:p>
        </w:tc>
      </w:tr>
      <w:tr w:rsidR="0098202A" w:rsidRPr="0098202A" w14:paraId="4CC5C3D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2C4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11:59:13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826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847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70A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58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07003070000032132-E0IAGp8BUQ3a20240322</w:t>
            </w:r>
          </w:p>
        </w:tc>
      </w:tr>
      <w:tr w:rsidR="0098202A" w:rsidRPr="0098202A" w14:paraId="71AE54E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913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11:59:13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7B2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235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7FB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610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05003050000031939-E0IAGp8BUQ3Y20240322</w:t>
            </w:r>
          </w:p>
        </w:tc>
      </w:tr>
      <w:tr w:rsidR="0098202A" w:rsidRPr="0098202A" w14:paraId="0FB31A4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42C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12:00:40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18A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726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208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C01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05003050000032331-E0IAGp8BURRV20240322</w:t>
            </w:r>
          </w:p>
        </w:tc>
      </w:tr>
      <w:tr w:rsidR="0098202A" w:rsidRPr="0098202A" w14:paraId="3F6EF62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138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12:01:10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CD9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6EB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8AE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19B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05003050000033012-E0IAGp8BURxK20240322</w:t>
            </w:r>
          </w:p>
        </w:tc>
      </w:tr>
      <w:tr w:rsidR="0098202A" w:rsidRPr="0098202A" w14:paraId="121242B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990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12:01:10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61D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227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1E8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E43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05003050000033012-E0IAGp8BURwa20240322</w:t>
            </w:r>
          </w:p>
        </w:tc>
      </w:tr>
      <w:tr w:rsidR="0098202A" w:rsidRPr="0098202A" w14:paraId="47FB0FB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130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12:03:42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6FC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BBC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877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612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07003070000032517-E0IAGp8BUUGZ20240322</w:t>
            </w:r>
          </w:p>
        </w:tc>
      </w:tr>
      <w:tr w:rsidR="0098202A" w:rsidRPr="0098202A" w14:paraId="3482761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F2D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22-Mar-2024 12:03:42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ED2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444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85E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B40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07003070000032517-E0IAGp8BUUGb20240322</w:t>
            </w:r>
          </w:p>
        </w:tc>
      </w:tr>
      <w:tr w:rsidR="0098202A" w:rsidRPr="0098202A" w14:paraId="322785D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37E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12:04:38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741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E5B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EED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282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05003050000033439-E0IAGp8BUV8O20240322</w:t>
            </w:r>
          </w:p>
        </w:tc>
      </w:tr>
      <w:tr w:rsidR="0098202A" w:rsidRPr="0098202A" w14:paraId="41BABE8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539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12:04:38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903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7FB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859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A97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05003050000033439-E0IAGp8BUV8620240322</w:t>
            </w:r>
          </w:p>
        </w:tc>
      </w:tr>
      <w:tr w:rsidR="0098202A" w:rsidRPr="0098202A" w14:paraId="560F3D6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41F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12:04:38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9E4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6D3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DBD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55D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05003050000033439-E0IAGp8BUV8820240322</w:t>
            </w:r>
          </w:p>
        </w:tc>
      </w:tr>
      <w:tr w:rsidR="0098202A" w:rsidRPr="0098202A" w14:paraId="1560158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18F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12:04:38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B9C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EF0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954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349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05003050000033439-E0IAGp8BUV8420240322</w:t>
            </w:r>
          </w:p>
        </w:tc>
      </w:tr>
      <w:tr w:rsidR="0098202A" w:rsidRPr="0098202A" w14:paraId="675560A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68C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12:04:38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95D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93D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F85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0B8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05003050000033439-E0IAGp8BUV8a20240322</w:t>
            </w:r>
          </w:p>
        </w:tc>
      </w:tr>
      <w:tr w:rsidR="0098202A" w:rsidRPr="0098202A" w14:paraId="15E927D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CC1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12:04:38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98D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C9F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1D9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2D0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05003050000033439-E0IAGp8BUV8Y20240322</w:t>
            </w:r>
          </w:p>
        </w:tc>
      </w:tr>
      <w:tr w:rsidR="0098202A" w:rsidRPr="0098202A" w14:paraId="6190285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CCE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12:05:11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C92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A8D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51D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8A1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05003050000033439-E0IAGp8BUVnZ20240322</w:t>
            </w:r>
          </w:p>
        </w:tc>
      </w:tr>
      <w:tr w:rsidR="0098202A" w:rsidRPr="0098202A" w14:paraId="1CFC3B0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849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12:05:11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748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AA5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03F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4EC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05003050000033439-E0IAGp8BUVnX20240322</w:t>
            </w:r>
          </w:p>
        </w:tc>
      </w:tr>
      <w:tr w:rsidR="0098202A" w:rsidRPr="0098202A" w14:paraId="605A92C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61D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12:06:17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469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A02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438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447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07003070000033625-E0IAGp8BUWxl20240322</w:t>
            </w:r>
          </w:p>
        </w:tc>
      </w:tr>
      <w:tr w:rsidR="0098202A" w:rsidRPr="0098202A" w14:paraId="0E422ED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88D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12:07:17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27D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985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9DB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4F1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07003070000032718-E0IAGp8BUXnX20240322</w:t>
            </w:r>
          </w:p>
        </w:tc>
      </w:tr>
      <w:tr w:rsidR="0098202A" w:rsidRPr="0098202A" w14:paraId="2C8B395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20A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12:08:00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C77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F26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236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FE2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07003070000033776-E0IAGp8BUYPj20240322</w:t>
            </w:r>
          </w:p>
        </w:tc>
      </w:tr>
      <w:tr w:rsidR="0098202A" w:rsidRPr="0098202A" w14:paraId="21EBB75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C5A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12:09:53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1711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D48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0FF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572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05003050000034052-E0IAGp8BUaQf20240322</w:t>
            </w:r>
          </w:p>
        </w:tc>
      </w:tr>
      <w:tr w:rsidR="0098202A" w:rsidRPr="0098202A" w14:paraId="6EB4B28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FFE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12:09:53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704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DC5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C40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73F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05003050000034052-E0IAGp8BUaQi20240322</w:t>
            </w:r>
          </w:p>
        </w:tc>
      </w:tr>
      <w:tr w:rsidR="0098202A" w:rsidRPr="0098202A" w14:paraId="061B6E3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EEA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12:11:44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7D2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C82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E28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24C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05003050000034296-E0IAGp8BUbzk20240322</w:t>
            </w:r>
          </w:p>
        </w:tc>
      </w:tr>
      <w:tr w:rsidR="0098202A" w:rsidRPr="0098202A" w14:paraId="7A16CCA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7B6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12:13:18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99D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949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234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F3A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05003050000034265-E0IAGp8BUcwd20240322</w:t>
            </w:r>
          </w:p>
        </w:tc>
      </w:tr>
      <w:tr w:rsidR="0098202A" w:rsidRPr="0098202A" w14:paraId="47155AE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DAD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12:13:18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331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CFC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E30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664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05003050000034265-E0IAGp8BUcwf20240322</w:t>
            </w:r>
          </w:p>
        </w:tc>
      </w:tr>
      <w:tr w:rsidR="0098202A" w:rsidRPr="0098202A" w14:paraId="4BA6764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71D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12:13:22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E6A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169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7A9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19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05003050000033466-E0IAGp8BUczV20240322</w:t>
            </w:r>
          </w:p>
        </w:tc>
      </w:tr>
      <w:tr w:rsidR="0098202A" w:rsidRPr="0098202A" w14:paraId="5336907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010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12:18:53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2A1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FDC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054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035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05003050000035188-E0IAGp8BUhpc20240322</w:t>
            </w:r>
          </w:p>
        </w:tc>
      </w:tr>
      <w:tr w:rsidR="0098202A" w:rsidRPr="0098202A" w14:paraId="1B9CD2E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2FF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12:18:53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78F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313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EFE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64E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05003050000035188-E0IAGp8BUhpa20240322</w:t>
            </w:r>
          </w:p>
        </w:tc>
      </w:tr>
      <w:tr w:rsidR="0098202A" w:rsidRPr="0098202A" w14:paraId="682F530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70C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12:19:37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D30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28C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6E0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CA0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07003070000034934-E0IAGp8BUibC20240322</w:t>
            </w:r>
          </w:p>
        </w:tc>
      </w:tr>
      <w:tr w:rsidR="0098202A" w:rsidRPr="0098202A" w14:paraId="438D1F8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FD0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12:19:37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DCB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372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F6F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17C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07003070000034934-E0IAGp8BUibE20240322</w:t>
            </w:r>
          </w:p>
        </w:tc>
      </w:tr>
      <w:tr w:rsidR="0098202A" w:rsidRPr="0098202A" w14:paraId="5B9B3D2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64C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12:20:25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B48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8C8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65E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AFA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07003070000034934-E0IAGp8BUjSF20240322</w:t>
            </w:r>
          </w:p>
        </w:tc>
      </w:tr>
      <w:tr w:rsidR="0098202A" w:rsidRPr="0098202A" w14:paraId="016BCF9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57E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12:20:25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4FB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1EC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CFC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A99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07003070000034934-E0IAGp8BUjSI20240322</w:t>
            </w:r>
          </w:p>
        </w:tc>
      </w:tr>
      <w:tr w:rsidR="0098202A" w:rsidRPr="0098202A" w14:paraId="178E6B7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7D2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12:22:42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AB2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59F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E8D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820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07003070000035668-E0IAGp8BUlJ020240322</w:t>
            </w:r>
          </w:p>
        </w:tc>
      </w:tr>
      <w:tr w:rsidR="0098202A" w:rsidRPr="0098202A" w14:paraId="35D2422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85E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12:22:42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EE6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B15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70B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820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07003070000035668-E0IAGp8BUlJ220240322</w:t>
            </w:r>
          </w:p>
        </w:tc>
      </w:tr>
      <w:tr w:rsidR="0098202A" w:rsidRPr="0098202A" w14:paraId="75A4971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927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12:25:16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8C9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6C1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D75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555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05003050000035966-E0IAGp8BUmxx20240322</w:t>
            </w:r>
          </w:p>
        </w:tc>
      </w:tr>
      <w:tr w:rsidR="0098202A" w:rsidRPr="0098202A" w14:paraId="33EF26B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4FB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6ED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7F7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725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337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07003070000036691-E0IAGp8BUs6G20240322</w:t>
            </w:r>
          </w:p>
        </w:tc>
      </w:tr>
      <w:tr w:rsidR="0098202A" w:rsidRPr="0098202A" w14:paraId="0506305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02D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E3D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A55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C67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1D0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07003070000036691-E0IAGp8BUs6A20240322</w:t>
            </w:r>
          </w:p>
        </w:tc>
      </w:tr>
      <w:tr w:rsidR="0098202A" w:rsidRPr="0098202A" w14:paraId="097C547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BE4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939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E1D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FB1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FF6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07003070000036691-E0IAGp8BUs6E20240322</w:t>
            </w:r>
          </w:p>
        </w:tc>
      </w:tr>
      <w:tr w:rsidR="0098202A" w:rsidRPr="0098202A" w14:paraId="2663527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DDE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E45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06B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B04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7C0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07003070000036691-E0IAGp8BUs6I20240322</w:t>
            </w:r>
          </w:p>
        </w:tc>
      </w:tr>
      <w:tr w:rsidR="0098202A" w:rsidRPr="0098202A" w14:paraId="4BECEF6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ABB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A1C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841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720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19D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07003070000036691-E0IAGp8BUs6C20240322</w:t>
            </w:r>
          </w:p>
        </w:tc>
      </w:tr>
      <w:tr w:rsidR="0098202A" w:rsidRPr="0098202A" w14:paraId="2716C93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E39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09A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BBD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B43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C01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07003070000036445-E0IAGp8BUs8T20240322</w:t>
            </w:r>
          </w:p>
        </w:tc>
      </w:tr>
      <w:tr w:rsidR="0098202A" w:rsidRPr="0098202A" w14:paraId="1A5E9ED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058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A44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F82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F17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5C3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07003070000036430-E0IAGp8BUs8N20240322</w:t>
            </w:r>
          </w:p>
        </w:tc>
      </w:tr>
      <w:tr w:rsidR="0098202A" w:rsidRPr="0098202A" w14:paraId="7B508F2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D87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63C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2C8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F3D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580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05003050000036433-E0IAGp8BUs8P20240322</w:t>
            </w:r>
          </w:p>
        </w:tc>
      </w:tr>
      <w:tr w:rsidR="0098202A" w:rsidRPr="0098202A" w14:paraId="6F13C36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163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45F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11B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4C0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7A64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07003070000036430-E0IAGp8BUs8L20240322</w:t>
            </w:r>
          </w:p>
        </w:tc>
      </w:tr>
      <w:tr w:rsidR="0098202A" w:rsidRPr="0098202A" w14:paraId="28F5A13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CBD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ED9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B42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471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0DC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07003070000036431-E0IAGp8BUs8R20240322</w:t>
            </w:r>
          </w:p>
        </w:tc>
      </w:tr>
      <w:tr w:rsidR="0098202A" w:rsidRPr="0098202A" w14:paraId="4AEDD4B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F34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12:34:06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CAE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07F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234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925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05003050000036992-E0IAGp8BUuDo20240322</w:t>
            </w:r>
          </w:p>
        </w:tc>
      </w:tr>
      <w:tr w:rsidR="0098202A" w:rsidRPr="0098202A" w14:paraId="5979054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6AC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12:34:06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A57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8BE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670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407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05003050000036992-E0IAGp8BUuDq20240322</w:t>
            </w:r>
          </w:p>
        </w:tc>
      </w:tr>
      <w:tr w:rsidR="0098202A" w:rsidRPr="0098202A" w14:paraId="0F19158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570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12:34:06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600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37D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6B7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E84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05003050000036992-E0IAGp8BUuDu20240322</w:t>
            </w:r>
          </w:p>
        </w:tc>
      </w:tr>
      <w:tr w:rsidR="0098202A" w:rsidRPr="0098202A" w14:paraId="0F6419B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DFA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12:34:06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428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9FE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A54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7E3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05003050000037147-E0IAGp8BUuCx20240322</w:t>
            </w:r>
          </w:p>
        </w:tc>
      </w:tr>
      <w:tr w:rsidR="0098202A" w:rsidRPr="0098202A" w14:paraId="5CF21FE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71C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12:34:07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83A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E17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110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43D5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05003050000036992-E0IAGp8BUuDs20240322</w:t>
            </w:r>
          </w:p>
        </w:tc>
      </w:tr>
      <w:tr w:rsidR="0098202A" w:rsidRPr="0098202A" w14:paraId="39E0078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A17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07F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FE8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11B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263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05003050000036992-E0IAGp8BUudy20240322</w:t>
            </w:r>
          </w:p>
        </w:tc>
      </w:tr>
      <w:tr w:rsidR="0098202A" w:rsidRPr="0098202A" w14:paraId="328E92F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00C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12:35:25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2B8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C3F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015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4C2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05003050000036992-E0IAGp8BUv2G20240322</w:t>
            </w:r>
          </w:p>
        </w:tc>
      </w:tr>
      <w:tr w:rsidR="0098202A" w:rsidRPr="0098202A" w14:paraId="1FEBC4E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B7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12:35:25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D75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578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F35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4E6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05003050000036992-E0IAGp8BUv2E20240322</w:t>
            </w:r>
          </w:p>
        </w:tc>
      </w:tr>
      <w:tr w:rsidR="0098202A" w:rsidRPr="0098202A" w14:paraId="3AF7C76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318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12:35:25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FC4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F90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607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077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05003050000036992-E0IAGp8BUv2K20240322</w:t>
            </w:r>
          </w:p>
        </w:tc>
      </w:tr>
      <w:tr w:rsidR="0098202A" w:rsidRPr="0098202A" w14:paraId="135FF75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E24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22-Mar-2024 12:35:25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8CC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4C5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9F5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D93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05003050000036992-E0IAGp8BUv2C20240322</w:t>
            </w:r>
          </w:p>
        </w:tc>
      </w:tr>
      <w:tr w:rsidR="0098202A" w:rsidRPr="0098202A" w14:paraId="67BE6B0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73E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12:36:32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505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31F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F3C1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B9A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07003070000037455-E0IAGp8BUvx620240322</w:t>
            </w:r>
          </w:p>
        </w:tc>
      </w:tr>
      <w:tr w:rsidR="0098202A" w:rsidRPr="0098202A" w14:paraId="785E8C7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741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12:36:32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64A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79D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3F7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A21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07003070000037471-E0IAGp8BUvwG20240322</w:t>
            </w:r>
          </w:p>
        </w:tc>
      </w:tr>
      <w:tr w:rsidR="0098202A" w:rsidRPr="0098202A" w14:paraId="28D3407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A74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12:36:35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8C7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744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047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E4D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07003070000037455-E0IAGp8BUvzM20240322</w:t>
            </w:r>
          </w:p>
        </w:tc>
      </w:tr>
      <w:tr w:rsidR="0098202A" w:rsidRPr="0098202A" w14:paraId="1BE4D79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AA5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6DC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3E4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AD0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450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05003050000037634-E0IAGp8BUxcB20240322</w:t>
            </w:r>
          </w:p>
        </w:tc>
      </w:tr>
      <w:tr w:rsidR="0098202A" w:rsidRPr="0098202A" w14:paraId="31BA8F5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0731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12:39:27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C12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CA8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FF4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226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05003050000037823-E0IAGp8BUxbb20240322</w:t>
            </w:r>
          </w:p>
        </w:tc>
      </w:tr>
      <w:tr w:rsidR="0098202A" w:rsidRPr="0098202A" w14:paraId="79D3338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4F1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12:45:51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4EA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0FD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ADA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E35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05003050000038595-E0IAGp8BV1vs20240322</w:t>
            </w:r>
          </w:p>
        </w:tc>
      </w:tr>
      <w:tr w:rsidR="0098202A" w:rsidRPr="0098202A" w14:paraId="2C87D43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026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12:47:12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07B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8B1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A1A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DCB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05003050000038403-E0IAGp8BV2YU20240322</w:t>
            </w:r>
          </w:p>
        </w:tc>
      </w:tr>
      <w:tr w:rsidR="0098202A" w:rsidRPr="0098202A" w14:paraId="3E608A5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E7E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12:48:52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129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C89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9A2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CA3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05003050000038970-E0IAGp8BV3ka20240322</w:t>
            </w:r>
          </w:p>
        </w:tc>
      </w:tr>
      <w:tr w:rsidR="0098202A" w:rsidRPr="0098202A" w14:paraId="015DA01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5C4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12:48:52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42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64A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81D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AB6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05003050000038970-E0IAGp8BV3kX20240322</w:t>
            </w:r>
          </w:p>
        </w:tc>
      </w:tr>
      <w:tr w:rsidR="0098202A" w:rsidRPr="0098202A" w14:paraId="70835BA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237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12:50:00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8F8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363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64A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3D3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07003070000038847-E0IAGp8BV4dM20240322</w:t>
            </w:r>
          </w:p>
        </w:tc>
      </w:tr>
      <w:tr w:rsidR="0098202A" w:rsidRPr="0098202A" w14:paraId="7181154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C1C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12:53:34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F51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1D1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DBF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65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07003070000039410-E0IAGp8BV75G20240322</w:t>
            </w:r>
          </w:p>
        </w:tc>
      </w:tr>
      <w:tr w:rsidR="0098202A" w:rsidRPr="0098202A" w14:paraId="120E09E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A7D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12:53:34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31E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519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EA2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B33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07003070000039410-E0IAGp8BV75E20240322</w:t>
            </w:r>
          </w:p>
        </w:tc>
      </w:tr>
      <w:tr w:rsidR="0098202A" w:rsidRPr="0098202A" w14:paraId="1FBB3FA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340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12:53:34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624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7D2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3E3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CA8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07003070000039410-E0IAGp8BV75C20240322</w:t>
            </w:r>
          </w:p>
        </w:tc>
      </w:tr>
      <w:tr w:rsidR="0098202A" w:rsidRPr="0098202A" w14:paraId="1A6BD23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0D1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12:53:34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E4E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389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444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5E5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07003070000039410-E0IAGp8BV75A20240322</w:t>
            </w:r>
          </w:p>
        </w:tc>
      </w:tr>
      <w:tr w:rsidR="0098202A" w:rsidRPr="0098202A" w14:paraId="7189628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AB6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12:53:47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47F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956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DBD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CD8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07003070000039410-E0IAGp8BV7DA20240322</w:t>
            </w:r>
          </w:p>
        </w:tc>
      </w:tr>
      <w:tr w:rsidR="0098202A" w:rsidRPr="0098202A" w14:paraId="6DDAB1A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4D6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12:56:17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543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D6D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8CF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7C3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05003050000039958-E0IAGp8BV9FV20240322</w:t>
            </w:r>
          </w:p>
        </w:tc>
      </w:tr>
      <w:tr w:rsidR="0098202A" w:rsidRPr="0098202A" w14:paraId="4079FB1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460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12:56:40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558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498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A07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137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07003070000039768-E0IAGp8BV9fK20240322</w:t>
            </w:r>
          </w:p>
        </w:tc>
      </w:tr>
      <w:tr w:rsidR="0098202A" w:rsidRPr="0098202A" w14:paraId="1D74109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8DA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12:56:43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451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56A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4A5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A12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07003070000039768-E0IAGp8BV9nZ20240322</w:t>
            </w:r>
          </w:p>
        </w:tc>
      </w:tr>
      <w:tr w:rsidR="0098202A" w:rsidRPr="0098202A" w14:paraId="200B54A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25E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12:58:14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FFD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845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EDA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959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07003070000040111-E0IAGp8BVAyz20240322</w:t>
            </w:r>
          </w:p>
        </w:tc>
      </w:tr>
      <w:tr w:rsidR="0098202A" w:rsidRPr="0098202A" w14:paraId="31649A6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BC7E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12:59:49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154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55E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5F1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776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07003070000040268-E0IAGp8BVBni20240322</w:t>
            </w:r>
          </w:p>
        </w:tc>
      </w:tr>
      <w:tr w:rsidR="0098202A" w:rsidRPr="0098202A" w14:paraId="4081FC1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5D4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29F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4980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2FF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2F1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07003070000040426-E0IAGp8BVCim20240322</w:t>
            </w:r>
          </w:p>
        </w:tc>
      </w:tr>
      <w:tr w:rsidR="0098202A" w:rsidRPr="0098202A" w14:paraId="29F62FD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040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13:03:17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5C2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302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CB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2B6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05003050000040677-E0IAGp8BVE9d20240322</w:t>
            </w:r>
          </w:p>
        </w:tc>
      </w:tr>
      <w:tr w:rsidR="0098202A" w:rsidRPr="0098202A" w14:paraId="6D741A9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DBE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13:03:55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ADC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51E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137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415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07003070000040658-E0IAGp8BVEeN20240322</w:t>
            </w:r>
          </w:p>
        </w:tc>
      </w:tr>
      <w:tr w:rsidR="0098202A" w:rsidRPr="0098202A" w14:paraId="4810E85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3D1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13:03:55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698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1EC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F9A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816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05003050000040677-E0IAGp8BVEeL20240322</w:t>
            </w:r>
          </w:p>
        </w:tc>
      </w:tr>
      <w:tr w:rsidR="0098202A" w:rsidRPr="0098202A" w14:paraId="6251FF3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086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13:04:50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429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3E8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860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CBF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07003070000040796-E0IAGp8BVFDg20240322</w:t>
            </w:r>
          </w:p>
        </w:tc>
      </w:tr>
      <w:tr w:rsidR="0098202A" w:rsidRPr="0098202A" w14:paraId="415EEA6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054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13:04:50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1B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6D1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5B4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8EE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07003070000040796-E0IAGp8BVFDc20240322</w:t>
            </w:r>
          </w:p>
        </w:tc>
      </w:tr>
      <w:tr w:rsidR="0098202A" w:rsidRPr="0098202A" w14:paraId="274EE73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004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13:04:50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BC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B5A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ED8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AD0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07003070000040796-E0IAGp8BVFDe20240322</w:t>
            </w:r>
          </w:p>
        </w:tc>
      </w:tr>
      <w:tr w:rsidR="0098202A" w:rsidRPr="0098202A" w14:paraId="432CDB3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F96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13:07:43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D44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AF8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E02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19A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07003070000041118-E0IAGp8BVGtl20240322</w:t>
            </w:r>
          </w:p>
        </w:tc>
      </w:tr>
      <w:tr w:rsidR="0098202A" w:rsidRPr="0098202A" w14:paraId="25C72BB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5B4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13:09:30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1A5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9FF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C15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FA3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05003050000041359-E0IAGp8BVIDU20240322</w:t>
            </w:r>
          </w:p>
        </w:tc>
      </w:tr>
      <w:tr w:rsidR="0098202A" w:rsidRPr="0098202A" w14:paraId="5BC935E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570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13:10:21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C82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0A4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5A0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96C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07003070000040993-E0IAGp8BVJ4G20240322</w:t>
            </w:r>
          </w:p>
        </w:tc>
      </w:tr>
      <w:tr w:rsidR="0098202A" w:rsidRPr="0098202A" w14:paraId="0C179DD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77B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13:11:59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AC6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CE1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776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F6C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05003050000041597-E0IAGp8BVK3q20240322</w:t>
            </w:r>
          </w:p>
        </w:tc>
      </w:tr>
      <w:tr w:rsidR="0098202A" w:rsidRPr="0098202A" w14:paraId="2DF3244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2D2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13:13:25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E21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7DE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7A3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AB2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07003070000041515-E0IAGp8BVLFE20240322</w:t>
            </w:r>
          </w:p>
        </w:tc>
      </w:tr>
      <w:tr w:rsidR="0098202A" w:rsidRPr="0098202A" w14:paraId="17B90FC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C1E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13:13:25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F23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E0A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665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2B9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07003070000041515-E0IAGp8BVLFB20240322</w:t>
            </w:r>
          </w:p>
        </w:tc>
      </w:tr>
      <w:tr w:rsidR="0098202A" w:rsidRPr="0098202A" w14:paraId="1C8E163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246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13:13:25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8A1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715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DA4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F72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07003070000041515-E0IAGp8BVLEy20240322</w:t>
            </w:r>
          </w:p>
        </w:tc>
      </w:tr>
      <w:tr w:rsidR="0098202A" w:rsidRPr="0098202A" w14:paraId="0506EE5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0D2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13:13:36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A00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21D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E63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71F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07003070000041515-E0IAGp8BVLOg20240322</w:t>
            </w:r>
          </w:p>
        </w:tc>
      </w:tr>
      <w:tr w:rsidR="0098202A" w:rsidRPr="0098202A" w14:paraId="58F9E7F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280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13:14:21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453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368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B43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F15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07003070000041705-E0IAGp8BVLtY20240322</w:t>
            </w:r>
          </w:p>
        </w:tc>
      </w:tr>
      <w:tr w:rsidR="0098202A" w:rsidRPr="0098202A" w14:paraId="250ED9B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68D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13:15:32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BFF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313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D35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A25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05003050000042168-E0IAGp8BVMen20240322</w:t>
            </w:r>
          </w:p>
        </w:tc>
      </w:tr>
      <w:tr w:rsidR="0098202A" w:rsidRPr="0098202A" w14:paraId="3D2E12F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F91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13:15:32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6BA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E69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2C6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CED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05003050000042168-E0IAGp8BVMer20240322</w:t>
            </w:r>
          </w:p>
        </w:tc>
      </w:tr>
      <w:tr w:rsidR="0098202A" w:rsidRPr="0098202A" w14:paraId="49F6E70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1C9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13:15:32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E54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005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3B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064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05003050000042168-E0IAGp8BVMel20240322</w:t>
            </w:r>
          </w:p>
        </w:tc>
      </w:tr>
      <w:tr w:rsidR="0098202A" w:rsidRPr="0098202A" w14:paraId="4EEED5C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8AE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13:15:32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87F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11B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13B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077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05003050000042168-E0IAGp8BVMep20240322</w:t>
            </w:r>
          </w:p>
        </w:tc>
      </w:tr>
      <w:tr w:rsidR="0098202A" w:rsidRPr="0098202A" w14:paraId="3CBBC1C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C98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13:16:54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D7A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DD3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767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FBE7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07003070000042169-E0IAGp8BVNQ320240322</w:t>
            </w:r>
          </w:p>
        </w:tc>
      </w:tr>
      <w:tr w:rsidR="0098202A" w:rsidRPr="0098202A" w14:paraId="503300E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357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13:16:54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4DE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4C1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399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052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07003070000042169-E0IAGp8BVNQ620240322</w:t>
            </w:r>
          </w:p>
        </w:tc>
      </w:tr>
      <w:tr w:rsidR="0098202A" w:rsidRPr="0098202A" w14:paraId="33D0D0D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DC3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13:18:50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ABA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192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BD7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A00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05003050000042565-E0IAGp8BVOcL20240322</w:t>
            </w:r>
          </w:p>
        </w:tc>
      </w:tr>
      <w:tr w:rsidR="0098202A" w:rsidRPr="0098202A" w14:paraId="19A599C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5B3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13:18:50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0CA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E54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75A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8AB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05003050000042565-E0IAGp8BVOcJ20240322</w:t>
            </w:r>
          </w:p>
        </w:tc>
      </w:tr>
      <w:tr w:rsidR="0098202A" w:rsidRPr="0098202A" w14:paraId="1E51CA6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0E2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13:19:54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DEF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84E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12D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E2C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07003070000042622-E0IAGp8BVPGz20240322</w:t>
            </w:r>
          </w:p>
        </w:tc>
      </w:tr>
      <w:tr w:rsidR="0098202A" w:rsidRPr="0098202A" w14:paraId="429A3D7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8AA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22-Mar-2024 13:21:52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46C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6AD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56D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0C3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05003050000042898-E0IAGp8BVQeQ20240322</w:t>
            </w:r>
          </w:p>
        </w:tc>
      </w:tr>
      <w:tr w:rsidR="0098202A" w:rsidRPr="0098202A" w14:paraId="1D58C7D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0EB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13:22:26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A40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6BB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6C9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EB3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07003070000042760-E0IAGp8BVR3420240322</w:t>
            </w:r>
          </w:p>
        </w:tc>
      </w:tr>
      <w:tr w:rsidR="0098202A" w:rsidRPr="0098202A" w14:paraId="0800BC6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A25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13:22:26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49D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37A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381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95F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07003070000042760-E0IAGp8BVR3220240322</w:t>
            </w:r>
          </w:p>
        </w:tc>
      </w:tr>
      <w:tr w:rsidR="0098202A" w:rsidRPr="0098202A" w14:paraId="5409BC3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CAE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13:22:38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FA0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1A1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071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13C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07003070000042622-E0IAGp8BVRCa20240322</w:t>
            </w:r>
          </w:p>
        </w:tc>
      </w:tr>
      <w:tr w:rsidR="0098202A" w:rsidRPr="0098202A" w14:paraId="29635B5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8A2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13:23:33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D8A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5A6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21A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5C3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07003070000042622-E0IAGp8BVRjH20240322</w:t>
            </w:r>
          </w:p>
        </w:tc>
      </w:tr>
      <w:tr w:rsidR="0098202A" w:rsidRPr="0098202A" w14:paraId="45FD143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A6C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13:23:33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B9C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B13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1FE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150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05003050000043005-E0IAGp8BVRjJ20240322</w:t>
            </w:r>
          </w:p>
        </w:tc>
      </w:tr>
      <w:tr w:rsidR="0098202A" w:rsidRPr="0098202A" w14:paraId="06B5D03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73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13:24:23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309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BCA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D5F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3E4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07003070000043130-E0IAGp8BVSSX20240322</w:t>
            </w:r>
          </w:p>
        </w:tc>
      </w:tr>
      <w:tr w:rsidR="0098202A" w:rsidRPr="0098202A" w14:paraId="601C191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483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13:28:18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401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773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F2A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54D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002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05003050000043782-E0IAGp8BVVyB20240322</w:t>
            </w:r>
          </w:p>
        </w:tc>
      </w:tr>
      <w:tr w:rsidR="0098202A" w:rsidRPr="0098202A" w14:paraId="31BBDEF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167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F3F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5CA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0C1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D81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07003070000044006-E0IAGp8BVXum20240322</w:t>
            </w:r>
          </w:p>
        </w:tc>
      </w:tr>
      <w:tr w:rsidR="0098202A" w:rsidRPr="0098202A" w14:paraId="085B980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DBC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917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7DD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9C1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A8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07003070000044006-E0IAGp8BVXuk20240322</w:t>
            </w:r>
          </w:p>
        </w:tc>
      </w:tr>
      <w:tr w:rsidR="0098202A" w:rsidRPr="0098202A" w14:paraId="504CEEC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F76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13:30:34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F0B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751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A52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AEB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E75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05003050000043919-E0IAGp8BVZ1h20240322</w:t>
            </w:r>
          </w:p>
        </w:tc>
      </w:tr>
      <w:tr w:rsidR="0098202A" w:rsidRPr="0098202A" w14:paraId="2F6E446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5F2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13:30:34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1AC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269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7B5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A8D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05003050000043919-E0IAGp8BVZ1U20240322</w:t>
            </w:r>
          </w:p>
        </w:tc>
      </w:tr>
      <w:tr w:rsidR="0098202A" w:rsidRPr="0098202A" w14:paraId="70DE471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DB3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13:30:55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995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555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81D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AE0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05003050000044067-E0IAGp8BVZl920240322</w:t>
            </w:r>
          </w:p>
        </w:tc>
      </w:tr>
      <w:tr w:rsidR="0098202A" w:rsidRPr="0098202A" w14:paraId="00DAAE6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D9C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13:30:55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94F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5EA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433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D22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05003050000044067-E0IAGp8BVZl220240322</w:t>
            </w:r>
          </w:p>
        </w:tc>
      </w:tr>
      <w:tr w:rsidR="0098202A" w:rsidRPr="0098202A" w14:paraId="01E9FD5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B06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13:30:55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5DB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310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145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20E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05003050000044067-E0IAGp8BVZkq20240322</w:t>
            </w:r>
          </w:p>
        </w:tc>
      </w:tr>
      <w:tr w:rsidR="0098202A" w:rsidRPr="0098202A" w14:paraId="49CA0FF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B2E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13:30:55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CF3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46A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90F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502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05003050000044067-E0IAGp8BVZkX20240322</w:t>
            </w:r>
          </w:p>
        </w:tc>
      </w:tr>
      <w:tr w:rsidR="0098202A" w:rsidRPr="0098202A" w14:paraId="3D5F0AE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37F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ED2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ED5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1BF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E2D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07003070000044356-E0IAGp8BVa8u20240322</w:t>
            </w:r>
          </w:p>
        </w:tc>
      </w:tr>
      <w:tr w:rsidR="0098202A" w:rsidRPr="0098202A" w14:paraId="29E8411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33C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925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ECA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9E9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3BC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07003070000044356-E0IAGp8BVaKc20240322</w:t>
            </w:r>
          </w:p>
        </w:tc>
      </w:tr>
      <w:tr w:rsidR="0098202A" w:rsidRPr="0098202A" w14:paraId="5916EC8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5DA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A5A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5EB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800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557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07003070000044356-E0IAGp8BVaLi20240322</w:t>
            </w:r>
          </w:p>
        </w:tc>
      </w:tr>
      <w:tr w:rsidR="0098202A" w:rsidRPr="0098202A" w14:paraId="279628D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CE8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FDB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314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A4E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04E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07003070000044356-E0IAGp8BVaLE20240322</w:t>
            </w:r>
          </w:p>
        </w:tc>
      </w:tr>
      <w:tr w:rsidR="0098202A" w:rsidRPr="0098202A" w14:paraId="43DE6C1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F9B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FF1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BBA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7BC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B05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07003070000044356-E0IAGp8BVaXV20240322</w:t>
            </w:r>
          </w:p>
        </w:tc>
      </w:tr>
      <w:tr w:rsidR="0098202A" w:rsidRPr="0098202A" w14:paraId="16A0490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E6A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4EA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99D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7F6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CDF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07003070000044356-E0IAGp8BVaXX20240322</w:t>
            </w:r>
          </w:p>
        </w:tc>
      </w:tr>
      <w:tr w:rsidR="0098202A" w:rsidRPr="0098202A" w14:paraId="6246AA6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A81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714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47C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742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E3F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07003070000044356-E0IAGp8BVaXQ20240322</w:t>
            </w:r>
          </w:p>
        </w:tc>
      </w:tr>
      <w:tr w:rsidR="0098202A" w:rsidRPr="0098202A" w14:paraId="2C261B8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628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13:32:18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C43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FAD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34C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FAF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05003050000044400-E0IAGp8BVc9420240322</w:t>
            </w:r>
          </w:p>
        </w:tc>
      </w:tr>
      <w:tr w:rsidR="0098202A" w:rsidRPr="0098202A" w14:paraId="70EF9C7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454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13:33:40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D88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A8C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01C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480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05003050000045001-E0IAGp8BVduA20240322</w:t>
            </w:r>
          </w:p>
        </w:tc>
      </w:tr>
      <w:tr w:rsidR="0098202A" w:rsidRPr="0098202A" w14:paraId="1EB5E36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A21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13:33:40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72A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D3B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621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64B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05003050000045001-E0IAGp8BVdu120240322</w:t>
            </w:r>
          </w:p>
        </w:tc>
      </w:tr>
      <w:tr w:rsidR="0098202A" w:rsidRPr="0098202A" w14:paraId="097360A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D57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13:33:41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F10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49C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364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E80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05003050000045001-E0IAGp8BVduz20240322</w:t>
            </w:r>
          </w:p>
        </w:tc>
      </w:tr>
      <w:tr w:rsidR="0098202A" w:rsidRPr="0098202A" w14:paraId="723007A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DA6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13:35:38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7A0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66B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6F7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30A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07003070000045280-E0IAGp8BVg4C20240322</w:t>
            </w:r>
          </w:p>
        </w:tc>
      </w:tr>
      <w:tr w:rsidR="0098202A" w:rsidRPr="0098202A" w14:paraId="39F69D8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5A9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13:35:39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AF5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98C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6FF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8CB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07003070000045131-E0IAGp8BVg5Z20240322</w:t>
            </w:r>
          </w:p>
        </w:tc>
      </w:tr>
      <w:tr w:rsidR="0098202A" w:rsidRPr="0098202A" w14:paraId="2236337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DAB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13:35:39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F2E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39C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DFF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AC1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07003070000045131-E0IAGp8BVg5V20240322</w:t>
            </w:r>
          </w:p>
        </w:tc>
      </w:tr>
      <w:tr w:rsidR="0098202A" w:rsidRPr="0098202A" w14:paraId="722FAC6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188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13:35:41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952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521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EA2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19E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07003070000045131-E0IAGp8BVg8620240322</w:t>
            </w:r>
          </w:p>
        </w:tc>
      </w:tr>
      <w:tr w:rsidR="0098202A" w:rsidRPr="0098202A" w14:paraId="6195EC8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835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13:35:41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DE8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8C4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787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FE7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07003070000045131-E0IAGp8BVg9N20240322</w:t>
            </w:r>
          </w:p>
        </w:tc>
      </w:tr>
      <w:tr w:rsidR="0098202A" w:rsidRPr="0098202A" w14:paraId="2E19484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D40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FA5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C7B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088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1AB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05003050000045372-E0IAGp8BVgGT20240322</w:t>
            </w:r>
          </w:p>
        </w:tc>
      </w:tr>
      <w:tr w:rsidR="0098202A" w:rsidRPr="0098202A" w14:paraId="6684815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94C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6CB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861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0EF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17C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07003070000045131-E0IAGp8BVgGR20240322</w:t>
            </w:r>
          </w:p>
        </w:tc>
      </w:tr>
      <w:tr w:rsidR="0098202A" w:rsidRPr="0098202A" w14:paraId="6A67563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C21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E43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E9F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F24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CC0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07003070000045131-E0IAGp8BVgFq20240322</w:t>
            </w:r>
          </w:p>
        </w:tc>
      </w:tr>
      <w:tr w:rsidR="0098202A" w:rsidRPr="0098202A" w14:paraId="273C567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CAB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13:36:09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4613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3E3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B50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44C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05003050000045476-E0IAGp8BVgTF20240322</w:t>
            </w:r>
          </w:p>
        </w:tc>
      </w:tr>
      <w:tr w:rsidR="0098202A" w:rsidRPr="0098202A" w14:paraId="130EF76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FAB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13:36:09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7C5A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421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F1D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35B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05003050000045476-E0IAGp8BVgT820240322</w:t>
            </w:r>
          </w:p>
        </w:tc>
      </w:tr>
      <w:tr w:rsidR="0098202A" w:rsidRPr="0098202A" w14:paraId="3533B65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3EE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BE4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1AA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AAC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64C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05003050000045476-E0IAGp8BVh2s20240322</w:t>
            </w:r>
          </w:p>
        </w:tc>
      </w:tr>
      <w:tr w:rsidR="0098202A" w:rsidRPr="0098202A" w14:paraId="051B661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AF9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978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234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6A0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805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05003050000045476-E0IAGp8BVh3920240322</w:t>
            </w:r>
          </w:p>
        </w:tc>
      </w:tr>
      <w:tr w:rsidR="0098202A" w:rsidRPr="0098202A" w14:paraId="3591942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335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13:37:13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4B0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FF4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FA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1AD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05003050000045476-E0IAGp8BVhUc20240322</w:t>
            </w:r>
          </w:p>
        </w:tc>
      </w:tr>
      <w:tr w:rsidR="0098202A" w:rsidRPr="0098202A" w14:paraId="68597C0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B6B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13:37:13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8CA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0FF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C8D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532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05003050000045476-E0IAGp8BVhUe20240322</w:t>
            </w:r>
          </w:p>
        </w:tc>
      </w:tr>
      <w:tr w:rsidR="0098202A" w:rsidRPr="0098202A" w14:paraId="79A3C3A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B3E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13:37:13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D172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3D0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A3E7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DCD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05003050000045476-E0IAGp8BVhUR20240322</w:t>
            </w:r>
          </w:p>
        </w:tc>
      </w:tr>
      <w:tr w:rsidR="0098202A" w:rsidRPr="0098202A" w14:paraId="53DC96F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A34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13:38:24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AAE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CD5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344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986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05003050000045913-E0IAGp8BVioo20240322</w:t>
            </w:r>
          </w:p>
        </w:tc>
      </w:tr>
      <w:tr w:rsidR="0098202A" w:rsidRPr="0098202A" w14:paraId="7A93376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2D3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13:38:24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97D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969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ACC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B95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05003050000045913-E0IAGp8BViom20240322</w:t>
            </w:r>
          </w:p>
        </w:tc>
      </w:tr>
      <w:tr w:rsidR="0098202A" w:rsidRPr="0098202A" w14:paraId="4DB3F28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C9A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13:38:42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BD4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098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5DEE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F92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07003070000045738-E0IAGp8BVjF320240322</w:t>
            </w:r>
          </w:p>
        </w:tc>
      </w:tr>
      <w:tr w:rsidR="0098202A" w:rsidRPr="0098202A" w14:paraId="71690B7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23E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13:38:43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81BF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40B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0F0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6975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07003070000045738-E0IAGp8BVjGv20240322</w:t>
            </w:r>
          </w:p>
        </w:tc>
      </w:tr>
      <w:tr w:rsidR="0098202A" w:rsidRPr="0098202A" w14:paraId="6F9C6EC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E82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22-Mar-2024 13:38:43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762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D40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52E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48D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07003070000045738-E0IAGp8BVjGt20240322</w:t>
            </w:r>
          </w:p>
        </w:tc>
      </w:tr>
      <w:tr w:rsidR="0098202A" w:rsidRPr="0098202A" w14:paraId="4B3628E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4F6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13:39:04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52D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2C2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807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A30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05003050000045372-E0IAGp8BVjhz20240322</w:t>
            </w:r>
          </w:p>
        </w:tc>
      </w:tr>
      <w:tr w:rsidR="0098202A" w:rsidRPr="0098202A" w14:paraId="65AD6EC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B65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13:39:04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ABF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9DD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286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CA3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05003050000045372-E0IAGp8BVjhp20240322</w:t>
            </w:r>
          </w:p>
        </w:tc>
      </w:tr>
      <w:tr w:rsidR="0098202A" w:rsidRPr="0098202A" w14:paraId="01EE372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B1F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6ED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9EE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95E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892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07003070000045334-E0IAGp8BVk0O20240322</w:t>
            </w:r>
          </w:p>
        </w:tc>
      </w:tr>
      <w:tr w:rsidR="0098202A" w:rsidRPr="0098202A" w14:paraId="317E44A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8DE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E6F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E76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1BF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89C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07003070000045334-E0IAGp8BVk0Y20240322</w:t>
            </w:r>
          </w:p>
        </w:tc>
      </w:tr>
      <w:tr w:rsidR="0098202A" w:rsidRPr="0098202A" w14:paraId="059BD8D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83D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C78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E8D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A04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6B0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05003050000045372-E0IAGp8BVk0520240322</w:t>
            </w:r>
          </w:p>
        </w:tc>
      </w:tr>
      <w:tr w:rsidR="0098202A" w:rsidRPr="0098202A" w14:paraId="7A34067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B6D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66E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4FE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722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64E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07003070000045334-E0IAGp8BVk0720240322</w:t>
            </w:r>
          </w:p>
        </w:tc>
      </w:tr>
      <w:tr w:rsidR="0098202A" w:rsidRPr="0098202A" w14:paraId="12870F0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17A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13:39:56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A82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C06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056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3B2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07003070000046138-E0IAGp8BVkUG20240322</w:t>
            </w:r>
          </w:p>
        </w:tc>
      </w:tr>
      <w:tr w:rsidR="0098202A" w:rsidRPr="0098202A" w14:paraId="206F9C3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3A6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13:39:57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ABA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3FF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26C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426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07003070000045334-E0IAGp8BVkXX20240322</w:t>
            </w:r>
          </w:p>
        </w:tc>
      </w:tr>
      <w:tr w:rsidR="0098202A" w:rsidRPr="0098202A" w14:paraId="59556B2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CCE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13:39:58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176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C7E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8C2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029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07003070000046037-E0IAGp8BVkY620240322</w:t>
            </w:r>
          </w:p>
        </w:tc>
      </w:tr>
      <w:tr w:rsidR="0098202A" w:rsidRPr="0098202A" w14:paraId="712A03B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247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13:39:58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CCE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EA4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2FA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258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05003050000046119-E0IAGp8BVkY820240322</w:t>
            </w:r>
          </w:p>
        </w:tc>
      </w:tr>
      <w:tr w:rsidR="0098202A" w:rsidRPr="0098202A" w14:paraId="564D16A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016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13:39:58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095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18C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840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A0D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07003070000045334-E0IAGp8BVkY020240322</w:t>
            </w:r>
          </w:p>
        </w:tc>
      </w:tr>
      <w:tr w:rsidR="0098202A" w:rsidRPr="0098202A" w14:paraId="6390939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91B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BD8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A5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892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9F7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05003050000046439-E0IAGp8BVllf20240322</w:t>
            </w:r>
          </w:p>
        </w:tc>
      </w:tr>
      <w:tr w:rsidR="0098202A" w:rsidRPr="0098202A" w14:paraId="56FED6D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D48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0BE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645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5BB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499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05003050000046439-E0IAGp8BVllb20240322</w:t>
            </w:r>
          </w:p>
        </w:tc>
      </w:tr>
      <w:tr w:rsidR="0098202A" w:rsidRPr="0098202A" w14:paraId="02C78C7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87D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4B3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8B9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2CE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F4C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05003050000046439-E0IAGp8BVllh20240322</w:t>
            </w:r>
          </w:p>
        </w:tc>
      </w:tr>
      <w:tr w:rsidR="0098202A" w:rsidRPr="0098202A" w14:paraId="18D3E62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F1E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13:43:09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8B8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A67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1CC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7C9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07003070000046680-E0IAGp8BVnbh20240322</w:t>
            </w:r>
          </w:p>
        </w:tc>
      </w:tr>
      <w:tr w:rsidR="0098202A" w:rsidRPr="0098202A" w14:paraId="4DAA146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479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13:43:26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B15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0F6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B01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569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05003050000046728-E0IAGp8BVnrS20240322</w:t>
            </w:r>
          </w:p>
        </w:tc>
      </w:tr>
      <w:tr w:rsidR="0098202A" w:rsidRPr="0098202A" w14:paraId="6F276EA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B80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13:43:26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44C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5F4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71A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8F4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05003050000046728-E0IAGp8BVnrK20240322</w:t>
            </w:r>
          </w:p>
        </w:tc>
      </w:tr>
      <w:tr w:rsidR="0098202A" w:rsidRPr="0098202A" w14:paraId="2E3F240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0BE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13:44:49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D4E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D97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915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676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07003070000046361-E0IAGp8BVot520240322</w:t>
            </w:r>
          </w:p>
        </w:tc>
      </w:tr>
      <w:tr w:rsidR="0098202A" w:rsidRPr="0098202A" w14:paraId="35A2292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D8B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13:44:49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F39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BF6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392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3E8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07003070000046945-E0IAGp8BVos920240322</w:t>
            </w:r>
          </w:p>
        </w:tc>
      </w:tr>
      <w:tr w:rsidR="0098202A" w:rsidRPr="0098202A" w14:paraId="0950A0C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262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FC2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A81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ED4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6B9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07003070000046361-E0IAGp8BVqKO20240322</w:t>
            </w:r>
          </w:p>
        </w:tc>
      </w:tr>
      <w:tr w:rsidR="0098202A" w:rsidRPr="0098202A" w14:paraId="26566D5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FED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E86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914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1C6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593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07003070000046361-E0IAGp8BVqLi20240322</w:t>
            </w:r>
          </w:p>
        </w:tc>
      </w:tr>
      <w:tr w:rsidR="0098202A" w:rsidRPr="0098202A" w14:paraId="597C99E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7EF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889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184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DBD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B48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07003070000046361-E0IAGp8BVqN820240322</w:t>
            </w:r>
          </w:p>
        </w:tc>
      </w:tr>
      <w:tr w:rsidR="0098202A" w:rsidRPr="0098202A" w14:paraId="1263F99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05D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13:46:21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124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B7C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6D6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359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07003070000046361-E0IAGp8BVqPy20240322</w:t>
            </w:r>
          </w:p>
        </w:tc>
      </w:tr>
      <w:tr w:rsidR="0098202A" w:rsidRPr="0098202A" w14:paraId="045ECBF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E89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63B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426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BBA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5CD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07003070000046361-E0IAGp8BVqS720240322</w:t>
            </w:r>
          </w:p>
        </w:tc>
      </w:tr>
      <w:tr w:rsidR="0098202A" w:rsidRPr="0098202A" w14:paraId="18B2460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91B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B78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AFC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71E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8F3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07003070000046361-E0IAGp8BVqRz20240322</w:t>
            </w:r>
          </w:p>
        </w:tc>
      </w:tr>
      <w:tr w:rsidR="0098202A" w:rsidRPr="0098202A" w14:paraId="0F03808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EBE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13:46:38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3FC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86B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EB8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B4D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07003070000046361-E0IAGp8BVqjK20240322</w:t>
            </w:r>
          </w:p>
        </w:tc>
      </w:tr>
      <w:tr w:rsidR="0098202A" w:rsidRPr="0098202A" w14:paraId="4F5AF30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9E2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13:46:38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29F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914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C1C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EF7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07003070000046361-E0IAGp8BVqjE20240322</w:t>
            </w:r>
          </w:p>
        </w:tc>
      </w:tr>
      <w:tr w:rsidR="0098202A" w:rsidRPr="0098202A" w14:paraId="76739B5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553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157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96C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1A2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2DC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05003050000047615-E0IAGp8BVrel20240322</w:t>
            </w:r>
          </w:p>
        </w:tc>
      </w:tr>
      <w:tr w:rsidR="0098202A" w:rsidRPr="0098202A" w14:paraId="5096C96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17B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056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EBA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5E5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C0D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05003050000047646-E0IAGp8BVrw920240322</w:t>
            </w:r>
          </w:p>
        </w:tc>
      </w:tr>
      <w:tr w:rsidR="0098202A" w:rsidRPr="0098202A" w14:paraId="309E974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515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E65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AE3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2B3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3EB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05003050000047646-E0IAGp8BVs0G20240322</w:t>
            </w:r>
          </w:p>
        </w:tc>
      </w:tr>
      <w:tr w:rsidR="0098202A" w:rsidRPr="0098202A" w14:paraId="0A910EC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130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A8A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79A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7A6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4B3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05003050000047646-E0IAGp8BVs0A20240322</w:t>
            </w:r>
          </w:p>
        </w:tc>
      </w:tr>
      <w:tr w:rsidR="0098202A" w:rsidRPr="0098202A" w14:paraId="58F4042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6A9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FB1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F36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692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AF4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05003050000047646-E0IAGp8BVs0I20240322</w:t>
            </w:r>
          </w:p>
        </w:tc>
      </w:tr>
      <w:tr w:rsidR="0098202A" w:rsidRPr="0098202A" w14:paraId="0E01DEA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97E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13:48:19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27D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984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BDD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E53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05003050000047646-E0IAGp8BVs3c20240322</w:t>
            </w:r>
          </w:p>
        </w:tc>
      </w:tr>
      <w:tr w:rsidR="0098202A" w:rsidRPr="0098202A" w14:paraId="4C75358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493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A4B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C86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264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40F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05003050000047013-E0IAGp8BVt2h20240322</w:t>
            </w:r>
          </w:p>
        </w:tc>
      </w:tr>
      <w:tr w:rsidR="0098202A" w:rsidRPr="0098202A" w14:paraId="66DECC8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588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E60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54F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3B7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F7A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05003050000047013-E0IAGp8BVt2W20240322</w:t>
            </w:r>
          </w:p>
        </w:tc>
      </w:tr>
      <w:tr w:rsidR="0098202A" w:rsidRPr="0098202A" w14:paraId="3738814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411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29E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851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F0D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488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05003050000047013-E0IAGp8BVt2v20240322</w:t>
            </w:r>
          </w:p>
        </w:tc>
      </w:tr>
      <w:tr w:rsidR="0098202A" w:rsidRPr="0098202A" w14:paraId="6854178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BF9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761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804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5D3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DC8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05003050000047013-E0IAGp8BVt7Y20240322</w:t>
            </w:r>
          </w:p>
        </w:tc>
      </w:tr>
      <w:tr w:rsidR="0098202A" w:rsidRPr="0098202A" w14:paraId="532A6D4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827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08C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538A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120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4D9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05003050000047013-E0IAGp8BVtAC20240322</w:t>
            </w:r>
          </w:p>
        </w:tc>
      </w:tr>
      <w:tr w:rsidR="0098202A" w:rsidRPr="0098202A" w14:paraId="6B5FF6F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368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9F6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217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B32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5A4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05003050000047307-E0IAGp8BVtAO20240322</w:t>
            </w:r>
          </w:p>
        </w:tc>
      </w:tr>
      <w:tr w:rsidR="0098202A" w:rsidRPr="0098202A" w14:paraId="236A4C5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538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D26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D4D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05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995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05003050000047307-E0IAGp8BVtAE20240322</w:t>
            </w:r>
          </w:p>
        </w:tc>
      </w:tr>
      <w:tr w:rsidR="0098202A" w:rsidRPr="0098202A" w14:paraId="705DD63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6B6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668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F22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9DD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ED6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05003050000047013-E0IAGp8BVt8420240322</w:t>
            </w:r>
          </w:p>
        </w:tc>
      </w:tr>
      <w:tr w:rsidR="0098202A" w:rsidRPr="0098202A" w14:paraId="694C378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E15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571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0BC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21D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3C2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05003050000047013-E0IAGp8BVt7o20240322</w:t>
            </w:r>
          </w:p>
        </w:tc>
      </w:tr>
      <w:tr w:rsidR="0098202A" w:rsidRPr="0098202A" w14:paraId="465074E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243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1FB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F7B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01F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313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05003050000047307-E0IAGp8BVtAm20240322</w:t>
            </w:r>
          </w:p>
        </w:tc>
      </w:tr>
      <w:tr w:rsidR="0098202A" w:rsidRPr="0098202A" w14:paraId="31A499F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9F2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471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B4C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BAD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8D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05003050000047307-E0IAGp8BVtAk20240322</w:t>
            </w:r>
          </w:p>
        </w:tc>
      </w:tr>
      <w:tr w:rsidR="0098202A" w:rsidRPr="0098202A" w14:paraId="0DF7F3C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958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13:49:41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C68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70F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0BC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4BC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07003070000047887-E0IAGp8BVtOX20240322</w:t>
            </w:r>
          </w:p>
        </w:tc>
      </w:tr>
      <w:tr w:rsidR="0098202A" w:rsidRPr="0098202A" w14:paraId="08BC809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DA4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22-Mar-2024 13:49:42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95B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3E8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131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B0C1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05003050000047952-E0IAGp8BVtQz20240322</w:t>
            </w:r>
          </w:p>
        </w:tc>
      </w:tr>
      <w:tr w:rsidR="0098202A" w:rsidRPr="0098202A" w14:paraId="3AE0D33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E25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1A5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5E2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5F2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2D1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07003070000047953-E0IAGp8BVtvR20240322</w:t>
            </w:r>
          </w:p>
        </w:tc>
      </w:tr>
      <w:tr w:rsidR="0098202A" w:rsidRPr="0098202A" w14:paraId="50BAA8F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316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240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E21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D71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14D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07003070000047953-E0IAGp8BVtvI20240322</w:t>
            </w:r>
          </w:p>
        </w:tc>
      </w:tr>
      <w:tr w:rsidR="0098202A" w:rsidRPr="0098202A" w14:paraId="5F1064D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E75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E09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83E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4C6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899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07003070000047953-E0IAGp8BVtv620240322</w:t>
            </w:r>
          </w:p>
        </w:tc>
      </w:tr>
      <w:tr w:rsidR="0098202A" w:rsidRPr="0098202A" w14:paraId="1CA33CD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676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13:52:37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1DE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234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088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0EC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07003070000048510-E0IAGp8BVxCo20240322</w:t>
            </w:r>
          </w:p>
        </w:tc>
      </w:tr>
      <w:tr w:rsidR="0098202A" w:rsidRPr="0098202A" w14:paraId="2FE31A9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D03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13:52:38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9C7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C26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80D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BF3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07003070000048510-E0IAGp8BVxD020240322</w:t>
            </w:r>
          </w:p>
        </w:tc>
      </w:tr>
      <w:tr w:rsidR="0098202A" w:rsidRPr="0098202A" w14:paraId="0CA5F03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083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E4A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A20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B0D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15F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07003070000048738-E0IAGp8BVySb20240322</w:t>
            </w:r>
          </w:p>
        </w:tc>
      </w:tr>
      <w:tr w:rsidR="0098202A" w:rsidRPr="0098202A" w14:paraId="4AC3DF0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EE6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CF4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833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F0C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C7E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07003070000048738-E0IAGp8BVySX20240322</w:t>
            </w:r>
          </w:p>
        </w:tc>
      </w:tr>
      <w:tr w:rsidR="0098202A" w:rsidRPr="0098202A" w14:paraId="176A571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337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065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3AA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330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4DB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07003070000048738-E0IAGp8BVySZ20240322</w:t>
            </w:r>
          </w:p>
        </w:tc>
      </w:tr>
      <w:tr w:rsidR="0098202A" w:rsidRPr="0098202A" w14:paraId="6EF1C84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357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ED9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D87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6AE9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A54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07003070000048738-E0IAGp8BVySf20240322</w:t>
            </w:r>
          </w:p>
        </w:tc>
      </w:tr>
      <w:tr w:rsidR="0098202A" w:rsidRPr="0098202A" w14:paraId="42DCCDE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ADA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13:53:55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BEF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325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FB9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C51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07003070000048571-E0IAGp8BVyd820240322</w:t>
            </w:r>
          </w:p>
        </w:tc>
      </w:tr>
      <w:tr w:rsidR="0098202A" w:rsidRPr="0098202A" w14:paraId="558E229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333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13:53:56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C17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2B43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633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236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07003070000048571-E0IAGp8BVyeG20240322</w:t>
            </w:r>
          </w:p>
        </w:tc>
      </w:tr>
      <w:tr w:rsidR="0098202A" w:rsidRPr="0098202A" w14:paraId="478845A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F43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13:53:56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F21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151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8D1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94E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07003070000048571-E0IAGp8BVydz20240322</w:t>
            </w:r>
          </w:p>
        </w:tc>
      </w:tr>
      <w:tr w:rsidR="0098202A" w:rsidRPr="0098202A" w14:paraId="6954AC1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E82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13:53:56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B02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D60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DEB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2A8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07003070000048571-E0IAGp8BVye420240322</w:t>
            </w:r>
          </w:p>
        </w:tc>
      </w:tr>
      <w:tr w:rsidR="0098202A" w:rsidRPr="0098202A" w14:paraId="580824C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F48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13:53:58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F18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800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A10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903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07003070000048571-E0IAGp8BVyh620240322</w:t>
            </w:r>
          </w:p>
        </w:tc>
      </w:tr>
      <w:tr w:rsidR="0098202A" w:rsidRPr="0098202A" w14:paraId="1B6DD14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2EC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13:54:04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4B0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721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47C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6C7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07003070000048571-E0IAGp8BVyuW20240322</w:t>
            </w:r>
          </w:p>
        </w:tc>
      </w:tr>
      <w:tr w:rsidR="0098202A" w:rsidRPr="0098202A" w14:paraId="056BAAD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0FC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13:54:08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FD7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871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5FA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BC3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07003070000048571-E0IAGp8BVz2o20240322</w:t>
            </w:r>
          </w:p>
        </w:tc>
      </w:tr>
      <w:tr w:rsidR="0098202A" w:rsidRPr="0098202A" w14:paraId="715BFA2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465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13:54:41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171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3EE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D4F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59B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05003050000048943-E0IAGp8BVzyU20240322</w:t>
            </w:r>
          </w:p>
        </w:tc>
      </w:tr>
      <w:tr w:rsidR="0098202A" w:rsidRPr="0098202A" w14:paraId="657C66F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86B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B3D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F4F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0BA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415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05003050000048943-E0IAGp8BW0Mb20240322</w:t>
            </w:r>
          </w:p>
        </w:tc>
      </w:tr>
      <w:tr w:rsidR="0098202A" w:rsidRPr="0098202A" w14:paraId="677B6F0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392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51F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CDE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6BE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0997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05003050000048943-E0IAGp8BW0Mi20240322</w:t>
            </w:r>
          </w:p>
        </w:tc>
      </w:tr>
      <w:tr w:rsidR="0098202A" w:rsidRPr="0098202A" w14:paraId="142C56E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07E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51D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EF7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595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2AA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05003050000048943-E0IAGp8BW0LH20240322</w:t>
            </w:r>
          </w:p>
        </w:tc>
      </w:tr>
      <w:tr w:rsidR="0098202A" w:rsidRPr="0098202A" w14:paraId="175EB2E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EC8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C08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75E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D7C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0EF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05003050000048943-E0IAGp8BW0NX20240322</w:t>
            </w:r>
          </w:p>
        </w:tc>
      </w:tr>
      <w:tr w:rsidR="0098202A" w:rsidRPr="0098202A" w14:paraId="11E5AC4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495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9CD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AE7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DF7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1EE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05003050000048943-E0IAGp8BW0Tm20240322</w:t>
            </w:r>
          </w:p>
        </w:tc>
      </w:tr>
      <w:tr w:rsidR="0098202A" w:rsidRPr="0098202A" w14:paraId="7223723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259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13:55:15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E19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F4E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92C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1F8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05003050000048943-E0IAGp8BW0ch20240322</w:t>
            </w:r>
          </w:p>
        </w:tc>
      </w:tr>
      <w:tr w:rsidR="0098202A" w:rsidRPr="0098202A" w14:paraId="1FB011E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637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13:55:44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FB7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BEC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C65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B12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07003070000048255-E0IAGp8BW1K820240322</w:t>
            </w:r>
          </w:p>
        </w:tc>
      </w:tr>
      <w:tr w:rsidR="0098202A" w:rsidRPr="0098202A" w14:paraId="078B863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46E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13:55:44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E04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13E9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FA2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699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07003070000048255-E0IAGp8BW1KZ20240322</w:t>
            </w:r>
          </w:p>
        </w:tc>
      </w:tr>
      <w:tr w:rsidR="0098202A" w:rsidRPr="0098202A" w14:paraId="33DA484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ED4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13:55:47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B6C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E52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439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B41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07003070000048255-E0IAGp8BW1V120240322</w:t>
            </w:r>
          </w:p>
        </w:tc>
      </w:tr>
      <w:tr w:rsidR="0098202A" w:rsidRPr="0098202A" w14:paraId="191904D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097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13:55:49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970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2EE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214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58D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07003070000048255-E0IAGp8BW1VS20240322</w:t>
            </w:r>
          </w:p>
        </w:tc>
      </w:tr>
      <w:tr w:rsidR="0098202A" w:rsidRPr="0098202A" w14:paraId="4BDCE69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E36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E55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2F9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760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864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07003070000048255-E0IAGp8BW1fN20240322</w:t>
            </w:r>
          </w:p>
        </w:tc>
      </w:tr>
      <w:tr w:rsidR="0098202A" w:rsidRPr="0098202A" w14:paraId="4A2DAC7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94D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13:56:20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6E4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4FA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1D9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658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05003050000049235-E0IAGp8BW22k20240322</w:t>
            </w:r>
          </w:p>
        </w:tc>
      </w:tr>
      <w:tr w:rsidR="0098202A" w:rsidRPr="0098202A" w14:paraId="11CD969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12D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86E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A8E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6C9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4E5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07003070000049531-E0IAGp8BW4DZ20240322</w:t>
            </w:r>
          </w:p>
        </w:tc>
      </w:tr>
      <w:tr w:rsidR="0098202A" w:rsidRPr="0098202A" w14:paraId="26199C7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9B5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02F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130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48B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3F4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07003070000049011-E0IAGp8BW4Ln20240322</w:t>
            </w:r>
          </w:p>
        </w:tc>
      </w:tr>
      <w:tr w:rsidR="0098202A" w:rsidRPr="0098202A" w14:paraId="0189E31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F7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7F3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356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654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FDA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07003070000049172-E0IAGp8BW4Lr20240322</w:t>
            </w:r>
          </w:p>
        </w:tc>
      </w:tr>
      <w:tr w:rsidR="0098202A" w:rsidRPr="0098202A" w14:paraId="65C9870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A3F9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D02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672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685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3F3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05003050000049908-E0IAGp8BW5sT20240322</w:t>
            </w:r>
          </w:p>
        </w:tc>
      </w:tr>
      <w:tr w:rsidR="0098202A" w:rsidRPr="0098202A" w14:paraId="0F35783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03C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74A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286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C90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96F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05003050000049908-E0IAGp8BW5sV20240322</w:t>
            </w:r>
          </w:p>
        </w:tc>
      </w:tr>
      <w:tr w:rsidR="0098202A" w:rsidRPr="0098202A" w14:paraId="1640548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D05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13:59:52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3EB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C2E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2DD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C96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07003070000049861-E0IAGp8BW6WJ20240322</w:t>
            </w:r>
          </w:p>
        </w:tc>
      </w:tr>
      <w:tr w:rsidR="0098202A" w:rsidRPr="0098202A" w14:paraId="0FFAAC4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C71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14:01:10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51E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427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904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740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07003070000050226-E0IAGp8BW8Mn20240322</w:t>
            </w:r>
          </w:p>
        </w:tc>
      </w:tr>
      <w:tr w:rsidR="0098202A" w:rsidRPr="0098202A" w14:paraId="52E1E9D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C5B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14:01:11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872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80D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8F3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473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07003070000050226-E0IAGp8BW8Qm20240322</w:t>
            </w:r>
          </w:p>
        </w:tc>
      </w:tr>
      <w:tr w:rsidR="0098202A" w:rsidRPr="0098202A" w14:paraId="39B06CE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DE0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14:03:09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89F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61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E35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830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07003070000050471-E0IAGp8BWAvO20240322</w:t>
            </w:r>
          </w:p>
        </w:tc>
      </w:tr>
      <w:tr w:rsidR="0098202A" w:rsidRPr="0098202A" w14:paraId="2A06A4B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86B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14:03:09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58E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51E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048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816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07003070000050471-E0IAGp8BWAvQ20240322</w:t>
            </w:r>
          </w:p>
        </w:tc>
      </w:tr>
      <w:tr w:rsidR="0098202A" w:rsidRPr="0098202A" w14:paraId="46BF99A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834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14:03:09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23B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DC4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839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F6D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05003050000050477-E0IAGp8BWAvK20240322</w:t>
            </w:r>
          </w:p>
        </w:tc>
      </w:tr>
      <w:tr w:rsidR="0098202A" w:rsidRPr="0098202A" w14:paraId="7924BC8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C6C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14:03:09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7B7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30E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7E4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AB5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05003050000050477-E0IAGp8BWAvM20240322</w:t>
            </w:r>
          </w:p>
        </w:tc>
      </w:tr>
      <w:tr w:rsidR="0098202A" w:rsidRPr="0098202A" w14:paraId="23AA4C8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B9C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14:04:24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B67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EA8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AA6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691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05003050000050886-E0IAGp8BWCQU20240322</w:t>
            </w:r>
          </w:p>
        </w:tc>
      </w:tr>
      <w:tr w:rsidR="0098202A" w:rsidRPr="0098202A" w14:paraId="4D5F400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027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14:05:30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CCD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56D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E7F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F222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07003070000050849-E0IAGp8BWDky20240322</w:t>
            </w:r>
          </w:p>
        </w:tc>
      </w:tr>
      <w:tr w:rsidR="0098202A" w:rsidRPr="0098202A" w14:paraId="7B078F6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86B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14:05:30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E8F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F93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704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F73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05003050000050843-E0IAGp8BWDkw20240322</w:t>
            </w:r>
          </w:p>
        </w:tc>
      </w:tr>
      <w:tr w:rsidR="0098202A" w:rsidRPr="0098202A" w14:paraId="46D4AB1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AE7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14:05:59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3CA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D80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B7A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E70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05003050000050844-E0IAGp8BWE7d20240322</w:t>
            </w:r>
          </w:p>
        </w:tc>
      </w:tr>
      <w:tr w:rsidR="0098202A" w:rsidRPr="0098202A" w14:paraId="32398BE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905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22-Mar-2024 14:06:16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EEB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CAE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C82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378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05003050000051238-E0IAGp8BWESD20240322</w:t>
            </w:r>
          </w:p>
        </w:tc>
      </w:tr>
      <w:tr w:rsidR="0098202A" w:rsidRPr="0098202A" w14:paraId="7BDD74F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6CB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14:06:40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705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9A9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87E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2B6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05003050000051200-E0IAGp8BWEuJ20240322</w:t>
            </w:r>
          </w:p>
        </w:tc>
      </w:tr>
      <w:tr w:rsidR="0098202A" w:rsidRPr="0098202A" w14:paraId="6FAC50A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24A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14:06:40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0D0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0CC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077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F33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05003050000051200-E0IAGp8BWEu520240322</w:t>
            </w:r>
          </w:p>
        </w:tc>
      </w:tr>
      <w:tr w:rsidR="0098202A" w:rsidRPr="0098202A" w14:paraId="559B494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024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14:07:44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780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6A8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898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84C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05003050000051554-E0IAGp8BWFtG20240322</w:t>
            </w:r>
          </w:p>
        </w:tc>
      </w:tr>
      <w:tr w:rsidR="0098202A" w:rsidRPr="0098202A" w14:paraId="4FDE5C9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361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14:09:24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29B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BE1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B70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05A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05003050000051890-E0IAGp8BWHlq20240322</w:t>
            </w:r>
          </w:p>
        </w:tc>
      </w:tr>
      <w:tr w:rsidR="0098202A" w:rsidRPr="0098202A" w14:paraId="0B4A9E9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12A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14:09:24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3A5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820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2F3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6DC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05003050000051890-E0IAGp8BWHlo20240322</w:t>
            </w:r>
          </w:p>
        </w:tc>
      </w:tr>
      <w:tr w:rsidR="0098202A" w:rsidRPr="0098202A" w14:paraId="16183B1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FA8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14:09:24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6B9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B28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404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D05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05003050000051890-E0IAGp8BWHls20240322</w:t>
            </w:r>
          </w:p>
        </w:tc>
      </w:tr>
      <w:tr w:rsidR="0098202A" w:rsidRPr="0098202A" w14:paraId="77487A3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0F5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14:09:59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4D9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F45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C74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03E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05003050000051971-E0IAGp8BWILA20240322</w:t>
            </w:r>
          </w:p>
        </w:tc>
      </w:tr>
      <w:tr w:rsidR="0098202A" w:rsidRPr="0098202A" w14:paraId="4C7AEED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DD9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14:11:12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872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BDD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65F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FA3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05003050000052167-E0IAGp8BWJnQ20240322</w:t>
            </w:r>
          </w:p>
        </w:tc>
      </w:tr>
      <w:tr w:rsidR="0098202A" w:rsidRPr="0098202A" w14:paraId="123697E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AC6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14:11:12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47D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5F2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BAB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327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07003070000051911-E0IAGp8BWJnJ20240322</w:t>
            </w:r>
          </w:p>
        </w:tc>
      </w:tr>
      <w:tr w:rsidR="0098202A" w:rsidRPr="0098202A" w14:paraId="5961D4A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89B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14:11:12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692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F88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D95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C21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07003070000051911-E0IAGp8BWJnM20240322</w:t>
            </w:r>
          </w:p>
        </w:tc>
      </w:tr>
      <w:tr w:rsidR="0098202A" w:rsidRPr="0098202A" w14:paraId="6D99898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DEC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14:12:36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84A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1CD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EDE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A5E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07003070000051840-E0IAGp8BWLJB20240322</w:t>
            </w:r>
          </w:p>
        </w:tc>
      </w:tr>
      <w:tr w:rsidR="0098202A" w:rsidRPr="0098202A" w14:paraId="2F742EC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F9B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14:12:36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2DD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44D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333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C10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05003050000051967-E0IAGp8BWLJD20240322</w:t>
            </w:r>
          </w:p>
        </w:tc>
      </w:tr>
      <w:tr w:rsidR="0098202A" w:rsidRPr="0098202A" w14:paraId="4ABF963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ED6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14:13:56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0D8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41E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9A5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618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05003050000052657-E0IAGp8BWMYQ20240322</w:t>
            </w:r>
          </w:p>
        </w:tc>
      </w:tr>
      <w:tr w:rsidR="0098202A" w:rsidRPr="0098202A" w14:paraId="0F4003F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CCE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14:13:56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520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BA2C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029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213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05003050000052657-E0IAGp8BWMYX20240322</w:t>
            </w:r>
          </w:p>
        </w:tc>
      </w:tr>
      <w:tr w:rsidR="0098202A" w:rsidRPr="0098202A" w14:paraId="35DCCE0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CB1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14:14:43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DE5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361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821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A57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07003070000052609-E0IAGp8BWN4D20240322</w:t>
            </w:r>
          </w:p>
        </w:tc>
      </w:tr>
      <w:tr w:rsidR="0098202A" w:rsidRPr="0098202A" w14:paraId="7115C8E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B4E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14:14:43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13F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786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B05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673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05003050000052657-E0IAGp8BWN3t20240322</w:t>
            </w:r>
          </w:p>
        </w:tc>
      </w:tr>
      <w:tr w:rsidR="0098202A" w:rsidRPr="0098202A" w14:paraId="21890DE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512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14:14:43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721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0BF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93A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BC8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05003050000052657-E0IAGp8BWN4720240322</w:t>
            </w:r>
          </w:p>
        </w:tc>
      </w:tr>
      <w:tr w:rsidR="0098202A" w:rsidRPr="0098202A" w14:paraId="506F42F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C52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14:14:43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8DD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143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DC3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153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05003050000052660-E0IAGp8BWN4B20240322</w:t>
            </w:r>
          </w:p>
        </w:tc>
      </w:tr>
      <w:tr w:rsidR="0098202A" w:rsidRPr="0098202A" w14:paraId="638001C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8D6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14:14:43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0DB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18C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58B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2B9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07003070000052727-E0IAGp8BWN4F20240322</w:t>
            </w:r>
          </w:p>
        </w:tc>
      </w:tr>
      <w:tr w:rsidR="0098202A" w:rsidRPr="0098202A" w14:paraId="4AD4B95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9C9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14:14:43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308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DB6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884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17A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07003070000052598-E0IAGp8BWN4920240322</w:t>
            </w:r>
          </w:p>
        </w:tc>
      </w:tr>
      <w:tr w:rsidR="0098202A" w:rsidRPr="0098202A" w14:paraId="2E8A487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BCB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14:15:05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839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98B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824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3A9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07003070000052608-E0IAGp8BWNk420240322</w:t>
            </w:r>
          </w:p>
        </w:tc>
      </w:tr>
      <w:tr w:rsidR="0098202A" w:rsidRPr="0098202A" w14:paraId="3BCEEF8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D64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14:17:11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0F0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0E6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77B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084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05003050000053090-E0IAGp8BWPZ020240322</w:t>
            </w:r>
          </w:p>
        </w:tc>
      </w:tr>
      <w:tr w:rsidR="0098202A" w:rsidRPr="0098202A" w14:paraId="7B78E48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956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14:17:11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EF4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721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E89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F6C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05003050000053090-E0IAGp8BWPZ220240322</w:t>
            </w:r>
          </w:p>
        </w:tc>
      </w:tr>
      <w:tr w:rsidR="0098202A" w:rsidRPr="0098202A" w14:paraId="225A7F2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B30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14:19:57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5AE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1D3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04F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76F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07003070000053798-E0IAGp8BWSho20240322</w:t>
            </w:r>
          </w:p>
        </w:tc>
      </w:tr>
      <w:tr w:rsidR="0098202A" w:rsidRPr="0098202A" w14:paraId="069DDCE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C9F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14:20:35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38A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720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1B7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2CA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07003070000053883-E0IAGp8BWTbf20240322</w:t>
            </w:r>
          </w:p>
        </w:tc>
      </w:tr>
      <w:tr w:rsidR="0098202A" w:rsidRPr="0098202A" w14:paraId="29F1921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984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14:20:35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BA6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AB4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976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B3A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07003070000053883-E0IAGp8BWTbh20240322</w:t>
            </w:r>
          </w:p>
        </w:tc>
      </w:tr>
      <w:tr w:rsidR="0098202A" w:rsidRPr="0098202A" w14:paraId="1E8E63A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716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14:21:16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24F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AED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390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DA5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07003070000053693-E0IAGp8BWUUr20240322</w:t>
            </w:r>
          </w:p>
        </w:tc>
      </w:tr>
      <w:tr w:rsidR="0098202A" w:rsidRPr="0098202A" w14:paraId="7D2C818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5B2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14:21:16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BE9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197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F09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E52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07003070000053693-E0IAGp8BWUUy20240322</w:t>
            </w:r>
          </w:p>
        </w:tc>
      </w:tr>
      <w:tr w:rsidR="0098202A" w:rsidRPr="0098202A" w14:paraId="7A5DC90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03B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14:21:16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843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E77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6DE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3C4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07003070000053693-E0IAGp8BWUV120240322</w:t>
            </w:r>
          </w:p>
        </w:tc>
      </w:tr>
      <w:tr w:rsidR="0098202A" w:rsidRPr="0098202A" w14:paraId="2A46DE9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41A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14:24:02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255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944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7CE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6F3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07003070000054628-E0IAGp8BWXOh20240322</w:t>
            </w:r>
          </w:p>
        </w:tc>
      </w:tr>
      <w:tr w:rsidR="0098202A" w:rsidRPr="0098202A" w14:paraId="3172259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E42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14:24:02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86D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6B1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8AF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AFC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07003070000054628-E0IAGp8BWXOj20240322</w:t>
            </w:r>
          </w:p>
        </w:tc>
      </w:tr>
      <w:tr w:rsidR="0098202A" w:rsidRPr="0098202A" w14:paraId="5406CCE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BF4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14:24:02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701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20D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B9B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9B6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07003070000054628-E0IAGp8BWXNu20240322</w:t>
            </w:r>
          </w:p>
        </w:tc>
      </w:tr>
      <w:tr w:rsidR="0098202A" w:rsidRPr="0098202A" w14:paraId="793E4E8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F8F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14:24:24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965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381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6B7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E5B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05003050000054805-E0IAGp8BWXgG20240322</w:t>
            </w:r>
          </w:p>
        </w:tc>
      </w:tr>
      <w:tr w:rsidR="0098202A" w:rsidRPr="0098202A" w14:paraId="276DB99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E30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14:24:24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BC6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264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B62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DF9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05003050000054805-E0IAGp8BWXgK20240322</w:t>
            </w:r>
          </w:p>
        </w:tc>
      </w:tr>
      <w:tr w:rsidR="0098202A" w:rsidRPr="0098202A" w14:paraId="1728BCB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C62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14:24:24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6A8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00D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B6E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BFB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05003050000054805-E0IAGp8BWXgI20240322</w:t>
            </w:r>
          </w:p>
        </w:tc>
      </w:tr>
      <w:tr w:rsidR="0098202A" w:rsidRPr="0098202A" w14:paraId="4DF6994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FEF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14:26:40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29F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BEB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6D3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9EB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07003070000055153-E0IAGp8BWZWS20240322</w:t>
            </w:r>
          </w:p>
        </w:tc>
      </w:tr>
      <w:tr w:rsidR="0098202A" w:rsidRPr="0098202A" w14:paraId="6D10053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523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14:26:40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EEA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90D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CA00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476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07003070000055153-E0IAGp8BWZWM20240322</w:t>
            </w:r>
          </w:p>
        </w:tc>
      </w:tr>
      <w:tr w:rsidR="0098202A" w:rsidRPr="0098202A" w14:paraId="57AF96E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ED6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14:26:40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103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E35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E2D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2DB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07003070000055153-E0IAGp8BWZWQ20240322</w:t>
            </w:r>
          </w:p>
        </w:tc>
      </w:tr>
      <w:tr w:rsidR="0098202A" w:rsidRPr="0098202A" w14:paraId="61012A4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7D2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14:26:40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F55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C83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31E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87F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07003070000055153-E0IAGp8BWZWO20240322</w:t>
            </w:r>
          </w:p>
        </w:tc>
      </w:tr>
      <w:tr w:rsidR="0098202A" w:rsidRPr="0098202A" w14:paraId="183D608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0F6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14:26:40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180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1D2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0668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7C2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07003070000055063-E0IAGp8BWZVf20240322</w:t>
            </w:r>
          </w:p>
        </w:tc>
      </w:tr>
      <w:tr w:rsidR="0098202A" w:rsidRPr="0098202A" w14:paraId="404479D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B26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14:28:09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368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925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880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154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07003070000055472-E0IAGp8BWbNW20240322</w:t>
            </w:r>
          </w:p>
        </w:tc>
      </w:tr>
      <w:tr w:rsidR="0098202A" w:rsidRPr="0098202A" w14:paraId="6B2D220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412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14:29:26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990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AB8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570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5A2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07003070000055366-E0IAGp8BWcde20240322</w:t>
            </w:r>
          </w:p>
        </w:tc>
      </w:tr>
      <w:tr w:rsidR="0098202A" w:rsidRPr="0098202A" w14:paraId="78F9EC1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BE1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14:29:26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285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683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2BA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4A1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07003070000055366-E0IAGp8BWcdc20240322</w:t>
            </w:r>
          </w:p>
        </w:tc>
      </w:tr>
      <w:tr w:rsidR="0098202A" w:rsidRPr="0098202A" w14:paraId="5B4D3D2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B7F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14:29:29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C88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298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DA2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156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07003070000055706-E0IAGp8BWckO20240322</w:t>
            </w:r>
          </w:p>
        </w:tc>
      </w:tr>
      <w:tr w:rsidR="0098202A" w:rsidRPr="0098202A" w14:paraId="13D0A3E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A26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14:29:29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B54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AA7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BE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923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05003050000055611-E0IAGp8BWckM20240322</w:t>
            </w:r>
          </w:p>
        </w:tc>
      </w:tr>
      <w:tr w:rsidR="0098202A" w:rsidRPr="0098202A" w14:paraId="457201E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667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22-Mar-2024 14:31:25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36F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D4B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E1B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320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05003050000056230-E0IAGp8BWfLO20240322</w:t>
            </w:r>
          </w:p>
        </w:tc>
      </w:tr>
      <w:tr w:rsidR="0098202A" w:rsidRPr="0098202A" w14:paraId="69AB943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642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14:33:37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8A8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218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F12A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9B7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05003050000056630-E0IAGp8BWhrQ20240322</w:t>
            </w:r>
          </w:p>
        </w:tc>
      </w:tr>
      <w:tr w:rsidR="0098202A" w:rsidRPr="0098202A" w14:paraId="450AFDB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470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14:33:57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3FE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186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C8B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8E1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07003070000056571-E0IAGp8BWiBo20240322</w:t>
            </w:r>
          </w:p>
        </w:tc>
      </w:tr>
      <w:tr w:rsidR="0098202A" w:rsidRPr="0098202A" w14:paraId="039FE7E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142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14:34:35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E38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7C5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037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37B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05003050000056819-E0IAGp8BWisV20240322</w:t>
            </w:r>
          </w:p>
        </w:tc>
      </w:tr>
      <w:tr w:rsidR="0098202A" w:rsidRPr="0098202A" w14:paraId="5DBBDAB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72C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14:36:43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E8B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D04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F98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BA7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07003070000057075-E0IAGp8BWlK620240322</w:t>
            </w:r>
          </w:p>
        </w:tc>
      </w:tr>
      <w:tr w:rsidR="0098202A" w:rsidRPr="0098202A" w14:paraId="35947FD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B7F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14:37:42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4BC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20D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26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73C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07003070000057198-E0IAGp8BWmHQ20240322</w:t>
            </w:r>
          </w:p>
        </w:tc>
      </w:tr>
      <w:tr w:rsidR="0098202A" w:rsidRPr="0098202A" w14:paraId="71BB837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5B1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14:39:05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3DD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B79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506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C91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05003050000057305-E0IAGp8BWnlH20240322</w:t>
            </w:r>
          </w:p>
        </w:tc>
      </w:tr>
      <w:tr w:rsidR="0098202A" w:rsidRPr="0098202A" w14:paraId="32E19AF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863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14:39:29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839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CD4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41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357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05003050000057565-E0IAGp8BWo8w20240322</w:t>
            </w:r>
          </w:p>
        </w:tc>
      </w:tr>
      <w:tr w:rsidR="0098202A" w:rsidRPr="0098202A" w14:paraId="649DAD7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473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14:40:05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511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7F8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28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5F5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05003050000056792-E0IAGp8BWot820240322</w:t>
            </w:r>
          </w:p>
        </w:tc>
      </w:tr>
      <w:tr w:rsidR="0098202A" w:rsidRPr="0098202A" w14:paraId="34A06C0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D46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14:40:06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E25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C7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ADB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3C8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07003070000056027-E0IAGp8BWoun20240322</w:t>
            </w:r>
          </w:p>
        </w:tc>
      </w:tr>
      <w:tr w:rsidR="0098202A" w:rsidRPr="0098202A" w14:paraId="75177D2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FF9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14:41:53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174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F88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196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737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07003070000057845-E0IAGp8BWqi720240322</w:t>
            </w:r>
          </w:p>
        </w:tc>
      </w:tr>
      <w:tr w:rsidR="0098202A" w:rsidRPr="0098202A" w14:paraId="1A8565A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BC2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14:42:09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D1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71B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1BD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686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05003050000057858-E0IAGp8BWqxl20240322</w:t>
            </w:r>
          </w:p>
        </w:tc>
      </w:tr>
      <w:tr w:rsidR="0098202A" w:rsidRPr="0098202A" w14:paraId="409B75F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4AC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14:42:09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9A1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B18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689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FE75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05003050000057858-E0IAGp8BWqxs20240322</w:t>
            </w:r>
          </w:p>
        </w:tc>
      </w:tr>
      <w:tr w:rsidR="0098202A" w:rsidRPr="0098202A" w14:paraId="65262AB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1BE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14:43:12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B1E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ED93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D4D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2F5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05003050000058267-E0IAGp8BWs2H20240322</w:t>
            </w:r>
          </w:p>
        </w:tc>
      </w:tr>
      <w:tr w:rsidR="0098202A" w:rsidRPr="0098202A" w14:paraId="24F8E81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AAE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14:43:12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CDF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333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E78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189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05003050000058267-E0IAGp8BWs2J20240322</w:t>
            </w:r>
          </w:p>
        </w:tc>
      </w:tr>
      <w:tr w:rsidR="0098202A" w:rsidRPr="0098202A" w14:paraId="219071F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CF3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14:44:24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2DE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C42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D01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2C1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05003050000058458-E0IAGp8BWtJp20240322</w:t>
            </w:r>
          </w:p>
        </w:tc>
      </w:tr>
      <w:tr w:rsidR="0098202A" w:rsidRPr="0098202A" w14:paraId="46E7D28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499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14:46:37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90B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00D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218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4DC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07003070000058619-E0IAGp8BWw0W20240322</w:t>
            </w:r>
          </w:p>
        </w:tc>
      </w:tr>
      <w:tr w:rsidR="0098202A" w:rsidRPr="0098202A" w14:paraId="68F379F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CCA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14:46:37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F84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E02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9F3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EE8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05003050000058746-E0IAGp8BWw0U20240322</w:t>
            </w:r>
          </w:p>
        </w:tc>
      </w:tr>
      <w:tr w:rsidR="0098202A" w:rsidRPr="0098202A" w14:paraId="638B956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2F0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14:48:23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F70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B43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7DC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6F6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05003050000059076-E0IAGp8BWxbO20240322</w:t>
            </w:r>
          </w:p>
        </w:tc>
      </w:tr>
      <w:tr w:rsidR="0098202A" w:rsidRPr="0098202A" w14:paraId="54C11D2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A75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14:49:53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EE4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D1A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140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AC3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05003050000059414-E0IAGp8BWzOf20240322</w:t>
            </w:r>
          </w:p>
        </w:tc>
      </w:tr>
      <w:tr w:rsidR="0098202A" w:rsidRPr="0098202A" w14:paraId="4E8D02F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7DD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14:49:53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73F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ED8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E2A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0AB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05003050000059414-E0IAGp8BWzOd20240322</w:t>
            </w:r>
          </w:p>
        </w:tc>
      </w:tr>
      <w:tr w:rsidR="0098202A" w:rsidRPr="0098202A" w14:paraId="7FEDBF8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8F5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14:49:53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5BF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D88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CB2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404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05003050000059414-E0IAGp8BWzOW20240322</w:t>
            </w:r>
          </w:p>
        </w:tc>
      </w:tr>
      <w:tr w:rsidR="0098202A" w:rsidRPr="0098202A" w14:paraId="7E2EC0B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C46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14:51:41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C6B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D9B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020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0FF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05003050000059727-E0IAGp8BX1D520240322</w:t>
            </w:r>
          </w:p>
        </w:tc>
      </w:tr>
      <w:tr w:rsidR="0098202A" w:rsidRPr="0098202A" w14:paraId="15630CB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BB0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14:52:39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6B9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18E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63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983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07003070000059260-E0IAGp8BX2By20240322</w:t>
            </w:r>
          </w:p>
        </w:tc>
      </w:tr>
      <w:tr w:rsidR="0098202A" w:rsidRPr="0098202A" w14:paraId="7ADCC94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70D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14:52:55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A4B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250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42C8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E65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07003070000059862-E0IAGp8BX2Xr20240322</w:t>
            </w:r>
          </w:p>
        </w:tc>
      </w:tr>
      <w:tr w:rsidR="0098202A" w:rsidRPr="0098202A" w14:paraId="3BDF9BA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964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14:54:25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96E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3B9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DD8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F63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07003070000060058-E0IAGp8BX4JZ20240322</w:t>
            </w:r>
          </w:p>
        </w:tc>
      </w:tr>
      <w:tr w:rsidR="0098202A" w:rsidRPr="0098202A" w14:paraId="6E6937C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69A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14:54:25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FB8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CF1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D67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83C2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07003070000060058-E0IAGp8BX4JP20240322</w:t>
            </w:r>
          </w:p>
        </w:tc>
      </w:tr>
      <w:tr w:rsidR="0098202A" w:rsidRPr="0098202A" w14:paraId="4E048CB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C3C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14:54:25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5D7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C82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F1F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4A2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05003050000060364-E0IAGp8BX4Jd20240322</w:t>
            </w:r>
          </w:p>
        </w:tc>
      </w:tr>
      <w:tr w:rsidR="0098202A" w:rsidRPr="0098202A" w14:paraId="3161517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E8D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14:56:19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B8A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C71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ABD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6CD5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05003050000060717-E0IAGp8BX68b20240322</w:t>
            </w:r>
          </w:p>
        </w:tc>
      </w:tr>
      <w:tr w:rsidR="0098202A" w:rsidRPr="0098202A" w14:paraId="1204C3F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EC3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14:56:58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EE5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CD2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746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989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07003070000060479-E0IAGp8BX6iG20240322</w:t>
            </w:r>
          </w:p>
        </w:tc>
      </w:tr>
      <w:tr w:rsidR="0098202A" w:rsidRPr="0098202A" w14:paraId="75CCAF8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045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14:58:32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6CF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A31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7A6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6FD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07003070000060889-E0IAGp8BX87320240322</w:t>
            </w:r>
          </w:p>
        </w:tc>
      </w:tr>
      <w:tr w:rsidR="0098202A" w:rsidRPr="0098202A" w14:paraId="7F52BBF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AF0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14:58:45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6EA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42A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AA1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D8B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05003050000060927-E0IAGp8BX8Id20240322</w:t>
            </w:r>
          </w:p>
        </w:tc>
      </w:tr>
      <w:tr w:rsidR="0098202A" w:rsidRPr="0098202A" w14:paraId="26AE6A4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573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14:59:34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E96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4F9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23A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A8A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05003050000061217-E0IAGp8BX94u20240322</w:t>
            </w:r>
          </w:p>
        </w:tc>
      </w:tr>
      <w:tr w:rsidR="0098202A" w:rsidRPr="0098202A" w14:paraId="11FF9CB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34E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15:02:14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8D3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1DC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D20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5C3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05003050000061775-E0IAGp8BXBcD20240322</w:t>
            </w:r>
          </w:p>
        </w:tc>
      </w:tr>
      <w:tr w:rsidR="0098202A" w:rsidRPr="0098202A" w14:paraId="7BE4BB0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360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15:02:14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6A7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E20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B9A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FB5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05003050000061775-E0IAGp8BXBcF20240322</w:t>
            </w:r>
          </w:p>
        </w:tc>
      </w:tr>
      <w:tr w:rsidR="0098202A" w:rsidRPr="0098202A" w14:paraId="14B76B5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0E2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15:02:14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C05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D9C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DA1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DF39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05003050000061775-E0IAGp8BXBcH20240322</w:t>
            </w:r>
          </w:p>
        </w:tc>
      </w:tr>
      <w:tr w:rsidR="0098202A" w:rsidRPr="0098202A" w14:paraId="2809F07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768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15:02:44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841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5F2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BA6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B2F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05003050000061878-E0IAGp8BXC0V20240322</w:t>
            </w:r>
          </w:p>
        </w:tc>
      </w:tr>
      <w:tr w:rsidR="0098202A" w:rsidRPr="0098202A" w14:paraId="333CBDB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08A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15:04:26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DF6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770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8D5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877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943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07003070000062078-E0IAGp8BXDv620240322</w:t>
            </w:r>
          </w:p>
        </w:tc>
      </w:tr>
      <w:tr w:rsidR="0098202A" w:rsidRPr="0098202A" w14:paraId="58185FB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06B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15:06:11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EC3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0708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3C5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D5A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07003070000062466-E0IAGp8BXGE120240322</w:t>
            </w:r>
          </w:p>
        </w:tc>
      </w:tr>
      <w:tr w:rsidR="0098202A" w:rsidRPr="0098202A" w14:paraId="226B5BC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E7A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15:06:54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25F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774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499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977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B53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07003070000062401-E0IAGp8BXGs520240322</w:t>
            </w:r>
          </w:p>
        </w:tc>
      </w:tr>
      <w:tr w:rsidR="0098202A" w:rsidRPr="0098202A" w14:paraId="3F36E2B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5FE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15:07:51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4DCA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2A2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612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BFE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07003070000062738-E0IAGp8BXHzH20240322</w:t>
            </w:r>
          </w:p>
        </w:tc>
      </w:tr>
      <w:tr w:rsidR="0098202A" w:rsidRPr="0098202A" w14:paraId="128565E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823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15:07:51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671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123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4DB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DE5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07003070000062738-E0IAGp8BXHzF20240322</w:t>
            </w:r>
          </w:p>
        </w:tc>
      </w:tr>
      <w:tr w:rsidR="0098202A" w:rsidRPr="0098202A" w14:paraId="63235AC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6F9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15:09:30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8BB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AF5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725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D24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07003070000063028-E0IAGp8BXJu520240322</w:t>
            </w:r>
          </w:p>
        </w:tc>
      </w:tr>
      <w:tr w:rsidR="0098202A" w:rsidRPr="0098202A" w14:paraId="2EC8566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E58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15:11:16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465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FFF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C0A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0A3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05003050000063571-E0IAGp8BXLmj20240322</w:t>
            </w:r>
          </w:p>
        </w:tc>
      </w:tr>
      <w:tr w:rsidR="0098202A" w:rsidRPr="0098202A" w14:paraId="0637D37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30B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15:11:16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DC1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1E6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1A8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464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05003050000063571-E0IAGp8BXLmf20240322</w:t>
            </w:r>
          </w:p>
        </w:tc>
      </w:tr>
      <w:tr w:rsidR="0098202A" w:rsidRPr="0098202A" w14:paraId="61ED298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BB1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15:11:16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93E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FFA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14B4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DEC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05003050000063571-E0IAGp8BXLmh20240322</w:t>
            </w:r>
          </w:p>
        </w:tc>
      </w:tr>
      <w:tr w:rsidR="0098202A" w:rsidRPr="0098202A" w14:paraId="4456A9A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E03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22-Mar-2024 15:12:58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573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737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1D3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BC5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5A8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07003070000063667-E0IAGp8BXNX120240322</w:t>
            </w:r>
          </w:p>
        </w:tc>
      </w:tr>
      <w:tr w:rsidR="0098202A" w:rsidRPr="0098202A" w14:paraId="3BD1884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6A1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15:14:47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D89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FA1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D57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136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05003050000064169-E0IAGp8BXP7g20240322</w:t>
            </w:r>
          </w:p>
        </w:tc>
      </w:tr>
      <w:tr w:rsidR="0098202A" w:rsidRPr="0098202A" w14:paraId="28637A7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ADD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15:18:56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EFF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858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AF1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254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B3B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05003050000065039-E0IAGp8BXSzB20240322</w:t>
            </w:r>
          </w:p>
        </w:tc>
      </w:tr>
      <w:tr w:rsidR="0098202A" w:rsidRPr="0098202A" w14:paraId="31F3029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406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15:19:10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D3E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339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0C4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4F3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05003050000064961-E0IAGp8BXTA420240322</w:t>
            </w:r>
          </w:p>
        </w:tc>
      </w:tr>
      <w:tr w:rsidR="0098202A" w:rsidRPr="0098202A" w14:paraId="669D86D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059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15:19:10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79C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8DC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C87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52A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07003070000064850-E0IAGp8BXTA620240322</w:t>
            </w:r>
          </w:p>
        </w:tc>
      </w:tr>
      <w:tr w:rsidR="0098202A" w:rsidRPr="0098202A" w14:paraId="1EB7056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CC7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15:20:36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82F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FFA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5D3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DFE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07003070000065266-E0IAGp8BXUZG20240322</w:t>
            </w:r>
          </w:p>
        </w:tc>
      </w:tr>
      <w:tr w:rsidR="0098202A" w:rsidRPr="0098202A" w14:paraId="7DBC763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C0B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15:20:36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484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FDB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716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A27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07003070000065266-E0IAGp8BXUZE20240322</w:t>
            </w:r>
          </w:p>
        </w:tc>
      </w:tr>
      <w:tr w:rsidR="0098202A" w:rsidRPr="0098202A" w14:paraId="73955F2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0FE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15:21:59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9E0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6A9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894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517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05003050000065528-E0IAGp8BXVoe20240322</w:t>
            </w:r>
          </w:p>
        </w:tc>
      </w:tr>
      <w:tr w:rsidR="0098202A" w:rsidRPr="0098202A" w14:paraId="6C38AEC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828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15:23:49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79B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820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EA4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BEA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05003050000065417-E0IAGp8BXXEU20240322</w:t>
            </w:r>
          </w:p>
        </w:tc>
      </w:tr>
      <w:tr w:rsidR="0098202A" w:rsidRPr="0098202A" w14:paraId="2B2866C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3B1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15:23:54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C47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F50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B61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015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07003070000065696-E0IAGp8BXXJs20240322</w:t>
            </w:r>
          </w:p>
        </w:tc>
      </w:tr>
      <w:tr w:rsidR="0098202A" w:rsidRPr="0098202A" w14:paraId="20A3521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2B1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15:25:00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12E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2A4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5B2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EF0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05003050000066166-E0IAGp8BXYHi20240322</w:t>
            </w:r>
          </w:p>
        </w:tc>
      </w:tr>
      <w:tr w:rsidR="0098202A" w:rsidRPr="0098202A" w14:paraId="51727D9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EB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15:25:50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71F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E7C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9FB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300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05003050000065848-E0IAGp8BXZAk20240322</w:t>
            </w:r>
          </w:p>
        </w:tc>
      </w:tr>
      <w:tr w:rsidR="0098202A" w:rsidRPr="0098202A" w14:paraId="7A5B786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41B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15:26:58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730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DA6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EC8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A11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05003050000066403-E0IAGp8BXaCm20240322</w:t>
            </w:r>
          </w:p>
        </w:tc>
      </w:tr>
      <w:tr w:rsidR="0098202A" w:rsidRPr="0098202A" w14:paraId="54A9171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E67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15:28:16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7838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B3A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9B3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FBA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07003070000066487-E0IAGp8BXbL720240322</w:t>
            </w:r>
          </w:p>
        </w:tc>
      </w:tr>
      <w:tr w:rsidR="0098202A" w:rsidRPr="0098202A" w14:paraId="6ABCF63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CC9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15:29:30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806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891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296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192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05003050000066949-E0IAGp8BXcWe20240322</w:t>
            </w:r>
          </w:p>
        </w:tc>
      </w:tr>
      <w:tr w:rsidR="0098202A" w:rsidRPr="0098202A" w14:paraId="5E5B48F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57E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15:30:01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DE8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0E7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77A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BAC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05003050000066939-E0IAGp8BXcwl20240322</w:t>
            </w:r>
          </w:p>
        </w:tc>
      </w:tr>
      <w:tr w:rsidR="0098202A" w:rsidRPr="0098202A" w14:paraId="30BE0C3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837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15:32:58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643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A47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473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FF9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05003050000067623-E0IAGp8BXfaS20240322</w:t>
            </w:r>
          </w:p>
        </w:tc>
      </w:tr>
      <w:tr w:rsidR="0098202A" w:rsidRPr="0098202A" w14:paraId="1E3BDAD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1F6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15:32:58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82B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5BF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7A3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3A4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05003050000067623-E0IAGp8BXfaQ20240322</w:t>
            </w:r>
          </w:p>
        </w:tc>
      </w:tr>
      <w:tr w:rsidR="0098202A" w:rsidRPr="0098202A" w14:paraId="3FE22D7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09C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15:32:58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172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8F6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765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F7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05003050000067623-E0IAGp8BXfaU20240322</w:t>
            </w:r>
          </w:p>
        </w:tc>
      </w:tr>
      <w:tr w:rsidR="0098202A" w:rsidRPr="0098202A" w14:paraId="7B79A9D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916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15:36:27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391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842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FA3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32C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8AE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05003050000068182-E0IAGp8BXjc520240322</w:t>
            </w:r>
          </w:p>
        </w:tc>
      </w:tr>
      <w:tr w:rsidR="0098202A" w:rsidRPr="0098202A" w14:paraId="6678E4C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7D5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15:36:58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6EC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07D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2E4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46B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07003070000067976-E0IAGp8BXk4c20240322</w:t>
            </w:r>
          </w:p>
        </w:tc>
      </w:tr>
      <w:tr w:rsidR="0098202A" w:rsidRPr="0098202A" w14:paraId="504B186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25B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15:36:58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E61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FF8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278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2A1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07003070000068036-E0IAGp8BXk4e20240322</w:t>
            </w:r>
          </w:p>
        </w:tc>
      </w:tr>
      <w:tr w:rsidR="0098202A" w:rsidRPr="0098202A" w14:paraId="5696E89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312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15:37:01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E00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93E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E35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E24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07003070000068014-E0IAGp8BXkB920240322</w:t>
            </w:r>
          </w:p>
        </w:tc>
      </w:tr>
      <w:tr w:rsidR="0098202A" w:rsidRPr="0098202A" w14:paraId="10F15E7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21A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15:39:01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F47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E82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E9D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326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05003050000068523-E0IAGp8BXm8520240322</w:t>
            </w:r>
          </w:p>
        </w:tc>
      </w:tr>
      <w:tr w:rsidR="0098202A" w:rsidRPr="0098202A" w14:paraId="59AE0E8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86B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15:39:49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2C7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786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C0D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846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05003050000068831-E0IAGp8BXn7620240322</w:t>
            </w:r>
          </w:p>
        </w:tc>
      </w:tr>
      <w:tr w:rsidR="0098202A" w:rsidRPr="0098202A" w14:paraId="7032131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557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15:39:49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A85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043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952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18C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05003050000068831-E0IAGp8BXn7820240322</w:t>
            </w:r>
          </w:p>
        </w:tc>
      </w:tr>
      <w:tr w:rsidR="0098202A" w:rsidRPr="0098202A" w14:paraId="0890EF9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300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15:39:49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1C5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299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8CF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333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05003050000068831-E0IAGp8BXn7C20240322</w:t>
            </w:r>
          </w:p>
        </w:tc>
      </w:tr>
      <w:tr w:rsidR="0098202A" w:rsidRPr="0098202A" w14:paraId="2778514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648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15:39:49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2FE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204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5DE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F29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05003050000068831-E0IAGp8BXn7A20240322</w:t>
            </w:r>
          </w:p>
        </w:tc>
      </w:tr>
      <w:tr w:rsidR="0098202A" w:rsidRPr="0098202A" w14:paraId="730425B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2DB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15:41:27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808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99B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919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429C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05003050000069076-E0IAGp8BXoVi20240322</w:t>
            </w:r>
          </w:p>
        </w:tc>
      </w:tr>
      <w:tr w:rsidR="0098202A" w:rsidRPr="0098202A" w14:paraId="0E7AD16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7B69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15:41:55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D7D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C33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339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893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05003050000069013-E0IAGp8BXons20240322</w:t>
            </w:r>
          </w:p>
        </w:tc>
      </w:tr>
      <w:tr w:rsidR="0098202A" w:rsidRPr="0098202A" w14:paraId="72D030E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8FD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15:41:55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12E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318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088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AA0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07003070000068842-E0IAGp8BXonn20240322</w:t>
            </w:r>
          </w:p>
        </w:tc>
      </w:tr>
      <w:tr w:rsidR="0098202A" w:rsidRPr="0098202A" w14:paraId="2B83B33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DDA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15:41:55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C09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E6F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070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FF4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05003050000069013-E0IAGp8BXonp20240322</w:t>
            </w:r>
          </w:p>
        </w:tc>
      </w:tr>
      <w:tr w:rsidR="0098202A" w:rsidRPr="0098202A" w14:paraId="32B232D6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0C5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15:43:29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560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032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087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D5D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07003070000069189-E0IAGp8BXqIR20240322</w:t>
            </w:r>
          </w:p>
        </w:tc>
      </w:tr>
      <w:tr w:rsidR="0098202A" w:rsidRPr="0098202A" w14:paraId="2D74CDD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146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15:44:08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C8D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E1C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CC0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3E3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07003070000069130-E0IAGp8BXqeM20240322</w:t>
            </w:r>
          </w:p>
        </w:tc>
      </w:tr>
      <w:tr w:rsidR="0098202A" w:rsidRPr="0098202A" w14:paraId="6818EC2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E00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15:44:08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A4A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32D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A8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A33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07003070000069130-E0IAGp8BXqeb20240322</w:t>
            </w:r>
          </w:p>
        </w:tc>
      </w:tr>
      <w:tr w:rsidR="0098202A" w:rsidRPr="0098202A" w14:paraId="078F9F1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106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15:45:03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1C2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BF8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D90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FCF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05003050000069412-E0IAGp8BXrX220240322</w:t>
            </w:r>
          </w:p>
        </w:tc>
      </w:tr>
      <w:tr w:rsidR="0098202A" w:rsidRPr="0098202A" w14:paraId="5A89D62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F52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15:45:17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95F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D79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15D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BBF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05003050000069705-E0IAGp8BXruv20240322</w:t>
            </w:r>
          </w:p>
        </w:tc>
      </w:tr>
      <w:tr w:rsidR="0098202A" w:rsidRPr="0098202A" w14:paraId="2705067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BE2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15:46:36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E78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647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9EF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6E1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05003050000069918-E0IAGp8BXt5320240322</w:t>
            </w:r>
          </w:p>
        </w:tc>
      </w:tr>
      <w:tr w:rsidR="0098202A" w:rsidRPr="0098202A" w14:paraId="4D7EE40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50E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15:47:57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C54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E4F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F66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A8D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05003050000070266-E0IAGp8BXuDq20240322</w:t>
            </w:r>
          </w:p>
        </w:tc>
      </w:tr>
      <w:tr w:rsidR="0098202A" w:rsidRPr="0098202A" w14:paraId="328E917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ADC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15:49:24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290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C03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CD7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90B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07003070000070396-E0IAGp8BXvhU20240322</w:t>
            </w:r>
          </w:p>
        </w:tc>
      </w:tr>
      <w:tr w:rsidR="0098202A" w:rsidRPr="0098202A" w14:paraId="26378C3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C1D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15:49:24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3A5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DE0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56A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59F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07003070000070396-E0IAGp8BXvhZ20240322</w:t>
            </w:r>
          </w:p>
        </w:tc>
      </w:tr>
      <w:tr w:rsidR="0098202A" w:rsidRPr="0098202A" w14:paraId="6AF9210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E82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15:50:39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252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7FD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2F1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9D9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05003050000070768-E0IAGp8BXwg320240322</w:t>
            </w:r>
          </w:p>
        </w:tc>
      </w:tr>
      <w:tr w:rsidR="0098202A" w:rsidRPr="0098202A" w14:paraId="631E8AA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5FA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15:50:39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9BB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22F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C1E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FEF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05003050000070768-E0IAGp8BXwg120240322</w:t>
            </w:r>
          </w:p>
        </w:tc>
      </w:tr>
      <w:tr w:rsidR="0098202A" w:rsidRPr="0098202A" w14:paraId="390DF60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B7C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15:50:39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86E1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147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B2A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BA6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05003050000070768-E0IAGp8BXwfx20240322</w:t>
            </w:r>
          </w:p>
        </w:tc>
      </w:tr>
      <w:tr w:rsidR="0098202A" w:rsidRPr="0098202A" w14:paraId="2D6FB87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9C9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15:50:39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7D0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712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E02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C21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05003050000070768-E0IAGp8BXwfz20240322</w:t>
            </w:r>
          </w:p>
        </w:tc>
      </w:tr>
      <w:tr w:rsidR="0098202A" w:rsidRPr="0098202A" w14:paraId="40EAA6D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358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15:51:06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622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D57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46F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556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07003070000070684-E0IAGp8BXwvi20240322</w:t>
            </w:r>
          </w:p>
        </w:tc>
      </w:tr>
      <w:tr w:rsidR="0098202A" w:rsidRPr="0098202A" w14:paraId="5D1D09A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409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22-Mar-2024 15:51:08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54D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A01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6B3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2D8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07003070000070684-E0IAGp8BXwwZ20240322</w:t>
            </w:r>
          </w:p>
        </w:tc>
      </w:tr>
      <w:tr w:rsidR="0098202A" w:rsidRPr="0098202A" w14:paraId="10F014A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35D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15:54:25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83B9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3C1B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4E7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F6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05003050000071456-E0IAGp8BXz2220240322</w:t>
            </w:r>
          </w:p>
        </w:tc>
      </w:tr>
      <w:tr w:rsidR="0098202A" w:rsidRPr="0098202A" w14:paraId="7AC1DF3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23D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15:54:25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C821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77E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B05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D88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05003050000071456-E0IAGp8BXz2420240322</w:t>
            </w:r>
          </w:p>
        </w:tc>
      </w:tr>
      <w:tr w:rsidR="0098202A" w:rsidRPr="0098202A" w14:paraId="121CD47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778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15:54:25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35C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561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D07B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F2F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05003050000071456-E0IAGp8BXz2820240322</w:t>
            </w:r>
          </w:p>
        </w:tc>
      </w:tr>
      <w:tr w:rsidR="0098202A" w:rsidRPr="0098202A" w14:paraId="1A12701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8D8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15:54:25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921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995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19F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C25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05003050000071456-E0IAGp8BXz2620240322</w:t>
            </w:r>
          </w:p>
        </w:tc>
      </w:tr>
      <w:tr w:rsidR="0098202A" w:rsidRPr="0098202A" w14:paraId="3713DF0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49C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15:55:44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AFC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9C7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45C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37F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07003070000071016-E0IAGp8BY09o20240322</w:t>
            </w:r>
          </w:p>
        </w:tc>
      </w:tr>
      <w:tr w:rsidR="0098202A" w:rsidRPr="0098202A" w14:paraId="314E1FF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195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15:55:44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F99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433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614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1D7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07003070000071016-E0IAGp8BY09q20240322</w:t>
            </w:r>
          </w:p>
        </w:tc>
      </w:tr>
      <w:tr w:rsidR="0098202A" w:rsidRPr="0098202A" w14:paraId="3345704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45D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15:57:59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AC3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82A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6E9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EDC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07003070000072192-E0IAGp8BY2UX20240322</w:t>
            </w:r>
          </w:p>
        </w:tc>
      </w:tr>
      <w:tr w:rsidR="0098202A" w:rsidRPr="0098202A" w14:paraId="2D82495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D3A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15:57:59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2CD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346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6C3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5BC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07003070000072192-E0IAGp8BY2UT20240322</w:t>
            </w:r>
          </w:p>
        </w:tc>
      </w:tr>
      <w:tr w:rsidR="0098202A" w:rsidRPr="0098202A" w14:paraId="6158E3E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A38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15:57:59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A90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143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65A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A1C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07003070000072192-E0IAGp8BY2UV20240322</w:t>
            </w:r>
          </w:p>
        </w:tc>
      </w:tr>
      <w:tr w:rsidR="0098202A" w:rsidRPr="0098202A" w14:paraId="5E97EDA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EC9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15:58:35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23F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A2C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E45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8F3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05003050000071940-E0IAGp8BY2p120240322</w:t>
            </w:r>
          </w:p>
        </w:tc>
      </w:tr>
      <w:tr w:rsidR="0098202A" w:rsidRPr="0098202A" w14:paraId="6ED98A1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047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15:58:35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28C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D77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341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4F5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07003070000071753-E0IAGp8BY2oz20240322</w:t>
            </w:r>
          </w:p>
        </w:tc>
      </w:tr>
      <w:tr w:rsidR="0098202A" w:rsidRPr="0098202A" w14:paraId="0B4DDE4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408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16:02:11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FAF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CEF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AF8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80C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07003070000072836-E0IAGp8BY5sw20240322</w:t>
            </w:r>
          </w:p>
        </w:tc>
      </w:tr>
      <w:tr w:rsidR="0098202A" w:rsidRPr="0098202A" w14:paraId="350980F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4C6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16:02:11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892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259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EC2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1C9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05003050000072607-E0IAGp8BY5sm20240322</w:t>
            </w:r>
          </w:p>
        </w:tc>
      </w:tr>
      <w:tr w:rsidR="0098202A" w:rsidRPr="0098202A" w14:paraId="460C720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C74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16:02:11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653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723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2D8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7E9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05003050000072607-E0IAGp8BY5so20240322</w:t>
            </w:r>
          </w:p>
        </w:tc>
      </w:tr>
      <w:tr w:rsidR="0098202A" w:rsidRPr="0098202A" w14:paraId="4F45AF1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4F5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16:02:11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531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395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FAA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958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07003070000072836-E0IAGp8BY5sy20240322</w:t>
            </w:r>
          </w:p>
        </w:tc>
      </w:tr>
      <w:tr w:rsidR="0098202A" w:rsidRPr="0098202A" w14:paraId="24ED653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DF8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16:02:11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F8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C11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6D3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ADD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07003070000072597-E0IAGp8BY5ss20240322</w:t>
            </w:r>
          </w:p>
        </w:tc>
      </w:tr>
      <w:tr w:rsidR="0098202A" w:rsidRPr="0098202A" w14:paraId="51DD95F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448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16:04:31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BC7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2D3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767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B65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07003070000073064-E0IAGp8BY8AH20240322</w:t>
            </w:r>
          </w:p>
        </w:tc>
      </w:tr>
      <w:tr w:rsidR="0098202A" w:rsidRPr="0098202A" w14:paraId="3E767E8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83C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16:04:31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ACA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44B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C81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041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05003050000073608-E0IAGp8BY8AJ20240322</w:t>
            </w:r>
          </w:p>
        </w:tc>
      </w:tr>
      <w:tr w:rsidR="0098202A" w:rsidRPr="0098202A" w14:paraId="5557F57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475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16:05:33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00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CF9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32C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71A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07003070000073767-E0IAGp8BY93h20240322</w:t>
            </w:r>
          </w:p>
        </w:tc>
      </w:tr>
      <w:tr w:rsidR="0098202A" w:rsidRPr="0098202A" w14:paraId="65846A5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183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16:05:33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DA5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707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A4A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B0F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027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07003070000073767-E0IAGp8BY93j20240322</w:t>
            </w:r>
          </w:p>
        </w:tc>
      </w:tr>
      <w:tr w:rsidR="0098202A" w:rsidRPr="0098202A" w14:paraId="3DFADDD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60E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16:06:28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F9C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278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F5D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D8C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05003050000074188-E0IAGp8BY9zN20240322</w:t>
            </w:r>
          </w:p>
        </w:tc>
      </w:tr>
      <w:tr w:rsidR="0098202A" w:rsidRPr="0098202A" w14:paraId="6B3FC4DA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CE5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16:08:31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806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9E8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8AA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606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07003070000074342-E0IAGp8BYBud20240322</w:t>
            </w:r>
          </w:p>
        </w:tc>
      </w:tr>
      <w:tr w:rsidR="0098202A" w:rsidRPr="0098202A" w14:paraId="1A8A8F7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C7F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16:09:24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665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89E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0CE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08E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07003070000074292-E0IAGp8BYCoT20240322</w:t>
            </w:r>
          </w:p>
        </w:tc>
      </w:tr>
      <w:tr w:rsidR="0098202A" w:rsidRPr="0098202A" w14:paraId="43B334B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4EA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16:09:24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0E2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B6B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C44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83C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07003070000074292-E0IAGp8BYCoV20240322</w:t>
            </w:r>
          </w:p>
        </w:tc>
      </w:tr>
      <w:tr w:rsidR="0098202A" w:rsidRPr="0098202A" w14:paraId="60605BD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59E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16:09:24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D16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5E3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94D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BCD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05003050000074814-E0IAGp8BYCnS20240322</w:t>
            </w:r>
          </w:p>
        </w:tc>
      </w:tr>
      <w:tr w:rsidR="0098202A" w:rsidRPr="0098202A" w14:paraId="0A2600C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3C1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16:09:24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008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D6C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251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495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05003050000074814-E0IAGp8BYCnO20240322</w:t>
            </w:r>
          </w:p>
        </w:tc>
      </w:tr>
      <w:tr w:rsidR="0098202A" w:rsidRPr="0098202A" w14:paraId="1FF375C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882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16:09:24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A41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42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86A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871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05003050000074814-E0IAGp8BYCnQ20240322</w:t>
            </w:r>
          </w:p>
        </w:tc>
      </w:tr>
      <w:tr w:rsidR="0098202A" w:rsidRPr="0098202A" w14:paraId="575B3B0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DC2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16:09:47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14E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572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86E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136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05003050000074847-E0IAGp8BYDDL20240322</w:t>
            </w:r>
          </w:p>
        </w:tc>
      </w:tr>
      <w:tr w:rsidR="0098202A" w:rsidRPr="0098202A" w14:paraId="3DB1848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593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16:11:26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B57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0EB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3C3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850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07003070000075072-E0IAGp8BYF0s20240322</w:t>
            </w:r>
          </w:p>
        </w:tc>
      </w:tr>
      <w:tr w:rsidR="0098202A" w:rsidRPr="0098202A" w14:paraId="42883B5F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371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16:13:03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6E3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915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79C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645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07003070000075518-E0IAGp8BYH2c20240322</w:t>
            </w:r>
          </w:p>
        </w:tc>
      </w:tr>
      <w:tr w:rsidR="0098202A" w:rsidRPr="0098202A" w14:paraId="0D16A19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817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16:13:03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261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306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9B8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77C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07003070000075518-E0IAGp8BYH2a20240322</w:t>
            </w:r>
          </w:p>
        </w:tc>
      </w:tr>
      <w:tr w:rsidR="0098202A" w:rsidRPr="0098202A" w14:paraId="25EA35FE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139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16:13:03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893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50F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AD8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1A4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07003070000075518-E0IAGp8BYH2e20240322</w:t>
            </w:r>
          </w:p>
        </w:tc>
      </w:tr>
      <w:tr w:rsidR="0098202A" w:rsidRPr="0098202A" w14:paraId="7EA5E02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121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16:14:46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B46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A82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177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2F2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05003050000076031-E0IAGp8BYIwi20240322</w:t>
            </w:r>
          </w:p>
        </w:tc>
      </w:tr>
      <w:tr w:rsidR="0098202A" w:rsidRPr="0098202A" w14:paraId="2AAB8DBB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FA5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16:15:40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775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D96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AA6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A39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07003070000075835-E0IAGp8BYJlg20240322</w:t>
            </w:r>
          </w:p>
        </w:tc>
      </w:tr>
      <w:tr w:rsidR="0098202A" w:rsidRPr="0098202A" w14:paraId="398C985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096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16:15:40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F01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62B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2DE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BBC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07003070000075434-E0IAGp8BYJlQ20240322</w:t>
            </w:r>
          </w:p>
        </w:tc>
      </w:tr>
      <w:tr w:rsidR="0098202A" w:rsidRPr="0098202A" w14:paraId="6F4408D9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DDC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16:15:40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269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3BC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82C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DFF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07003070000075434-E0IAGp8BYJlO20240322</w:t>
            </w:r>
          </w:p>
        </w:tc>
      </w:tr>
      <w:tr w:rsidR="0098202A" w:rsidRPr="0098202A" w14:paraId="4862E04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670B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16:15:59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E54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2EF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50F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D2C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05003050000075746-E0IAGp8BYJwZ20240322</w:t>
            </w:r>
          </w:p>
        </w:tc>
      </w:tr>
      <w:tr w:rsidR="0098202A" w:rsidRPr="0098202A" w14:paraId="3977849D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EDC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16:16:46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1F7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1F0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46B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79C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07003070000076411-E0IAGp8BYKc720240322</w:t>
            </w:r>
          </w:p>
        </w:tc>
      </w:tr>
      <w:tr w:rsidR="0098202A" w:rsidRPr="0098202A" w14:paraId="2415398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5E6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16:18:55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F6A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18D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ADB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916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07003070000077378-E0IAGp8BYNAI20240322</w:t>
            </w:r>
          </w:p>
        </w:tc>
      </w:tr>
      <w:tr w:rsidR="0098202A" w:rsidRPr="0098202A" w14:paraId="563A1200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A5C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16:18:56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ECE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8F8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86A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B9D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07003070000077378-E0IAGp8BYNC620240322</w:t>
            </w:r>
          </w:p>
        </w:tc>
      </w:tr>
      <w:tr w:rsidR="0098202A" w:rsidRPr="0098202A" w14:paraId="4273C618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651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16:21:44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DE9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559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B3D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7A3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9F8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05003050000077270-E0IAGp8BYQOy20240322</w:t>
            </w:r>
          </w:p>
        </w:tc>
      </w:tr>
      <w:tr w:rsidR="0098202A" w:rsidRPr="0098202A" w14:paraId="122B5923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635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16:21:44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7AD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734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3E2E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4DC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36F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05003050000078184-E0IAGp8BYQLV20240322</w:t>
            </w:r>
          </w:p>
        </w:tc>
      </w:tr>
      <w:tr w:rsidR="0098202A" w:rsidRPr="0098202A" w14:paraId="2FE9423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434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16:23:00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7B3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1D0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9D0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658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07003070000078430-E0IAGp8BYRYD20240322</w:t>
            </w:r>
          </w:p>
        </w:tc>
      </w:tr>
      <w:tr w:rsidR="0098202A" w:rsidRPr="0098202A" w14:paraId="7373EBA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C40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16:24:24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036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34C0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A6E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ECC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07003070000078790-E0IAGp8BYSqo20240322</w:t>
            </w:r>
          </w:p>
        </w:tc>
      </w:tr>
      <w:tr w:rsidR="0098202A" w:rsidRPr="0098202A" w14:paraId="2974EA62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28D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16:24:24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5D4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535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0A7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891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07003070000078790-E0IAGp8BYSqk20240322</w:t>
            </w:r>
          </w:p>
        </w:tc>
      </w:tr>
      <w:tr w:rsidR="0098202A" w:rsidRPr="0098202A" w14:paraId="6DC739C5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7FD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22-Mar-2024 16:24:24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B3C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588A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AD8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F69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07003070000078790-E0IAGp8BYSqm20240322</w:t>
            </w:r>
          </w:p>
        </w:tc>
      </w:tr>
      <w:tr w:rsidR="0098202A" w:rsidRPr="0098202A" w14:paraId="7896A164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28A4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16:24:55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C89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E8E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E24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456F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05003050000079036-E0IAGp8BYTKF20240322</w:t>
            </w:r>
          </w:p>
        </w:tc>
      </w:tr>
      <w:tr w:rsidR="0098202A" w:rsidRPr="0098202A" w14:paraId="63ED9B0C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730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16:24:55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1355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642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999D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0DA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05003050000079036-E0IAGp8BYTKD20240322</w:t>
            </w:r>
          </w:p>
        </w:tc>
      </w:tr>
      <w:tr w:rsidR="0098202A" w:rsidRPr="0098202A" w14:paraId="641E9967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191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16:24:55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5941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DA8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EEB8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7FC16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05003050000079036-E0IAGp8BYTKB20240322</w:t>
            </w:r>
          </w:p>
        </w:tc>
      </w:tr>
      <w:tr w:rsidR="0098202A" w:rsidRPr="0098202A" w14:paraId="468BC3B1" w14:textId="77777777" w:rsidTr="000534B5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F437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22-Mar-2024 16:24:55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95C3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FAA9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EE4C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CFB2" w14:textId="77777777" w:rsidR="0098202A" w:rsidRPr="0098202A" w:rsidRDefault="0098202A" w:rsidP="0098202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8202A">
              <w:rPr>
                <w:rFonts w:ascii="Arial" w:hAnsi="Arial" w:cs="Arial"/>
                <w:sz w:val="18"/>
                <w:szCs w:val="18"/>
                <w:lang w:eastAsia="en-GB"/>
              </w:rPr>
              <w:t>05003050000079036-E0IAGp8BYTKH20240322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3C1390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CE258" w14:textId="77777777" w:rsidR="003C1390" w:rsidRDefault="003C1390" w:rsidP="00F2487C">
      <w:r>
        <w:separator/>
      </w:r>
    </w:p>
  </w:endnote>
  <w:endnote w:type="continuationSeparator" w:id="0">
    <w:p w14:paraId="4BC0ED1C" w14:textId="77777777" w:rsidR="003C1390" w:rsidRDefault="003C1390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07F60" w14:textId="77777777" w:rsidR="003C1390" w:rsidRDefault="003C1390" w:rsidP="00F2487C">
      <w:r>
        <w:separator/>
      </w:r>
    </w:p>
  </w:footnote>
  <w:footnote w:type="continuationSeparator" w:id="0">
    <w:p w14:paraId="2C087575" w14:textId="77777777" w:rsidR="003C1390" w:rsidRDefault="003C1390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34B5"/>
    <w:rsid w:val="000545C5"/>
    <w:rsid w:val="00057476"/>
    <w:rsid w:val="00066ABF"/>
    <w:rsid w:val="00075FA7"/>
    <w:rsid w:val="0007685A"/>
    <w:rsid w:val="000A633D"/>
    <w:rsid w:val="000C6534"/>
    <w:rsid w:val="000F1286"/>
    <w:rsid w:val="001211C1"/>
    <w:rsid w:val="00125159"/>
    <w:rsid w:val="00133285"/>
    <w:rsid w:val="001400DC"/>
    <w:rsid w:val="00142522"/>
    <w:rsid w:val="00143128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41E41"/>
    <w:rsid w:val="00356DC4"/>
    <w:rsid w:val="0036549B"/>
    <w:rsid w:val="0038178E"/>
    <w:rsid w:val="00387FE9"/>
    <w:rsid w:val="003937B9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06882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02A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460BF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058EF"/>
    <w:rsid w:val="00B43DFC"/>
    <w:rsid w:val="00B44C54"/>
    <w:rsid w:val="00B45F0D"/>
    <w:rsid w:val="00B54997"/>
    <w:rsid w:val="00B56433"/>
    <w:rsid w:val="00B60549"/>
    <w:rsid w:val="00B767D4"/>
    <w:rsid w:val="00B86167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  <w:rsid w:val="00FE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98202A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9820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9820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9820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9820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9820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9820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9820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9820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3">
    <w:name w:val="xl73"/>
    <w:basedOn w:val="Normal"/>
    <w:rsid w:val="009820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9820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5">
    <w:name w:val="xl75"/>
    <w:basedOn w:val="Normal"/>
    <w:rsid w:val="0098202A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76">
    <w:name w:val="xl76"/>
    <w:basedOn w:val="Normal"/>
    <w:rsid w:val="0098202A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77">
    <w:name w:val="xl77"/>
    <w:basedOn w:val="Normal"/>
    <w:rsid w:val="0098202A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98202A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880C5009AC84A869D0CA217D6B9AE" ma:contentTypeVersion="11" ma:contentTypeDescription="Create a new document." ma:contentTypeScope="" ma:versionID="ec2aea977510fbc7f2ae321f3117df34">
  <xsd:schema xmlns:xsd="http://www.w3.org/2001/XMLSchema" xmlns:xs="http://www.w3.org/2001/XMLSchema" xmlns:p="http://schemas.microsoft.com/office/2006/metadata/properties" xmlns:ns2="2dee1928-e90f-4e72-a1fb-0cdd402ef7fe" xmlns:ns3="54ef00cf-9546-4cb4-8272-96ba3598965a" targetNamespace="http://schemas.microsoft.com/office/2006/metadata/properties" ma:root="true" ma:fieldsID="3caa6aed74c5f2859d7ab5dc4d9aba1a" ns2:_="" ns3:_="">
    <xsd:import namespace="2dee1928-e90f-4e72-a1fb-0cdd402ef7fe"/>
    <xsd:import namespace="54ef00cf-9546-4cb4-8272-96ba359896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f00cf-9546-4cb4-8272-96ba35989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TNME3MZR7UAA-1660285186-24839</_dlc_DocId>
    <_dlc_DocIdUrl xmlns="2dee1928-e90f-4e72-a1fb-0cdd402ef7fe">
      <Url>https://reedelsevier.sharepoint.com/sites/rehlondatp021/_layouts/15/DocIdRedir.aspx?ID=TNME3MZR7UAA-1660285186-24839</Url>
      <Description>TNME3MZR7UAA-1660285186-24839</Description>
    </_dlc_DocIdUrl>
    <TaxCatchAll xmlns="2dee1928-e90f-4e72-a1fb-0cdd402ef7fe" xsi:nil="true"/>
    <lcf76f155ced4ddcb4097134ff3c332f xmlns="54ef00cf-9546-4cb4-8272-96ba359896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7DAEBD-DAB9-469B-BAAC-75D46041B4C6}"/>
</file>

<file path=customXml/itemProps3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40</TotalTime>
  <Pages>17</Pages>
  <Words>9281</Words>
  <Characters>48453</Characters>
  <Application>Microsoft Office Word</Application>
  <DocSecurity>0</DocSecurity>
  <Lines>1563</Lines>
  <Paragraphs>1049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56685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67</cp:revision>
  <cp:lastPrinted>2016-11-21T15:24:00Z</cp:lastPrinted>
  <dcterms:created xsi:type="dcterms:W3CDTF">2018-05-03T15:58:00Z</dcterms:created>
  <dcterms:modified xsi:type="dcterms:W3CDTF">2024-03-22T16:48:00Z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0x0101000E6880C5009AC84A869D0CA217D6B9AE</vt:lpwstr>
  </property>
  <property fmtid="{D5CDD505-2E9C-101B-9397-08002B2CF9AE}" pid="14" name="Order">
    <vt:r8>12656800</vt:r8>
  </property>
  <property fmtid="{D5CDD505-2E9C-101B-9397-08002B2CF9AE}" pid="15" name="_dlc_DocIdItemGuid">
    <vt:lpwstr>a2cd49e5-0970-4d2c-bc38-14084c241c0d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</Properties>
</file>