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258EFC" w14:textId="1967BAA5" w:rsidR="00D647F7" w:rsidRPr="00A50F83" w:rsidRDefault="00D90DB4" w:rsidP="00D647F7">
      <w:pPr>
        <w:pStyle w:val="a"/>
        <w:rPr>
          <w:sz w:val="22"/>
          <w:szCs w:val="22"/>
          <w:lang w:val="en"/>
        </w:rPr>
      </w:pPr>
      <w:r>
        <w:rPr>
          <w:sz w:val="22"/>
          <w:szCs w:val="22"/>
          <w:lang w:val="en"/>
        </w:rPr>
        <w:t>2</w:t>
      </w:r>
      <w:r w:rsidR="00DD018E">
        <w:rPr>
          <w:sz w:val="22"/>
          <w:szCs w:val="22"/>
          <w:lang w:val="en"/>
        </w:rPr>
        <w:t>8</w:t>
      </w:r>
      <w:r w:rsidR="001E2F5B">
        <w:rPr>
          <w:sz w:val="22"/>
          <w:szCs w:val="22"/>
          <w:lang w:val="en"/>
        </w:rPr>
        <w:t xml:space="preserve"> </w:t>
      </w:r>
      <w:r>
        <w:rPr>
          <w:sz w:val="22"/>
          <w:szCs w:val="22"/>
          <w:lang w:val="en"/>
        </w:rPr>
        <w:t>March</w:t>
      </w:r>
      <w:r w:rsidR="009233ED">
        <w:rPr>
          <w:sz w:val="22"/>
          <w:szCs w:val="22"/>
          <w:lang w:val="en"/>
        </w:rPr>
        <w:t xml:space="preserve"> </w:t>
      </w:r>
      <w:r w:rsidR="00FD46E9" w:rsidRPr="00A50F83">
        <w:rPr>
          <w:sz w:val="22"/>
          <w:szCs w:val="22"/>
          <w:lang w:val="en"/>
        </w:rPr>
        <w:t>202</w:t>
      </w:r>
      <w:r w:rsidR="0039603A">
        <w:rPr>
          <w:sz w:val="22"/>
          <w:szCs w:val="22"/>
          <w:lang w:val="en"/>
        </w:rPr>
        <w:t>4</w:t>
      </w:r>
    </w:p>
    <w:p w14:paraId="49EB5434" w14:textId="3A1ECED9" w:rsidR="00D647F7" w:rsidRPr="00A50F83" w:rsidRDefault="00D647F7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 xml:space="preserve">RELX PLC </w:t>
      </w:r>
    </w:p>
    <w:p w14:paraId="640A35FD" w14:textId="77777777" w:rsidR="00DE4A7D" w:rsidRPr="00A50F83" w:rsidRDefault="00DE4A7D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</w:p>
    <w:p w14:paraId="76C628B6" w14:textId="77777777" w:rsidR="00D647F7" w:rsidRPr="00A50F83" w:rsidRDefault="00D647F7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Transactions in own shares</w:t>
      </w:r>
    </w:p>
    <w:p w14:paraId="2B14CD59" w14:textId="77777777" w:rsidR="00DE4A7D" w:rsidRPr="00A50F83" w:rsidRDefault="00DE4A7D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</w:p>
    <w:p w14:paraId="0608145A" w14:textId="22D1D69B" w:rsidR="00163D46" w:rsidRPr="00A50F83" w:rsidRDefault="00163D46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  <w:r w:rsidRPr="00A50F83">
        <w:rPr>
          <w:sz w:val="22"/>
          <w:szCs w:val="22"/>
          <w:lang w:val="en"/>
        </w:rPr>
        <w:t xml:space="preserve">RELX PLC announces that today it purchased </w:t>
      </w:r>
      <w:r w:rsidR="009A4370" w:rsidRPr="00A50F83">
        <w:rPr>
          <w:sz w:val="22"/>
          <w:szCs w:val="22"/>
          <w:lang w:val="en"/>
        </w:rPr>
        <w:t>through</w:t>
      </w:r>
      <w:r w:rsidRPr="00A50F83">
        <w:rPr>
          <w:sz w:val="22"/>
          <w:szCs w:val="22"/>
          <w:lang w:val="en"/>
        </w:rPr>
        <w:t xml:space="preserve"> </w:t>
      </w:r>
      <w:r w:rsidR="009D78D1" w:rsidRPr="009D78D1">
        <w:rPr>
          <w:sz w:val="22"/>
          <w:szCs w:val="22"/>
          <w:lang w:val="en"/>
        </w:rPr>
        <w:t xml:space="preserve">JP Morgan Securities plc </w:t>
      </w:r>
      <w:r w:rsidR="00416E0D" w:rsidRPr="00416E0D">
        <w:rPr>
          <w:sz w:val="22"/>
          <w:szCs w:val="22"/>
          <w:lang w:val="en"/>
        </w:rPr>
        <w:t>157,850</w:t>
      </w:r>
      <w:r w:rsidR="00416E0D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 xml:space="preserve">RELX PLC ordinary shares of 14 </w:t>
      </w:r>
      <w:r w:rsidRPr="00A50F83">
        <w:rPr>
          <w:sz w:val="22"/>
          <w:szCs w:val="22"/>
          <w:vertAlign w:val="superscript"/>
          <w:lang w:val="en"/>
        </w:rPr>
        <w:t>51</w:t>
      </w:r>
      <w:r w:rsidRPr="00A50F83">
        <w:rPr>
          <w:sz w:val="22"/>
          <w:szCs w:val="22"/>
          <w:lang w:val="en"/>
        </w:rPr>
        <w:t>/</w:t>
      </w:r>
      <w:r w:rsidRPr="00A50F83">
        <w:rPr>
          <w:sz w:val="22"/>
          <w:szCs w:val="22"/>
          <w:vertAlign w:val="subscript"/>
          <w:lang w:val="en"/>
        </w:rPr>
        <w:t>116</w:t>
      </w:r>
      <w:r w:rsidRPr="00A50F83">
        <w:rPr>
          <w:sz w:val="22"/>
          <w:szCs w:val="22"/>
          <w:lang w:val="en"/>
        </w:rPr>
        <w:t xml:space="preserve"> pence each on the London Stock Exchange</w:t>
      </w:r>
      <w:r w:rsidR="005163F5">
        <w:rPr>
          <w:sz w:val="22"/>
          <w:szCs w:val="22"/>
          <w:lang w:val="en"/>
        </w:rPr>
        <w:t xml:space="preserve">. </w:t>
      </w:r>
      <w:r w:rsidRPr="00A50F83">
        <w:rPr>
          <w:sz w:val="22"/>
          <w:szCs w:val="22"/>
          <w:lang w:val="en"/>
        </w:rPr>
        <w:t xml:space="preserve">The purchased shares will be held as treasury shares. Following the above purchase, RELX PLC holds </w:t>
      </w:r>
      <w:r w:rsidR="003E0D68" w:rsidRPr="003E0D68">
        <w:rPr>
          <w:sz w:val="22"/>
          <w:szCs w:val="22"/>
          <w:lang w:val="en"/>
        </w:rPr>
        <w:t>28,931,831</w:t>
      </w:r>
      <w:r w:rsidR="003E0D68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 xml:space="preserve">ordinary shares in treasury, and has </w:t>
      </w:r>
      <w:r w:rsidR="00FD64F3" w:rsidRPr="00FD64F3">
        <w:rPr>
          <w:sz w:val="22"/>
          <w:szCs w:val="22"/>
          <w:lang w:val="en"/>
        </w:rPr>
        <w:t>1,879,320,495</w:t>
      </w:r>
      <w:r w:rsidR="00FD64F3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>ordinary shares in issue (excluding treasury shares). S</w:t>
      </w:r>
      <w:r w:rsidRPr="00D14A72">
        <w:rPr>
          <w:sz w:val="22"/>
          <w:szCs w:val="22"/>
          <w:lang w:val="en"/>
        </w:rPr>
        <w:t xml:space="preserve">ince </w:t>
      </w:r>
      <w:r w:rsidR="001C1771">
        <w:rPr>
          <w:sz w:val="22"/>
          <w:szCs w:val="22"/>
          <w:lang w:val="en"/>
        </w:rPr>
        <w:t>2</w:t>
      </w:r>
      <w:r w:rsidRPr="00D14A72">
        <w:rPr>
          <w:sz w:val="22"/>
          <w:szCs w:val="22"/>
          <w:lang w:val="en"/>
        </w:rPr>
        <w:t xml:space="preserve"> January 20</w:t>
      </w:r>
      <w:r w:rsidR="00406855" w:rsidRPr="00D14A72">
        <w:rPr>
          <w:sz w:val="22"/>
          <w:szCs w:val="22"/>
          <w:lang w:val="en"/>
        </w:rPr>
        <w:t>2</w:t>
      </w:r>
      <w:r w:rsidR="001C1771">
        <w:rPr>
          <w:sz w:val="22"/>
          <w:szCs w:val="22"/>
          <w:lang w:val="en"/>
        </w:rPr>
        <w:t>4</w:t>
      </w:r>
      <w:r w:rsidRPr="00D14A72">
        <w:rPr>
          <w:sz w:val="22"/>
          <w:szCs w:val="22"/>
          <w:lang w:val="en"/>
        </w:rPr>
        <w:t xml:space="preserve"> RE</w:t>
      </w:r>
      <w:r w:rsidRPr="00A50F83">
        <w:rPr>
          <w:sz w:val="22"/>
          <w:szCs w:val="22"/>
          <w:lang w:val="en"/>
        </w:rPr>
        <w:t xml:space="preserve">LX PLC has purchased </w:t>
      </w:r>
      <w:r w:rsidR="00FD64F3" w:rsidRPr="00FD64F3">
        <w:rPr>
          <w:sz w:val="22"/>
          <w:szCs w:val="22"/>
          <w:lang w:val="en"/>
        </w:rPr>
        <w:t>9,219,638</w:t>
      </w:r>
      <w:r w:rsidR="00FD64F3">
        <w:rPr>
          <w:sz w:val="22"/>
          <w:szCs w:val="22"/>
          <w:lang w:val="en"/>
        </w:rPr>
        <w:t xml:space="preserve"> </w:t>
      </w:r>
      <w:r w:rsidR="005163F5">
        <w:rPr>
          <w:sz w:val="22"/>
          <w:szCs w:val="22"/>
          <w:lang w:val="en"/>
        </w:rPr>
        <w:t xml:space="preserve">ordinary </w:t>
      </w:r>
      <w:r w:rsidRPr="00A50F83">
        <w:rPr>
          <w:sz w:val="22"/>
          <w:szCs w:val="22"/>
          <w:lang w:val="en"/>
        </w:rPr>
        <w:t>shares.</w:t>
      </w:r>
    </w:p>
    <w:p w14:paraId="7F016E53" w14:textId="77777777" w:rsidR="00787355" w:rsidRPr="00A50F83" w:rsidRDefault="00787355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</w:p>
    <w:p w14:paraId="74F257BE" w14:textId="6EABA406" w:rsidR="00790104" w:rsidRPr="00A50F83" w:rsidRDefault="00163D46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  <w:r w:rsidRPr="00A50F83">
        <w:rPr>
          <w:sz w:val="22"/>
          <w:szCs w:val="22"/>
          <w:lang w:val="en"/>
        </w:rPr>
        <w:t xml:space="preserve">In accordance with Article 5(1)(b) of Regulation (EU) No 596/2014 (the Market Abuse Regulation), </w:t>
      </w:r>
      <w:r w:rsidR="00E80E79" w:rsidRPr="00A50F83">
        <w:rPr>
          <w:sz w:val="22"/>
          <w:szCs w:val="22"/>
          <w:lang w:val="en"/>
        </w:rPr>
        <w:t>detailed</w:t>
      </w:r>
      <w:r w:rsidR="001A7A9E" w:rsidRPr="00A50F83">
        <w:rPr>
          <w:sz w:val="22"/>
          <w:szCs w:val="22"/>
          <w:lang w:val="en"/>
        </w:rPr>
        <w:t xml:space="preserve"> information</w:t>
      </w:r>
      <w:r w:rsidRPr="00A50F83">
        <w:rPr>
          <w:sz w:val="22"/>
          <w:szCs w:val="22"/>
          <w:lang w:val="en"/>
        </w:rPr>
        <w:t xml:space="preserve"> </w:t>
      </w:r>
      <w:r w:rsidR="00E80E79" w:rsidRPr="00A50F83">
        <w:rPr>
          <w:sz w:val="22"/>
          <w:szCs w:val="22"/>
          <w:lang w:val="en"/>
        </w:rPr>
        <w:t>about the individual purchases made by</w:t>
      </w:r>
      <w:r w:rsidRPr="00A50F83">
        <w:rPr>
          <w:sz w:val="22"/>
          <w:szCs w:val="22"/>
          <w:lang w:val="en"/>
        </w:rPr>
        <w:t xml:space="preserve"> </w:t>
      </w:r>
      <w:r w:rsidR="009D78D1" w:rsidRPr="009D78D1">
        <w:rPr>
          <w:sz w:val="22"/>
          <w:szCs w:val="22"/>
          <w:lang w:val="en"/>
        </w:rPr>
        <w:t>JP Morgan Securities plc</w:t>
      </w:r>
      <w:r w:rsidRPr="00A50F83">
        <w:rPr>
          <w:sz w:val="22"/>
          <w:szCs w:val="22"/>
          <w:lang w:val="en"/>
        </w:rPr>
        <w:t xml:space="preserve"> is set out below.</w:t>
      </w:r>
    </w:p>
    <w:p w14:paraId="101CFBF4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sz w:val="22"/>
          <w:szCs w:val="22"/>
          <w:lang w:val="en"/>
        </w:rPr>
      </w:pPr>
    </w:p>
    <w:p w14:paraId="42FA70B8" w14:textId="77777777" w:rsidR="00E57021" w:rsidRPr="00A50F83" w:rsidRDefault="00E57021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u w:val="single"/>
          <w:lang w:val="en"/>
        </w:rPr>
      </w:pPr>
      <w:r w:rsidRPr="00A50F83">
        <w:rPr>
          <w:b/>
          <w:sz w:val="22"/>
          <w:szCs w:val="22"/>
          <w:u w:val="single"/>
          <w:lang w:val="en"/>
        </w:rPr>
        <w:t>RELX PLC</w:t>
      </w:r>
    </w:p>
    <w:p w14:paraId="1CC31BB6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u w:val="single"/>
          <w:lang w:val="en"/>
        </w:rPr>
      </w:pPr>
    </w:p>
    <w:p w14:paraId="040AD8EE" w14:textId="77777777" w:rsidR="00790104" w:rsidRPr="00A50F83" w:rsidRDefault="00790104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 xml:space="preserve">Transaction details: RELX PLC ordinary shares of 14 </w:t>
      </w:r>
      <w:r w:rsidRPr="00A50F83">
        <w:rPr>
          <w:b/>
          <w:sz w:val="22"/>
          <w:szCs w:val="22"/>
          <w:vertAlign w:val="superscript"/>
          <w:lang w:val="en"/>
        </w:rPr>
        <w:t>51</w:t>
      </w:r>
      <w:r w:rsidRPr="00A50F83">
        <w:rPr>
          <w:b/>
          <w:sz w:val="22"/>
          <w:szCs w:val="22"/>
          <w:lang w:val="en"/>
        </w:rPr>
        <w:t>/</w:t>
      </w:r>
      <w:r w:rsidRPr="00A50F83">
        <w:rPr>
          <w:b/>
          <w:sz w:val="22"/>
          <w:szCs w:val="22"/>
          <w:vertAlign w:val="subscript"/>
          <w:lang w:val="en"/>
        </w:rPr>
        <w:t>116</w:t>
      </w:r>
      <w:r w:rsidRPr="00A50F83">
        <w:rPr>
          <w:b/>
          <w:sz w:val="22"/>
          <w:szCs w:val="22"/>
          <w:lang w:val="en"/>
        </w:rPr>
        <w:t xml:space="preserve"> pence each</w:t>
      </w:r>
    </w:p>
    <w:p w14:paraId="2F30E4B3" w14:textId="77777777" w:rsidR="005F5D09" w:rsidRPr="00A50F83" w:rsidRDefault="005F5D09" w:rsidP="00787355">
      <w:pPr>
        <w:pStyle w:val="a"/>
        <w:spacing w:before="0" w:beforeAutospacing="0" w:after="0" w:afterAutospacing="0"/>
        <w:jc w:val="both"/>
        <w:rPr>
          <w:sz w:val="22"/>
          <w:szCs w:val="22"/>
          <w:lang w:val="en"/>
        </w:rPr>
      </w:pPr>
    </w:p>
    <w:tbl>
      <w:tblPr>
        <w:tblW w:w="358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6"/>
        <w:gridCol w:w="3968"/>
      </w:tblGrid>
      <w:tr w:rsidR="00790104" w:rsidRPr="00A50F83" w14:paraId="07CEA13D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01C27063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val="en"/>
              </w:rPr>
              <w:t xml:space="preserve">Issuer name: </w:t>
            </w:r>
          </w:p>
        </w:tc>
        <w:tc>
          <w:tcPr>
            <w:tcW w:w="3332" w:type="pct"/>
            <w:hideMark/>
          </w:tcPr>
          <w:p w14:paraId="1B5E32C6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val="en"/>
              </w:rPr>
              <w:t>RELX PLC</w:t>
            </w:r>
          </w:p>
        </w:tc>
      </w:tr>
      <w:tr w:rsidR="00790104" w:rsidRPr="00A50F83" w14:paraId="5083C78B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1D0C5A55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ISIN:</w:t>
            </w:r>
          </w:p>
        </w:tc>
        <w:tc>
          <w:tcPr>
            <w:tcW w:w="3332" w:type="pct"/>
            <w:hideMark/>
          </w:tcPr>
          <w:p w14:paraId="7DF2390E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GB00B2B0DG97</w:t>
            </w:r>
          </w:p>
        </w:tc>
      </w:tr>
      <w:tr w:rsidR="00C25D9C" w:rsidRPr="00A50F83" w14:paraId="265A4AB0" w14:textId="77777777" w:rsidTr="00B43DFC">
        <w:trPr>
          <w:trHeight w:val="80"/>
          <w:tblCellSpacing w:w="0" w:type="dxa"/>
        </w:trPr>
        <w:tc>
          <w:tcPr>
            <w:tcW w:w="1668" w:type="pct"/>
            <w:hideMark/>
          </w:tcPr>
          <w:p w14:paraId="6A8B0A44" w14:textId="77777777" w:rsidR="00C25D9C" w:rsidRPr="00A50F83" w:rsidRDefault="00C25D9C" w:rsidP="00C25D9C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Intermediary name:</w:t>
            </w:r>
          </w:p>
        </w:tc>
        <w:tc>
          <w:tcPr>
            <w:tcW w:w="3332" w:type="pct"/>
            <w:hideMark/>
          </w:tcPr>
          <w:p w14:paraId="7315CCAF" w14:textId="7634BCCA" w:rsidR="00C25D9C" w:rsidRPr="00A50F83" w:rsidRDefault="009D78D1" w:rsidP="00C25D9C">
            <w:pPr>
              <w:rPr>
                <w:rFonts w:ascii="Arial" w:hAnsi="Arial" w:cs="Arial"/>
                <w:sz w:val="22"/>
                <w:szCs w:val="22"/>
              </w:rPr>
            </w:pPr>
            <w:r w:rsidRPr="009D78D1">
              <w:rPr>
                <w:rFonts w:ascii="Arial" w:hAnsi="Arial" w:cs="Arial"/>
                <w:sz w:val="22"/>
                <w:szCs w:val="22"/>
              </w:rPr>
              <w:t>JP Morgan Securities plc</w:t>
            </w:r>
          </w:p>
        </w:tc>
      </w:tr>
      <w:tr w:rsidR="00C25D9C" w:rsidRPr="00A50F83" w14:paraId="36216C85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70F0182D" w14:textId="77777777" w:rsidR="00C25D9C" w:rsidRPr="00A50F83" w:rsidRDefault="00C25D9C" w:rsidP="00C25D9C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Intermediary Code:</w:t>
            </w:r>
          </w:p>
        </w:tc>
        <w:tc>
          <w:tcPr>
            <w:tcW w:w="3332" w:type="pct"/>
            <w:hideMark/>
          </w:tcPr>
          <w:p w14:paraId="45DC792C" w14:textId="46A6555A" w:rsidR="00C25D9C" w:rsidRPr="00A50F83" w:rsidRDefault="009D78D1" w:rsidP="00C25D9C">
            <w:pPr>
              <w:rPr>
                <w:rFonts w:ascii="Arial" w:hAnsi="Arial" w:cs="Arial"/>
                <w:sz w:val="22"/>
                <w:szCs w:val="22"/>
              </w:rPr>
            </w:pPr>
            <w:r w:rsidRPr="009D78D1">
              <w:rPr>
                <w:rFonts w:ascii="Arial" w:hAnsi="Arial" w:cs="Arial"/>
                <w:sz w:val="22"/>
                <w:szCs w:val="22"/>
              </w:rPr>
              <w:t>JPMSGB2L</w:t>
            </w:r>
          </w:p>
        </w:tc>
      </w:tr>
      <w:tr w:rsidR="00790104" w:rsidRPr="00A50F83" w14:paraId="1BB9E522" w14:textId="77777777" w:rsidTr="00B43DFC">
        <w:trPr>
          <w:tblCellSpacing w:w="0" w:type="dxa"/>
        </w:trPr>
        <w:tc>
          <w:tcPr>
            <w:tcW w:w="1668" w:type="pct"/>
          </w:tcPr>
          <w:p w14:paraId="3B4CF47F" w14:textId="77777777" w:rsidR="00790104" w:rsidRPr="00A50F83" w:rsidRDefault="00790104" w:rsidP="00787355">
            <w:pPr>
              <w:rPr>
                <w:rFonts w:ascii="Arial" w:hAnsi="Arial" w:cs="Arial"/>
                <w:bCs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 xml:space="preserve">Timezone: </w:t>
            </w:r>
          </w:p>
        </w:tc>
        <w:tc>
          <w:tcPr>
            <w:tcW w:w="3332" w:type="pct"/>
          </w:tcPr>
          <w:p w14:paraId="124C7F3C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UTC</w:t>
            </w:r>
          </w:p>
        </w:tc>
      </w:tr>
      <w:tr w:rsidR="00790104" w:rsidRPr="00A50F83" w14:paraId="32698E97" w14:textId="77777777" w:rsidTr="00B43DFC">
        <w:trPr>
          <w:tblCellSpacing w:w="0" w:type="dxa"/>
        </w:trPr>
        <w:tc>
          <w:tcPr>
            <w:tcW w:w="1668" w:type="pct"/>
          </w:tcPr>
          <w:p w14:paraId="45981601" w14:textId="77777777" w:rsidR="00790104" w:rsidRPr="00A50F83" w:rsidRDefault="00790104" w:rsidP="00787355">
            <w:pPr>
              <w:rPr>
                <w:rFonts w:ascii="Arial" w:hAnsi="Arial" w:cs="Arial"/>
                <w:bCs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Currency:</w:t>
            </w:r>
          </w:p>
        </w:tc>
        <w:tc>
          <w:tcPr>
            <w:tcW w:w="3332" w:type="pct"/>
          </w:tcPr>
          <w:p w14:paraId="7690F73B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GBP</w:t>
            </w:r>
          </w:p>
        </w:tc>
      </w:tr>
    </w:tbl>
    <w:p w14:paraId="16900FF3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2FC08FA1" w14:textId="77777777" w:rsidR="001A7A9E" w:rsidRPr="00A50F83" w:rsidRDefault="00790104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A</w:t>
      </w:r>
      <w:r w:rsidR="001A7A9E" w:rsidRPr="00A50F83">
        <w:rPr>
          <w:b/>
          <w:sz w:val="22"/>
          <w:szCs w:val="22"/>
          <w:lang w:val="en"/>
        </w:rPr>
        <w:t>ggregated information</w:t>
      </w:r>
    </w:p>
    <w:p w14:paraId="0952EFBB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tbl>
      <w:tblPr>
        <w:tblW w:w="496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95"/>
        <w:gridCol w:w="2153"/>
      </w:tblGrid>
      <w:tr w:rsidR="003E0113" w:rsidRPr="00A50F83" w14:paraId="43FB84BB" w14:textId="77777777" w:rsidTr="00A33739">
        <w:trPr>
          <w:tblCellSpacing w:w="0" w:type="dxa"/>
        </w:trPr>
        <w:tc>
          <w:tcPr>
            <w:tcW w:w="3695" w:type="pct"/>
            <w:hideMark/>
          </w:tcPr>
          <w:p w14:paraId="4DC37D0C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 xml:space="preserve">Date of purchase:               </w:t>
            </w:r>
          </w:p>
        </w:tc>
        <w:tc>
          <w:tcPr>
            <w:tcW w:w="1305" w:type="pct"/>
          </w:tcPr>
          <w:p w14:paraId="5FA12454" w14:textId="1411C2A3" w:rsidR="003E0113" w:rsidRPr="00A50F83" w:rsidRDefault="00D90DB4" w:rsidP="0018041D">
            <w:pPr>
              <w:pStyle w:val="a"/>
              <w:rPr>
                <w:sz w:val="22"/>
                <w:szCs w:val="22"/>
                <w:lang w:val="en"/>
              </w:rPr>
            </w:pPr>
            <w:r w:rsidRPr="00D90DB4">
              <w:rPr>
                <w:sz w:val="22"/>
                <w:szCs w:val="22"/>
                <w:lang w:val="en"/>
              </w:rPr>
              <w:t>2</w:t>
            </w:r>
            <w:r w:rsidR="00DD018E">
              <w:rPr>
                <w:sz w:val="22"/>
                <w:szCs w:val="22"/>
                <w:lang w:val="en"/>
              </w:rPr>
              <w:t>8</w:t>
            </w:r>
            <w:r w:rsidRPr="00D90DB4">
              <w:rPr>
                <w:sz w:val="22"/>
                <w:szCs w:val="22"/>
                <w:lang w:val="en"/>
              </w:rPr>
              <w:t xml:space="preserve"> March 2024</w:t>
            </w:r>
          </w:p>
        </w:tc>
      </w:tr>
      <w:tr w:rsidR="003E0113" w:rsidRPr="00A50F83" w14:paraId="14FC7A65" w14:textId="77777777" w:rsidTr="00A33739">
        <w:trPr>
          <w:tblCellSpacing w:w="0" w:type="dxa"/>
        </w:trPr>
        <w:tc>
          <w:tcPr>
            <w:tcW w:w="3695" w:type="pct"/>
            <w:hideMark/>
          </w:tcPr>
          <w:p w14:paraId="231FC816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Number of ordinary shares purchased:</w:t>
            </w:r>
          </w:p>
        </w:tc>
        <w:tc>
          <w:tcPr>
            <w:tcW w:w="1305" w:type="pct"/>
          </w:tcPr>
          <w:p w14:paraId="154BB8C7" w14:textId="4E4D09C6" w:rsidR="003E0113" w:rsidRPr="00A50F83" w:rsidRDefault="00374615" w:rsidP="004E371D">
            <w:pPr>
              <w:rPr>
                <w:rFonts w:ascii="Arial" w:hAnsi="Arial" w:cs="Arial"/>
                <w:sz w:val="22"/>
                <w:szCs w:val="22"/>
              </w:rPr>
            </w:pPr>
            <w:r w:rsidRPr="00374615">
              <w:rPr>
                <w:rFonts w:ascii="Arial" w:hAnsi="Arial" w:cs="Arial"/>
                <w:sz w:val="22"/>
                <w:szCs w:val="22"/>
                <w:lang w:val="en"/>
              </w:rPr>
              <w:t>157,850</w:t>
            </w:r>
          </w:p>
        </w:tc>
      </w:tr>
      <w:tr w:rsidR="003258FF" w:rsidRPr="00A50F83" w14:paraId="0FC17205" w14:textId="77777777" w:rsidTr="00A33739">
        <w:trPr>
          <w:tblCellSpacing w:w="0" w:type="dxa"/>
        </w:trPr>
        <w:tc>
          <w:tcPr>
            <w:tcW w:w="3695" w:type="pct"/>
          </w:tcPr>
          <w:p w14:paraId="36CF33A3" w14:textId="4DC2BD2D" w:rsidR="003258FF" w:rsidRPr="00A50F83" w:rsidRDefault="003258FF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258FF">
              <w:rPr>
                <w:rFonts w:ascii="Arial" w:hAnsi="Arial" w:cs="Arial"/>
                <w:sz w:val="22"/>
                <w:szCs w:val="22"/>
                <w:lang w:eastAsia="en-GB"/>
              </w:rPr>
              <w:t>Highest price paid per share (p):</w:t>
            </w:r>
          </w:p>
        </w:tc>
        <w:tc>
          <w:tcPr>
            <w:tcW w:w="1305" w:type="pct"/>
          </w:tcPr>
          <w:p w14:paraId="45FCD698" w14:textId="527C1712" w:rsidR="003258FF" w:rsidRPr="00A50F83" w:rsidRDefault="00374615" w:rsidP="004E371D">
            <w:pPr>
              <w:rPr>
                <w:rFonts w:ascii="Arial" w:hAnsi="Arial" w:cs="Arial"/>
                <w:sz w:val="22"/>
                <w:szCs w:val="22"/>
                <w:lang w:val="en"/>
              </w:rPr>
            </w:pPr>
            <w:r w:rsidRPr="00374615">
              <w:rPr>
                <w:rFonts w:ascii="Arial" w:hAnsi="Arial" w:cs="Arial"/>
                <w:sz w:val="22"/>
                <w:szCs w:val="22"/>
                <w:lang w:val="en"/>
              </w:rPr>
              <w:t>3458</w:t>
            </w:r>
          </w:p>
        </w:tc>
      </w:tr>
      <w:tr w:rsidR="003258FF" w:rsidRPr="00A50F83" w14:paraId="762D682C" w14:textId="77777777" w:rsidTr="00A33739">
        <w:trPr>
          <w:tblCellSpacing w:w="0" w:type="dxa"/>
        </w:trPr>
        <w:tc>
          <w:tcPr>
            <w:tcW w:w="3695" w:type="pct"/>
          </w:tcPr>
          <w:p w14:paraId="55FC4396" w14:textId="5D06C901" w:rsidR="003258FF" w:rsidRPr="003258FF" w:rsidRDefault="003258FF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258FF">
              <w:rPr>
                <w:rFonts w:ascii="Arial" w:hAnsi="Arial" w:cs="Arial"/>
                <w:sz w:val="22"/>
                <w:szCs w:val="22"/>
                <w:lang w:eastAsia="en-GB"/>
              </w:rPr>
              <w:t xml:space="preserve">Lowest price paid per share (p):     </w:t>
            </w:r>
          </w:p>
        </w:tc>
        <w:tc>
          <w:tcPr>
            <w:tcW w:w="1305" w:type="pct"/>
          </w:tcPr>
          <w:p w14:paraId="49B9C0FC" w14:textId="56801ACF" w:rsidR="003258FF" w:rsidRPr="003258FF" w:rsidRDefault="00BC00AA" w:rsidP="004E371D">
            <w:pPr>
              <w:rPr>
                <w:rFonts w:ascii="Arial" w:hAnsi="Arial" w:cs="Arial"/>
                <w:sz w:val="22"/>
                <w:szCs w:val="22"/>
                <w:lang w:val="en"/>
              </w:rPr>
            </w:pPr>
            <w:r w:rsidRPr="00BC00AA">
              <w:rPr>
                <w:rFonts w:ascii="Arial" w:hAnsi="Arial" w:cs="Arial"/>
                <w:sz w:val="22"/>
                <w:szCs w:val="22"/>
                <w:lang w:val="en"/>
              </w:rPr>
              <w:t>3419</w:t>
            </w:r>
          </w:p>
        </w:tc>
      </w:tr>
      <w:tr w:rsidR="003E0113" w:rsidRPr="00A50F83" w14:paraId="599BA5E7" w14:textId="77777777" w:rsidTr="00A33739">
        <w:trPr>
          <w:tblCellSpacing w:w="0" w:type="dxa"/>
        </w:trPr>
        <w:tc>
          <w:tcPr>
            <w:tcW w:w="3695" w:type="pct"/>
            <w:hideMark/>
          </w:tcPr>
          <w:p w14:paraId="34F02ED6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Volume weighted average price paid per share (p):</w:t>
            </w:r>
          </w:p>
        </w:tc>
        <w:tc>
          <w:tcPr>
            <w:tcW w:w="1305" w:type="pct"/>
          </w:tcPr>
          <w:p w14:paraId="7D419FC8" w14:textId="09777012" w:rsidR="003E0113" w:rsidRPr="00A50F83" w:rsidRDefault="00BC00AA" w:rsidP="004E371D">
            <w:pPr>
              <w:rPr>
                <w:rFonts w:ascii="Arial" w:hAnsi="Arial" w:cs="Arial"/>
                <w:sz w:val="22"/>
                <w:szCs w:val="22"/>
              </w:rPr>
            </w:pPr>
            <w:r w:rsidRPr="00BC00AA">
              <w:rPr>
                <w:rFonts w:ascii="Arial" w:hAnsi="Arial" w:cs="Arial"/>
                <w:sz w:val="22"/>
                <w:szCs w:val="22"/>
                <w:lang w:val="en"/>
              </w:rPr>
              <w:t>3434.0733</w:t>
            </w:r>
          </w:p>
        </w:tc>
      </w:tr>
    </w:tbl>
    <w:p w14:paraId="43387EA3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695F0662" w14:textId="77777777" w:rsidR="001F63C4" w:rsidRPr="00A50F83" w:rsidRDefault="00790104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Disaggregated information</w:t>
      </w:r>
    </w:p>
    <w:p w14:paraId="7D84CF44" w14:textId="77777777" w:rsidR="00926C57" w:rsidRPr="00A50F83" w:rsidRDefault="00926C57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tbl>
      <w:tblPr>
        <w:tblW w:w="9209" w:type="dxa"/>
        <w:tblLook w:val="04A0" w:firstRow="1" w:lastRow="0" w:firstColumn="1" w:lastColumn="0" w:noHBand="0" w:noVBand="1"/>
      </w:tblPr>
      <w:tblGrid>
        <w:gridCol w:w="2122"/>
        <w:gridCol w:w="867"/>
        <w:gridCol w:w="1067"/>
        <w:gridCol w:w="947"/>
        <w:gridCol w:w="4206"/>
      </w:tblGrid>
      <w:tr w:rsidR="00C6303E" w:rsidRPr="00C6303E" w14:paraId="0EB0CAFB" w14:textId="77777777" w:rsidTr="00C6303E">
        <w:trPr>
          <w:trHeight w:val="264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6A45A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Transaction Date and time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BB4D0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Volume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4582C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Price (p)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743D5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Platform Code</w:t>
            </w:r>
          </w:p>
        </w:tc>
        <w:tc>
          <w:tcPr>
            <w:tcW w:w="4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236E5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Transaction reference number</w:t>
            </w:r>
          </w:p>
        </w:tc>
      </w:tr>
      <w:tr w:rsidR="00C6303E" w:rsidRPr="00C6303E" w14:paraId="0FB0AE0C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7C638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08:01:14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C0D50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556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78E08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3422.0000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085D2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ABCFA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07003070000003232-E0IEca1kYYbk20240328</w:t>
            </w:r>
          </w:p>
        </w:tc>
      </w:tr>
      <w:tr w:rsidR="00C6303E" w:rsidRPr="00C6303E" w14:paraId="4DF6C895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1B311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08:01:14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F4933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556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801F2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3423.0000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F6147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3BBC2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05003050000003219-E0IEca1kYYba20240328</w:t>
            </w:r>
          </w:p>
        </w:tc>
      </w:tr>
      <w:tr w:rsidR="00C6303E" w:rsidRPr="00C6303E" w14:paraId="25F19C8B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9E46F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08:01:14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D23CE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437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3797E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3424.0000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8A094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52462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07003070000003229-E0IEca1kYYbM20240328</w:t>
            </w:r>
          </w:p>
        </w:tc>
      </w:tr>
      <w:tr w:rsidR="00C6303E" w:rsidRPr="00C6303E" w14:paraId="4685AEBA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F4B46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08:07:31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7A0EA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493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4D460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3429.0000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43688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CA6BE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05003050000004905-E0IEca1kYobS20240328</w:t>
            </w:r>
          </w:p>
        </w:tc>
      </w:tr>
      <w:tr w:rsidR="00C6303E" w:rsidRPr="00C6303E" w14:paraId="14498419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CE5E6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08:08:31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C513D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508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58334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3427.0000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726E6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C2A8F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05003050000005036-E0IEca1kYqbP20240328</w:t>
            </w:r>
          </w:p>
        </w:tc>
      </w:tr>
      <w:tr w:rsidR="00C6303E" w:rsidRPr="00C6303E" w14:paraId="6ABE913B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D65E2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08:10:31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A6ECA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391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8ED23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E2291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10020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05003050000005768-E0IEca1kYvxR20240328</w:t>
            </w:r>
          </w:p>
        </w:tc>
      </w:tr>
      <w:tr w:rsidR="00C6303E" w:rsidRPr="00C6303E" w14:paraId="79D23729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67AD2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08:10:31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2A3D4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602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3D82D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9203A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5F770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07003070000005700-E0IEca1kYvxP20240328</w:t>
            </w:r>
          </w:p>
        </w:tc>
      </w:tr>
      <w:tr w:rsidR="00C6303E" w:rsidRPr="00C6303E" w14:paraId="0C403A17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B17EF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08:11:19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1DF01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4DF29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211C4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07F4B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07003070000006044-E0IEca1kYyOl20240328</w:t>
            </w:r>
          </w:p>
        </w:tc>
      </w:tr>
      <w:tr w:rsidR="00C6303E" w:rsidRPr="00C6303E" w14:paraId="42B89465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12FAB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08:11:19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E6626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78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18E08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294A8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DE35F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07003070000006044-E0IEca1kYyQX20240328</w:t>
            </w:r>
          </w:p>
        </w:tc>
      </w:tr>
      <w:tr w:rsidR="00C6303E" w:rsidRPr="00C6303E" w14:paraId="4478C776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1BB49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08:11:19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ABC22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270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02B4F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A5011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E51E7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07003070000006044-E0IEca1kYyQa20240328</w:t>
            </w:r>
          </w:p>
        </w:tc>
      </w:tr>
      <w:tr w:rsidR="00C6303E" w:rsidRPr="00C6303E" w14:paraId="099782CD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8CAB6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08:12:09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5A7F1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262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8C41C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82DCE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20430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07003070000006296-E0IEca1kZ1Fa20240328</w:t>
            </w:r>
          </w:p>
        </w:tc>
      </w:tr>
      <w:tr w:rsidR="00C6303E" w:rsidRPr="00C6303E" w14:paraId="7FBA6D6F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1B264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08:12:46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5577B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426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9E985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05301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D3656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07003070000006538-E0IEca1kZ3YM20240328</w:t>
            </w:r>
          </w:p>
        </w:tc>
      </w:tr>
      <w:tr w:rsidR="00C6303E" w:rsidRPr="00C6303E" w14:paraId="6E6CBA81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5469E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08:12:46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2E8A7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40C90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2A524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60BBB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07003070000006538-E0IEca1kZ3YG20240328</w:t>
            </w:r>
          </w:p>
        </w:tc>
      </w:tr>
      <w:tr w:rsidR="00C6303E" w:rsidRPr="00C6303E" w14:paraId="36C363A5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BE232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lastRenderedPageBreak/>
              <w:t>28-Mar-2024 08:12:52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18856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180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7FB7F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81015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DA86E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05003050000006633-E0IEca1kZ3uk20240328</w:t>
            </w:r>
          </w:p>
        </w:tc>
      </w:tr>
      <w:tr w:rsidR="00C6303E" w:rsidRPr="00C6303E" w14:paraId="782E1B55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28910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08:14:21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0CF4E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133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DA86B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30858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3F6C0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07003070000006890-E0IEca1kZ7pm20240328</w:t>
            </w:r>
          </w:p>
        </w:tc>
      </w:tr>
      <w:tr w:rsidR="00C6303E" w:rsidRPr="00C6303E" w14:paraId="3F9D50AE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B8830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08:14:21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45A1A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69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167EB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C7F5C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EAFDB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07003070000006890-E0IEca1kZ7pi20240328</w:t>
            </w:r>
          </w:p>
        </w:tc>
      </w:tr>
      <w:tr w:rsidR="00C6303E" w:rsidRPr="00C6303E" w14:paraId="27A625E5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D012D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08:14:21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2C649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70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D9511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C9002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D669C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07003070000006890-E0IEca1kZ7pk20240328</w:t>
            </w:r>
          </w:p>
        </w:tc>
      </w:tr>
      <w:tr w:rsidR="00C6303E" w:rsidRPr="00C6303E" w14:paraId="1699A58E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89703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08:14:59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6193E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299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3407A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D8A2D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A8B96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05003050000006952-E0IEca1kZ8m720240328</w:t>
            </w:r>
          </w:p>
        </w:tc>
      </w:tr>
      <w:tr w:rsidR="00C6303E" w:rsidRPr="00C6303E" w14:paraId="21301D2D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0E492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08:16:03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D806B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313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4585F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F03A3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B56DD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05003050000007412-E0IEca1kZCtP20240328</w:t>
            </w:r>
          </w:p>
        </w:tc>
      </w:tr>
      <w:tr w:rsidR="00C6303E" w:rsidRPr="00C6303E" w14:paraId="1A2A1DAE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C065D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08:16:41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CEE69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365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2F6B3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F38F2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888EF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07003070000007333-E0IEca1kZEEq20240328</w:t>
            </w:r>
          </w:p>
        </w:tc>
      </w:tr>
      <w:tr w:rsidR="00C6303E" w:rsidRPr="00C6303E" w14:paraId="43CAA9B8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1626B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08:18:06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98448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253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476B9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B9CBB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896B6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05003050000007755-E0IEca1kZGaV20240328</w:t>
            </w:r>
          </w:p>
        </w:tc>
      </w:tr>
      <w:tr w:rsidR="00C6303E" w:rsidRPr="00C6303E" w14:paraId="32F65D6C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DDD5F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08:18:45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26412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230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5E939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0EBA6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D2521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07003070000007682-E0IEca1kZI1p20240328</w:t>
            </w:r>
          </w:p>
        </w:tc>
      </w:tr>
      <w:tr w:rsidR="00C6303E" w:rsidRPr="00C6303E" w14:paraId="65B1BC36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ACA6F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08:18:45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4C1C5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A53F1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33949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9A593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05003050000007659-E0IEca1kZI3N20240328</w:t>
            </w:r>
          </w:p>
        </w:tc>
      </w:tr>
      <w:tr w:rsidR="00C6303E" w:rsidRPr="00C6303E" w14:paraId="60B09317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E4C37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08:18:53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EC9B2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137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CAB46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36EB3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AB3CE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05003050000007659-E0IEca1kZIIT20240328</w:t>
            </w:r>
          </w:p>
        </w:tc>
      </w:tr>
      <w:tr w:rsidR="00C6303E" w:rsidRPr="00C6303E" w14:paraId="1F1154A5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7CE77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08:20:10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8A7C3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149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8B97C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09520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5C69C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05003050000007757-E0IEca1kZKI020240328</w:t>
            </w:r>
          </w:p>
        </w:tc>
      </w:tr>
      <w:tr w:rsidR="00C6303E" w:rsidRPr="00C6303E" w14:paraId="4AD5E829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90F16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08:20:45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4B454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216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6E5BC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85ABA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D6E1B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07003070000008275-E0IEca1kZLUA20240328</w:t>
            </w:r>
          </w:p>
        </w:tc>
      </w:tr>
      <w:tr w:rsidR="00C6303E" w:rsidRPr="00C6303E" w14:paraId="7DC03B23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84B88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08:23:02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663B2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258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B5B7D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18A3F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189CC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05003050000008357-E0IEca1kZP3z20240328</w:t>
            </w:r>
          </w:p>
        </w:tc>
      </w:tr>
      <w:tr w:rsidR="00C6303E" w:rsidRPr="00C6303E" w14:paraId="5FA96F42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99A6F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08:23:02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683BE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154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8EDAF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32E5C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66CD1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07003070000008658-E0IEca1kZP4320240328</w:t>
            </w:r>
          </w:p>
        </w:tc>
      </w:tr>
      <w:tr w:rsidR="00C6303E" w:rsidRPr="00C6303E" w14:paraId="130D7645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E0EF2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08:23:46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016D4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354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8B6B6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6199E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19065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07003070000008427-E0IEca1kZQ0w20240328</w:t>
            </w:r>
          </w:p>
        </w:tc>
      </w:tr>
      <w:tr w:rsidR="00C6303E" w:rsidRPr="00C6303E" w14:paraId="451C178F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EE70C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08:25:14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270C1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185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C7B33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F1A43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F41CC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07003070000008986-E0IEca1kZRxQ20240328</w:t>
            </w:r>
          </w:p>
        </w:tc>
      </w:tr>
      <w:tr w:rsidR="00C6303E" w:rsidRPr="00C6303E" w14:paraId="3DE2B618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0AABB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08:25:14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2A359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258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157E2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56F0A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1A8B9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07003070000008986-E0IEca1kZRxV20240328</w:t>
            </w:r>
          </w:p>
        </w:tc>
      </w:tr>
      <w:tr w:rsidR="00C6303E" w:rsidRPr="00C6303E" w14:paraId="026CE42E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09E58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08:26:50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777D4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370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CBC09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66BB4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EA858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07003070000008857-E0IEca1kZTZ020240328</w:t>
            </w:r>
          </w:p>
        </w:tc>
      </w:tr>
      <w:tr w:rsidR="00C6303E" w:rsidRPr="00C6303E" w14:paraId="63A405A5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A72A2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08:27:21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C73FD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A982A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C4246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7480D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05003050000008960-E0IEca1kZUDN20240328</w:t>
            </w:r>
          </w:p>
        </w:tc>
      </w:tr>
      <w:tr w:rsidR="00C6303E" w:rsidRPr="00C6303E" w14:paraId="0AD60D87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96C80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08:27:21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43103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333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8F0A5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4B864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2B4FC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05003050000008960-E0IEca1kZUDL20240328</w:t>
            </w:r>
          </w:p>
        </w:tc>
      </w:tr>
      <w:tr w:rsidR="00C6303E" w:rsidRPr="00C6303E" w14:paraId="1B6A33F0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1AFAF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08:27:56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DBCE5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55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45B62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28F4C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0487F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07003070000009334-E0IEca1kZV8G20240328</w:t>
            </w:r>
          </w:p>
        </w:tc>
      </w:tr>
      <w:tr w:rsidR="00C6303E" w:rsidRPr="00C6303E" w14:paraId="6DF5BB0F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74525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08:27:56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476CE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433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E98EC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D78A3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9FC6D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07003070000009334-E0IEca1kZV8C20240328</w:t>
            </w:r>
          </w:p>
        </w:tc>
      </w:tr>
      <w:tr w:rsidR="00C6303E" w:rsidRPr="00C6303E" w14:paraId="51866CC7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62A03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08:31:19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6566E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497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EB3A6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E9A2F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DBD5E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05003050000009872-E0IEca1kZYhU20240328</w:t>
            </w:r>
          </w:p>
        </w:tc>
      </w:tr>
      <w:tr w:rsidR="00C6303E" w:rsidRPr="00C6303E" w14:paraId="6BE68DB1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7FFE3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08:32:17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06907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413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A08E8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4A48A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93081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07003070000009533-E0IEca1kZZgs20240328</w:t>
            </w:r>
          </w:p>
        </w:tc>
      </w:tr>
      <w:tr w:rsidR="00C6303E" w:rsidRPr="00C6303E" w14:paraId="3998EFC9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6AE6C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08:32:41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E2718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142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EB6F5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DBCEF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5CDE8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07003070000009925-E0IEca1kZaAs20240328</w:t>
            </w:r>
          </w:p>
        </w:tc>
      </w:tr>
      <w:tr w:rsidR="00C6303E" w:rsidRPr="00C6303E" w14:paraId="723D20A3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3B5D5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08:32:41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37A14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108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F38F7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9448E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7D9D9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07003070000009925-E0IEca1kZaAq20240328</w:t>
            </w:r>
          </w:p>
        </w:tc>
      </w:tr>
      <w:tr w:rsidR="00C6303E" w:rsidRPr="00C6303E" w14:paraId="578E2CCF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A0002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08:32:43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F0AB1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333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A0A75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00265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8B902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05003050000009939-E0IEca1kZaFW20240328</w:t>
            </w:r>
          </w:p>
        </w:tc>
      </w:tr>
      <w:tr w:rsidR="00C6303E" w:rsidRPr="00C6303E" w14:paraId="7EE348E4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9EC0D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08:33:25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162F4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103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DCEE7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770D4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020B4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05003050000010011-E0IEca1kZbMI20240328</w:t>
            </w:r>
          </w:p>
        </w:tc>
      </w:tr>
      <w:tr w:rsidR="00C6303E" w:rsidRPr="00C6303E" w14:paraId="24714950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0592C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08:34:36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9E10D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235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B7122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01526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80694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05003050000010200-E0IEca1kZcbR20240328</w:t>
            </w:r>
          </w:p>
        </w:tc>
      </w:tr>
      <w:tr w:rsidR="00C6303E" w:rsidRPr="00C6303E" w14:paraId="06479D02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64AF8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08:34:42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6DBD1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111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BC4F4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FB149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125E4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05003050000010200-E0IEca1kZceh20240328</w:t>
            </w:r>
          </w:p>
        </w:tc>
      </w:tr>
      <w:tr w:rsidR="00C6303E" w:rsidRPr="00C6303E" w14:paraId="27CD8709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F0EE7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08:36:41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B57BC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172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19A65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CD907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EAE33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05003050000010514-E0IEca1kZfN920240328</w:t>
            </w:r>
          </w:p>
        </w:tc>
      </w:tr>
      <w:tr w:rsidR="00C6303E" w:rsidRPr="00C6303E" w14:paraId="6E41E7FA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23A11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08:36:41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A50D4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68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BA6C4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96733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8D9A2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05003050000010514-E0IEca1kZfNB20240328</w:t>
            </w:r>
          </w:p>
        </w:tc>
      </w:tr>
      <w:tr w:rsidR="00C6303E" w:rsidRPr="00C6303E" w14:paraId="46F66194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D50A3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08:42:47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B6FEF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60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1DAE5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77071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14C3D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05003050000011111-E0IEca1kZlug20240328</w:t>
            </w:r>
          </w:p>
        </w:tc>
      </w:tr>
      <w:tr w:rsidR="00C6303E" w:rsidRPr="00C6303E" w14:paraId="6A6BE5AC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A450D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08:42:47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80AAC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86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E2135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CB4FC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8135E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05003050000010932-E0IEca1kZluV20240328</w:t>
            </w:r>
          </w:p>
        </w:tc>
      </w:tr>
      <w:tr w:rsidR="00C6303E" w:rsidRPr="00C6303E" w14:paraId="385CB53A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6E03C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08:42:47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53517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174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27E49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38293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502E3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05003050000011111-E0IEca1kZlue20240328</w:t>
            </w:r>
          </w:p>
        </w:tc>
      </w:tr>
      <w:tr w:rsidR="00C6303E" w:rsidRPr="00C6303E" w14:paraId="466FE35B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14816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08:42:47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761E9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380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41364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8C4CF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31F2E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05003050000010932-E0IEca1kZluY20240328</w:t>
            </w:r>
          </w:p>
        </w:tc>
      </w:tr>
      <w:tr w:rsidR="00C6303E" w:rsidRPr="00C6303E" w14:paraId="769C40D7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1E403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08:44:20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52BA5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364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829A3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2441A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B9D3F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05003050000010638-E0IEca1kZnIJ20240328</w:t>
            </w:r>
          </w:p>
        </w:tc>
      </w:tr>
      <w:tr w:rsidR="00C6303E" w:rsidRPr="00C6303E" w14:paraId="3E21B128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078D5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08:44:21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85F9D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203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8FAE1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D527E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293EC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07003070000011184-E0IEca1kZnJv20240328</w:t>
            </w:r>
          </w:p>
        </w:tc>
      </w:tr>
      <w:tr w:rsidR="00C6303E" w:rsidRPr="00C6303E" w14:paraId="506C1AE8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61F01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08:46:01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02A2C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236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EDEC3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48D39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A87E4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05003050000011420-E0IEca1kZog320240328</w:t>
            </w:r>
          </w:p>
        </w:tc>
      </w:tr>
      <w:tr w:rsidR="00C6303E" w:rsidRPr="00C6303E" w14:paraId="591B171D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11164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08:46:01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524BC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203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F205B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917A6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D3E48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05003050000011420-E0IEca1kZog120240328</w:t>
            </w:r>
          </w:p>
        </w:tc>
      </w:tr>
      <w:tr w:rsidR="00C6303E" w:rsidRPr="00C6303E" w14:paraId="51F37B80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28DE5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08:46:01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A8CA5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122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25290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60FC3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7A78C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05003050000011420-E0IEca1kZog520240328</w:t>
            </w:r>
          </w:p>
        </w:tc>
      </w:tr>
      <w:tr w:rsidR="00C6303E" w:rsidRPr="00C6303E" w14:paraId="13D0E814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5CEF2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08:48:15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0CD8B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332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A06BE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1782C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BFEF5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07003070000011276-E0IEca1kZqMR20240328</w:t>
            </w:r>
          </w:p>
        </w:tc>
      </w:tr>
      <w:tr w:rsidR="00C6303E" w:rsidRPr="00C6303E" w14:paraId="65102983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41078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08:50:12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8B731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142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8A658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26C1D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A6EFA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05003050000011832-E0IEca1kZsl620240328</w:t>
            </w:r>
          </w:p>
        </w:tc>
      </w:tr>
      <w:tr w:rsidR="00C6303E" w:rsidRPr="00C6303E" w14:paraId="1F1842AB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56560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08:50:12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EE519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95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7C607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4BB22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BD0DB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05003050000011832-E0IEca1kZsl820240328</w:t>
            </w:r>
          </w:p>
        </w:tc>
      </w:tr>
      <w:tr w:rsidR="00C6303E" w:rsidRPr="00C6303E" w14:paraId="1463CD77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25D30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08:50:24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D9D5B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A7843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47D3A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50093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05003050000011336-E0IEca1kZsyh20240328</w:t>
            </w:r>
          </w:p>
        </w:tc>
      </w:tr>
      <w:tr w:rsidR="00C6303E" w:rsidRPr="00C6303E" w14:paraId="50691E65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DFB56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lastRenderedPageBreak/>
              <w:t>28-Mar-2024 08:50:24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FF96C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272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05C47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10AE7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C042D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07003070000011525-E0IEca1kZsyj20240328</w:t>
            </w:r>
          </w:p>
        </w:tc>
      </w:tr>
      <w:tr w:rsidR="00C6303E" w:rsidRPr="00C6303E" w14:paraId="499E9E8A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FDFAE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08:51:00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511FE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019CF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B008C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0FFB6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05003050000011248-E0IEca1kZtEJ20240328</w:t>
            </w:r>
          </w:p>
        </w:tc>
      </w:tr>
      <w:tr w:rsidR="00C6303E" w:rsidRPr="00C6303E" w14:paraId="369F571B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50187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08:51:46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87960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363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52FD7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92E62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5594A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05003050000011924-E0IEca1kZuBJ20240328</w:t>
            </w:r>
          </w:p>
        </w:tc>
      </w:tr>
      <w:tr w:rsidR="00C6303E" w:rsidRPr="00C6303E" w14:paraId="19F52B05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D7DE1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08:52:34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2D6C3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35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5CF41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CD757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DFFA4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05003050000011248-E0IEca1kZut020240328</w:t>
            </w:r>
          </w:p>
        </w:tc>
      </w:tr>
      <w:tr w:rsidR="00C6303E" w:rsidRPr="00C6303E" w14:paraId="4B7BC945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01CA1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08:52:34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74712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216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E5DAB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C6B0B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38401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05003050000011248-E0IEca1kZut520240328</w:t>
            </w:r>
          </w:p>
        </w:tc>
      </w:tr>
      <w:tr w:rsidR="00C6303E" w:rsidRPr="00C6303E" w14:paraId="14A4B4E8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52AAA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08:57:23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2AA5B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458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E1C6D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58AB8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7834B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05003050000012286-E0IEca1kZyn620240328</w:t>
            </w:r>
          </w:p>
        </w:tc>
      </w:tr>
      <w:tr w:rsidR="00C6303E" w:rsidRPr="00C6303E" w14:paraId="37283686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CE7E6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08:57:41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91E33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118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8547C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DD73C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70FDC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05003050000012539-E0IEca1kZz2U20240328</w:t>
            </w:r>
          </w:p>
        </w:tc>
      </w:tr>
      <w:tr w:rsidR="00C6303E" w:rsidRPr="00C6303E" w14:paraId="0A8891F2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09716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08:58:32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0E9C1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257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464E2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F0ECA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72950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05003050000012630-E0IEca1kZzrZ20240328</w:t>
            </w:r>
          </w:p>
        </w:tc>
      </w:tr>
      <w:tr w:rsidR="00C6303E" w:rsidRPr="00C6303E" w14:paraId="4177BB4F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3A703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08:58:32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AFD7A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193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AED90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888A6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F3242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05003050000012630-E0IEca1kZzrb20240328</w:t>
            </w:r>
          </w:p>
        </w:tc>
      </w:tr>
      <w:tr w:rsidR="00C6303E" w:rsidRPr="00C6303E" w14:paraId="3EDE7F3B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99B6B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08:59:58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C29EA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431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0F23E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9EE4A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78ED0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07003070000012647-E0IEca1ka1Dm20240328</w:t>
            </w:r>
          </w:p>
        </w:tc>
      </w:tr>
      <w:tr w:rsidR="00C6303E" w:rsidRPr="00C6303E" w14:paraId="3B28FB6F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3C0B7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08:59:58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514DC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322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DF073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E2BEB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79C6D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05003050000012683-E0IEca1ka1Dk20240328</w:t>
            </w:r>
          </w:p>
        </w:tc>
      </w:tr>
      <w:tr w:rsidR="00C6303E" w:rsidRPr="00C6303E" w14:paraId="31E7F823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29223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09:01:44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D2720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396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2CB5F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0BFB3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6F4BD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05003050000011888-E0IEca1ka2kZ20240328</w:t>
            </w:r>
          </w:p>
        </w:tc>
      </w:tr>
      <w:tr w:rsidR="00C6303E" w:rsidRPr="00C6303E" w14:paraId="0D3F7675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72BC3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09:01:44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6918A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336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A095E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61166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63D04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05003050000012882-E0IEca1ka2jM20240328</w:t>
            </w:r>
          </w:p>
        </w:tc>
      </w:tr>
      <w:tr w:rsidR="00C6303E" w:rsidRPr="00C6303E" w14:paraId="510E2D91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01C3A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09:04:06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7BFFA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309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CAAAC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C3B96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6BEAF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07003070000013076-E0IEca1ka4N820240328</w:t>
            </w:r>
          </w:p>
        </w:tc>
      </w:tr>
      <w:tr w:rsidR="00C6303E" w:rsidRPr="00C6303E" w14:paraId="0BB98D26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70665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09:04:20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D07B0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CD137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3027F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3A1F9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07003070000013026-E0IEca1ka4aN20240328</w:t>
            </w:r>
          </w:p>
        </w:tc>
      </w:tr>
      <w:tr w:rsidR="00C6303E" w:rsidRPr="00C6303E" w14:paraId="581428C3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8AD6A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09:08:33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1A7B5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181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B8953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FDBF8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67004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07003070000013720-E0IEca1ka8fE20240328</w:t>
            </w:r>
          </w:p>
        </w:tc>
      </w:tr>
      <w:tr w:rsidR="00C6303E" w:rsidRPr="00C6303E" w14:paraId="555935D8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C9C7B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09:08:33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BD3C8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142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862DE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5B5DE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EC99B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07003070000013720-E0IEca1ka8fG20240328</w:t>
            </w:r>
          </w:p>
        </w:tc>
      </w:tr>
      <w:tr w:rsidR="00C6303E" w:rsidRPr="00C6303E" w14:paraId="62BED81D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386F2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09:08:33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CC5D6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145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E6701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2570C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23E59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07003070000013720-E0IEca1ka8fI20240328</w:t>
            </w:r>
          </w:p>
        </w:tc>
      </w:tr>
      <w:tr w:rsidR="00C6303E" w:rsidRPr="00C6303E" w14:paraId="450A9883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5AD12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09:11:10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D71E5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470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71650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FD6C7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F505B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05003050000013990-E0IEca1kaB6320240328</w:t>
            </w:r>
          </w:p>
        </w:tc>
      </w:tr>
      <w:tr w:rsidR="00C6303E" w:rsidRPr="00C6303E" w14:paraId="0E308877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9B155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09:12:42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4D841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516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90F4E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CE712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97F2C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07003070000014095-E0IEca1kaCTH20240328</w:t>
            </w:r>
          </w:p>
        </w:tc>
      </w:tr>
      <w:tr w:rsidR="00C6303E" w:rsidRPr="00C6303E" w14:paraId="17057121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FE9A9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09:13:36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3ED94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E4A43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3E426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470BA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07003070000013838-E0IEca1kaD7620240328</w:t>
            </w:r>
          </w:p>
        </w:tc>
      </w:tr>
      <w:tr w:rsidR="00C6303E" w:rsidRPr="00C6303E" w14:paraId="342C5D73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1C57F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09:14:22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2700D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462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1978A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F4380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D7273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07003070000014275-E0IEca1kaDkO20240328</w:t>
            </w:r>
          </w:p>
        </w:tc>
      </w:tr>
      <w:tr w:rsidR="00C6303E" w:rsidRPr="00C6303E" w14:paraId="63FB983E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9DD0B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09:14:23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1C7CA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439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A4D39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1706D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2F4F1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07003070000013838-E0IEca1kaDkp20240328</w:t>
            </w:r>
          </w:p>
        </w:tc>
      </w:tr>
      <w:tr w:rsidR="00C6303E" w:rsidRPr="00C6303E" w14:paraId="1732EE87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C626E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09:16:02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902FB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208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43C0A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011D7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94683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05003050000014501-E0IEca1kaF6y20240328</w:t>
            </w:r>
          </w:p>
        </w:tc>
      </w:tr>
      <w:tr w:rsidR="00C6303E" w:rsidRPr="00C6303E" w14:paraId="6D211E5C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569D7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09:16:02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A2ACE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44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90889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95899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89D8F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05003050000014501-E0IEca1kaF7020240328</w:t>
            </w:r>
          </w:p>
        </w:tc>
      </w:tr>
      <w:tr w:rsidR="00C6303E" w:rsidRPr="00C6303E" w14:paraId="4BBDBB64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69E18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09:17:42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BBD22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174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3A6F4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8C42C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A842E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07003070000014582-E0IEca1kaGRu20240328</w:t>
            </w:r>
          </w:p>
        </w:tc>
      </w:tr>
      <w:tr w:rsidR="00C6303E" w:rsidRPr="00C6303E" w14:paraId="0D3D9A3F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ACDA2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09:17:42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FA5AE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115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3D848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D145B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2A480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07003070000014582-E0IEca1kaGRs20240328</w:t>
            </w:r>
          </w:p>
        </w:tc>
      </w:tr>
      <w:tr w:rsidR="00C6303E" w:rsidRPr="00C6303E" w14:paraId="1CCBF86B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30AE7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09:17:42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5F33E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17B9F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06464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8442B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07003070000014582-E0IEca1kaGRw20240328</w:t>
            </w:r>
          </w:p>
        </w:tc>
      </w:tr>
      <w:tr w:rsidR="00C6303E" w:rsidRPr="00C6303E" w14:paraId="268B2009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5EFB2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09:22:42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95CCC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596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9F5D9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94381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F4BC8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07003070000015189-E0IEca1kaK8m20240328</w:t>
            </w:r>
          </w:p>
        </w:tc>
      </w:tr>
      <w:tr w:rsidR="00C6303E" w:rsidRPr="00C6303E" w14:paraId="4371884C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8B92F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09:24:22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51797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482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6DBB1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6D4FD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5D6E3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07003070000015398-E0IEca1kaLi820240328</w:t>
            </w:r>
          </w:p>
        </w:tc>
      </w:tr>
      <w:tr w:rsidR="00C6303E" w:rsidRPr="00C6303E" w14:paraId="156AA2D9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6B089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09:25:30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F6B4F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214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49322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D6C98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BFD21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05003050000015231-E0IEca1kaMxp20240328</w:t>
            </w:r>
          </w:p>
        </w:tc>
      </w:tr>
      <w:tr w:rsidR="00C6303E" w:rsidRPr="00C6303E" w14:paraId="74DAE2E1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619BA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09:26:53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5C592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19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93315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95338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A53B9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05003050000015764-E0IEca1kaO9k20240328</w:t>
            </w:r>
          </w:p>
        </w:tc>
      </w:tr>
      <w:tr w:rsidR="00C6303E" w:rsidRPr="00C6303E" w14:paraId="1265BEEA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EC98D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09:26:53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6EAC8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199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9DC36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1F07C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3C267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05003050000015764-E0IEca1kaO9i20240328</w:t>
            </w:r>
          </w:p>
        </w:tc>
      </w:tr>
      <w:tr w:rsidR="00C6303E" w:rsidRPr="00C6303E" w14:paraId="4D02109A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9D426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09:28:00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C9809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31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17020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77A2E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7089C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07003070000015580-E0IEca1kaP0f20240328</w:t>
            </w:r>
          </w:p>
        </w:tc>
      </w:tr>
      <w:tr w:rsidR="00C6303E" w:rsidRPr="00C6303E" w14:paraId="56C2721F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3CC2B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09:28:00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C80DD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379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85FB4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C1F76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FA5A4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07003070000015580-E0IEca1kaP0d20240328</w:t>
            </w:r>
          </w:p>
        </w:tc>
      </w:tr>
      <w:tr w:rsidR="00C6303E" w:rsidRPr="00C6303E" w14:paraId="556D9951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0FE87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09:34:42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17721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237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41105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DB31A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CAE76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07003070000016666-E0IEca1kaVXb20240328</w:t>
            </w:r>
          </w:p>
        </w:tc>
      </w:tr>
      <w:tr w:rsidR="00C6303E" w:rsidRPr="00C6303E" w14:paraId="67B6671F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FAEF6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09:34:42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7FAD8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340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F0464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83497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64A89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07003070000016666-E0IEca1kaVXZ20240328</w:t>
            </w:r>
          </w:p>
        </w:tc>
      </w:tr>
      <w:tr w:rsidR="00C6303E" w:rsidRPr="00C6303E" w14:paraId="6EB2D87D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F0C1E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09:36:02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0BE66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315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557A6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05A3D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2B551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05003050000016933-E0IEca1kaWPy20240328</w:t>
            </w:r>
          </w:p>
        </w:tc>
      </w:tr>
      <w:tr w:rsidR="00C6303E" w:rsidRPr="00C6303E" w14:paraId="059192F3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81B1C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09:36:02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4E9FF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161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1B9E6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5735D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78337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05003050000016933-E0IEca1kaWPw20240328</w:t>
            </w:r>
          </w:p>
        </w:tc>
      </w:tr>
      <w:tr w:rsidR="00C6303E" w:rsidRPr="00C6303E" w14:paraId="660A814B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F3012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09:36:02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3FA6F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234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B2A45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190E1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FCC38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05003050000016933-E0IEca1kaWQ020240328</w:t>
            </w:r>
          </w:p>
        </w:tc>
      </w:tr>
      <w:tr w:rsidR="00C6303E" w:rsidRPr="00C6303E" w14:paraId="1B3D1A5F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F0B50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09:37:42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1D993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528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4AA41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44EE3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33B0C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05003050000017385-E0IEca1kaY1i20240328</w:t>
            </w:r>
          </w:p>
        </w:tc>
      </w:tr>
      <w:tr w:rsidR="00C6303E" w:rsidRPr="00C6303E" w14:paraId="4A1A54E2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96E47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09:39:22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8635F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120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91B96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42ECC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411C3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05003050000017809-E0IEca1kaZYU20240328</w:t>
            </w:r>
          </w:p>
        </w:tc>
      </w:tr>
      <w:tr w:rsidR="00C6303E" w:rsidRPr="00C6303E" w14:paraId="09770BF4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74348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09:39:22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D118D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35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71362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F632E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CA79D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05003050000017809-E0IEca1kaZYW20240328</w:t>
            </w:r>
          </w:p>
        </w:tc>
      </w:tr>
      <w:tr w:rsidR="00C6303E" w:rsidRPr="00C6303E" w14:paraId="788DF146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241EB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09:39:22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7A9A4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303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3C72D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CF7F1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0B649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05003050000017809-E0IEca1kaZYQ20240328</w:t>
            </w:r>
          </w:p>
        </w:tc>
      </w:tr>
      <w:tr w:rsidR="00C6303E" w:rsidRPr="00C6303E" w14:paraId="06D7F330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DF3B3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09:39:22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B222C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115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ACD78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96C7C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37624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05003050000017809-E0IEca1kaZYS20240328</w:t>
            </w:r>
          </w:p>
        </w:tc>
      </w:tr>
      <w:tr w:rsidR="00C6303E" w:rsidRPr="00C6303E" w14:paraId="7B187222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92895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09:43:20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6976E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129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C6178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3F643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B2EA0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07003070000018486-E0IEca1kadUs20240328</w:t>
            </w:r>
          </w:p>
        </w:tc>
      </w:tr>
      <w:tr w:rsidR="00C6303E" w:rsidRPr="00C6303E" w14:paraId="4229D074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F8386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lastRenderedPageBreak/>
              <w:t>28-Mar-2024 09:43:20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5B193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313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A4506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6AAE2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66050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07003070000018486-E0IEca1kadUv20240328</w:t>
            </w:r>
          </w:p>
        </w:tc>
      </w:tr>
      <w:tr w:rsidR="00C6303E" w:rsidRPr="00C6303E" w14:paraId="016EF35E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EC17D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09:43:20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1BFF5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478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E1B42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87331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7EBD4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05003050000018477-E0IEca1kadUq20240328</w:t>
            </w:r>
          </w:p>
        </w:tc>
      </w:tr>
      <w:tr w:rsidR="00C6303E" w:rsidRPr="00C6303E" w14:paraId="18788F31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B1E57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09:43:55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7A422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184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077FE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81FF2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E4421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07003070000018895-E0IEca1kae6220240328</w:t>
            </w:r>
          </w:p>
        </w:tc>
      </w:tr>
      <w:tr w:rsidR="00C6303E" w:rsidRPr="00C6303E" w14:paraId="6035A39C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9FF2C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09:43:55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F39E9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242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D944E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F6D6C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59017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05003050000018874-E0IEca1kae6020240328</w:t>
            </w:r>
          </w:p>
        </w:tc>
      </w:tr>
      <w:tr w:rsidR="00C6303E" w:rsidRPr="00C6303E" w14:paraId="36FDF829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28F09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09:44:22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60D4F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320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95CA6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43B0D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A272F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07003070000019115-E0IEca1kaejA20240328</w:t>
            </w:r>
          </w:p>
        </w:tc>
      </w:tr>
      <w:tr w:rsidR="00C6303E" w:rsidRPr="00C6303E" w14:paraId="39B72F2D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61EAD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09:45:47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3AE42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256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10AE4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BC2D6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E8F2A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05003050000019095-E0IEca1kafwH20240328</w:t>
            </w:r>
          </w:p>
        </w:tc>
      </w:tr>
      <w:tr w:rsidR="00C6303E" w:rsidRPr="00C6303E" w14:paraId="4EEC6EED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9A0FF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09:46:36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233B2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208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6246E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07809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9D6A6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05003050000019510-E0IEca1kagTh20240328</w:t>
            </w:r>
          </w:p>
        </w:tc>
      </w:tr>
      <w:tr w:rsidR="00C6303E" w:rsidRPr="00C6303E" w14:paraId="46C980DC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86505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09:46:36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85260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192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CF362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1CD85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635C4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07003070000019545-E0IEca1kagTj20240328</w:t>
            </w:r>
          </w:p>
        </w:tc>
      </w:tr>
      <w:tr w:rsidR="00C6303E" w:rsidRPr="00C6303E" w14:paraId="34C03160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15DE6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09:47:48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C2290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84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6B844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7ED42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5CDAC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07003070000020094-E0IEca1kahFj20240328</w:t>
            </w:r>
          </w:p>
        </w:tc>
      </w:tr>
      <w:tr w:rsidR="00C6303E" w:rsidRPr="00C6303E" w14:paraId="084CE2EF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30D4F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09:47:48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27CF1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62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0234F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76DE8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03FD0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07003070000020094-E0IEca1kahFh20240328</w:t>
            </w:r>
          </w:p>
        </w:tc>
      </w:tr>
      <w:tr w:rsidR="00C6303E" w:rsidRPr="00C6303E" w14:paraId="30C19F08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AB289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09:48:51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FDEBB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146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05ED0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211D9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3AC30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07003070000020042-E0IEca1kai2i20240328</w:t>
            </w:r>
          </w:p>
        </w:tc>
      </w:tr>
      <w:tr w:rsidR="00C6303E" w:rsidRPr="00C6303E" w14:paraId="7137DF24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EB779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09:48:51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14DF5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57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8A843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C00A3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12F14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07003070000020042-E0IEca1kai2k20240328</w:t>
            </w:r>
          </w:p>
        </w:tc>
      </w:tr>
      <w:tr w:rsidR="00C6303E" w:rsidRPr="00C6303E" w14:paraId="31C10388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84FDC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09:49:56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C4E11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81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B9CEB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FCCCC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07764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05003050000020601-E0IEca1kaii520240328</w:t>
            </w:r>
          </w:p>
        </w:tc>
      </w:tr>
      <w:tr w:rsidR="00C6303E" w:rsidRPr="00C6303E" w14:paraId="1439E948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147D4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09:51:29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D7E89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195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C2489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282A5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ADCEA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07003070000021025-E0IEca1kajs020240328</w:t>
            </w:r>
          </w:p>
        </w:tc>
      </w:tr>
      <w:tr w:rsidR="00C6303E" w:rsidRPr="00C6303E" w14:paraId="5143CD37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734B1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09:51:29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D335B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160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807B8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CF9C7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742A0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05003050000021006-E0IEca1kajrt20240328</w:t>
            </w:r>
          </w:p>
        </w:tc>
      </w:tr>
      <w:tr w:rsidR="00C6303E" w:rsidRPr="00C6303E" w14:paraId="394E53D3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48FB2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09:54:20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97BE6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191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31766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56CA9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6699C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05003050000021353-E0IEca1kalbx20240328</w:t>
            </w:r>
          </w:p>
        </w:tc>
      </w:tr>
      <w:tr w:rsidR="00C6303E" w:rsidRPr="00C6303E" w14:paraId="747EB3F1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28A71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09:54:20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5BAC9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B9188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AC015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7CFE2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05003050000021353-E0IEca1kalc320240328</w:t>
            </w:r>
          </w:p>
        </w:tc>
      </w:tr>
      <w:tr w:rsidR="00C6303E" w:rsidRPr="00C6303E" w14:paraId="60D1D868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A1026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09:54:20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A5559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94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9257A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F939C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E9CCB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05003050000020601-E0IEca1kaldI20240328</w:t>
            </w:r>
          </w:p>
        </w:tc>
      </w:tr>
      <w:tr w:rsidR="00C6303E" w:rsidRPr="00C6303E" w14:paraId="379B9C46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8049D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09:55:32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5FE62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273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CDF7A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6180B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55E32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07003070000021912-E0IEca1kamUe20240328</w:t>
            </w:r>
          </w:p>
        </w:tc>
      </w:tr>
      <w:tr w:rsidR="00C6303E" w:rsidRPr="00C6303E" w14:paraId="6FA77BBF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709C9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09:55:32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F547C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234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90B8B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C7596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7EE23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07003070000021678-E0IEca1kamVb20240328</w:t>
            </w:r>
          </w:p>
        </w:tc>
      </w:tr>
      <w:tr w:rsidR="00C6303E" w:rsidRPr="00C6303E" w14:paraId="4811C4B6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32FB9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09:56:36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A7DE3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270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C3159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E12E7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7ED27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05003050000022024-E0IEca1kan9n20240328</w:t>
            </w:r>
          </w:p>
        </w:tc>
      </w:tr>
      <w:tr w:rsidR="00C6303E" w:rsidRPr="00C6303E" w14:paraId="5B08BEAB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46842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09:57:44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0ACA0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B71AE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50E36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ED39B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07003070000022350-E0IEca1kaoHS20240328</w:t>
            </w:r>
          </w:p>
        </w:tc>
      </w:tr>
      <w:tr w:rsidR="00C6303E" w:rsidRPr="00C6303E" w14:paraId="43497637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78C65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10:00:13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1FC92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214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34CE0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8ED11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B67CA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05003050000022826-E0IEca1kaqH120240328</w:t>
            </w:r>
          </w:p>
        </w:tc>
      </w:tr>
      <w:tr w:rsidR="00C6303E" w:rsidRPr="00C6303E" w14:paraId="61E10F0D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900E8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10:00:25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4B7D2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149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CD0BA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03673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5D389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05003050000022677-E0IEca1kaqTw20240328</w:t>
            </w:r>
          </w:p>
        </w:tc>
      </w:tr>
      <w:tr w:rsidR="00C6303E" w:rsidRPr="00C6303E" w14:paraId="7C367B21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B4F4D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10:00:25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DEDD3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172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9A1FB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7C3FE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6CEC1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05003050000022677-E0IEca1kaqTy20240328</w:t>
            </w:r>
          </w:p>
        </w:tc>
      </w:tr>
      <w:tr w:rsidR="00C6303E" w:rsidRPr="00C6303E" w14:paraId="0C21BF6D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EA9F5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10:01:08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AF758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FAE8E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85149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30CE1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05003050000022927-E0IEca1kar2f20240328</w:t>
            </w:r>
          </w:p>
        </w:tc>
      </w:tr>
      <w:tr w:rsidR="00C6303E" w:rsidRPr="00C6303E" w14:paraId="205C28C3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97F1A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10:01:08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DA9BE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254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5B1C9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2396C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1B00F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05003050000022927-E0IEca1kar2h20240328</w:t>
            </w:r>
          </w:p>
        </w:tc>
      </w:tr>
      <w:tr w:rsidR="00C6303E" w:rsidRPr="00C6303E" w14:paraId="0C85FE25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47751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10:02:42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213EC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296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33919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2515E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86275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07003070000023076-E0IEca1karyR20240328</w:t>
            </w:r>
          </w:p>
        </w:tc>
      </w:tr>
      <w:tr w:rsidR="00C6303E" w:rsidRPr="00C6303E" w14:paraId="059A308D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38A8A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10:04:00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69357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266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F6E30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2EB65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D783B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07003070000022910-E0IEca1kat0M20240328</w:t>
            </w:r>
          </w:p>
        </w:tc>
      </w:tr>
      <w:tr w:rsidR="00C6303E" w:rsidRPr="00C6303E" w14:paraId="433886A1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53EC9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10:05:06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6514B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181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9543E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1B43D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C64EC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05003050000023334-E0IEca1kauBL20240328</w:t>
            </w:r>
          </w:p>
        </w:tc>
      </w:tr>
      <w:tr w:rsidR="00C6303E" w:rsidRPr="00C6303E" w14:paraId="7652632F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1A09B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10:07:05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B5D81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F2016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EE082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7A003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05003050000023655-E0IEca1kavZT20240328</w:t>
            </w:r>
          </w:p>
        </w:tc>
      </w:tr>
      <w:tr w:rsidR="00C6303E" w:rsidRPr="00C6303E" w14:paraId="74EFEFB4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408F2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10:07:53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803F5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216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C91E3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5A108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FB282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07003070000023623-E0IEca1kawK220240328</w:t>
            </w:r>
          </w:p>
        </w:tc>
      </w:tr>
      <w:tr w:rsidR="00C6303E" w:rsidRPr="00C6303E" w14:paraId="1D58C414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BBB5C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10:09:08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F92B6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196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C253D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D55D3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25021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07003070000023259-E0IEca1kaxaL20240328</w:t>
            </w:r>
          </w:p>
        </w:tc>
      </w:tr>
      <w:tr w:rsidR="00C6303E" w:rsidRPr="00C6303E" w14:paraId="788ECEFC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6EEAE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10:10:45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F8AFD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151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3D676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762CD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64EED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05003050000024128-E0IEca1kazES20240328</w:t>
            </w:r>
          </w:p>
        </w:tc>
      </w:tr>
      <w:tr w:rsidR="00C6303E" w:rsidRPr="00C6303E" w14:paraId="368969D0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7812D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10:10:45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356EA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238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A385B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0E3BC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D739F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05003050000024057-E0IEca1kazEQ20240328</w:t>
            </w:r>
          </w:p>
        </w:tc>
      </w:tr>
      <w:tr w:rsidR="00C6303E" w:rsidRPr="00C6303E" w14:paraId="3E52750B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D1C3D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10:13:44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13B89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5B569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D514B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45D0C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05003050000024441-E0IEca1kb25120240328</w:t>
            </w:r>
          </w:p>
        </w:tc>
      </w:tr>
      <w:tr w:rsidR="00C6303E" w:rsidRPr="00C6303E" w14:paraId="6E76E2FE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0FF2F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10:13:44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AA643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223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9194D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C8B51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99571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05003050000024441-E0IEca1kb25K20240328</w:t>
            </w:r>
          </w:p>
        </w:tc>
      </w:tr>
      <w:tr w:rsidR="00C6303E" w:rsidRPr="00C6303E" w14:paraId="18B9C00B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F2D65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10:17:22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D771A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446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EDA24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36BAC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68218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05003050000024997-E0IEca1kb4Vf20240328</w:t>
            </w:r>
          </w:p>
        </w:tc>
      </w:tr>
      <w:tr w:rsidR="00C6303E" w:rsidRPr="00C6303E" w14:paraId="0D873A60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91A00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10:17:22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727B9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377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BC71D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27463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7AD11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07003070000024976-E0IEca1kb4WT20240328</w:t>
            </w:r>
          </w:p>
        </w:tc>
      </w:tr>
      <w:tr w:rsidR="00C6303E" w:rsidRPr="00C6303E" w14:paraId="446CA27D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7219C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10:18:22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12202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338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27360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1231C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CBF1C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05003050000025137-E0IEca1kb5BK20240328</w:t>
            </w:r>
          </w:p>
        </w:tc>
      </w:tr>
      <w:tr w:rsidR="00C6303E" w:rsidRPr="00C6303E" w14:paraId="50EDE95A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25F11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10:21:40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5D7DB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137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6CDBE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FBC21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10A1D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05003050000025314-E0IEca1kb7ZP20240328</w:t>
            </w:r>
          </w:p>
        </w:tc>
      </w:tr>
      <w:tr w:rsidR="00C6303E" w:rsidRPr="00C6303E" w14:paraId="442CF0DE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E1456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10:21:40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EFDA2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173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51A40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CE064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93FAF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05003050000025314-E0IEca1kb7ZN20240328</w:t>
            </w:r>
          </w:p>
        </w:tc>
      </w:tr>
      <w:tr w:rsidR="00C6303E" w:rsidRPr="00C6303E" w14:paraId="457FAD2B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15BC1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10:23:42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9AC32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FACAA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FDFEE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E960F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07003070000025133-E0IEca1kb9eh20240328</w:t>
            </w:r>
          </w:p>
        </w:tc>
      </w:tr>
      <w:tr w:rsidR="00C6303E" w:rsidRPr="00C6303E" w14:paraId="5DB85E7B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31DDE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10:25:47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D9FEC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480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CE525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F9010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68490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05003050000025823-E0IEca1kbAvj20240328</w:t>
            </w:r>
          </w:p>
        </w:tc>
      </w:tr>
      <w:tr w:rsidR="00C6303E" w:rsidRPr="00C6303E" w14:paraId="1424F061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D6A2E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10:27:40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F23DA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359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F446D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0E889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58891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05003050000026214-E0IEca1kbCKF20240328</w:t>
            </w:r>
          </w:p>
        </w:tc>
      </w:tr>
      <w:tr w:rsidR="00C6303E" w:rsidRPr="00C6303E" w14:paraId="2E0D581E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67A93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10:28:33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9423B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69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E8954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748AF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C545E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07003070000026337-E0IEca1kbCn620240328</w:t>
            </w:r>
          </w:p>
        </w:tc>
      </w:tr>
      <w:tr w:rsidR="00C6303E" w:rsidRPr="00C6303E" w14:paraId="1092B899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A32B1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lastRenderedPageBreak/>
              <w:t>28-Mar-2024 10:28:33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79F32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190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31468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2D26A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F176E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07003070000026337-E0IEca1kbCn420240328</w:t>
            </w:r>
          </w:p>
        </w:tc>
      </w:tr>
      <w:tr w:rsidR="00C6303E" w:rsidRPr="00C6303E" w14:paraId="30BECC33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06CB1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10:28:33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6BB75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45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26CB0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09F71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15D23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07003070000026337-E0IEca1kbCn220240328</w:t>
            </w:r>
          </w:p>
        </w:tc>
      </w:tr>
      <w:tr w:rsidR="00C6303E" w:rsidRPr="00C6303E" w14:paraId="56668317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C9B1E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10:29:04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79887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141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34996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AD177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29121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05003050000025823-E0IEca1kbDAL20240328</w:t>
            </w:r>
          </w:p>
        </w:tc>
      </w:tr>
      <w:tr w:rsidR="00C6303E" w:rsidRPr="00C6303E" w14:paraId="723FEA1B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FFCF9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10:29:04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89A5A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174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62385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D8154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74F74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05003050000026085-E0IEca1kbDAN20240328</w:t>
            </w:r>
          </w:p>
        </w:tc>
      </w:tr>
      <w:tr w:rsidR="00C6303E" w:rsidRPr="00C6303E" w14:paraId="39005C16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50D44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10:31:10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A9C21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389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48131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D2186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BDAA8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07003070000026666-E0IEca1kbEWD20240328</w:t>
            </w:r>
          </w:p>
        </w:tc>
      </w:tr>
      <w:tr w:rsidR="00C6303E" w:rsidRPr="00C6303E" w14:paraId="7F8E6DDC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997E6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10:33:44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53F92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455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4CF43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FDD55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AF538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05003050000026876-E0IEca1kbGHu20240328</w:t>
            </w:r>
          </w:p>
        </w:tc>
      </w:tr>
      <w:tr w:rsidR="00C6303E" w:rsidRPr="00C6303E" w14:paraId="76F2352C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98F54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10:34:48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C4D79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411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5117F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CF665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588EA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05003050000026445-E0IEca1kbHJG20240328</w:t>
            </w:r>
          </w:p>
        </w:tc>
      </w:tr>
      <w:tr w:rsidR="00C6303E" w:rsidRPr="00C6303E" w14:paraId="4CB2E102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ED3B8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10:34:48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D01B4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212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71149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EEE84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1255A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07003070000027029-E0IEca1kbHKm20240328</w:t>
            </w:r>
          </w:p>
        </w:tc>
      </w:tr>
      <w:tr w:rsidR="00C6303E" w:rsidRPr="00C6303E" w14:paraId="39240924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EF879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10:35:21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EFF45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393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3AE37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F5E02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62707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05003050000027052-E0IEca1kbHpS20240328</w:t>
            </w:r>
          </w:p>
        </w:tc>
      </w:tr>
      <w:tr w:rsidR="00C6303E" w:rsidRPr="00C6303E" w14:paraId="4B77C9D3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F7C80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10:36:07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80CD8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152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1AC36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8631D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F4506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07003070000027205-E0IEca1kbIJb20240328</w:t>
            </w:r>
          </w:p>
        </w:tc>
      </w:tr>
      <w:tr w:rsidR="00C6303E" w:rsidRPr="00C6303E" w14:paraId="502B72E8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68AE7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10:37:47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BA54C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46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1253C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E335C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50B9D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05003050000027343-E0IEca1kbJHp20240328</w:t>
            </w:r>
          </w:p>
        </w:tc>
      </w:tr>
      <w:tr w:rsidR="00C6303E" w:rsidRPr="00C6303E" w14:paraId="2BEC0C5B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40533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10:37:47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843FB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169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4AE7B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6644D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2999D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05003050000027343-E0IEca1kbJHr20240328</w:t>
            </w:r>
          </w:p>
        </w:tc>
      </w:tr>
      <w:tr w:rsidR="00C6303E" w:rsidRPr="00C6303E" w14:paraId="27553976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2BD40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10:39:47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310F3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152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E05CF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18D45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57D50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07003070000027196-E0IEca1kbKnO20240328</w:t>
            </w:r>
          </w:p>
        </w:tc>
      </w:tr>
      <w:tr w:rsidR="00C6303E" w:rsidRPr="00C6303E" w14:paraId="351C6886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A1DB7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10:41:44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2B1A6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241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601AD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B118D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D47E8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07003070000027473-E0IEca1kbMFu20240328</w:t>
            </w:r>
          </w:p>
        </w:tc>
      </w:tr>
      <w:tr w:rsidR="00C6303E" w:rsidRPr="00C6303E" w14:paraId="69777B09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29CF8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10:44:49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CAA17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320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5FF96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ADF0E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BF373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05003050000028238-E0IEca1kbNtI20240328</w:t>
            </w:r>
          </w:p>
        </w:tc>
      </w:tr>
      <w:tr w:rsidR="00C6303E" w:rsidRPr="00C6303E" w14:paraId="7520755D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7F6A4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10:44:49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DBA68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69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516E7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C5DB4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3AEAA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05003050000028238-E0IEca1kbNtF20240328</w:t>
            </w:r>
          </w:p>
        </w:tc>
      </w:tr>
      <w:tr w:rsidR="00C6303E" w:rsidRPr="00C6303E" w14:paraId="27B36EB0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3672B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10:46:02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9DC86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183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DDCEB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0EDDA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18CCE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07003070000028562-E0IEca1kbOap20240328</w:t>
            </w:r>
          </w:p>
        </w:tc>
      </w:tr>
      <w:tr w:rsidR="00C6303E" w:rsidRPr="00C6303E" w14:paraId="3B37F8B9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A2417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10:46:53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74B23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160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A742E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7C2EE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E0379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07003070000028740-E0IEca1kbPEP20240328</w:t>
            </w:r>
          </w:p>
        </w:tc>
      </w:tr>
      <w:tr w:rsidR="00C6303E" w:rsidRPr="00C6303E" w14:paraId="0AA5B89F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D9AC9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10:50:13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7F918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514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BF318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9D6B4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EA24F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05003050000029436-E0IEca1kbRor20240328</w:t>
            </w:r>
          </w:p>
        </w:tc>
      </w:tr>
      <w:tr w:rsidR="00C6303E" w:rsidRPr="00C6303E" w14:paraId="67E5D486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8726C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10:51:02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A57B9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214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440C7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5F3B3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2F8F5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05003050000029736-E0IEca1kbSVA20240328</w:t>
            </w:r>
          </w:p>
        </w:tc>
      </w:tr>
      <w:tr w:rsidR="00C6303E" w:rsidRPr="00C6303E" w14:paraId="26548559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70CE4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10:51:56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67C77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131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1C1F6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AE750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8C61A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07003070000029956-E0IEca1kbTSc20240328</w:t>
            </w:r>
          </w:p>
        </w:tc>
      </w:tr>
      <w:tr w:rsidR="00C6303E" w:rsidRPr="00C6303E" w14:paraId="279C320D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C8020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10:51:56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C0878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30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DA9F4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DBE9F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6B075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07003070000029956-E0IEca1kbTSe20240328</w:t>
            </w:r>
          </w:p>
        </w:tc>
      </w:tr>
      <w:tr w:rsidR="00C6303E" w:rsidRPr="00C6303E" w14:paraId="3CC71045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8E362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10:51:56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7E517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C8FEE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A5881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22BCC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07003070000029956-E0IEca1kbTSa20240328</w:t>
            </w:r>
          </w:p>
        </w:tc>
      </w:tr>
      <w:tr w:rsidR="00C6303E" w:rsidRPr="00C6303E" w14:paraId="4CE0A128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7F4C5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10:52:42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5EAE8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221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188BE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7BF49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225CB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07003070000030173-E0IEca1kbTxR20240328</w:t>
            </w:r>
          </w:p>
        </w:tc>
      </w:tr>
      <w:tr w:rsidR="00C6303E" w:rsidRPr="00C6303E" w14:paraId="24DE10B9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34F26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10:52:42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059EC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227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6628A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F1DA1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066A1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07003070000030173-E0IEca1kbTxP20240328</w:t>
            </w:r>
          </w:p>
        </w:tc>
      </w:tr>
      <w:tr w:rsidR="00C6303E" w:rsidRPr="00C6303E" w14:paraId="4C4A79F3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441B3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10:52:46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96E95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367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41C07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4007A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30A2F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05003050000029425-E0IEca1kbU2120240328</w:t>
            </w:r>
          </w:p>
        </w:tc>
      </w:tr>
      <w:tr w:rsidR="00C6303E" w:rsidRPr="00C6303E" w14:paraId="7D8DC422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5470D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10:56:00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3AD83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98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47B17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30EFA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25CC4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05003050000030624-E0IEca1kbXmR20240328</w:t>
            </w:r>
          </w:p>
        </w:tc>
      </w:tr>
      <w:tr w:rsidR="00C6303E" w:rsidRPr="00C6303E" w14:paraId="14BC6DF1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A52FF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10:56:00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EEA37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142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BF0D5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305B3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E9A90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05003050000030624-E0IEca1kbXmP20240328</w:t>
            </w:r>
          </w:p>
        </w:tc>
      </w:tr>
      <w:tr w:rsidR="00C6303E" w:rsidRPr="00C6303E" w14:paraId="7631E545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2721F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10:56:45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0D23F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366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EA390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59BB5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36B23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07003070000031194-E0IEca1kbYXW20240328</w:t>
            </w:r>
          </w:p>
        </w:tc>
      </w:tr>
      <w:tr w:rsidR="00C6303E" w:rsidRPr="00C6303E" w14:paraId="55646E5D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573CF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10:56:56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8D431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240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14FB7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BF93E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5B097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07003070000030692-E0IEca1kbYgJ20240328</w:t>
            </w:r>
          </w:p>
        </w:tc>
      </w:tr>
      <w:tr w:rsidR="00C6303E" w:rsidRPr="00C6303E" w14:paraId="6EC4DB32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ADA01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10:57:47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A0146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211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FBB03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64119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C4236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05003050000031293-E0IEca1kbZYz20240328</w:t>
            </w:r>
          </w:p>
        </w:tc>
      </w:tr>
      <w:tr w:rsidR="00C6303E" w:rsidRPr="00C6303E" w14:paraId="3E300C86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9F53E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11:00:09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20A8A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238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B20C2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47709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775D3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05003050000031654-E0IEca1kbbv120240328</w:t>
            </w:r>
          </w:p>
        </w:tc>
      </w:tr>
      <w:tr w:rsidR="00C6303E" w:rsidRPr="00C6303E" w14:paraId="5E456CC8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D4798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11:00:09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08709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98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91E90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6604B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8D8E4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05003050000031654-E0IEca1kbbv320240328</w:t>
            </w:r>
          </w:p>
        </w:tc>
      </w:tr>
      <w:tr w:rsidR="00C6303E" w:rsidRPr="00C6303E" w14:paraId="718F0FB2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B1936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11:01:02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2FD51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142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CD7F5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58915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88B26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05003050000031804-E0IEca1kbcIr20240328</w:t>
            </w:r>
          </w:p>
        </w:tc>
      </w:tr>
      <w:tr w:rsidR="00C6303E" w:rsidRPr="00C6303E" w14:paraId="4B54897B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A1DEC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11:01:02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A9CC2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58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C96E4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58F8D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1158C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05003050000031804-E0IEca1kbcIt20240328</w:t>
            </w:r>
          </w:p>
        </w:tc>
      </w:tr>
      <w:tr w:rsidR="00C6303E" w:rsidRPr="00C6303E" w14:paraId="5E191F80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B0390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11:01:02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4508D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90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315A1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18440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B5F05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05003050000031804-E0IEca1kbcIv20240328</w:t>
            </w:r>
          </w:p>
        </w:tc>
      </w:tr>
      <w:tr w:rsidR="00C6303E" w:rsidRPr="00C6303E" w14:paraId="4BEBDA85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A65CB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11:04:13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FCCA0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232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9F296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C43E1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4CAFB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05003050000032064-E0IEca1kbeaM20240328</w:t>
            </w:r>
          </w:p>
        </w:tc>
      </w:tr>
      <w:tr w:rsidR="00C6303E" w:rsidRPr="00C6303E" w14:paraId="5BEFFCCA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B0A44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11:06:31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5A666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78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D6CC5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2B9FA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581C4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07003070000032347-E0IEca1kbgDn20240328</w:t>
            </w:r>
          </w:p>
        </w:tc>
      </w:tr>
      <w:tr w:rsidR="00C6303E" w:rsidRPr="00C6303E" w14:paraId="69942B44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1C141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11:08:07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F955B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11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1AD7C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93753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C5DB8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07003070000031390-E0IEca1kbhE820240328</w:t>
            </w:r>
          </w:p>
        </w:tc>
      </w:tr>
      <w:tr w:rsidR="00C6303E" w:rsidRPr="00C6303E" w14:paraId="7129C145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CBE38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11:08:07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A6779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255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073FB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E5B05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6ABCD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07003070000032347-E0IEca1kbhAb20240328</w:t>
            </w:r>
          </w:p>
        </w:tc>
      </w:tr>
      <w:tr w:rsidR="00C6303E" w:rsidRPr="00C6303E" w14:paraId="666B1153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86030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11:08:07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EEF7A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162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5CD39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EDC80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DD757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07003070000032705-E0IEca1kbhAj20240328</w:t>
            </w:r>
          </w:p>
        </w:tc>
      </w:tr>
      <w:tr w:rsidR="00C6303E" w:rsidRPr="00C6303E" w14:paraId="4CA9A84D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48C7F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11:08:07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EBAD4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159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236ED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1E8C2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B18F7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05003050000032593-E0IEca1kbhAl20240328</w:t>
            </w:r>
          </w:p>
        </w:tc>
      </w:tr>
      <w:tr w:rsidR="00C6303E" w:rsidRPr="00C6303E" w14:paraId="3106EA1E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A7362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11:08:15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92F2C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219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38A25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77B25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BFBC7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07003070000031390-E0IEca1kbhOj20240328</w:t>
            </w:r>
          </w:p>
        </w:tc>
      </w:tr>
      <w:tr w:rsidR="00C6303E" w:rsidRPr="00C6303E" w14:paraId="23B67DAA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05F28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11:09:55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F6EB4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191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6BBE4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30520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87AA9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05003050000032800-E0IEca1kbiZM20240328</w:t>
            </w:r>
          </w:p>
        </w:tc>
      </w:tr>
      <w:tr w:rsidR="00C6303E" w:rsidRPr="00C6303E" w14:paraId="417E71DD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F9530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11:09:55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B0F48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139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60385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1A7EF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45284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05003050000032800-E0IEca1kbiZO20240328</w:t>
            </w:r>
          </w:p>
        </w:tc>
      </w:tr>
      <w:tr w:rsidR="00C6303E" w:rsidRPr="00C6303E" w14:paraId="7EC84BA7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2F1F2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11:13:53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88F67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410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24EFD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D2150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3FF5D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07003070000033323-E0IEca1kbksX20240328</w:t>
            </w:r>
          </w:p>
        </w:tc>
      </w:tr>
      <w:tr w:rsidR="00C6303E" w:rsidRPr="00C6303E" w14:paraId="32EBE26E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B40B3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lastRenderedPageBreak/>
              <w:t>28-Mar-2024 11:13:59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DF6C1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301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04140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406E6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96671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05003050000033035-E0IEca1kbkvV20240328</w:t>
            </w:r>
          </w:p>
        </w:tc>
      </w:tr>
      <w:tr w:rsidR="00C6303E" w:rsidRPr="00C6303E" w14:paraId="6ACA1F34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A66A9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11:15:13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12CED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50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5372B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259DE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E6D0B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07003070000033473-E0IEca1kblZQ20240328</w:t>
            </w:r>
          </w:p>
        </w:tc>
      </w:tr>
      <w:tr w:rsidR="00C6303E" w:rsidRPr="00C6303E" w14:paraId="216FF9A5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BF06B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11:17:06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333AE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177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268E2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E9BAA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6A25F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05003050000033493-E0IEca1kbmbj20240328</w:t>
            </w:r>
          </w:p>
        </w:tc>
      </w:tr>
      <w:tr w:rsidR="00C6303E" w:rsidRPr="00C6303E" w14:paraId="17D9B431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8EE54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11:17:06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BFFFB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230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81680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40FEE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3F8B9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05003050000033493-E0IEca1kbmbh20240328</w:t>
            </w:r>
          </w:p>
        </w:tc>
      </w:tr>
      <w:tr w:rsidR="00C6303E" w:rsidRPr="00C6303E" w14:paraId="7030EF21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26D42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11:17:42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62BF5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460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12B92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16A83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001C7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05003050000033567-E0IEca1kbmuB20240328</w:t>
            </w:r>
          </w:p>
        </w:tc>
      </w:tr>
      <w:tr w:rsidR="00C6303E" w:rsidRPr="00C6303E" w14:paraId="0035CE37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2BBE7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11:17:55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F4A96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358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D22C6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BEE4E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20139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07003070000033395-E0IEca1kbn6q20240328</w:t>
            </w:r>
          </w:p>
        </w:tc>
      </w:tr>
      <w:tr w:rsidR="00C6303E" w:rsidRPr="00C6303E" w14:paraId="35FFAFF4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4B3AD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11:19:39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DC752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374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463FE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CBA86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C89D0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05003050000033730-E0IEca1kboAI20240328</w:t>
            </w:r>
          </w:p>
        </w:tc>
      </w:tr>
      <w:tr w:rsidR="00C6303E" w:rsidRPr="00C6303E" w14:paraId="4A2785C8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DF0BE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11:23:33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97F58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257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71009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F0489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DB864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07003070000034317-E0IEca1kbqF020240328</w:t>
            </w:r>
          </w:p>
        </w:tc>
      </w:tr>
      <w:tr w:rsidR="00C6303E" w:rsidRPr="00C6303E" w14:paraId="3122D116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41EFF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11:23:33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61891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150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95D26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758FE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DC81E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07003070000034317-E0IEca1kbqF220240328</w:t>
            </w:r>
          </w:p>
        </w:tc>
      </w:tr>
      <w:tr w:rsidR="00C6303E" w:rsidRPr="00C6303E" w14:paraId="1F7B4878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BF696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11:26:21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F97CF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393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FA654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CE552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6377B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07003070000034371-E0IEca1kbrjm20240328</w:t>
            </w:r>
          </w:p>
        </w:tc>
      </w:tr>
      <w:tr w:rsidR="00C6303E" w:rsidRPr="00C6303E" w14:paraId="5A3DDE4E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7F4D1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11:27:26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7CBDD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245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4EA9B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8DF99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6DFA1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07003070000033720-E0IEca1kbsEI20240328</w:t>
            </w:r>
          </w:p>
        </w:tc>
      </w:tr>
      <w:tr w:rsidR="00C6303E" w:rsidRPr="00C6303E" w14:paraId="5ACD255F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646BB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11:27:26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43918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271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F1A4B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0A183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0F894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05003050000033885-E0IEca1kbsD520240328</w:t>
            </w:r>
          </w:p>
        </w:tc>
      </w:tr>
      <w:tr w:rsidR="00C6303E" w:rsidRPr="00C6303E" w14:paraId="284DDA47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FA507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11:31:09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AA627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148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5113E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340A8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42B4C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05003050000034867-E0IEca1kbuek20240328</w:t>
            </w:r>
          </w:p>
        </w:tc>
      </w:tr>
      <w:tr w:rsidR="00C6303E" w:rsidRPr="00C6303E" w14:paraId="18F03B00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B9D33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11:31:09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A8B57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273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04BF8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F27E3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9EB2F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07003070000034678-E0IEca1kbuee20240328</w:t>
            </w:r>
          </w:p>
        </w:tc>
      </w:tr>
      <w:tr w:rsidR="00C6303E" w:rsidRPr="00C6303E" w14:paraId="5C6477CA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42912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11:31:14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8689D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248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2170A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3429.0000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AC9D3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D92C5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05003050000034544-E0IEca1kbujZ20240328</w:t>
            </w:r>
          </w:p>
        </w:tc>
      </w:tr>
      <w:tr w:rsidR="00C6303E" w:rsidRPr="00C6303E" w14:paraId="39DDF10F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473A0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11:32:42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48289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233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0B190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3429.0000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8BB74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C1852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07003070000035182-E0IEca1kbvht20240328</w:t>
            </w:r>
          </w:p>
        </w:tc>
      </w:tr>
      <w:tr w:rsidR="00C6303E" w:rsidRPr="00C6303E" w14:paraId="452FF9CA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59C40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11:36:02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807E2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120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351A0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3429.0000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F4FDF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81BD0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05003050000035351-E0IEca1kbxow20240328</w:t>
            </w:r>
          </w:p>
        </w:tc>
      </w:tr>
      <w:tr w:rsidR="00C6303E" w:rsidRPr="00C6303E" w14:paraId="31D48931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EA4B4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11:36:02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183ED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118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F0293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3429.0000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29553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7556A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05003050000035351-E0IEca1kbxou20240328</w:t>
            </w:r>
          </w:p>
        </w:tc>
      </w:tr>
      <w:tr w:rsidR="00C6303E" w:rsidRPr="00C6303E" w14:paraId="1FDDCC64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FF3CB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11:36:02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8882A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266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C8FCB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3429.0000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5451A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8AE92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05003050000035351-E0IEca1kbxos20240328</w:t>
            </w:r>
          </w:p>
        </w:tc>
      </w:tr>
      <w:tr w:rsidR="00C6303E" w:rsidRPr="00C6303E" w14:paraId="68A1D312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6D865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11:40:13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859C9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64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92540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3429.0000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6C8AF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DE9DE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05003050000035684-E0IEca1kc0FG20240328</w:t>
            </w:r>
          </w:p>
        </w:tc>
      </w:tr>
      <w:tr w:rsidR="00C6303E" w:rsidRPr="00C6303E" w14:paraId="47A81290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B4942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11:40:13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63C25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179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E491B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3429.0000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77FB3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AEFA2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05003050000035684-E0IEca1kc0FE20240328</w:t>
            </w:r>
          </w:p>
        </w:tc>
      </w:tr>
      <w:tr w:rsidR="00C6303E" w:rsidRPr="00C6303E" w14:paraId="25FA2713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CE9C5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11:40:23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0DAAB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176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1C37D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3429.0000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5656E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110B1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05003050000035697-E0IEca1kc0PE20240328</w:t>
            </w:r>
          </w:p>
        </w:tc>
      </w:tr>
      <w:tr w:rsidR="00C6303E" w:rsidRPr="00C6303E" w14:paraId="2E442913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9D667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11:42:47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2E05E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455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663C4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3428.0000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E4C71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756A7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05003050000035039-E0IEca1kc1sE20240328</w:t>
            </w:r>
          </w:p>
        </w:tc>
      </w:tr>
      <w:tr w:rsidR="00C6303E" w:rsidRPr="00C6303E" w14:paraId="3381E29C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880AB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11:44:22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CCD86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104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590BC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3428.0000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E23EF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56509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05003050000036138-E0IEca1kc3Un20240328</w:t>
            </w:r>
          </w:p>
        </w:tc>
      </w:tr>
      <w:tr w:rsidR="00C6303E" w:rsidRPr="00C6303E" w14:paraId="71C60BE3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F5A6F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11:46:29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D0D0B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644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A4C17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5FA2E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B78CC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05003050000036345-E0IEca1kc4uB20240328</w:t>
            </w:r>
          </w:p>
        </w:tc>
      </w:tr>
      <w:tr w:rsidR="00C6303E" w:rsidRPr="00C6303E" w14:paraId="223C85A0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30551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11:46:30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FC606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102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CA69A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0344B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2ECA1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07003070000036419-E0IEca1kc4vx20240328</w:t>
            </w:r>
          </w:p>
        </w:tc>
      </w:tr>
      <w:tr w:rsidR="00C6303E" w:rsidRPr="00C6303E" w14:paraId="71BB7855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F1A41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11:46:32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EF2E6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138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93FBD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F1BDD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CBDD6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07003070000036419-E0IEca1kc4yL20240328</w:t>
            </w:r>
          </w:p>
        </w:tc>
      </w:tr>
      <w:tr w:rsidR="00C6303E" w:rsidRPr="00C6303E" w14:paraId="62587815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43A8F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11:49:38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74627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13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B4DF0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9CF1E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BB76C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07003070000036419-E0IEca1kc6bz20240328</w:t>
            </w:r>
          </w:p>
        </w:tc>
      </w:tr>
      <w:tr w:rsidR="00C6303E" w:rsidRPr="00C6303E" w14:paraId="09FA9598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3B343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11:51:18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11849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702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D879B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80C0B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2C775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07003070000036909-E0IEca1kc7i120240328</w:t>
            </w:r>
          </w:p>
        </w:tc>
      </w:tr>
      <w:tr w:rsidR="00C6303E" w:rsidRPr="00C6303E" w14:paraId="182B84E1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9A3A2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11:53:00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77FA1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419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80E0B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F8B93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A3622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07003070000037048-E0IEca1kc8V420240328</w:t>
            </w:r>
          </w:p>
        </w:tc>
      </w:tr>
      <w:tr w:rsidR="00C6303E" w:rsidRPr="00C6303E" w14:paraId="37B9FF99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56D00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11:54:19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37ADA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374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D05F1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9B50F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3D75D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07003070000036870-E0IEca1kc96l20240328</w:t>
            </w:r>
          </w:p>
        </w:tc>
      </w:tr>
      <w:tr w:rsidR="00C6303E" w:rsidRPr="00C6303E" w14:paraId="520976C9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F7150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11:54:19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AF703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2E5C3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5421C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5DE9A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07003070000036870-E0IEca1kc96n20240328</w:t>
            </w:r>
          </w:p>
        </w:tc>
      </w:tr>
      <w:tr w:rsidR="00C6303E" w:rsidRPr="00C6303E" w14:paraId="59E44B19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EE9BD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11:56:15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9E701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407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FE80F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640FF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83D4B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07003070000037381-E0IEca1kcAUW20240328</w:t>
            </w:r>
          </w:p>
        </w:tc>
      </w:tr>
      <w:tr w:rsidR="00C6303E" w:rsidRPr="00C6303E" w14:paraId="55CDEAFD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1EAA8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11:56:18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3EA12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475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7B9D7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125FA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ABC7D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07003070000037373-E0IEca1kcAWL20240328</w:t>
            </w:r>
          </w:p>
        </w:tc>
      </w:tr>
      <w:tr w:rsidR="00C6303E" w:rsidRPr="00C6303E" w14:paraId="269456C8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CD52F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11:58:00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B4DC9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151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3C61A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3A220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F6577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05003050000037405-E0IEca1kcBK020240328</w:t>
            </w:r>
          </w:p>
        </w:tc>
      </w:tr>
      <w:tr w:rsidR="00C6303E" w:rsidRPr="00C6303E" w14:paraId="21AED6B9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1F440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11:59:53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3FA90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261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052CE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5A9A3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9B558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05003050000037510-E0IEca1kcCRX20240328</w:t>
            </w:r>
          </w:p>
        </w:tc>
      </w:tr>
      <w:tr w:rsidR="00C6303E" w:rsidRPr="00C6303E" w14:paraId="3E211EC3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0444F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12:00:25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96105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272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BB9E1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6EE5D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348EA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05003050000037390-E0IEca1kcDDa20240328</w:t>
            </w:r>
          </w:p>
        </w:tc>
      </w:tr>
      <w:tr w:rsidR="00C6303E" w:rsidRPr="00C6303E" w14:paraId="44FE87FF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5EBF2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12:01:48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952DE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250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CF215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FC487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35207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07003070000037968-E0IEca1kcEMK20240328</w:t>
            </w:r>
          </w:p>
        </w:tc>
      </w:tr>
      <w:tr w:rsidR="00C6303E" w:rsidRPr="00C6303E" w14:paraId="74D3EEF7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416FA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12:02:05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270C0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267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C6060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A088E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72CF0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07003070000037929-E0IEca1kcEe720240328</w:t>
            </w:r>
          </w:p>
        </w:tc>
      </w:tr>
      <w:tr w:rsidR="00C6303E" w:rsidRPr="00C6303E" w14:paraId="354D896C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37CA2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12:03:16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112EB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109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F8076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011F6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DD97E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05003050000037784-E0IEca1kcFP620240328</w:t>
            </w:r>
          </w:p>
        </w:tc>
      </w:tr>
      <w:tr w:rsidR="00C6303E" w:rsidRPr="00C6303E" w14:paraId="7EFAF906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DB51E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12:03:16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A4BA5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64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4A347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8A651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1753A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05003050000037784-E0IEca1kcFPB20240328</w:t>
            </w:r>
          </w:p>
        </w:tc>
      </w:tr>
      <w:tr w:rsidR="00C6303E" w:rsidRPr="00C6303E" w14:paraId="503819D5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05BE7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12:06:10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2AF85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191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44BDE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F7995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845BC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07003070000038298-E0IEca1kcH9W20240328</w:t>
            </w:r>
          </w:p>
        </w:tc>
      </w:tr>
      <w:tr w:rsidR="00C6303E" w:rsidRPr="00C6303E" w14:paraId="4C33C039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3E6BC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12:07:01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7726B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212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D4E95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C908E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27D0B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05003050000037936-E0IEca1kcHjR20240328</w:t>
            </w:r>
          </w:p>
        </w:tc>
      </w:tr>
      <w:tr w:rsidR="00C6303E" w:rsidRPr="00C6303E" w14:paraId="369E21A2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23181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12:08:02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22A28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298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829F4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E6549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06DB9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07003070000038578-E0IEca1kcIAp20240328</w:t>
            </w:r>
          </w:p>
        </w:tc>
      </w:tr>
      <w:tr w:rsidR="00C6303E" w:rsidRPr="00C6303E" w14:paraId="299F605B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D0C01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12:09:05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27F7F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298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1EBCE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3429.0000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FE7F2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20BE7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05003050000038431-E0IEca1kcIbe20240328</w:t>
            </w:r>
          </w:p>
        </w:tc>
      </w:tr>
      <w:tr w:rsidR="00C6303E" w:rsidRPr="00C6303E" w14:paraId="5670D315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048D1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12:09:05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657E3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195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670C3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0C5C0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F3994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07003070000038127-E0IEca1kcIao20240328</w:t>
            </w:r>
          </w:p>
        </w:tc>
      </w:tr>
      <w:tr w:rsidR="00C6303E" w:rsidRPr="00C6303E" w14:paraId="3B51D4A0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EB142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12:10:37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308A4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160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F695A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3429.0000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95925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DA3CE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05003050000038664-E0IEca1kcJUo20240328</w:t>
            </w:r>
          </w:p>
        </w:tc>
      </w:tr>
      <w:tr w:rsidR="00C6303E" w:rsidRPr="00C6303E" w14:paraId="5A2E1F62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6E035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12:11:07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4222E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203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FF8C9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3428.0000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7E1BB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B8AF1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07003070000038732-E0IEca1kcJjn20240328</w:t>
            </w:r>
          </w:p>
        </w:tc>
      </w:tr>
      <w:tr w:rsidR="00C6303E" w:rsidRPr="00C6303E" w14:paraId="4664CF5E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6D8A8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12:14:53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267A5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173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EEAC6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3427.0000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192DC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BCF18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07003070000039130-E0IEca1kcMIt20240328</w:t>
            </w:r>
          </w:p>
        </w:tc>
      </w:tr>
      <w:tr w:rsidR="00C6303E" w:rsidRPr="00C6303E" w14:paraId="59177C61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42889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12:14:53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3CC04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203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66A6E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3426.0000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DC18B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6EB8F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07003070000038921-E0IEca1kcMKK20240328</w:t>
            </w:r>
          </w:p>
        </w:tc>
      </w:tr>
      <w:tr w:rsidR="00C6303E" w:rsidRPr="00C6303E" w14:paraId="1903EAC1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B6E40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12:16:14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1855C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221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5FADB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3426.0000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574A1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832DC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05003050000039229-E0IEca1kcNAp20240328</w:t>
            </w:r>
          </w:p>
        </w:tc>
      </w:tr>
      <w:tr w:rsidR="00C6303E" w:rsidRPr="00C6303E" w14:paraId="66ADAB3A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1B6DE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12:18:22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14ACC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228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F6062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3424.0000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15522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BE8C5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07003070000039385-E0IEca1kcOzm20240328</w:t>
            </w:r>
          </w:p>
        </w:tc>
      </w:tr>
      <w:tr w:rsidR="00C6303E" w:rsidRPr="00C6303E" w14:paraId="28F72948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EABDC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12:21:07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3DDF5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159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6BAFA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3424.0000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FBA6D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FA485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07003070000039637-E0IEca1kcQkM20240328</w:t>
            </w:r>
          </w:p>
        </w:tc>
      </w:tr>
      <w:tr w:rsidR="00C6303E" w:rsidRPr="00C6303E" w14:paraId="7399DF46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77404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12:21:08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A9485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212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08EB3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3423.0000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F67CE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E3090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07003070000039731-E0IEca1kcQmq20240328</w:t>
            </w:r>
          </w:p>
        </w:tc>
      </w:tr>
      <w:tr w:rsidR="00C6303E" w:rsidRPr="00C6303E" w14:paraId="38C0D3F2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76DE6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12:26:11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FF8EE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115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D9D59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3422.0000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A45D6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5E8CC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05003050000039620-E0IEca1kcTdi20240328</w:t>
            </w:r>
          </w:p>
        </w:tc>
      </w:tr>
      <w:tr w:rsidR="00C6303E" w:rsidRPr="00C6303E" w14:paraId="468212BE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FABE0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12:26:11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19CB9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266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631B6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3423.0000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DD80D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648C2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05003050000039985-E0IEca1kcTcn20240328</w:t>
            </w:r>
          </w:p>
        </w:tc>
      </w:tr>
      <w:tr w:rsidR="00C6303E" w:rsidRPr="00C6303E" w14:paraId="2EB07ACE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5DBD1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12:26:11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E9DC4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754ED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3422.0000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1D127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1A2D5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05003050000039620-E0IEca1kcTdg20240328</w:t>
            </w:r>
          </w:p>
        </w:tc>
      </w:tr>
      <w:tr w:rsidR="00C6303E" w:rsidRPr="00C6303E" w14:paraId="47B01D94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3F7DE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12:26:11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8E0FA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BD526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3422.0000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CF63B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F370F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05003050000039620-E0IEca1kcTdl20240328</w:t>
            </w:r>
          </w:p>
        </w:tc>
      </w:tr>
      <w:tr w:rsidR="00C6303E" w:rsidRPr="00C6303E" w14:paraId="5D0036A0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B9C85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12:26:19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0676C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212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C4A31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3421.0000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6F6DE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97DEA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07003070000040117-E0IEca1kcTmi20240328</w:t>
            </w:r>
          </w:p>
        </w:tc>
      </w:tr>
      <w:tr w:rsidR="00C6303E" w:rsidRPr="00C6303E" w14:paraId="02681C68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C6FF0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12:27:55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F45E4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272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937D6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3422.0000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FD7D2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76D47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05003050000040529-E0IEca1kcUhI20240328</w:t>
            </w:r>
          </w:p>
        </w:tc>
      </w:tr>
      <w:tr w:rsidR="00C6303E" w:rsidRPr="00C6303E" w14:paraId="51992869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66C90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12:28:25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FC5A7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217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E7374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3421.0000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01689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D6719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05003050000040521-E0IEca1kcV5i20240328</w:t>
            </w:r>
          </w:p>
        </w:tc>
      </w:tr>
      <w:tr w:rsidR="00C6303E" w:rsidRPr="00C6303E" w14:paraId="4C6EDBBB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02792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12:30:02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B0DAB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160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815E3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3420.0000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C8B39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5B073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07003070000040836-E0IEca1kcWpF20240328</w:t>
            </w:r>
          </w:p>
        </w:tc>
      </w:tr>
      <w:tr w:rsidR="00C6303E" w:rsidRPr="00C6303E" w14:paraId="5E2215CA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0785D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12:30:06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66E83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181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A728D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3419.0000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978B1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80699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07003070000040660-E0IEca1kcX0K20240328</w:t>
            </w:r>
          </w:p>
        </w:tc>
      </w:tr>
      <w:tr w:rsidR="00C6303E" w:rsidRPr="00C6303E" w14:paraId="0112456E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ACA1C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12:31:53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88B4F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160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52833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3423.0000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3DF7A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138F0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07003070000041373-E0IEca1kcYvb20240328</w:t>
            </w:r>
          </w:p>
        </w:tc>
      </w:tr>
      <w:tr w:rsidR="00C6303E" w:rsidRPr="00C6303E" w14:paraId="5E8C4BB4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E3234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12:32:35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8B2EF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160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54917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3422.0000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1B368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CA03F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05003050000041210-E0IEca1kcZbb20240328</w:t>
            </w:r>
          </w:p>
        </w:tc>
      </w:tr>
      <w:tr w:rsidR="00C6303E" w:rsidRPr="00C6303E" w14:paraId="1D53D478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128C8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12:37:13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66C2E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84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0ED4A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3423.0000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BFBC9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727EF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05003050000041856-E0IEca1kccTO20240328</w:t>
            </w:r>
          </w:p>
        </w:tc>
      </w:tr>
      <w:tr w:rsidR="00C6303E" w:rsidRPr="00C6303E" w14:paraId="6EA30360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AAE80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12:38:41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5331A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634AD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3424.0000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FAE95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96CE2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05003050000042290-E0IEca1kcdXQ20240328</w:t>
            </w:r>
          </w:p>
        </w:tc>
      </w:tr>
      <w:tr w:rsidR="00C6303E" w:rsidRPr="00C6303E" w14:paraId="73721EF7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55BA7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12:38:41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A1784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274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51AEA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3424.0000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65581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B0F2E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05003050000042290-E0IEca1kcdXX20240328</w:t>
            </w:r>
          </w:p>
        </w:tc>
      </w:tr>
      <w:tr w:rsidR="00C6303E" w:rsidRPr="00C6303E" w14:paraId="28F147BA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ADFF7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12:41:15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EF8D9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54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D68E3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3425.0000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D8DF3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B9A09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05003050000042673-E0IEca1kcfP920240328</w:t>
            </w:r>
          </w:p>
        </w:tc>
      </w:tr>
      <w:tr w:rsidR="00C6303E" w:rsidRPr="00C6303E" w14:paraId="50852F57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97918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12:41:15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77558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59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D92D3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3425.0000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68B08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09EB3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05003050000042673-E0IEca1kcfP720240328</w:t>
            </w:r>
          </w:p>
        </w:tc>
      </w:tr>
      <w:tr w:rsidR="00C6303E" w:rsidRPr="00C6303E" w14:paraId="10497A9F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5EF2E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12:41:15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571A1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127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516FD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3425.0000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FB828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8C4FA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05003050000042673-E0IEca1kcfPB20240328</w:t>
            </w:r>
          </w:p>
        </w:tc>
      </w:tr>
      <w:tr w:rsidR="00C6303E" w:rsidRPr="00C6303E" w14:paraId="1B4D7226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1EA65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12:44:22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A0D37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229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9DFCF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3425.0000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BC02C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825C3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07003070000043228-E0IEca1kchAX20240328</w:t>
            </w:r>
          </w:p>
        </w:tc>
      </w:tr>
      <w:tr w:rsidR="00C6303E" w:rsidRPr="00C6303E" w14:paraId="61D0A018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0DA26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12:44:22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D9C13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240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96E8E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3425.0000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2F569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D7CFD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07003070000043228-E0IEca1kchAZ20240328</w:t>
            </w:r>
          </w:p>
        </w:tc>
      </w:tr>
      <w:tr w:rsidR="00C6303E" w:rsidRPr="00C6303E" w14:paraId="0938CFA3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A9CAD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12:46:23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9582A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454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80963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3425.0000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D1BC4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F1155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05003050000043261-E0IEca1kcin520240328</w:t>
            </w:r>
          </w:p>
        </w:tc>
      </w:tr>
      <w:tr w:rsidR="00C6303E" w:rsidRPr="00C6303E" w14:paraId="71DEFDC5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246F3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12:49:22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8D4F6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195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E9E6F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3427.0000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0E397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7D479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05003050000043633-E0IEca1kcklc20240328</w:t>
            </w:r>
          </w:p>
        </w:tc>
      </w:tr>
      <w:tr w:rsidR="00C6303E" w:rsidRPr="00C6303E" w14:paraId="7ADC565D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A6A47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12:49:22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BD513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124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A04FB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3427.0000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DEB2D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3D699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05003050000043633-E0IEca1kckla20240328</w:t>
            </w:r>
          </w:p>
        </w:tc>
      </w:tr>
      <w:tr w:rsidR="00C6303E" w:rsidRPr="00C6303E" w14:paraId="5A8C2D79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A231F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12:53:44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2477C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541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D372F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3428.0000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B0FCB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9B332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05003050000044077-E0IEca1kcnjW20240328</w:t>
            </w:r>
          </w:p>
        </w:tc>
      </w:tr>
      <w:tr w:rsidR="00C6303E" w:rsidRPr="00C6303E" w14:paraId="5E8C3F87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97085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12:53:53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E8EEF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505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E40E4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3427.0000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C2B0B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C1206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05003050000043957-E0IEca1kcnqR20240328</w:t>
            </w:r>
          </w:p>
        </w:tc>
      </w:tr>
      <w:tr w:rsidR="00C6303E" w:rsidRPr="00C6303E" w14:paraId="04EA3D1D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E0598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12:55:29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9731C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311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1B950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3427.0000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EF81E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190BB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07003070000044482-E0IEca1kcoe320240328</w:t>
            </w:r>
          </w:p>
        </w:tc>
      </w:tr>
      <w:tr w:rsidR="00C6303E" w:rsidRPr="00C6303E" w14:paraId="1BCE2E14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73995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12:59:02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8DDDF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377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49E8F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3428.0000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3B907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E1CA7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05003050000044688-E0IEca1kcrQ920240328</w:t>
            </w:r>
          </w:p>
        </w:tc>
      </w:tr>
      <w:tr w:rsidR="00C6303E" w:rsidRPr="00C6303E" w14:paraId="115C690C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A6F09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13:01:05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287D5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202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1CEDE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3426.0000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A0858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EEED0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05003050000044199-E0IEca1kct3P20240328</w:t>
            </w:r>
          </w:p>
        </w:tc>
      </w:tr>
      <w:tr w:rsidR="00C6303E" w:rsidRPr="00C6303E" w14:paraId="67C5DF89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6AFC7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13:01:05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22488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215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05AEF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3426.0000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D6162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DCF49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05003050000045211-E0IEca1kct3X20240328</w:t>
            </w:r>
          </w:p>
        </w:tc>
      </w:tr>
      <w:tr w:rsidR="00C6303E" w:rsidRPr="00C6303E" w14:paraId="428CC8C2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D7791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13:01:16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0C59F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259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A5DB3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3425.0000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955F3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30E69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05003050000044280-E0IEca1kctIJ20240328</w:t>
            </w:r>
          </w:p>
        </w:tc>
      </w:tr>
      <w:tr w:rsidR="00C6303E" w:rsidRPr="00C6303E" w14:paraId="4058CF2B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E828F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13:01:16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377C0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201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5C563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3425.0000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22921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09960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05003050000044900-E0IEca1kctIL20240328</w:t>
            </w:r>
          </w:p>
        </w:tc>
      </w:tr>
      <w:tr w:rsidR="00C6303E" w:rsidRPr="00C6303E" w14:paraId="0E388DBD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06F8D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13:05:00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44046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381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2A547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3425.0000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B8B8E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59CAF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05003050000045642-E0IEca1kcvhh20240328</w:t>
            </w:r>
          </w:p>
        </w:tc>
      </w:tr>
      <w:tr w:rsidR="00C6303E" w:rsidRPr="00C6303E" w14:paraId="52383344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24CED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13:05:00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DDB98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195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E123D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3424.0000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E7497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BBB2B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07003070000045791-E0IEca1kcviT20240328</w:t>
            </w:r>
          </w:p>
        </w:tc>
      </w:tr>
      <w:tr w:rsidR="00C6303E" w:rsidRPr="00C6303E" w14:paraId="22568F18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39EF4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13:05:00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5DC04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314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67C70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3424.0000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0BF9B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3A53A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07003070000045628-E0IEca1kcviR20240328</w:t>
            </w:r>
          </w:p>
        </w:tc>
      </w:tr>
      <w:tr w:rsidR="00C6303E" w:rsidRPr="00C6303E" w14:paraId="5D553381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C4A35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13:07:33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7BFD3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96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6E322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3424.0000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47554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5F998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05003050000046069-E0IEca1kcxN420240328</w:t>
            </w:r>
          </w:p>
        </w:tc>
      </w:tr>
      <w:tr w:rsidR="00C6303E" w:rsidRPr="00C6303E" w14:paraId="35FAC64E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5BC4C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13:07:33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580AE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158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68195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3424.0000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5FA08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5FAFF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05003050000046069-E0IEca1kcxN220240328</w:t>
            </w:r>
          </w:p>
        </w:tc>
      </w:tr>
      <w:tr w:rsidR="00C6303E" w:rsidRPr="00C6303E" w14:paraId="678A5C49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6649E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13:07:42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EE9C6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40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B2BD1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3424.0000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CD76D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15D06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07003070000046242-E0IEca1kcxSB20240328</w:t>
            </w:r>
          </w:p>
        </w:tc>
      </w:tr>
      <w:tr w:rsidR="00C6303E" w:rsidRPr="00C6303E" w14:paraId="7BE35D85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343B2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13:09:55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8E214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318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5C7A6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3423.0000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8EF7E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8737E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05003050000045885-E0IEca1kcypp20240328</w:t>
            </w:r>
          </w:p>
        </w:tc>
      </w:tr>
      <w:tr w:rsidR="00C6303E" w:rsidRPr="00C6303E" w14:paraId="203CA47E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7B2B9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13:11:45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04357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119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43C2C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3424.0000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5161D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E1DDE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07003070000046698-E0IEca1kczwu20240328</w:t>
            </w:r>
          </w:p>
        </w:tc>
      </w:tr>
      <w:tr w:rsidR="00C6303E" w:rsidRPr="00C6303E" w14:paraId="7E87ED45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F3D41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13:11:45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DCB65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175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0A0EE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3424.0000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AAFFD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E5B79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07003070000046698-E0IEca1kczws20240328</w:t>
            </w:r>
          </w:p>
        </w:tc>
      </w:tr>
      <w:tr w:rsidR="00C6303E" w:rsidRPr="00C6303E" w14:paraId="2A7DCCF7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678BC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13:12:06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2AA1F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169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561B1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3423.0000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1BC02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68A8C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05003050000046480-E0IEca1kd0JE20240328</w:t>
            </w:r>
          </w:p>
        </w:tc>
      </w:tr>
      <w:tr w:rsidR="00C6303E" w:rsidRPr="00C6303E" w14:paraId="2D6A79B2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CEABC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13:12:58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60151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156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D6428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3424.0000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8234F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F39D5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05003050000046784-E0IEca1kd0yW20240328</w:t>
            </w:r>
          </w:p>
        </w:tc>
      </w:tr>
      <w:tr w:rsidR="00C6303E" w:rsidRPr="00C6303E" w14:paraId="600D36A2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B68EB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13:12:58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4F59B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92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F2D47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3424.0000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8BAD6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46680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05003050000046784-E0IEca1kd0yY20240328</w:t>
            </w:r>
          </w:p>
        </w:tc>
      </w:tr>
      <w:tr w:rsidR="00C6303E" w:rsidRPr="00C6303E" w14:paraId="43F604BB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5CF2C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13:16:19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9C185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364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1F2F1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3427.0000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1E97B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6FD09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05003050000047200-E0IEca1kd3Pt20240328</w:t>
            </w:r>
          </w:p>
        </w:tc>
      </w:tr>
      <w:tr w:rsidR="00C6303E" w:rsidRPr="00C6303E" w14:paraId="2EF456CA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05831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13:18:41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43CFA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297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3E8E2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3427.0000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A0A6E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F001D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05003050000047372-E0IEca1kd4jd20240328</w:t>
            </w:r>
          </w:p>
        </w:tc>
      </w:tr>
      <w:tr w:rsidR="00C6303E" w:rsidRPr="00C6303E" w14:paraId="48450198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25FC4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13:20:07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0E0FB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318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3E3E9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3427.0000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B3C9B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0F3C7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05003050000047567-E0IEca1kd5b820240328</w:t>
            </w:r>
          </w:p>
        </w:tc>
      </w:tr>
      <w:tr w:rsidR="00C6303E" w:rsidRPr="00C6303E" w14:paraId="73694460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AF811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13:22:15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B6178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70267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3428.0000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3D9AD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2746C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07003070000048196-E0IEca1kd6qC20240328</w:t>
            </w:r>
          </w:p>
        </w:tc>
      </w:tr>
      <w:tr w:rsidR="00C6303E" w:rsidRPr="00C6303E" w14:paraId="4D6E8B6A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1125C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13:23:02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A1417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578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16078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3428.0000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E9238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C31C7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05003050000048042-E0IEca1kd7H920240328</w:t>
            </w:r>
          </w:p>
        </w:tc>
      </w:tr>
      <w:tr w:rsidR="00C6303E" w:rsidRPr="00C6303E" w14:paraId="5479A241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73F78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13:24:29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AAFE4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A9ABD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3428.0000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F277F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AD6A8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07003070000048462-E0IEca1kd8k220240328</w:t>
            </w:r>
          </w:p>
        </w:tc>
      </w:tr>
      <w:tr w:rsidR="00C6303E" w:rsidRPr="00C6303E" w14:paraId="1E15689F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277EF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13:24:29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FE597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128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79C90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3428.0000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DF776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B37B7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07003070000048462-E0IEca1kd8k020240328</w:t>
            </w:r>
          </w:p>
        </w:tc>
      </w:tr>
      <w:tr w:rsidR="00C6303E" w:rsidRPr="00C6303E" w14:paraId="6713257B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B64AB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13:27:02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1C3D8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602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3197F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3429.0000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609DC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505FA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05003050000048677-E0IEca1kdAiM20240328</w:t>
            </w:r>
          </w:p>
        </w:tc>
      </w:tr>
      <w:tr w:rsidR="00C6303E" w:rsidRPr="00C6303E" w14:paraId="75F9E9A0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1BB78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13:27:13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1D7FD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481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7E63F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3428.0000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8B07E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78EB2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07003070000048755-E0IEca1kdAuq20240328</w:t>
            </w:r>
          </w:p>
        </w:tc>
      </w:tr>
      <w:tr w:rsidR="00C6303E" w:rsidRPr="00C6303E" w14:paraId="1604CF57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48A5A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13:30:05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C4F79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569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1B850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3428.0000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8A95B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5EF29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05003050000049053-E0IEca1kdEbj20240328</w:t>
            </w:r>
          </w:p>
        </w:tc>
      </w:tr>
      <w:tr w:rsidR="00C6303E" w:rsidRPr="00C6303E" w14:paraId="20C83ED0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2EF1B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13:30:05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BC8FC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32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A2DC8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3427.0000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B415F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7D30D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07003070000049328-E0IEca1kdEdD20240328</w:t>
            </w:r>
          </w:p>
        </w:tc>
      </w:tr>
      <w:tr w:rsidR="00C6303E" w:rsidRPr="00C6303E" w14:paraId="0E0AFB91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E8808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13:30:05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565E9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110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36EAB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3427.0000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9537E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4B32F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07003070000049031-E0IEca1kdEcU20240328</w:t>
            </w:r>
          </w:p>
        </w:tc>
      </w:tr>
      <w:tr w:rsidR="00C6303E" w:rsidRPr="00C6303E" w14:paraId="239F1120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1AACA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13:30:05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1DB4D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180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70399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3427.0000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1CA56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C4992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07003070000049031-E0IEca1kdEcW20240328</w:t>
            </w:r>
          </w:p>
        </w:tc>
      </w:tr>
      <w:tr w:rsidR="00C6303E" w:rsidRPr="00C6303E" w14:paraId="7679FB1E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0BD1D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13:30:05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3CCC4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267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33CC5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3427.0000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F0291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26CEF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07003070000049031-E0IEca1kdEcS20240328</w:t>
            </w:r>
          </w:p>
        </w:tc>
      </w:tr>
      <w:tr w:rsidR="00C6303E" w:rsidRPr="00C6303E" w14:paraId="5F3B5054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39620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13:30:05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31693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59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5F425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3427.0000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41B1C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10220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07003070000049031-E0IEca1kdEcY20240328</w:t>
            </w:r>
          </w:p>
        </w:tc>
      </w:tr>
      <w:tr w:rsidR="00C6303E" w:rsidRPr="00C6303E" w14:paraId="5AFF1ED4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58408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13:31:05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6CE64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432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8C7F8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3428.0000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C3ADA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A9B28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05003050000049648-E0IEca1kdGGM20240328</w:t>
            </w:r>
          </w:p>
        </w:tc>
      </w:tr>
      <w:tr w:rsidR="00C6303E" w:rsidRPr="00C6303E" w14:paraId="37D87EEA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E87EE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13:31:16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171EE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70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C8157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3428.0000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AC431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5609F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05003050000049648-E0IEca1kdGlB20240328</w:t>
            </w:r>
          </w:p>
        </w:tc>
      </w:tr>
      <w:tr w:rsidR="00C6303E" w:rsidRPr="00C6303E" w14:paraId="2024DE03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9B7F8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13:32:56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35A38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550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8E7DF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3429.0000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3FB1A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4EAEB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07003070000050331-E0IEca1kdJLd20240328</w:t>
            </w:r>
          </w:p>
        </w:tc>
      </w:tr>
      <w:tr w:rsidR="00C6303E" w:rsidRPr="00C6303E" w14:paraId="77B78B06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5EC1D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13:34:16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FE8E7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133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6D3FD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3428.0000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F644E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7E48B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07003070000050200-E0IEca1kdLCj20240328</w:t>
            </w:r>
          </w:p>
        </w:tc>
      </w:tr>
      <w:tr w:rsidR="00C6303E" w:rsidRPr="00C6303E" w14:paraId="07FE432C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D5FE9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13:34:16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55BDD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253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20E8A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3428.0000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4BB7F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9B840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05003050000049990-E0IEca1kdLCf20240328</w:t>
            </w:r>
          </w:p>
        </w:tc>
      </w:tr>
      <w:tr w:rsidR="00C6303E" w:rsidRPr="00C6303E" w14:paraId="60968F4A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3B33F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13:34:16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03D92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79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6E107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3428.0000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3C553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5DDB1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05003050000049990-E0IEca1kdLCh20240328</w:t>
            </w:r>
          </w:p>
        </w:tc>
      </w:tr>
      <w:tr w:rsidR="00C6303E" w:rsidRPr="00C6303E" w14:paraId="34B3D779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3E85F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13:35:00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639DD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471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6935A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3427.0000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FA2C9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4D09C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05003050000050567-E0IEca1kdM3T20240328</w:t>
            </w:r>
          </w:p>
        </w:tc>
      </w:tr>
      <w:tr w:rsidR="00C6303E" w:rsidRPr="00C6303E" w14:paraId="3399BA2B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E1EE3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13:35:01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3D3D1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428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1BB64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3426.0000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EA339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8AEE0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05003050000048818-E0IEca1kdM9z20240328</w:t>
            </w:r>
          </w:p>
        </w:tc>
      </w:tr>
      <w:tr w:rsidR="00C6303E" w:rsidRPr="00C6303E" w14:paraId="38616A0D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7C197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13:36:14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A79A7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191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9AD33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3427.0000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6337A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1A0C5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05003050000050906-E0IEca1kdNws20240328</w:t>
            </w:r>
          </w:p>
        </w:tc>
      </w:tr>
      <w:tr w:rsidR="00C6303E" w:rsidRPr="00C6303E" w14:paraId="6FCB0D61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E4F50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13:36:14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57AB0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186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0AED8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3427.0000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06670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6CBF4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05003050000050906-E0IEca1kdNwu20240328</w:t>
            </w:r>
          </w:p>
        </w:tc>
      </w:tr>
      <w:tr w:rsidR="00C6303E" w:rsidRPr="00C6303E" w14:paraId="748062B4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D35DA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13:38:21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7D086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74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786D6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3426.0000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C97A2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1FE29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07003070000051467-E0IEca1kdQNZ20240328</w:t>
            </w:r>
          </w:p>
        </w:tc>
      </w:tr>
      <w:tr w:rsidR="00C6303E" w:rsidRPr="00C6303E" w14:paraId="6C9E26DD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77E4F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13:38:21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5A4B2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352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C0E37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3426.0000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A2DBF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9C316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07003070000051467-E0IEca1kdQNb20240328</w:t>
            </w:r>
          </w:p>
        </w:tc>
      </w:tr>
      <w:tr w:rsidR="00C6303E" w:rsidRPr="00C6303E" w14:paraId="7A7396EF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5E081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13:42:33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25DDA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343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73561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3429.0000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7CB7D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660FE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07003070000052311-E0IEca1kdUJz20240328</w:t>
            </w:r>
          </w:p>
        </w:tc>
      </w:tr>
      <w:tr w:rsidR="00C6303E" w:rsidRPr="00C6303E" w14:paraId="78AE82F3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24489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13:42:33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C2366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33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6BB8C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3429.0000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5CC3D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92CF4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07003070000052311-E0IEca1kdUJw20240328</w:t>
            </w:r>
          </w:p>
        </w:tc>
      </w:tr>
      <w:tr w:rsidR="00C6303E" w:rsidRPr="00C6303E" w14:paraId="2A14E3B1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29D36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13:43:02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6010C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376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320CC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3428.0000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DFA1E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119BB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05003050000052027-E0IEca1kdUnz20240328</w:t>
            </w:r>
          </w:p>
        </w:tc>
      </w:tr>
      <w:tr w:rsidR="00C6303E" w:rsidRPr="00C6303E" w14:paraId="266EFC92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FBF16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13:43:44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29B44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329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B4550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3427.0000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EDE17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ACB88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05003050000052079-E0IEca1kdVYr20240328</w:t>
            </w:r>
          </w:p>
        </w:tc>
      </w:tr>
      <w:tr w:rsidR="00C6303E" w:rsidRPr="00C6303E" w14:paraId="363AED30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C308E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13:43:44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F5DF3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47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40D1D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3427.0000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80992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3FF6E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05003050000052079-E0IEca1kdVYp20240328</w:t>
            </w:r>
          </w:p>
        </w:tc>
      </w:tr>
      <w:tr w:rsidR="00C6303E" w:rsidRPr="00C6303E" w14:paraId="7AAC8C52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A1632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13:44:35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221C7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86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6B02D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3426.0000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182DE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6544B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07003070000052603-E0IEca1kdWDt20240328</w:t>
            </w:r>
          </w:p>
        </w:tc>
      </w:tr>
      <w:tr w:rsidR="00C6303E" w:rsidRPr="00C6303E" w14:paraId="4EC70656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02624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13:45:58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412C3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370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09AF4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3426.0000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573DC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A8401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07003070000052603-E0IEca1kdXFB20240328</w:t>
            </w:r>
          </w:p>
        </w:tc>
      </w:tr>
      <w:tr w:rsidR="00C6303E" w:rsidRPr="00C6303E" w14:paraId="74B3099B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AE157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13:46:36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3A71E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150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EDB94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3429.0000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A80A7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64FE0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07003070000053464-E0IEca1kdYDQ20240328</w:t>
            </w:r>
          </w:p>
        </w:tc>
      </w:tr>
      <w:tr w:rsidR="00C6303E" w:rsidRPr="00C6303E" w14:paraId="6FC9F861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47938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13:46:36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B2133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151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582C8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3429.0000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72A04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3C2EE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07003070000053464-E0IEca1kdYDS20240328</w:t>
            </w:r>
          </w:p>
        </w:tc>
      </w:tr>
      <w:tr w:rsidR="00C6303E" w:rsidRPr="00C6303E" w14:paraId="16F2CCB7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A8BDD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13:46:56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4630A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348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87AF6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3428.0000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1DA74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658A0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07003070000053406-E0IEca1kdYU720240328</w:t>
            </w:r>
          </w:p>
        </w:tc>
      </w:tr>
      <w:tr w:rsidR="00C6303E" w:rsidRPr="00C6303E" w14:paraId="4CB07530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4531B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13:51:12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52FB6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383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45187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87DE8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333A2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05003050000054388-E0IEca1kddqy20240328</w:t>
            </w:r>
          </w:p>
        </w:tc>
      </w:tr>
      <w:tr w:rsidR="00C6303E" w:rsidRPr="00C6303E" w14:paraId="4FA6506D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C9A24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13:51:14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2198A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369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AA165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E6680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F08ED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05003050000054354-E0IEca1kddvB20240328</w:t>
            </w:r>
          </w:p>
        </w:tc>
      </w:tr>
      <w:tr w:rsidR="00C6303E" w:rsidRPr="00C6303E" w14:paraId="70EED22D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847C1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13:51:14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58F01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147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BF5AC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CBF4B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38B2B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05003050000054354-E0IEca1kddv920240328</w:t>
            </w:r>
          </w:p>
        </w:tc>
      </w:tr>
      <w:tr w:rsidR="00C6303E" w:rsidRPr="00C6303E" w14:paraId="7AECD50B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1F539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13:53:11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93C57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115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C84A9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A23EF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147CF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05003050000055151-E0IEca1kdfpF20240328</w:t>
            </w:r>
          </w:p>
        </w:tc>
      </w:tr>
      <w:tr w:rsidR="00C6303E" w:rsidRPr="00C6303E" w14:paraId="0DD7B629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60925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13:53:29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9BDE9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18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77BF3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AC6C2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7E421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05003050000055151-E0IEca1kdgAe20240328</w:t>
            </w:r>
          </w:p>
        </w:tc>
      </w:tr>
      <w:tr w:rsidR="00C6303E" w:rsidRPr="00C6303E" w14:paraId="3F6FE063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3F33A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13:53:29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6B19E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222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8C10F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31AF1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D55C2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05003050000055151-E0IEca1kdgAh20240328</w:t>
            </w:r>
          </w:p>
        </w:tc>
      </w:tr>
      <w:tr w:rsidR="00C6303E" w:rsidRPr="00C6303E" w14:paraId="2392CB04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FFD26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13:54:57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F63B7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391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10CD7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67823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B9CFF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07003070000055356-E0IEca1kdhip20240328</w:t>
            </w:r>
          </w:p>
        </w:tc>
      </w:tr>
      <w:tr w:rsidR="00C6303E" w:rsidRPr="00C6303E" w14:paraId="47662E20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30CE7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13:56:02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2D974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66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D0152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879E2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8BDCE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05003050000055693-E0IEca1kdin620240328</w:t>
            </w:r>
          </w:p>
        </w:tc>
      </w:tr>
      <w:tr w:rsidR="00C6303E" w:rsidRPr="00C6303E" w14:paraId="1D6C6F68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4547F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13:56:02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A6D64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75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38CB0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92356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D8D8E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05003050000055693-E0IEca1kdin420240328</w:t>
            </w:r>
          </w:p>
        </w:tc>
      </w:tr>
      <w:tr w:rsidR="00C6303E" w:rsidRPr="00C6303E" w14:paraId="0A339824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AB50E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13:56:02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0D6D8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85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EE081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78C01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2E5B9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05003050000055693-E0IEca1kdin820240328</w:t>
            </w:r>
          </w:p>
        </w:tc>
      </w:tr>
      <w:tr w:rsidR="00C6303E" w:rsidRPr="00C6303E" w14:paraId="41892B96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05DD1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13:56:59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C0034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295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08D34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5D437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B1108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07003070000056118-E0IEca1kdjqq20240328</w:t>
            </w:r>
          </w:p>
        </w:tc>
      </w:tr>
      <w:tr w:rsidR="00C6303E" w:rsidRPr="00C6303E" w14:paraId="68C8AADD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9DE80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13:58:05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9B982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516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E5E01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94BE4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1550E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07003070000056315-E0IEca1kdl3r20240328</w:t>
            </w:r>
          </w:p>
        </w:tc>
      </w:tr>
      <w:tr w:rsidR="00C6303E" w:rsidRPr="00C6303E" w14:paraId="14A25191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FC3A3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14:00:16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13EE0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5D831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387D8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F6495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07003070000055657-E0IEca1kdnJX20240328</w:t>
            </w:r>
          </w:p>
        </w:tc>
      </w:tr>
      <w:tr w:rsidR="00C6303E" w:rsidRPr="00C6303E" w14:paraId="48C655AF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FEC50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14:00:16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97B3A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549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92276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BB9CC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39209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05003050000056251-E0IEca1kdnJC20240328</w:t>
            </w:r>
          </w:p>
        </w:tc>
      </w:tr>
      <w:tr w:rsidR="00C6303E" w:rsidRPr="00C6303E" w14:paraId="69FC95B1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2027F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14:00:32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6BFDE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301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B79B1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87789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E7C8B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07003070000055657-E0IEca1kdnWy20240328</w:t>
            </w:r>
          </w:p>
        </w:tc>
      </w:tr>
      <w:tr w:rsidR="00C6303E" w:rsidRPr="00C6303E" w14:paraId="18F20F1E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7A628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14:00:32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E13DD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193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CDC21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5A579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9D15F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07003070000055657-E0IEca1kdnX020240328</w:t>
            </w:r>
          </w:p>
        </w:tc>
      </w:tr>
      <w:tr w:rsidR="00C6303E" w:rsidRPr="00C6303E" w14:paraId="1DF0BE2D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AB111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14:02:02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7915E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325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0CC31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6562E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50F82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07003070000057112-E0IEca1kdpHl20240328</w:t>
            </w:r>
          </w:p>
        </w:tc>
      </w:tr>
      <w:tr w:rsidR="00C6303E" w:rsidRPr="00C6303E" w14:paraId="41064D85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C96EB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14:02:42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695A7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77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8112C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76EDF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52917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05003050000057061-E0IEca1kdqLw20240328</w:t>
            </w:r>
          </w:p>
        </w:tc>
      </w:tr>
      <w:tr w:rsidR="00C6303E" w:rsidRPr="00C6303E" w14:paraId="0D910473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8ABF4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14:04:08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971CD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456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FAE39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B9825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8C2AC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05003050000057096-E0IEca1kdrtl20240328</w:t>
            </w:r>
          </w:p>
        </w:tc>
      </w:tr>
      <w:tr w:rsidR="00C6303E" w:rsidRPr="00C6303E" w14:paraId="51D5DD40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45997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14:05:01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DB6F9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358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11C03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C89B7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BF72A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05003050000056776-E0IEca1kdsqs20240328</w:t>
            </w:r>
          </w:p>
        </w:tc>
      </w:tr>
      <w:tr w:rsidR="00C6303E" w:rsidRPr="00C6303E" w14:paraId="03B2B4D2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5B5AC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14:05:51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73DA8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85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53C62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A5A15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ED9B5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07003070000056991-E0IEca1kdtmU20240328</w:t>
            </w:r>
          </w:p>
        </w:tc>
      </w:tr>
      <w:tr w:rsidR="00C6303E" w:rsidRPr="00C6303E" w14:paraId="6486D028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F9B60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14:06:37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8AFD5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86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E3EE5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F99BB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959CC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07003070000056991-E0IEca1kduTl20240328</w:t>
            </w:r>
          </w:p>
        </w:tc>
      </w:tr>
      <w:tr w:rsidR="00C6303E" w:rsidRPr="00C6303E" w14:paraId="7574AF54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C81B3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14:06:37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86A78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154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97183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461FF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017FB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07003070000056991-E0IEca1kduTn20240328</w:t>
            </w:r>
          </w:p>
        </w:tc>
      </w:tr>
      <w:tr w:rsidR="00C6303E" w:rsidRPr="00C6303E" w14:paraId="6017BAAF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71DBB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14:06:37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C5E49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221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9D7B5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515A4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C1B15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07003070000057870-E0IEca1kduTp20240328</w:t>
            </w:r>
          </w:p>
        </w:tc>
      </w:tr>
      <w:tr w:rsidR="00C6303E" w:rsidRPr="00C6303E" w14:paraId="5CD98930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1C569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14:08:15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F0DF6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149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74E6A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80D41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13ACC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05003050000057976-E0IEca1kdwCK20240328</w:t>
            </w:r>
          </w:p>
        </w:tc>
      </w:tr>
      <w:tr w:rsidR="00C6303E" w:rsidRPr="00C6303E" w14:paraId="6D339F0C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0D1A1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14:08:15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6C324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267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8F1A7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B68A3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A0E4E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05003050000057976-E0IEca1kdwCM20240328</w:t>
            </w:r>
          </w:p>
        </w:tc>
      </w:tr>
      <w:tr w:rsidR="00C6303E" w:rsidRPr="00C6303E" w14:paraId="2F1921F9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991F5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14:08:51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154EC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86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3B162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8D9A9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31929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05003050000057884-E0IEca1kdwzH20240328</w:t>
            </w:r>
          </w:p>
        </w:tc>
      </w:tr>
      <w:tr w:rsidR="00C6303E" w:rsidRPr="00C6303E" w14:paraId="12ADA328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90C65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14:10:04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D6EB6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342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D04DF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0C72A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55C2B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05003050000057884-E0IEca1kdxx020240328</w:t>
            </w:r>
          </w:p>
        </w:tc>
      </w:tr>
      <w:tr w:rsidR="00C6303E" w:rsidRPr="00C6303E" w14:paraId="313068FD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8FE97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14:11:48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B9E27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163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F19F5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39308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CA19A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07003070000058811-E0IEca1kdzQm20240328</w:t>
            </w:r>
          </w:p>
        </w:tc>
      </w:tr>
      <w:tr w:rsidR="00C6303E" w:rsidRPr="00C6303E" w14:paraId="6CCBC22A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875CC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14:12:46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BDC50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109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FD4A9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E2AF1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22755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05003050000058708-E0IEca1ke0Ns20240328</w:t>
            </w:r>
          </w:p>
        </w:tc>
      </w:tr>
      <w:tr w:rsidR="00C6303E" w:rsidRPr="00C6303E" w14:paraId="0032F425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4C0BD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14:13:05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2F9AF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428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1A56A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38A21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6FDC9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07003070000058114-E0IEca1ke0i620240328</w:t>
            </w:r>
          </w:p>
        </w:tc>
      </w:tr>
      <w:tr w:rsidR="00C6303E" w:rsidRPr="00C6303E" w14:paraId="789D2358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CE70A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14:14:22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83BEE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86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004C2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36483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3CDDC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07003070000059231-E0IEca1ke23M20240328</w:t>
            </w:r>
          </w:p>
        </w:tc>
      </w:tr>
      <w:tr w:rsidR="00C6303E" w:rsidRPr="00C6303E" w14:paraId="0F3B7AE5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1F08A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14:14:22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5B2E1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375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C25ED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7B3CF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A0DAE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07003070000059231-E0IEca1ke23K20240328</w:t>
            </w:r>
          </w:p>
        </w:tc>
      </w:tr>
      <w:tr w:rsidR="00C6303E" w:rsidRPr="00C6303E" w14:paraId="54EDC6C0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65CE2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14:14:22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6450F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42D23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465A4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C1AD1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07003070000059231-E0IEca1ke23I20240328</w:t>
            </w:r>
          </w:p>
        </w:tc>
      </w:tr>
      <w:tr w:rsidR="00C6303E" w:rsidRPr="00C6303E" w14:paraId="3C2DCAB0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E9349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14:14:22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521B3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60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AA31F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0C6F6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D9805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07003070000059231-E0IEca1ke23O20240328</w:t>
            </w:r>
          </w:p>
        </w:tc>
      </w:tr>
      <w:tr w:rsidR="00C6303E" w:rsidRPr="00C6303E" w14:paraId="5C633349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597BB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14:14:22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AB9F4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C7106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8D38A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81F3D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07003070000059231-E0IEca1ke23G20240328</w:t>
            </w:r>
          </w:p>
        </w:tc>
      </w:tr>
      <w:tr w:rsidR="00C6303E" w:rsidRPr="00C6303E" w14:paraId="1F7F04FB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36656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14:16:55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9E3E2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82B7E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96B2C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14E20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05003050000058192-E0IEca1ke4WB20240328</w:t>
            </w:r>
          </w:p>
        </w:tc>
      </w:tr>
      <w:tr w:rsidR="00C6303E" w:rsidRPr="00C6303E" w14:paraId="61EF045F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EE57A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14:18:24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6606B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DE6AE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753CB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63729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05003050000058192-E0IEca1ke5pv20240328</w:t>
            </w:r>
          </w:p>
        </w:tc>
      </w:tr>
      <w:tr w:rsidR="00C6303E" w:rsidRPr="00C6303E" w14:paraId="3B43A169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7A09B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14:19:47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929F5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361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B7910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04B95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054D8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07003070000059726-E0IEca1ke6yO20240328</w:t>
            </w:r>
          </w:p>
        </w:tc>
      </w:tr>
      <w:tr w:rsidR="00C6303E" w:rsidRPr="00C6303E" w14:paraId="2D622483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402CD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14:19:47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C3B27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209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6285A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6CEBA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57ABA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05003050000058192-E0IEca1ke6yI20240328</w:t>
            </w:r>
          </w:p>
        </w:tc>
      </w:tr>
      <w:tr w:rsidR="00C6303E" w:rsidRPr="00C6303E" w14:paraId="7E2C6F0D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F81A5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14:19:47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D586E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161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6445C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95370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2DD9C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05003050000059766-E0IEca1ke6yU20240328</w:t>
            </w:r>
          </w:p>
        </w:tc>
      </w:tr>
      <w:tr w:rsidR="00C6303E" w:rsidRPr="00C6303E" w14:paraId="25953D3E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D4D92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14:19:47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599A7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148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47DAD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61FCD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EE007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05003050000059680-E0IEca1ke6yS20240328</w:t>
            </w:r>
          </w:p>
        </w:tc>
      </w:tr>
      <w:tr w:rsidR="00C6303E" w:rsidRPr="00C6303E" w14:paraId="7E29C8C0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B3F0D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14:19:52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EB328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BF2C7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3429.0000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D8FD6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3F2E4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05003050000058770-E0IEca1ke74320240328</w:t>
            </w:r>
          </w:p>
        </w:tc>
      </w:tr>
      <w:tr w:rsidR="00C6303E" w:rsidRPr="00C6303E" w14:paraId="044AFFA4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7693C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14:21:54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CF1D9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160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6DD82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CAF99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96595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05003050000060129-E0IEca1ke8XA20240328</w:t>
            </w:r>
          </w:p>
        </w:tc>
      </w:tr>
      <w:tr w:rsidR="00C6303E" w:rsidRPr="00C6303E" w14:paraId="39283E9B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DE974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14:21:54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1EDCA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519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C58BD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53C54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82B0C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05003050000060129-E0IEca1ke8X820240328</w:t>
            </w:r>
          </w:p>
        </w:tc>
      </w:tr>
      <w:tr w:rsidR="00C6303E" w:rsidRPr="00C6303E" w14:paraId="41582CA2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69294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14:21:57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2228A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3DBC1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3429.0000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249DD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87973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07003070000059939-E0IEca1ke8YM20240328</w:t>
            </w:r>
          </w:p>
        </w:tc>
      </w:tr>
      <w:tr w:rsidR="00C6303E" w:rsidRPr="00C6303E" w14:paraId="11557AB5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5266E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14:21:57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03329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167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786A2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3429.0000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4CD6B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9502C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07003070000059912-E0IEca1ke8YK20240328</w:t>
            </w:r>
          </w:p>
        </w:tc>
      </w:tr>
      <w:tr w:rsidR="00C6303E" w:rsidRPr="00C6303E" w14:paraId="4093D72E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1399D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14:21:57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BF6EE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307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CD976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3429.0000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F44E8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3453C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05003050000058770-E0IEca1ke8YI20240328</w:t>
            </w:r>
          </w:p>
        </w:tc>
      </w:tr>
      <w:tr w:rsidR="00C6303E" w:rsidRPr="00C6303E" w14:paraId="2086489D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2C506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14:22:42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D2B55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87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41F8C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AE2CE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B9B00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05003050000060242-E0IEca1ke9b220240328</w:t>
            </w:r>
          </w:p>
        </w:tc>
      </w:tr>
      <w:tr w:rsidR="00C6303E" w:rsidRPr="00C6303E" w14:paraId="054AF36C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C6668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14:22:42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1868A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222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31F0B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ACAB4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F2FD6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05003050000060242-E0IEca1ke9b020240328</w:t>
            </w:r>
          </w:p>
        </w:tc>
      </w:tr>
      <w:tr w:rsidR="00C6303E" w:rsidRPr="00C6303E" w14:paraId="7B59DD85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91F12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14:23:44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9CF28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169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CEE4C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3429.0000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EBF5C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0200A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07003070000059939-E0IEca1keATd20240328</w:t>
            </w:r>
          </w:p>
        </w:tc>
      </w:tr>
      <w:tr w:rsidR="00C6303E" w:rsidRPr="00C6303E" w14:paraId="0B9092D2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438DE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14:23:44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678BC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391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2A735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3429.0000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546BE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79A1F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07003070000060481-E0IEca1keATn20240328</w:t>
            </w:r>
          </w:p>
        </w:tc>
      </w:tr>
      <w:tr w:rsidR="00C6303E" w:rsidRPr="00C6303E" w14:paraId="46353C46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D49FF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14:23:44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C8EF5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148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5263F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3429.0000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8FF2C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23557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07003070000059997-E0IEca1keATf20240328</w:t>
            </w:r>
          </w:p>
        </w:tc>
      </w:tr>
      <w:tr w:rsidR="00C6303E" w:rsidRPr="00C6303E" w14:paraId="5FA0E87E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611F7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14:23:44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BDD9E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158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1A24F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3429.0000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C751D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586CC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05003050000059803-E0IEca1keATh20240328</w:t>
            </w:r>
          </w:p>
        </w:tc>
      </w:tr>
      <w:tr w:rsidR="00C6303E" w:rsidRPr="00C6303E" w14:paraId="35639B2F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4264E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14:24:22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E53D5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77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2CF85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3429.0000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0038C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4F0B7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05003050000060473-E0IEca1keAuJ20240328</w:t>
            </w:r>
          </w:p>
        </w:tc>
      </w:tr>
      <w:tr w:rsidR="00C6303E" w:rsidRPr="00C6303E" w14:paraId="0F278240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539D5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14:24:48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87F76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74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EBEF6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3429.0000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0CF31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94CE3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05003050000060475-E0IEca1keBJ520240328</w:t>
            </w:r>
          </w:p>
        </w:tc>
      </w:tr>
      <w:tr w:rsidR="00C6303E" w:rsidRPr="00C6303E" w14:paraId="66773A70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C864C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14:25:05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90287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175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2C4B1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3429.0000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0975C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B9531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05003050000060475-E0IEca1keBWC20240328</w:t>
            </w:r>
          </w:p>
        </w:tc>
      </w:tr>
      <w:tr w:rsidR="00C6303E" w:rsidRPr="00C6303E" w14:paraId="74A4E872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9B907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14:25:42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BE8F5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255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4C750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3428.0000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F0666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57C0D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07003070000060731-E0IEca1keC2Q20240328</w:t>
            </w:r>
          </w:p>
        </w:tc>
      </w:tr>
      <w:tr w:rsidR="00C6303E" w:rsidRPr="00C6303E" w14:paraId="406E4DFE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64290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14:27:07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496E8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46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E2137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3428.0000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D1A23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0A4C8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07003070000060979-E0IEca1keD5020240328</w:t>
            </w:r>
          </w:p>
        </w:tc>
      </w:tr>
      <w:tr w:rsidR="00C6303E" w:rsidRPr="00C6303E" w14:paraId="665BC823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2F219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14:28:28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E8758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172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B01C7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3428.0000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FFBB9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8A62D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07003070000060979-E0IEca1keExs20240328</w:t>
            </w:r>
          </w:p>
        </w:tc>
      </w:tr>
      <w:tr w:rsidR="00C6303E" w:rsidRPr="00C6303E" w14:paraId="4F8BCEC2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9E4F7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14:28:52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1DA67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12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4993A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3428.0000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730FF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F61E7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05003050000061028-E0IEca1keFKk20240328</w:t>
            </w:r>
          </w:p>
        </w:tc>
      </w:tr>
      <w:tr w:rsidR="00C6303E" w:rsidRPr="00C6303E" w14:paraId="493FC4DD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7BB46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14:28:52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83B42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143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609C1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3428.0000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0DC1F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97524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07003070000060979-E0IEca1keFKi20240328</w:t>
            </w:r>
          </w:p>
        </w:tc>
      </w:tr>
      <w:tr w:rsidR="00C6303E" w:rsidRPr="00C6303E" w14:paraId="536C4063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02382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14:29:22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F082C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172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94093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3428.0000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F10E8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87563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05003050000061028-E0IEca1keG0H20240328</w:t>
            </w:r>
          </w:p>
        </w:tc>
      </w:tr>
      <w:tr w:rsidR="00C6303E" w:rsidRPr="00C6303E" w14:paraId="40399CC5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F059B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14:29:25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6FDE0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556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649E1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3428.0000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CE57F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D3225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05003050000061347-E0IEca1keG4d20240328</w:t>
            </w:r>
          </w:p>
        </w:tc>
      </w:tr>
      <w:tr w:rsidR="00C6303E" w:rsidRPr="00C6303E" w14:paraId="1427F249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FF78C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14:29:25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8A8BA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72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DAC94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3428.0000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28EC5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BEFB7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05003050000061028-E0IEca1keG4T20240328</w:t>
            </w:r>
          </w:p>
        </w:tc>
      </w:tr>
      <w:tr w:rsidR="00C6303E" w:rsidRPr="00C6303E" w14:paraId="3AAF10C8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693D7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14:29:45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27738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72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49090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3427.0000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AA966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173AA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05003050000060745-E0IEca1keGwf20240328</w:t>
            </w:r>
          </w:p>
        </w:tc>
      </w:tr>
      <w:tr w:rsidR="00C6303E" w:rsidRPr="00C6303E" w14:paraId="6E679CF3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3A232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14:29:51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23454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E3E07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3427.0000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E5F46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9B3E8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05003050000060745-E0IEca1keH1q20240328</w:t>
            </w:r>
          </w:p>
        </w:tc>
      </w:tr>
      <w:tr w:rsidR="00C6303E" w:rsidRPr="00C6303E" w14:paraId="46015ECE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D1608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14:31:25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2FF34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246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566FA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C4CAE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66A1A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07003070000061962-E0IEca1keInW20240328</w:t>
            </w:r>
          </w:p>
        </w:tc>
      </w:tr>
      <w:tr w:rsidR="00C6303E" w:rsidRPr="00C6303E" w14:paraId="544677E1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EEC50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14:31:25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C8CFC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576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963CE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6C1E2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8D23E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07003070000061962-E0IEca1keInb20240328</w:t>
            </w:r>
          </w:p>
        </w:tc>
      </w:tr>
      <w:tr w:rsidR="00C6303E" w:rsidRPr="00C6303E" w14:paraId="32C838C2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1C72F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14:31:55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324BF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658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5A8F3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3429.0000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F4BE4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F4CF6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05003050000061715-E0IEca1keJDZ20240328</w:t>
            </w:r>
          </w:p>
        </w:tc>
      </w:tr>
      <w:tr w:rsidR="00C6303E" w:rsidRPr="00C6303E" w14:paraId="23EA41E6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63794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14:31:55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EFF16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233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CAC0F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3429.0000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196B7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FA719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05003050000061715-E0IEca1keJDW20240328</w:t>
            </w:r>
          </w:p>
        </w:tc>
      </w:tr>
      <w:tr w:rsidR="00C6303E" w:rsidRPr="00C6303E" w14:paraId="69E7C687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EE9E5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14:32:42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FF220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137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879E3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3429.0000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8BF27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9EBCB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05003050000062169-E0IEca1keKQk20240328</w:t>
            </w:r>
          </w:p>
        </w:tc>
      </w:tr>
      <w:tr w:rsidR="00C6303E" w:rsidRPr="00C6303E" w14:paraId="156AA159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80593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14:32:42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AE51E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568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48E88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3429.0000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CE10D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2B445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05003050000062169-E0IEca1keKQi20240328</w:t>
            </w:r>
          </w:p>
        </w:tc>
      </w:tr>
      <w:tr w:rsidR="00C6303E" w:rsidRPr="00C6303E" w14:paraId="1EE15957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C8490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14:34:59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648BF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667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1CFAF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92FA3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54980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05003050000062645-E0IEca1keNQt20240328</w:t>
            </w:r>
          </w:p>
        </w:tc>
      </w:tr>
      <w:tr w:rsidR="00C6303E" w:rsidRPr="00C6303E" w14:paraId="0AA29A8D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D2E08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14:37:00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BB110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170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48994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ED9A5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05179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07003070000063487-E0IEca1keQ5f20240328</w:t>
            </w:r>
          </w:p>
        </w:tc>
      </w:tr>
      <w:tr w:rsidR="00C6303E" w:rsidRPr="00C6303E" w14:paraId="3309ADB6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FD5FD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14:37:00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0F851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50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3181C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0DE75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32B1C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07003070000063487-E0IEca1keQ5b20240328</w:t>
            </w:r>
          </w:p>
        </w:tc>
      </w:tr>
      <w:tr w:rsidR="00C6303E" w:rsidRPr="00C6303E" w14:paraId="0E3410F9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9DF1C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14:37:00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0ED4B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247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C31F5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56A6E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0E37D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07003070000063487-E0IEca1keQ5h20240328</w:t>
            </w:r>
          </w:p>
        </w:tc>
      </w:tr>
      <w:tr w:rsidR="00C6303E" w:rsidRPr="00C6303E" w14:paraId="6E7DEE44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BDCC5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14:37:00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17A3C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561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B35A0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50F44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7A33C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07003070000063487-E0IEca1keQ5d20240328</w:t>
            </w:r>
          </w:p>
        </w:tc>
      </w:tr>
      <w:tr w:rsidR="00C6303E" w:rsidRPr="00C6303E" w14:paraId="3E3FA261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A8CC1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14:37:03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6B13D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685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A4502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61B05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7589F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07003070000063281-E0IEca1keQBA20240328</w:t>
            </w:r>
          </w:p>
        </w:tc>
      </w:tr>
      <w:tr w:rsidR="00C6303E" w:rsidRPr="00C6303E" w14:paraId="0B1D0DA6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53C2E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14:37:44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27B7D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528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84EE3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74A8E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41F99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05003050000063427-E0IEca1keQpV20240328</w:t>
            </w:r>
          </w:p>
        </w:tc>
      </w:tr>
      <w:tr w:rsidR="00C6303E" w:rsidRPr="00C6303E" w14:paraId="00BED32E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13D58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14:41:05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B40F8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792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8486D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F71BD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B281E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07003070000063671-E0IEca1keTmH20240328</w:t>
            </w:r>
          </w:p>
        </w:tc>
      </w:tr>
      <w:tr w:rsidR="00C6303E" w:rsidRPr="00C6303E" w14:paraId="1EFAFAD1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83BBE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14:41:05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8AC0F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158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D9E18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6CA66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F7010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05003050000063812-E0IEca1keTmS20240328</w:t>
            </w:r>
          </w:p>
        </w:tc>
      </w:tr>
      <w:tr w:rsidR="00C6303E" w:rsidRPr="00C6303E" w14:paraId="4DE2F691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4F813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14:43:00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DA3B5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61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E1013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B8105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167AC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05003050000064541-E0IEca1keVbV20240328</w:t>
            </w:r>
          </w:p>
        </w:tc>
      </w:tr>
      <w:tr w:rsidR="00C6303E" w:rsidRPr="00C6303E" w14:paraId="18DDA892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A04A6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14:43:00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12454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571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B840E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5E940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1FFC3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05003050000064541-E0IEca1keVbT20240328</w:t>
            </w:r>
          </w:p>
        </w:tc>
      </w:tr>
      <w:tr w:rsidR="00C6303E" w:rsidRPr="00C6303E" w14:paraId="254DCB49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89C85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14:44:15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945A1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390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0E484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B6A2D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53276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05003050000064746-E0IEca1keWhS20240328</w:t>
            </w:r>
          </w:p>
        </w:tc>
      </w:tr>
      <w:tr w:rsidR="00C6303E" w:rsidRPr="00C6303E" w14:paraId="383BBEBC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C7102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14:44:15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82A20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190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4E3A5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DF87F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30BE3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05003050000064747-E0IEca1keWhW20240328</w:t>
            </w:r>
          </w:p>
        </w:tc>
      </w:tr>
      <w:tr w:rsidR="00C6303E" w:rsidRPr="00C6303E" w14:paraId="45EEDCD9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0FFC5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14:44:15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121BB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182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7AB66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71ED4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67C64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07003070000064979-E0IEca1keWhU20240328</w:t>
            </w:r>
          </w:p>
        </w:tc>
      </w:tr>
      <w:tr w:rsidR="00C6303E" w:rsidRPr="00C6303E" w14:paraId="401863E2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B4679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14:44:45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B8167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274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00031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44558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5303C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07003070000065087-E0IEca1keXIO20240328</w:t>
            </w:r>
          </w:p>
        </w:tc>
      </w:tr>
      <w:tr w:rsidR="00C6303E" w:rsidRPr="00C6303E" w14:paraId="44156DD4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CB923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14:44:45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713A3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9163B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6A0E4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6FAEF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07003070000065087-E0IEca1keXIM20240328</w:t>
            </w:r>
          </w:p>
        </w:tc>
      </w:tr>
      <w:tr w:rsidR="00C6303E" w:rsidRPr="00C6303E" w14:paraId="517BB644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3310A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14:44:45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D0A00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305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572C6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0E86E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176EA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07003070000065087-E0IEca1keXIQ20240328</w:t>
            </w:r>
          </w:p>
        </w:tc>
      </w:tr>
      <w:tr w:rsidR="00C6303E" w:rsidRPr="00C6303E" w14:paraId="3CBCCF22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C1E94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14:44:45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DDF5E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859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EFD8E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1F358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1711A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07003070000065013-E0IEca1keXI320240328</w:t>
            </w:r>
          </w:p>
        </w:tc>
      </w:tr>
      <w:tr w:rsidR="00C6303E" w:rsidRPr="00C6303E" w14:paraId="133FD13F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31947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14:46:15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D8F0A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350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528BB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86D52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69F08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07003070000065315-E0IEca1keYPw20240328</w:t>
            </w:r>
          </w:p>
        </w:tc>
      </w:tr>
      <w:tr w:rsidR="00C6303E" w:rsidRPr="00C6303E" w14:paraId="25B39074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B217A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14:46:15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FF2A6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193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CC664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39603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EC6F5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07003070000065315-E0IEca1keYPu20240328</w:t>
            </w:r>
          </w:p>
        </w:tc>
      </w:tr>
      <w:tr w:rsidR="00C6303E" w:rsidRPr="00C6303E" w14:paraId="33AE5B1A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977BF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14:48:01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3D0C7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31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D1579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D78C2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E6DFE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07003070000065651-E0IEca1kea4F20240328</w:t>
            </w:r>
          </w:p>
        </w:tc>
      </w:tr>
      <w:tr w:rsidR="00C6303E" w:rsidRPr="00C6303E" w14:paraId="7F2D9398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9C644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14:48:01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80608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769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C26E4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CC554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B12D0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07003070000065651-E0IEca1kea4O20240328</w:t>
            </w:r>
          </w:p>
        </w:tc>
      </w:tr>
      <w:tr w:rsidR="00C6303E" w:rsidRPr="00C6303E" w14:paraId="06A5447A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42CDA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14:51:04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959C5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1025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5CBB6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4C362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85E45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07003070000066352-E0IEca1kedAT20240328</w:t>
            </w:r>
          </w:p>
        </w:tc>
      </w:tr>
      <w:tr w:rsidR="00C6303E" w:rsidRPr="00C6303E" w14:paraId="692F3EC6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0B3C5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14:51:42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D4FEE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746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01C3F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8A555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B7EE0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05003050000066101-E0IEca1kedam20240328</w:t>
            </w:r>
          </w:p>
        </w:tc>
      </w:tr>
      <w:tr w:rsidR="00C6303E" w:rsidRPr="00C6303E" w14:paraId="34AA6293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8253E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14:52:34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9AA45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59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5DE60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0E364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036FE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05003050000066175-E0IEca1keeQt20240328</w:t>
            </w:r>
          </w:p>
        </w:tc>
      </w:tr>
      <w:tr w:rsidR="00C6303E" w:rsidRPr="00C6303E" w14:paraId="031B2DC9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47301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14:52:34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CA4EC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219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FD2BB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41BC3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9DAC9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05003050000066175-E0IEca1keeQv20240328</w:t>
            </w:r>
          </w:p>
        </w:tc>
      </w:tr>
      <w:tr w:rsidR="00C6303E" w:rsidRPr="00C6303E" w14:paraId="55466C01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8268D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14:53:32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BC158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127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540CF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41800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96075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05003050000066715-E0IEca1kef4R20240328</w:t>
            </w:r>
          </w:p>
        </w:tc>
      </w:tr>
      <w:tr w:rsidR="00C6303E" w:rsidRPr="00C6303E" w14:paraId="46C69BA0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A33D0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14:53:56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2770C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434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DE1F3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1F1E8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A27D3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05003050000066794-E0IEca1kefIR20240328</w:t>
            </w:r>
          </w:p>
        </w:tc>
      </w:tr>
      <w:tr w:rsidR="00C6303E" w:rsidRPr="00C6303E" w14:paraId="57028F55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D1806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14:54:23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F8249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537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5F7C6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F24D3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4677A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07003070000067095-E0IEca1kefVy20240328</w:t>
            </w:r>
          </w:p>
        </w:tc>
      </w:tr>
      <w:tr w:rsidR="00C6303E" w:rsidRPr="00C6303E" w14:paraId="316AE5BB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18BD2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14:56:03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DA5E5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266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21B48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D71E0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6543F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05003050000067217-E0IEca1keghc20240328</w:t>
            </w:r>
          </w:p>
        </w:tc>
      </w:tr>
      <w:tr w:rsidR="00C6303E" w:rsidRPr="00C6303E" w14:paraId="55AB5462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C168A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14:56:59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9A3A5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612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7BFFF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D3EF3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4DBA5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07003070000066852-E0IEca1kehNX20240328</w:t>
            </w:r>
          </w:p>
        </w:tc>
      </w:tr>
      <w:tr w:rsidR="00C6303E" w:rsidRPr="00C6303E" w14:paraId="060980D4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10ECB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14:57:59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13764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262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6F9A1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36A89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AC378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05003050000066716-E0IEca1keiE220240328</w:t>
            </w:r>
          </w:p>
        </w:tc>
      </w:tr>
      <w:tr w:rsidR="00C6303E" w:rsidRPr="00C6303E" w14:paraId="575D3531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FFB44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14:57:59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726A9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371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2FBC2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11D91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80037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05003050000067543-E0IEca1keiE820240328</w:t>
            </w:r>
          </w:p>
        </w:tc>
      </w:tr>
      <w:tr w:rsidR="00C6303E" w:rsidRPr="00C6303E" w14:paraId="0725384E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E7244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15:00:29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26FE5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229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B9230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407CB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BADBD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05003050000068158-E0IEca1kekOO20240328</w:t>
            </w:r>
          </w:p>
        </w:tc>
      </w:tr>
      <w:tr w:rsidR="00C6303E" w:rsidRPr="00C6303E" w14:paraId="7E0A2743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DB991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15:00:29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4B01D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441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52A78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B00A7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4F650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05003050000068158-E0IEca1kekOM20240328</w:t>
            </w:r>
          </w:p>
        </w:tc>
      </w:tr>
      <w:tr w:rsidR="00C6303E" w:rsidRPr="00C6303E" w14:paraId="551046B1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12B20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15:01:44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05924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792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8B735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95322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701E4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05003050000067848-E0IEca1kelSk20240328</w:t>
            </w:r>
          </w:p>
        </w:tc>
      </w:tr>
      <w:tr w:rsidR="00C6303E" w:rsidRPr="00C6303E" w14:paraId="39BC9A8B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4DD59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15:01:55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C927F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19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CF305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3DB55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247E3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07003070000067595-E0IEca1kelcw20240328</w:t>
            </w:r>
          </w:p>
        </w:tc>
      </w:tr>
      <w:tr w:rsidR="00C6303E" w:rsidRPr="00C6303E" w14:paraId="6DA37C53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1A07D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15:01:55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694A7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234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1C22F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32DC3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F5D85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07003070000067595-E0IEca1kelcy20240328</w:t>
            </w:r>
          </w:p>
        </w:tc>
      </w:tr>
      <w:tr w:rsidR="00C6303E" w:rsidRPr="00C6303E" w14:paraId="6B6E8282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56128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15:02:16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D0FAE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968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F3903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B07C7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6260D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07003070000068508-E0IEca1kelrX20240328</w:t>
            </w:r>
          </w:p>
        </w:tc>
      </w:tr>
      <w:tr w:rsidR="00C6303E" w:rsidRPr="00C6303E" w14:paraId="45A10619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1A180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15:03:18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D711C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148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90F32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8CAB5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5378D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07003070000068854-E0IEca1kemhD20240328</w:t>
            </w:r>
          </w:p>
        </w:tc>
      </w:tr>
      <w:tr w:rsidR="00C6303E" w:rsidRPr="00C6303E" w14:paraId="16AD84A5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3B9CF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15:03:18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C1409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293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9954E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1AAE1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52F89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07003070000068854-E0IEca1kemhF20240328</w:t>
            </w:r>
          </w:p>
        </w:tc>
      </w:tr>
      <w:tr w:rsidR="00C6303E" w:rsidRPr="00C6303E" w14:paraId="76768042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67AAC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15:05:06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CCBF5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666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96E09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F4F2B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D2739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07003070000069178-E0IEca1keoNj20240328</w:t>
            </w:r>
          </w:p>
        </w:tc>
      </w:tr>
      <w:tr w:rsidR="00C6303E" w:rsidRPr="00C6303E" w14:paraId="2E7D5C26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359EA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15:06:46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D3C40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652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D3FB7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2087F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CF91C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05003050000069244-E0IEca1keq9P20240328</w:t>
            </w:r>
          </w:p>
        </w:tc>
      </w:tr>
      <w:tr w:rsidR="00C6303E" w:rsidRPr="00C6303E" w14:paraId="0D97A56B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4E165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15:07:43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78D05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468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9F4E5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4ED9A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C02E3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07003070000069770-E0IEca1keqyH20240328</w:t>
            </w:r>
          </w:p>
        </w:tc>
      </w:tr>
      <w:tr w:rsidR="00C6303E" w:rsidRPr="00C6303E" w14:paraId="055EECA8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1C361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15:07:43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11AFB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116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4F89B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24207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BD9CB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07003070000069770-E0IEca1keqyJ20240328</w:t>
            </w:r>
          </w:p>
        </w:tc>
      </w:tr>
      <w:tr w:rsidR="00C6303E" w:rsidRPr="00C6303E" w14:paraId="053ACC1B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9AD71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15:09:42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F9BAB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617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3E43C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3429.0000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7A80B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66417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05003050000068627-E0IEca1kesrV20240328</w:t>
            </w:r>
          </w:p>
        </w:tc>
      </w:tr>
      <w:tr w:rsidR="00C6303E" w:rsidRPr="00C6303E" w14:paraId="68956A9F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4E420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15:10:00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081EF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315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56D4B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3428.0000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E83F3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8F9D7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05003050000069558-E0IEca1ketFU20240328</w:t>
            </w:r>
          </w:p>
        </w:tc>
      </w:tr>
      <w:tr w:rsidR="00C6303E" w:rsidRPr="00C6303E" w14:paraId="73B4EF46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83479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15:10:00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1D035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212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D81AE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3428.0000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4D6EF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69027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07003070000068999-E0IEca1ketFN20240328</w:t>
            </w:r>
          </w:p>
        </w:tc>
      </w:tr>
      <w:tr w:rsidR="00C6303E" w:rsidRPr="00C6303E" w14:paraId="7E348407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C38BA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15:10:00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931C8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53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78307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3428.0000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A4DF3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D5C24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07003070000068999-E0IEca1ketFS20240328</w:t>
            </w:r>
          </w:p>
        </w:tc>
      </w:tr>
      <w:tr w:rsidR="00C6303E" w:rsidRPr="00C6303E" w14:paraId="45BE5F51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9EE2A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15:12:43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2A822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90941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3428.0000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4C17B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F4E5E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05003050000070584-E0IEca1kevbx20240328</w:t>
            </w:r>
          </w:p>
        </w:tc>
      </w:tr>
      <w:tr w:rsidR="00C6303E" w:rsidRPr="00C6303E" w14:paraId="60BE5E6F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B77E0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15:12:43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290DC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349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C2282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3428.0000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4C638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528E4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05003050000070584-E0IEca1kevbp20240328</w:t>
            </w:r>
          </w:p>
        </w:tc>
      </w:tr>
      <w:tr w:rsidR="00C6303E" w:rsidRPr="00C6303E" w14:paraId="44274240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9BD98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15:12:43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B1E99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1BE23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3428.0000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7F424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E0874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05003050000070584-E0IEca1kevbt20240328</w:t>
            </w:r>
          </w:p>
        </w:tc>
      </w:tr>
      <w:tr w:rsidR="00C6303E" w:rsidRPr="00C6303E" w14:paraId="1307BA50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5719C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15:12:43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437C8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79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C996B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3428.0000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68CB0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02E94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05003050000070584-E0IEca1kevbv20240328</w:t>
            </w:r>
          </w:p>
        </w:tc>
      </w:tr>
      <w:tr w:rsidR="00C6303E" w:rsidRPr="00C6303E" w14:paraId="2F987596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33AAC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15:12:43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EA763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543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83EB5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3428.0000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A7302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AD19D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05003050000070584-E0IEca1kevbr20240328</w:t>
            </w:r>
          </w:p>
        </w:tc>
      </w:tr>
      <w:tr w:rsidR="00C6303E" w:rsidRPr="00C6303E" w14:paraId="0DFB21C9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3D795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15:13:05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22BAB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844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23655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3427.0000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B346B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6C908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07003070000070129-E0IEca1kevqG20240328</w:t>
            </w:r>
          </w:p>
        </w:tc>
      </w:tr>
      <w:tr w:rsidR="00C6303E" w:rsidRPr="00C6303E" w14:paraId="1FBCD7DC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BC274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15:15:38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FE34F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0419E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3426.0000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1FDCD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26C2D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05003050000070241-E0IEca1kexoM20240328</w:t>
            </w:r>
          </w:p>
        </w:tc>
      </w:tr>
      <w:tr w:rsidR="00C6303E" w:rsidRPr="00C6303E" w14:paraId="3D938880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1E0C6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15:15:55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8DB35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227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E3A79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3426.0000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612F7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273DC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05003050000070929-E0IEca1key1k20240328</w:t>
            </w:r>
          </w:p>
        </w:tc>
      </w:tr>
      <w:tr w:rsidR="00C6303E" w:rsidRPr="00C6303E" w14:paraId="7659EBCF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87E93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15:15:55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CB2B4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326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09369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3426.0000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3EBE6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DBEB5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05003050000070241-E0IEca1key1Z20240328</w:t>
            </w:r>
          </w:p>
        </w:tc>
      </w:tr>
      <w:tr w:rsidR="00C6303E" w:rsidRPr="00C6303E" w14:paraId="67685454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85E08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15:17:07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C403C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427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903DB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3425.0000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5BC07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B3FB9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07003070000071157-E0IEca1keysP20240328</w:t>
            </w:r>
          </w:p>
        </w:tc>
      </w:tr>
      <w:tr w:rsidR="00C6303E" w:rsidRPr="00C6303E" w14:paraId="2EB289EA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7F63B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15:17:07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DF580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115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FEE98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3425.0000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0EE72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87237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07003070000071157-E0IEca1keysN20240328</w:t>
            </w:r>
          </w:p>
        </w:tc>
      </w:tr>
      <w:tr w:rsidR="00C6303E" w:rsidRPr="00C6303E" w14:paraId="7B9A464D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198FF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15:18:10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730F3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197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DAA99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3424.0000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6A4FF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49664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07003070000071820-E0IEca1kezoC20240328</w:t>
            </w:r>
          </w:p>
        </w:tc>
      </w:tr>
      <w:tr w:rsidR="00C6303E" w:rsidRPr="00C6303E" w14:paraId="35412B3D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7FF37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15:18:10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6DBF0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521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062CC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3424.0000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B196D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B6B52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05003050000071108-E0IEca1kezo420240328</w:t>
            </w:r>
          </w:p>
        </w:tc>
      </w:tr>
      <w:tr w:rsidR="00C6303E" w:rsidRPr="00C6303E" w14:paraId="39493097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4A625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15:20:35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68AE5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511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B4889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3425.0000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A8557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A1EB7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05003050000072207-E0IEca1kf2Me20240328</w:t>
            </w:r>
          </w:p>
        </w:tc>
      </w:tr>
      <w:tr w:rsidR="00C6303E" w:rsidRPr="00C6303E" w14:paraId="7E33C50E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9F017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15:20:35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C7707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124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F04C3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3425.0000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66FAD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71A96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05003050000072207-E0IEca1kf2Mg20240328</w:t>
            </w:r>
          </w:p>
        </w:tc>
      </w:tr>
      <w:tr w:rsidR="00C6303E" w:rsidRPr="00C6303E" w14:paraId="30726B29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B9EC0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15:21:24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5FE8B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184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30FAE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3425.0000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D89B5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8DC90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05003050000072310-E0IEca1kf33K20240328</w:t>
            </w:r>
          </w:p>
        </w:tc>
      </w:tr>
      <w:tr w:rsidR="00C6303E" w:rsidRPr="00C6303E" w14:paraId="5DE6E91D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5DE7C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15:21:24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505AE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760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79464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3425.0000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4924E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D62E0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05003050000072310-E0IEca1kf33H20240328</w:t>
            </w:r>
          </w:p>
        </w:tc>
      </w:tr>
      <w:tr w:rsidR="00C6303E" w:rsidRPr="00C6303E" w14:paraId="5065612D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9F125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15:22:43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52310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1088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ED1CA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3425.0000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2F5F7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2FECA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05003050000072606-E0IEca1kf3xr20240328</w:t>
            </w:r>
          </w:p>
        </w:tc>
      </w:tr>
      <w:tr w:rsidR="00C6303E" w:rsidRPr="00C6303E" w14:paraId="7434B278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DD45C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15:22:43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8C588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127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ED2C5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3425.0000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8734F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C69D4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05003050000072606-E0IEca1kf3xt20240328</w:t>
            </w:r>
          </w:p>
        </w:tc>
      </w:tr>
      <w:tr w:rsidR="00C6303E" w:rsidRPr="00C6303E" w14:paraId="07E37752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F983C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15:24:23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00C56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984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63795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3425.0000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EF7D2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5D89A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05003050000072942-E0IEca1kf5W120240328</w:t>
            </w:r>
          </w:p>
        </w:tc>
      </w:tr>
      <w:tr w:rsidR="00C6303E" w:rsidRPr="00C6303E" w14:paraId="4222CCE3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5436E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15:26:25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8A71C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397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F8FF8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3425.0000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32325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7F446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05003050000073319-E0IEca1kf7Os20240328</w:t>
            </w:r>
          </w:p>
        </w:tc>
      </w:tr>
      <w:tr w:rsidR="00C6303E" w:rsidRPr="00C6303E" w14:paraId="7912025F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B07CA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15:26:25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6BCBB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505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31E6F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3425.0000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3739F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778CD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05003050000073319-E0IEca1kf7Oq20240328</w:t>
            </w:r>
          </w:p>
        </w:tc>
      </w:tr>
      <w:tr w:rsidR="00C6303E" w:rsidRPr="00C6303E" w14:paraId="40F6EF1A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1F5AA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15:27:53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A5E09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233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672F6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3425.0000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50C3A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2E424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05003050000073666-E0IEca1kf8Tb20240328</w:t>
            </w:r>
          </w:p>
        </w:tc>
      </w:tr>
      <w:tr w:rsidR="00C6303E" w:rsidRPr="00C6303E" w14:paraId="0AAB075E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F90DC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15:29:23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52EA7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307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B7145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3427.0000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52B2D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61F49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05003050000074000-E0IEca1kf9jH20240328</w:t>
            </w:r>
          </w:p>
        </w:tc>
      </w:tr>
      <w:tr w:rsidR="00C6303E" w:rsidRPr="00C6303E" w14:paraId="7BB4E9BE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65E70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15:29:23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1DEDB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132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F4E2C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3427.0000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6ED4A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9FABD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05003050000074000-E0IEca1kf9jR20240328</w:t>
            </w:r>
          </w:p>
        </w:tc>
      </w:tr>
      <w:tr w:rsidR="00C6303E" w:rsidRPr="00C6303E" w14:paraId="60F4CF54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809FE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15:29:23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44BBD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252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A4BCE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3427.0000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AF5E0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77C9F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05003050000074000-E0IEca1kf9jJ20240328</w:t>
            </w:r>
          </w:p>
        </w:tc>
      </w:tr>
      <w:tr w:rsidR="00C6303E" w:rsidRPr="00C6303E" w14:paraId="557037FC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2B530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15:29:23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DCCF4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607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C704D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3427.0000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D14A3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D82D0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05003050000074000-E0IEca1kf9jL20240328</w:t>
            </w:r>
          </w:p>
        </w:tc>
      </w:tr>
      <w:tr w:rsidR="00C6303E" w:rsidRPr="00C6303E" w14:paraId="11101AE9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090E5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15:29:23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36C91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62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8EC8B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3427.0000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73955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F4B7F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05003050000074000-E0IEca1kf9jP20240328</w:t>
            </w:r>
          </w:p>
        </w:tc>
      </w:tr>
      <w:tr w:rsidR="00C6303E" w:rsidRPr="00C6303E" w14:paraId="59829439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512F8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15:29:23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58205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54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9D010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3427.0000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FABE8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2E906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05003050000074000-E0IEca1kf9jN20240328</w:t>
            </w:r>
          </w:p>
        </w:tc>
      </w:tr>
      <w:tr w:rsidR="00C6303E" w:rsidRPr="00C6303E" w14:paraId="68CB4317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D3118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15:32:02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105CA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620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7E654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C28EB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A715A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05003050000074599-E0IEca1kfCMY20240328</w:t>
            </w:r>
          </w:p>
        </w:tc>
      </w:tr>
      <w:tr w:rsidR="00C6303E" w:rsidRPr="00C6303E" w14:paraId="5CA30DBE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9A870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15:32:25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FBDC9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480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08D7B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069C5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68C59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05003050000074697-E0IEca1kfCeM20240328</w:t>
            </w:r>
          </w:p>
        </w:tc>
      </w:tr>
      <w:tr w:rsidR="00C6303E" w:rsidRPr="00C6303E" w14:paraId="2211C616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322F0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15:32:25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0471F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186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56CDE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E5D30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9BA6E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05003050000074697-E0IEca1kfCeO20240328</w:t>
            </w:r>
          </w:p>
        </w:tc>
      </w:tr>
      <w:tr w:rsidR="00C6303E" w:rsidRPr="00C6303E" w14:paraId="7AF075C2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8EF58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15:32:25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2C308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622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0EF5C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B7404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E7DE4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05003050000074697-E0IEca1kfCeI20240328</w:t>
            </w:r>
          </w:p>
        </w:tc>
      </w:tr>
      <w:tr w:rsidR="00C6303E" w:rsidRPr="00C6303E" w14:paraId="418EBDA4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27CD3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15:32:25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B937B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50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58DA7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833CE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85482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05003050000074697-E0IEca1kfCeK20240328</w:t>
            </w:r>
          </w:p>
        </w:tc>
      </w:tr>
      <w:tr w:rsidR="00C6303E" w:rsidRPr="00C6303E" w14:paraId="7D4E525F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E222F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15:34:25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2243D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113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516B8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57386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DBDFC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05003050000074612-E0IEca1kfERz20240328</w:t>
            </w:r>
          </w:p>
        </w:tc>
      </w:tr>
      <w:tr w:rsidR="00C6303E" w:rsidRPr="00C6303E" w14:paraId="71511F5D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B00F2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15:38:03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01642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800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2D3B8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10958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04418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05003050000075096-E0IEca1kfHPx20240328</w:t>
            </w:r>
          </w:p>
        </w:tc>
      </w:tr>
      <w:tr w:rsidR="00C6303E" w:rsidRPr="00C6303E" w14:paraId="6A656FE6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D1A09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15:38:03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CB0CC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112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760AC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462F4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4F485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05003050000074612-E0IEca1kfHPn20240328</w:t>
            </w:r>
          </w:p>
        </w:tc>
      </w:tr>
      <w:tr w:rsidR="00C6303E" w:rsidRPr="00C6303E" w14:paraId="12709FE1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2C5BC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15:38:03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8AED0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736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74285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FC3CD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7875C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05003050000074613-E0IEca1kfHPp20240328</w:t>
            </w:r>
          </w:p>
        </w:tc>
      </w:tr>
      <w:tr w:rsidR="00C6303E" w:rsidRPr="00C6303E" w14:paraId="23A95F23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22AD9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15:39:55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26B79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307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1D3FB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3429.0000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E018D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E4EFF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05003050000075499-E0IEca1kfJ8j20240328</w:t>
            </w:r>
          </w:p>
        </w:tc>
      </w:tr>
      <w:tr w:rsidR="00C6303E" w:rsidRPr="00C6303E" w14:paraId="22119B06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374AB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15:39:55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F8B62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2D81D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99C23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7CF1F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05003050000076413-E0IEca1kfJ7N20240328</w:t>
            </w:r>
          </w:p>
        </w:tc>
      </w:tr>
      <w:tr w:rsidR="00C6303E" w:rsidRPr="00C6303E" w14:paraId="0ACD5D37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508F4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15:39:55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52EF6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622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787A8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C0E46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C6FE3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05003050000076413-E0IEca1kfJ7T20240328</w:t>
            </w:r>
          </w:p>
        </w:tc>
      </w:tr>
      <w:tr w:rsidR="00C6303E" w:rsidRPr="00C6303E" w14:paraId="3D585648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DC34D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15:39:55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A1CEB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566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422D6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93FD0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1E0C3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05003050000076413-E0IEca1kfJ7P20240328</w:t>
            </w:r>
          </w:p>
        </w:tc>
      </w:tr>
      <w:tr w:rsidR="00C6303E" w:rsidRPr="00C6303E" w14:paraId="271B7680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2DFE7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15:39:55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448EF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443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EAC26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F2366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DFFD0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05003050000076413-E0IEca1kfJ7R20240328</w:t>
            </w:r>
          </w:p>
        </w:tc>
      </w:tr>
      <w:tr w:rsidR="00C6303E" w:rsidRPr="00C6303E" w14:paraId="53E1436F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DDF38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15:39:55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95590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66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45692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9F009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A70AC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05003050000076413-E0IEca1kfJ7H20240328</w:t>
            </w:r>
          </w:p>
        </w:tc>
      </w:tr>
      <w:tr w:rsidR="00C6303E" w:rsidRPr="00C6303E" w14:paraId="1B4535C9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4E812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15:39:55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7BFD8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71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7C258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793FE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551F1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05003050000076413-E0IEca1kfJ7L20240328</w:t>
            </w:r>
          </w:p>
        </w:tc>
      </w:tr>
      <w:tr w:rsidR="00C6303E" w:rsidRPr="00C6303E" w14:paraId="75967C38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D3271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15:39:55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50266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62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9EBBC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53543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8F407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05003050000076413-E0IEca1kfJ7F20240328</w:t>
            </w:r>
          </w:p>
        </w:tc>
      </w:tr>
      <w:tr w:rsidR="00C6303E" w:rsidRPr="00C6303E" w14:paraId="1D3205DE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85BB8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15:39:55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36090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69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C290F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01FDB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2F4B1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05003050000076413-E0IEca1kfJ7J20240328</w:t>
            </w:r>
          </w:p>
        </w:tc>
      </w:tr>
      <w:tr w:rsidR="00C6303E" w:rsidRPr="00C6303E" w14:paraId="0EA3F351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7C7C7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15:39:55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7E49F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AA4F7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78594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C3D2F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05003050000076413-E0IEca1kfJ7D20240328</w:t>
            </w:r>
          </w:p>
        </w:tc>
      </w:tr>
      <w:tr w:rsidR="00C6303E" w:rsidRPr="00C6303E" w14:paraId="58387728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A2997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15:39:55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A6469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176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B1931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3429.0000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228D2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4C6B8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05003050000075120-E0IEca1kfJ8L20240328</w:t>
            </w:r>
          </w:p>
        </w:tc>
      </w:tr>
      <w:tr w:rsidR="00C6303E" w:rsidRPr="00C6303E" w14:paraId="56BD2DE6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00C1B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15:39:55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D21BA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173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3C611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3429.0000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270CA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DBD89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05003050000075332-E0IEca1kfJ8b20240328</w:t>
            </w:r>
          </w:p>
        </w:tc>
      </w:tr>
      <w:tr w:rsidR="00C6303E" w:rsidRPr="00C6303E" w14:paraId="13EDE01F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6B795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15:39:55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D9F9A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181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0B3EF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3429.0000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39B42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81F1A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07003070000076220-E0IEca1kfJ8p20240328</w:t>
            </w:r>
          </w:p>
        </w:tc>
      </w:tr>
      <w:tr w:rsidR="00C6303E" w:rsidRPr="00C6303E" w14:paraId="1EE34AF2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BB72A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15:39:55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E9F0C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160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87291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3429.0000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FEB09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88140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05003050000075460-E0IEca1kfJ8h20240328</w:t>
            </w:r>
          </w:p>
        </w:tc>
      </w:tr>
      <w:tr w:rsidR="00C6303E" w:rsidRPr="00C6303E" w14:paraId="1406B1E1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EDF76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15:39:55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F7887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208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F9188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3429.0000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EFAFB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F2A4D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05003050000075286-E0IEca1kfJ8X20240328</w:t>
            </w:r>
          </w:p>
        </w:tc>
      </w:tr>
      <w:tr w:rsidR="00C6303E" w:rsidRPr="00C6303E" w14:paraId="544F1280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2B969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15:39:55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FE596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158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7694E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3429.0000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FCFEA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84A81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05003050000075308-E0IEca1kfJ8Z20240328</w:t>
            </w:r>
          </w:p>
        </w:tc>
      </w:tr>
      <w:tr w:rsidR="00C6303E" w:rsidRPr="00C6303E" w14:paraId="4FE03DBC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597F5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15:39:55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37B94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217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8B40F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3429.0000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06E61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74B4A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05003050000075267-E0IEca1kfJ8V20240328</w:t>
            </w:r>
          </w:p>
        </w:tc>
      </w:tr>
      <w:tr w:rsidR="00C6303E" w:rsidRPr="00C6303E" w14:paraId="3EC91DF0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D25B1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15:39:55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BF3AE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165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04821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3429.0000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C05BD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4DEEE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07003070000075574-E0IEca1kfJ8d20240328</w:t>
            </w:r>
          </w:p>
        </w:tc>
      </w:tr>
      <w:tr w:rsidR="00C6303E" w:rsidRPr="00C6303E" w14:paraId="4177E048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E52FC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15:39:55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25C60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168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E85A7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3429.0000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A02AE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58ABA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05003050000075408-E0IEca1kfJ8f20240328</w:t>
            </w:r>
          </w:p>
        </w:tc>
      </w:tr>
      <w:tr w:rsidR="00C6303E" w:rsidRPr="00C6303E" w14:paraId="4AE4F96E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3F469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15:39:55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43A35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156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9E9D4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3429.0000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C5D7A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B0E01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07003070000075830-E0IEca1kfJ8l20240328</w:t>
            </w:r>
          </w:p>
        </w:tc>
      </w:tr>
      <w:tr w:rsidR="00C6303E" w:rsidRPr="00C6303E" w14:paraId="78203802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1CC39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15:39:55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489AF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161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2FCC2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3429.0000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74D75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35713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05003050000075207-E0IEca1kfJ8P20240328</w:t>
            </w:r>
          </w:p>
        </w:tc>
      </w:tr>
      <w:tr w:rsidR="00C6303E" w:rsidRPr="00C6303E" w14:paraId="04595303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1A934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15:39:55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4E8C3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198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25583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3429.0000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73FCF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7AB09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07003070000075464-E0IEca1kfJ8T20240328</w:t>
            </w:r>
          </w:p>
        </w:tc>
      </w:tr>
      <w:tr w:rsidR="00C6303E" w:rsidRPr="00C6303E" w14:paraId="6C141F09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24C4A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15:39:55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5A78C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174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978A7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3429.0000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693DB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315B2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05003050000075224-E0IEca1kfJ8R20240328</w:t>
            </w:r>
          </w:p>
        </w:tc>
      </w:tr>
      <w:tr w:rsidR="00C6303E" w:rsidRPr="00C6303E" w14:paraId="1E60B9C3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78026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15:39:55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C1096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233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54214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3429.0000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4CF35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E0B34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07003070000075397-E0IEca1kfJ8N20240328</w:t>
            </w:r>
          </w:p>
        </w:tc>
      </w:tr>
      <w:tr w:rsidR="00C6303E" w:rsidRPr="00C6303E" w14:paraId="07DC3CE3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32894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15:43:02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8C58D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113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FA1F0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46DCC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4FD75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05003050000077180-E0IEca1kfMtD20240328</w:t>
            </w:r>
          </w:p>
        </w:tc>
      </w:tr>
      <w:tr w:rsidR="00C6303E" w:rsidRPr="00C6303E" w14:paraId="55E76FEB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8799A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15:43:02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DD811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437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6FD2F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BDB67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CC466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05003050000077180-E0IEca1kfMt920240328</w:t>
            </w:r>
          </w:p>
        </w:tc>
      </w:tr>
      <w:tr w:rsidR="00C6303E" w:rsidRPr="00C6303E" w14:paraId="3C104833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D75AC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15:43:02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7FF28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50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479CB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15FE6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8DDC2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05003050000077180-E0IEca1kfMtB20240328</w:t>
            </w:r>
          </w:p>
        </w:tc>
      </w:tr>
      <w:tr w:rsidR="00C6303E" w:rsidRPr="00C6303E" w14:paraId="64A276FC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E9595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15:46:48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D52CA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51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DEB2C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3BE05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D80C8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07003070000078092-E0IEca1kfQzT20240328</w:t>
            </w:r>
          </w:p>
        </w:tc>
      </w:tr>
      <w:tr w:rsidR="00C6303E" w:rsidRPr="00C6303E" w14:paraId="163BC193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B84FA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15:46:48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94614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507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2769C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D1690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76EA0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05003050000077697-E0IEca1kfQzL20240328</w:t>
            </w:r>
          </w:p>
        </w:tc>
      </w:tr>
      <w:tr w:rsidR="00C6303E" w:rsidRPr="00C6303E" w14:paraId="54016011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DE8E4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15:46:48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C270E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111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30EB8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85906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C0D27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07003070000078092-E0IEca1kfQzV20240328</w:t>
            </w:r>
          </w:p>
        </w:tc>
      </w:tr>
      <w:tr w:rsidR="00C6303E" w:rsidRPr="00C6303E" w14:paraId="051F64C4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F5047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15:54:37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7A768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298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E2508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FA576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B5598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05003050000079882-E0IEca1kfYLZ20240328</w:t>
            </w:r>
          </w:p>
        </w:tc>
      </w:tr>
      <w:tr w:rsidR="00C6303E" w:rsidRPr="00C6303E" w14:paraId="4EAC6F51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95DB1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15:54:37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C0268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4FE9C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894AC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C3079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05003050000079882-E0IEca1kfYLj20240328</w:t>
            </w:r>
          </w:p>
        </w:tc>
      </w:tr>
      <w:tr w:rsidR="00C6303E" w:rsidRPr="00C6303E" w14:paraId="1C0A9681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75CB4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15:54:37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C3CE9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56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9701E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EEE96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3D978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05003050000079882-E0IEca1kfYLV20240328</w:t>
            </w:r>
          </w:p>
        </w:tc>
      </w:tr>
      <w:tr w:rsidR="00C6303E" w:rsidRPr="00C6303E" w14:paraId="0C02E7A8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C9865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15:54:37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F4A1B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140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AF1D4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C5451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B7C77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05003050000079882-E0IEca1kfYLh20240328</w:t>
            </w:r>
          </w:p>
        </w:tc>
      </w:tr>
      <w:tr w:rsidR="00C6303E" w:rsidRPr="00C6303E" w14:paraId="3DE98704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DC669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15:54:37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194B2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266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22F61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0775B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FA3BF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05003050000079882-E0IEca1kfYLb20240328</w:t>
            </w:r>
          </w:p>
        </w:tc>
      </w:tr>
      <w:tr w:rsidR="00C6303E" w:rsidRPr="00C6303E" w14:paraId="6E6468D4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D79DF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15:54:37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93C8D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140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4AD35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5CF1B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6F43C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05003050000079882-E0IEca1kfYLf20240328</w:t>
            </w:r>
          </w:p>
        </w:tc>
      </w:tr>
      <w:tr w:rsidR="00C6303E" w:rsidRPr="00C6303E" w14:paraId="12C6C7FB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66E5A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15:54:37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42461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371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43AC2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F140C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0E10E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05003050000079882-E0IEca1kfYLl20240328</w:t>
            </w:r>
          </w:p>
        </w:tc>
      </w:tr>
      <w:tr w:rsidR="00C6303E" w:rsidRPr="00C6303E" w14:paraId="7C2FC243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29F41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15:54:37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46DDB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316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76478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61773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E780A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05003050000079882-E0IEca1kfYLT20240328</w:t>
            </w:r>
          </w:p>
        </w:tc>
      </w:tr>
      <w:tr w:rsidR="00C6303E" w:rsidRPr="00C6303E" w14:paraId="3B800BC1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C921B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15:54:37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DE2C2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376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11B38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E1F04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8B6F8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05003050000079882-E0IEca1kfYLP20240328</w:t>
            </w:r>
          </w:p>
        </w:tc>
      </w:tr>
      <w:tr w:rsidR="00C6303E" w:rsidRPr="00C6303E" w14:paraId="5C183ABC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FC5C7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15:54:37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334E4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602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0E13F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E2699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B870A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05003050000079882-E0IEca1kfYLR20240328</w:t>
            </w:r>
          </w:p>
        </w:tc>
      </w:tr>
      <w:tr w:rsidR="00C6303E" w:rsidRPr="00C6303E" w14:paraId="4E93D1C5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22FAA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15:54:37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B5FC8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231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63905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66BF4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8424A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05003050000079882-E0IEca1kfYLN20240328</w:t>
            </w:r>
          </w:p>
        </w:tc>
      </w:tr>
      <w:tr w:rsidR="00C6303E" w:rsidRPr="00C6303E" w14:paraId="4B1A50E1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357F2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15:54:37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1AF8A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402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805B1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F38DC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5166F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05003050000079882-E0IEca1kfYLL20240328</w:t>
            </w:r>
          </w:p>
        </w:tc>
      </w:tr>
      <w:tr w:rsidR="00C6303E" w:rsidRPr="00C6303E" w14:paraId="7919EB21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D9630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15:54:37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79018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437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FCEB3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964BF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AC44F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05003050000079882-E0IEca1kfYLd20240328</w:t>
            </w:r>
          </w:p>
        </w:tc>
      </w:tr>
      <w:tr w:rsidR="00C6303E" w:rsidRPr="00C6303E" w14:paraId="1C6C8642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E486C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15:54:37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D45C1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63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9D3F4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5257C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BEAD4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05003050000079882-E0IEca1kfYLX20240328</w:t>
            </w:r>
          </w:p>
        </w:tc>
      </w:tr>
      <w:tr w:rsidR="00C6303E" w:rsidRPr="00C6303E" w14:paraId="1D2136CD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75125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15:54:56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0B0A3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53FE6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1167F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8EBF6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07003070000078825-E0IEca1kfYfd20240328</w:t>
            </w:r>
          </w:p>
        </w:tc>
      </w:tr>
      <w:tr w:rsidR="00C6303E" w:rsidRPr="00C6303E" w14:paraId="60B1636D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028D2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15:54:56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ACBAB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70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42EA0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D58E2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7CF1D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07003070000078825-E0IEca1kfYff20240328</w:t>
            </w:r>
          </w:p>
        </w:tc>
      </w:tr>
      <w:tr w:rsidR="00C6303E" w:rsidRPr="00C6303E" w14:paraId="6A486A9A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028EA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15:54:56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E4418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422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71135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BD27B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68351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07003070000078555-E0IEca1kfYfX20240328</w:t>
            </w:r>
          </w:p>
        </w:tc>
      </w:tr>
      <w:tr w:rsidR="00C6303E" w:rsidRPr="00C6303E" w14:paraId="6EEFBD35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E8E47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15:54:56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52F0E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175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B1044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BD4EC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441DE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05003050000078591-E0IEca1kfYfh20240328</w:t>
            </w:r>
          </w:p>
        </w:tc>
      </w:tr>
      <w:tr w:rsidR="00C6303E" w:rsidRPr="00C6303E" w14:paraId="664D5293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A991B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15:54:56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08E95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400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AA1A6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84E00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510AB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07003070000078555-E0IEca1kfYfV20240328</w:t>
            </w:r>
          </w:p>
        </w:tc>
      </w:tr>
      <w:tr w:rsidR="00C6303E" w:rsidRPr="00C6303E" w14:paraId="34977309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5C52B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15:54:59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9CE73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375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1E4B9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069F9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E23FE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05003050000079972-E0IEca1kfYnT20240328</w:t>
            </w:r>
          </w:p>
        </w:tc>
      </w:tr>
      <w:tr w:rsidR="00C6303E" w:rsidRPr="00C6303E" w14:paraId="7562F15C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4EDBF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15:56:37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18B2E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818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558E6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04CB2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AF3AC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05003050000080248-E0IEca1kfary20240328</w:t>
            </w:r>
          </w:p>
        </w:tc>
      </w:tr>
      <w:tr w:rsidR="00C6303E" w:rsidRPr="00C6303E" w14:paraId="2EFD5E25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25B7E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15:58:05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CE163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776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F9378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929DA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76012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05003050000080764-E0IEca1kfciW20240328</w:t>
            </w:r>
          </w:p>
        </w:tc>
      </w:tr>
      <w:tr w:rsidR="00C6303E" w:rsidRPr="00C6303E" w14:paraId="6B9FD05E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16F7B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16:00:05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EAACF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825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B9AF8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4F8C7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8DE96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05003050000081198-E0IEca1kff4k20240328</w:t>
            </w:r>
          </w:p>
        </w:tc>
      </w:tr>
      <w:tr w:rsidR="00C6303E" w:rsidRPr="00C6303E" w14:paraId="472A32FE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9A8F9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16:01:03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437FE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62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4D588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0761C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FD063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05003050000081870-E0IEca1kfgII20240328</w:t>
            </w:r>
          </w:p>
        </w:tc>
      </w:tr>
      <w:tr w:rsidR="00C6303E" w:rsidRPr="00C6303E" w14:paraId="09F44907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309A0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16:01:03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50050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295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9D7F3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E6BC7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99DB8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05003050000081870-E0IEca1kfgIK20240328</w:t>
            </w:r>
          </w:p>
        </w:tc>
      </w:tr>
      <w:tr w:rsidR="00C6303E" w:rsidRPr="00C6303E" w14:paraId="5338AA7B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25952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16:01:03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99F71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482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6873F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F4385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E11AB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05003050000081870-E0IEca1kfgIG20240328</w:t>
            </w:r>
          </w:p>
        </w:tc>
      </w:tr>
      <w:tr w:rsidR="00C6303E" w:rsidRPr="00C6303E" w14:paraId="32A63D59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116F6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16:01:22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AB2E3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166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D67EF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921E0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57780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07003070000081008-E0IEca1kfh0520240328</w:t>
            </w:r>
          </w:p>
        </w:tc>
      </w:tr>
      <w:tr w:rsidR="00C6303E" w:rsidRPr="00C6303E" w14:paraId="0E7D3F63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C3CA0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16:01:22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E8FEE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967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47414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5FC36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94809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07003070000080486-E0IEca1kfh0120240328</w:t>
            </w:r>
          </w:p>
        </w:tc>
      </w:tr>
      <w:tr w:rsidR="00C6303E" w:rsidRPr="00C6303E" w14:paraId="34F24509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582B1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16:02:44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3B650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85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5F833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F8DE6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39470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05003050000082330-E0IEca1kfiWg20240328</w:t>
            </w:r>
          </w:p>
        </w:tc>
      </w:tr>
      <w:tr w:rsidR="00C6303E" w:rsidRPr="00C6303E" w14:paraId="27FAA048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F3486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16:02:44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ED2BE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637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7A999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2460D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610AD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05003050000082330-E0IEca1kfiWe20240328</w:t>
            </w:r>
          </w:p>
        </w:tc>
      </w:tr>
      <w:tr w:rsidR="00C6303E" w:rsidRPr="00C6303E" w14:paraId="09F1161D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39F21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16:04:24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C9EF0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303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A30E1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223D3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50156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07003070000083046-E0IEca1kfkaj20240328</w:t>
            </w:r>
          </w:p>
        </w:tc>
      </w:tr>
      <w:tr w:rsidR="00C6303E" w:rsidRPr="00C6303E" w14:paraId="76655A53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A1029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16:04:24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A9C29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443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58B44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C81CA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BE88E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07003070000083046-E0IEca1kfkah20240328</w:t>
            </w:r>
          </w:p>
        </w:tc>
      </w:tr>
      <w:tr w:rsidR="00C6303E" w:rsidRPr="00C6303E" w14:paraId="6C1FE7D1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71655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16:04:24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0739A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257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FA1AE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A55AC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56993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07003070000083046-E0IEca1kfkal20240328</w:t>
            </w:r>
          </w:p>
        </w:tc>
      </w:tr>
      <w:tr w:rsidR="00C6303E" w:rsidRPr="00C6303E" w14:paraId="33534597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D3EB4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16:04:24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B49F1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50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0987D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6C980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D2864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07003070000083046-E0IEca1kfkaf20240328</w:t>
            </w:r>
          </w:p>
        </w:tc>
      </w:tr>
      <w:tr w:rsidR="00C6303E" w:rsidRPr="00C6303E" w14:paraId="693AF7EE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193B7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16:06:51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C8F7F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437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9E7EE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38BC5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5FD80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05003050000083487-E0IEca1kfnJN20240328</w:t>
            </w:r>
          </w:p>
        </w:tc>
      </w:tr>
      <w:tr w:rsidR="00C6303E" w:rsidRPr="00C6303E" w14:paraId="5C005755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65CE6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16:06:51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6AB90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398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07C25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76033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24651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05003050000083487-E0IEca1kfnJP20240328</w:t>
            </w:r>
          </w:p>
        </w:tc>
      </w:tr>
      <w:tr w:rsidR="00C6303E" w:rsidRPr="00C6303E" w14:paraId="05C918CE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343C7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16:07:37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BF25A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911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D1DFF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4750F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BADD8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05003050000083283-E0IEca1kfo7M20240328</w:t>
            </w:r>
          </w:p>
        </w:tc>
      </w:tr>
      <w:tr w:rsidR="00C6303E" w:rsidRPr="00C6303E" w14:paraId="20ABF869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94871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16:07:56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CD3F7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694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C9E6B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65A19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B21C8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05003050000083717-E0IEca1kfoYZ20240328</w:t>
            </w:r>
          </w:p>
        </w:tc>
      </w:tr>
      <w:tr w:rsidR="00C6303E" w:rsidRPr="00C6303E" w14:paraId="75A3FDE4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58647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16:07:56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CF2C3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48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9F9AF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C8472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1C30A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05003050000083717-E0IEca1kfoYX20240328</w:t>
            </w:r>
          </w:p>
        </w:tc>
      </w:tr>
      <w:tr w:rsidR="00C6303E" w:rsidRPr="00C6303E" w14:paraId="1646B217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01AED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16:10:43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5D3AF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118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6B564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9AED9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5756E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07003070000084684-E0IEca1kfrVX20240328</w:t>
            </w:r>
          </w:p>
        </w:tc>
      </w:tr>
      <w:tr w:rsidR="00C6303E" w:rsidRPr="00C6303E" w14:paraId="4610A674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AC784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16:10:43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4DE68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817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5123F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9EC42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94CB5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07003070000084684-E0IEca1kfrVV20240328</w:t>
            </w:r>
          </w:p>
        </w:tc>
      </w:tr>
      <w:tr w:rsidR="00C6303E" w:rsidRPr="00C6303E" w14:paraId="023206D9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E7CCC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16:12:00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64A9F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96530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BE1D2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2E0AC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05003050000084809-E0IEca1kfsrM20240328</w:t>
            </w:r>
          </w:p>
        </w:tc>
      </w:tr>
      <w:tr w:rsidR="00C6303E" w:rsidRPr="00C6303E" w14:paraId="1AA8FC0A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D5692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16:12:00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F1188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437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06DDE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3A0DC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EEF23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05003050000084809-E0IEca1kfsrI20240328</w:t>
            </w:r>
          </w:p>
        </w:tc>
      </w:tr>
      <w:tr w:rsidR="00C6303E" w:rsidRPr="00C6303E" w14:paraId="54536AF7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9DBCE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16:12:00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25550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443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FB1FB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BD4CF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FCEF4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05003050000084809-E0IEca1kfsrK20240328</w:t>
            </w:r>
          </w:p>
        </w:tc>
      </w:tr>
      <w:tr w:rsidR="00C6303E" w:rsidRPr="00C6303E" w14:paraId="3C0161A6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B572E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16:12:44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C4432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317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10CC1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312BF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2D992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05003050000085036-E0IEca1kftQa20240328</w:t>
            </w:r>
          </w:p>
        </w:tc>
      </w:tr>
      <w:tr w:rsidR="00C6303E" w:rsidRPr="00C6303E" w14:paraId="20644FBE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BF7B5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16:12:44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AA72F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64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C740B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C85CA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56E46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05003050000085036-E0IEca1kftQY20240328</w:t>
            </w:r>
          </w:p>
        </w:tc>
      </w:tr>
      <w:tr w:rsidR="00C6303E" w:rsidRPr="00C6303E" w14:paraId="52EC6915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3FD78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16:12:44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FCF72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242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5FCA4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9EA36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AC9CB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05003050000085036-E0IEca1kftQg20240328</w:t>
            </w:r>
          </w:p>
        </w:tc>
      </w:tr>
      <w:tr w:rsidR="00C6303E" w:rsidRPr="00C6303E" w14:paraId="376BAFC2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81987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16:12:44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83426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58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5630E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5F458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B88CC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05003050000085036-E0IEca1kftQc20240328</w:t>
            </w:r>
          </w:p>
        </w:tc>
      </w:tr>
      <w:tr w:rsidR="00C6303E" w:rsidRPr="00C6303E" w14:paraId="3AA8A060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2816A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16:12:44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B947A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327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BE56A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CC5DD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F652A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05003050000085036-E0IEca1kftQe20240328</w:t>
            </w:r>
          </w:p>
        </w:tc>
      </w:tr>
      <w:tr w:rsidR="00C6303E" w:rsidRPr="00C6303E" w14:paraId="7CDAB7E3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D5922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16:14:03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1684E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69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B7B63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952F7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0AAF2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07003070000084381-E0IEca1kfuZC20240328</w:t>
            </w:r>
          </w:p>
        </w:tc>
      </w:tr>
      <w:tr w:rsidR="00C6303E" w:rsidRPr="00C6303E" w14:paraId="096B2B14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D8596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16:14:03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AAABB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666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47650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BC59D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8E237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07003070000084381-E0IEca1kfuZE20240328</w:t>
            </w:r>
          </w:p>
        </w:tc>
      </w:tr>
      <w:tr w:rsidR="00C6303E" w:rsidRPr="00C6303E" w14:paraId="27E04822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06299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16:15:43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37A98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556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31288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AA1CD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E30BA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07003070000086312-E0IEca1kfwb420240328</w:t>
            </w:r>
          </w:p>
        </w:tc>
      </w:tr>
      <w:tr w:rsidR="00C6303E" w:rsidRPr="00C6303E" w14:paraId="498B7CBC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BFDDE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16:15:48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70C5C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556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1EFAE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499EA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1663A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07003070000085798-E0IEca1kfwgM20240328</w:t>
            </w:r>
          </w:p>
        </w:tc>
      </w:tr>
      <w:tr w:rsidR="00C6303E" w:rsidRPr="00C6303E" w14:paraId="1D47ECCD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D24F2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16:17:54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F19ED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606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273E8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5912F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F5BF7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05003050000086355-E0IEca1kfykc20240328</w:t>
            </w:r>
          </w:p>
        </w:tc>
      </w:tr>
      <w:tr w:rsidR="00C6303E" w:rsidRPr="00C6303E" w14:paraId="7F168F71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42553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16:17:54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8CB7A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298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2D792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4C420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4A90F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07003070000087038-E0IEca1kfykm20240328</w:t>
            </w:r>
          </w:p>
        </w:tc>
      </w:tr>
      <w:tr w:rsidR="00C6303E" w:rsidRPr="00C6303E" w14:paraId="10443837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9F0F1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16:17:54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D1004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C2159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84081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F614A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05003050000086797-E0IEca1kfyko20240328</w:t>
            </w:r>
          </w:p>
        </w:tc>
      </w:tr>
      <w:tr w:rsidR="00C6303E" w:rsidRPr="00C6303E" w14:paraId="5AC4A8BC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D51DA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16:19:26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9D0B0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270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7EE7F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529AB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C736B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05003050000087681-E0IEca1kg0WU20240328</w:t>
            </w:r>
          </w:p>
        </w:tc>
      </w:tr>
      <w:tr w:rsidR="00C6303E" w:rsidRPr="00C6303E" w14:paraId="467178C1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A1E78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16:19:26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FCA31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196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CA984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0267D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154DD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05003050000087681-E0IEca1kg0WY20240328</w:t>
            </w:r>
          </w:p>
        </w:tc>
      </w:tr>
      <w:tr w:rsidR="00C6303E" w:rsidRPr="00C6303E" w14:paraId="1BBC606C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24F1F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16:19:26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204EB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140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38F1A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5A938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99BD7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05003050000087681-E0IEca1kg0WQ20240328</w:t>
            </w:r>
          </w:p>
        </w:tc>
      </w:tr>
      <w:tr w:rsidR="00C6303E" w:rsidRPr="00C6303E" w14:paraId="4825DECC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BD67E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16:19:26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06FA6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53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7FEE9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AEEB0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398B3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05003050000087681-E0IEca1kg0WM20240328</w:t>
            </w:r>
          </w:p>
        </w:tc>
      </w:tr>
      <w:tr w:rsidR="00C6303E" w:rsidRPr="00C6303E" w14:paraId="5F3FF56A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114CB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16:19:26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7A409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37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CC383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5550E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CB31C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05003050000087681-E0IEca1kg0WS20240328</w:t>
            </w:r>
          </w:p>
        </w:tc>
      </w:tr>
      <w:tr w:rsidR="00C6303E" w:rsidRPr="00C6303E" w14:paraId="5A356DDB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6BED9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16:19:26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459E3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140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8FEC7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303AB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075D7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05003050000087681-E0IEca1kg0WO20240328</w:t>
            </w:r>
          </w:p>
        </w:tc>
      </w:tr>
      <w:tr w:rsidR="00C6303E" w:rsidRPr="00C6303E" w14:paraId="3C269893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45698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16:19:26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AF349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328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43134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07122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0E5A4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05003050000087681-E0IEca1kg0WW20240328</w:t>
            </w:r>
          </w:p>
        </w:tc>
      </w:tr>
      <w:tr w:rsidR="00C6303E" w:rsidRPr="00C6303E" w14:paraId="7D93E4A5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80AA2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16:20:16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CAA6A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854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27BE0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71245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4CF5D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05003050000087663-E0IEca1kg1UZ20240328</w:t>
            </w:r>
          </w:p>
        </w:tc>
      </w:tr>
      <w:tr w:rsidR="00C6303E" w:rsidRPr="00C6303E" w14:paraId="7B89E4D5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7812F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16:23:50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3A9A2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827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FA994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98B2D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D134B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07003070000088709-E0IEca1kg52Y20240328</w:t>
            </w:r>
          </w:p>
        </w:tc>
      </w:tr>
      <w:tr w:rsidR="00C6303E" w:rsidRPr="00C6303E" w14:paraId="67C8EBE9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CAF3E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16:26:30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BE512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554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FADA5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55F12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CFDFE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07003070000090744-E0IEca1kg7vA20240328</w:t>
            </w:r>
          </w:p>
        </w:tc>
      </w:tr>
      <w:tr w:rsidR="00C6303E" w:rsidRPr="00C6303E" w14:paraId="78A92F16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F468D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16:26:30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26132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176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78A10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86BEA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0E39F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07003070000090744-E0IEca1kg7vC20240328</w:t>
            </w:r>
          </w:p>
        </w:tc>
      </w:tr>
      <w:tr w:rsidR="00C6303E" w:rsidRPr="00C6303E" w14:paraId="3C79CB0E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06797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16:26:30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2C46E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988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668C1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DA82E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9AE1F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07003070000090744-E0IEca1kg7v820240328</w:t>
            </w:r>
          </w:p>
        </w:tc>
      </w:tr>
      <w:tr w:rsidR="00C6303E" w:rsidRPr="00C6303E" w14:paraId="278F3D57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FB23A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16:26:30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52242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235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FE084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51E0B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E60AA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07003070000090744-E0IEca1kg7v620240328</w:t>
            </w:r>
          </w:p>
        </w:tc>
      </w:tr>
      <w:tr w:rsidR="00C6303E" w:rsidRPr="00C6303E" w14:paraId="1DC1F645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0F571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16:27:11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4CACB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414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47FF2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D5B93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F0F7C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07003070000091053-E0IEca1kg90b20240328</w:t>
            </w:r>
          </w:p>
        </w:tc>
      </w:tr>
      <w:tr w:rsidR="00C6303E" w:rsidRPr="00C6303E" w14:paraId="2045B194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16FF6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16:27:11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1015D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222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E3430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4E263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DDEB5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07003070000091053-E0IEca1kg90d20240328</w:t>
            </w:r>
          </w:p>
        </w:tc>
      </w:tr>
      <w:tr w:rsidR="00C6303E" w:rsidRPr="00C6303E" w14:paraId="51B74329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A3CDB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16:27:23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D58F9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188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B4A3C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BAA5A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30E45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07003070000090589-E0IEca1kg9Gc20240328</w:t>
            </w:r>
          </w:p>
        </w:tc>
      </w:tr>
      <w:tr w:rsidR="00C6303E" w:rsidRPr="00C6303E" w14:paraId="401C3D62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84A6A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16:27:23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BD27F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510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73411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55986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8525C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05003050000090255-E0IEca1kg9Ga20240328</w:t>
            </w:r>
          </w:p>
        </w:tc>
      </w:tr>
      <w:tr w:rsidR="00C6303E" w:rsidRPr="00C6303E" w14:paraId="2CBC9E40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BA7A8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16:27:23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B8AFC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170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FACCE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52AB5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453B7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05003050000090253-E0IEca1kg9GY20240328</w:t>
            </w:r>
          </w:p>
        </w:tc>
      </w:tr>
      <w:tr w:rsidR="00C6303E" w:rsidRPr="00C6303E" w14:paraId="3A947A1D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FC003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16:27:23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606DD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171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2029C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AE898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A0BD2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07003070000090517-E0IEca1kg9GW20240328</w:t>
            </w:r>
          </w:p>
        </w:tc>
      </w:tr>
      <w:tr w:rsidR="00C6303E" w:rsidRPr="00C6303E" w14:paraId="6D1A7F2C" w14:textId="77777777" w:rsidTr="00C6303E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D8A11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28-Mar-2024 16:28:51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69EB8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325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3CC17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960A1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CC4E6" w14:textId="77777777" w:rsidR="00C6303E" w:rsidRPr="00C6303E" w:rsidRDefault="00C6303E" w:rsidP="00C6303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6303E">
              <w:rPr>
                <w:rFonts w:ascii="Arial" w:hAnsi="Arial" w:cs="Arial"/>
                <w:sz w:val="18"/>
                <w:szCs w:val="18"/>
                <w:lang w:eastAsia="en-GB"/>
              </w:rPr>
              <w:t>05003050000091431-E0IEca1kgBGf20240328</w:t>
            </w:r>
          </w:p>
        </w:tc>
      </w:tr>
    </w:tbl>
    <w:p w14:paraId="6B105298" w14:textId="77777777" w:rsidR="00926C57" w:rsidRPr="00A50F83" w:rsidRDefault="00926C57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6C3D8AD3" w14:textId="77777777" w:rsidR="00926C57" w:rsidRPr="00A50F83" w:rsidRDefault="00926C57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u w:val="single"/>
          <w:lang w:val="en"/>
        </w:rPr>
      </w:pPr>
    </w:p>
    <w:p w14:paraId="667F9C9F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48A87313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01538EA7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7D943B9C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3ABFD08D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6BB0806B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6D3B88D9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1FFDCFF7" w14:textId="77777777" w:rsidR="00143128" w:rsidRPr="00A50F83" w:rsidRDefault="00143128" w:rsidP="00C7399F">
      <w:pPr>
        <w:rPr>
          <w:rFonts w:ascii="Arial" w:hAnsi="Arial" w:cs="Arial"/>
          <w:lang w:val="en" w:eastAsia="en-GB"/>
        </w:rPr>
      </w:pPr>
    </w:p>
    <w:sectPr w:rsidR="00143128" w:rsidRPr="00A50F83" w:rsidSect="00FE0B40">
      <w:footerReference w:type="default" r:id="rId12"/>
      <w:footerReference w:type="first" r:id="rId13"/>
      <w:pgSz w:w="11909" w:h="16834" w:code="9"/>
      <w:pgMar w:top="1440" w:right="1797" w:bottom="1440" w:left="1797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F28DA9" w14:textId="77777777" w:rsidR="00FE0B40" w:rsidRDefault="00FE0B40" w:rsidP="00F2487C">
      <w:r>
        <w:separator/>
      </w:r>
    </w:p>
  </w:endnote>
  <w:endnote w:type="continuationSeparator" w:id="0">
    <w:p w14:paraId="08098A89" w14:textId="77777777" w:rsidR="00FE0B40" w:rsidRDefault="00FE0B40" w:rsidP="00F248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66769" w14:textId="77777777" w:rsidR="00747074" w:rsidRDefault="00747074" w:rsidP="006A742D">
    <w:pPr>
      <w:pStyle w:val="Footer"/>
      <w:tabs>
        <w:tab w:val="left" w:pos="1770"/>
      </w:tabs>
    </w:pPr>
    <w:r>
      <w:tab/>
    </w:r>
  </w:p>
  <w:p w14:paraId="6A2A0B9F" w14:textId="77777777" w:rsidR="00747074" w:rsidRDefault="00747074">
    <w:pPr>
      <w:pStyle w:val="Footer"/>
      <w:spacing w:line="20" w:lineRule="exac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32876CA" wp14:editId="0261F12A">
              <wp:simplePos x="0" y="0"/>
              <wp:positionH relativeFrom="margin">
                <wp:posOffset>0</wp:posOffset>
              </wp:positionH>
              <wp:positionV relativeFrom="paragraph">
                <wp:posOffset>-126365</wp:posOffset>
              </wp:positionV>
              <wp:extent cx="2560320" cy="255905"/>
              <wp:effectExtent l="0" t="0" r="11430" b="1079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255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E85C11" w14:textId="77777777" w:rsidR="00747074" w:rsidRDefault="00747074">
                          <w:pPr>
                            <w:pStyle w:val="MacPacTrailer"/>
                          </w:pPr>
                        </w:p>
                        <w:p w14:paraId="7320D11D" w14:textId="77777777" w:rsidR="00747074" w:rsidRDefault="00747074">
                          <w:pPr>
                            <w:pStyle w:val="MacPacTrail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2876CA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0;margin-top:-9.95pt;width:201.6pt;height:20.1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" filled="f" stroked="f">
              <v:textbox inset="0,0,0,0">
                <w:txbxContent>
                  <w:p w14:paraId="3EE85C11" w14:textId="77777777" w:rsidR="00747074" w:rsidRDefault="00747074">
                    <w:pPr>
                      <w:pStyle w:val="MacPacTrailer"/>
                    </w:pPr>
                  </w:p>
                  <w:p w14:paraId="7320D11D" w14:textId="77777777" w:rsidR="00747074" w:rsidRDefault="00747074">
                    <w:pPr>
                      <w:pStyle w:val="MacPacTrailer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CC9D51" w14:textId="77777777" w:rsidR="00747074" w:rsidRDefault="00747074">
    <w:pPr>
      <w:pStyle w:val="Footer"/>
      <w:spacing w:line="20" w:lineRule="exac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026D7A34" wp14:editId="3CF5DB3C">
              <wp:simplePos x="0" y="0"/>
              <wp:positionH relativeFrom="margin">
                <wp:posOffset>0</wp:posOffset>
              </wp:positionH>
              <wp:positionV relativeFrom="paragraph">
                <wp:posOffset>-126365</wp:posOffset>
              </wp:positionV>
              <wp:extent cx="2560320" cy="255905"/>
              <wp:effectExtent l="0" t="0" r="11430" b="1079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255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A272FC" w14:textId="77777777" w:rsidR="00747074" w:rsidRDefault="00747074">
                          <w:pPr>
                            <w:pStyle w:val="MacPacTrail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6D7A3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0;margin-top:-9.95pt;width:201.6pt;height:20.15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" filled="f" stroked="f">
              <v:textbox inset="0,0,0,0">
                <w:txbxContent>
                  <w:p w14:paraId="5BA272FC" w14:textId="77777777" w:rsidR="00747074" w:rsidRDefault="00747074">
                    <w:pPr>
                      <w:pStyle w:val="MacPacTrailer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426E68" w14:textId="77777777" w:rsidR="00FE0B40" w:rsidRDefault="00FE0B40" w:rsidP="00F2487C">
      <w:r>
        <w:separator/>
      </w:r>
    </w:p>
  </w:footnote>
  <w:footnote w:type="continuationSeparator" w:id="0">
    <w:p w14:paraId="755181F1" w14:textId="77777777" w:rsidR="00FE0B40" w:rsidRDefault="00FE0B40" w:rsidP="00F248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D13DE"/>
    <w:multiLevelType w:val="multilevel"/>
    <w:tmpl w:val="CD6404BA"/>
    <w:lvl w:ilvl="0">
      <w:start w:val="1"/>
      <w:numFmt w:val="decimal"/>
      <w:pStyle w:val="FWParties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.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."/>
      <w:lvlJc w:val="right"/>
      <w:pPr>
        <w:ind w:left="720" w:hanging="720"/>
      </w:pPr>
      <w:rPr>
        <w:rFonts w:hint="default"/>
      </w:rPr>
    </w:lvl>
    <w:lvl w:ilvl="3">
      <w:start w:val="1"/>
      <w:numFmt w:val="none"/>
      <w:lvlText w:val="%4.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%5.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%6."/>
      <w:lvlJc w:val="right"/>
      <w:pPr>
        <w:ind w:left="720" w:hanging="720"/>
      </w:pPr>
      <w:rPr>
        <w:rFonts w:hint="default"/>
      </w:rPr>
    </w:lvl>
    <w:lvl w:ilvl="6">
      <w:start w:val="1"/>
      <w:numFmt w:val="none"/>
      <w:lvlText w:val="%7.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%8.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%9."/>
      <w:lvlJc w:val="right"/>
      <w:pPr>
        <w:ind w:left="720" w:hanging="720"/>
      </w:pPr>
      <w:rPr>
        <w:rFonts w:hint="default"/>
      </w:rPr>
    </w:lvl>
  </w:abstractNum>
  <w:abstractNum w:abstractNumId="1" w15:restartNumberingAfterBreak="0">
    <w:nsid w:val="1E567F01"/>
    <w:multiLevelType w:val="multilevel"/>
    <w:tmpl w:val="0B2CDF40"/>
    <w:lvl w:ilvl="0">
      <w:start w:val="1"/>
      <w:numFmt w:val="upperLetter"/>
      <w:pStyle w:val="FWRecitals"/>
      <w:lvlText w:val="(%1)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u w:val="none"/>
      </w:rPr>
    </w:lvl>
    <w:lvl w:ilvl="1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3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4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5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6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7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8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</w:abstractNum>
  <w:abstractNum w:abstractNumId="2" w15:restartNumberingAfterBreak="0">
    <w:nsid w:val="1E8F7C68"/>
    <w:multiLevelType w:val="multilevel"/>
    <w:tmpl w:val="0130E650"/>
    <w:lvl w:ilvl="0">
      <w:start w:val="1"/>
      <w:numFmt w:val="decimal"/>
      <w:pStyle w:val="MarginNo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"/>
      <w:lvlJc w:val="right"/>
      <w:pPr>
        <w:ind w:left="720" w:hanging="720"/>
      </w:pPr>
      <w:rPr>
        <w:rFonts w:hint="default"/>
      </w:rPr>
    </w:lvl>
    <w:lvl w:ilvl="3">
      <w:start w:val="1"/>
      <w:numFmt w:val="none"/>
      <w:lvlText w:val="%4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%5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%6"/>
      <w:lvlJc w:val="right"/>
      <w:pPr>
        <w:ind w:left="720" w:hanging="720"/>
      </w:pPr>
      <w:rPr>
        <w:rFonts w:hint="default"/>
      </w:rPr>
    </w:lvl>
    <w:lvl w:ilvl="6">
      <w:start w:val="1"/>
      <w:numFmt w:val="none"/>
      <w:lvlText w:val="%7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%8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%9"/>
      <w:lvlJc w:val="right"/>
      <w:pPr>
        <w:ind w:left="720" w:hanging="720"/>
      </w:pPr>
      <w:rPr>
        <w:rFonts w:hint="default"/>
      </w:rPr>
    </w:lvl>
  </w:abstractNum>
  <w:abstractNum w:abstractNumId="3" w15:restartNumberingAfterBreak="0">
    <w:nsid w:val="367266A1"/>
    <w:multiLevelType w:val="multilevel"/>
    <w:tmpl w:val="CB24A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/>
        <w:i w:val="0"/>
        <w:caps w:val="0"/>
        <w:u w:val="none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u w:val="none"/>
      </w:r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b w:val="0"/>
        <w:i w:val="0"/>
        <w:caps w:val="0"/>
        <w:u w:val="none"/>
      </w:rPr>
    </w:lvl>
    <w:lvl w:ilvl="3">
      <w:start w:val="1"/>
      <w:numFmt w:val="lowerRoman"/>
      <w:lvlText w:val="(%4)"/>
      <w:lvlJc w:val="left"/>
      <w:pPr>
        <w:tabs>
          <w:tab w:val="num" w:pos="2160"/>
        </w:tabs>
        <w:ind w:left="2160" w:hanging="720"/>
      </w:pPr>
      <w:rPr>
        <w:b w:val="0"/>
        <w:i w:val="0"/>
        <w:caps w:val="0"/>
        <w:u w:val="none"/>
      </w:rPr>
    </w:lvl>
    <w:lvl w:ilvl="4">
      <w:start w:val="1"/>
      <w:numFmt w:val="upperLetter"/>
      <w:lvlText w:val="(%5)"/>
      <w:lvlJc w:val="left"/>
      <w:pPr>
        <w:tabs>
          <w:tab w:val="num" w:pos="2880"/>
        </w:tabs>
        <w:ind w:left="2880" w:hanging="720"/>
      </w:pPr>
      <w:rPr>
        <w:b w:val="0"/>
        <w:i w:val="0"/>
        <w:caps w:val="0"/>
        <w:u w:val="none"/>
      </w:rPr>
    </w:lvl>
    <w:lvl w:ilvl="5">
      <w:start w:val="1"/>
      <w:numFmt w:val="upperRoman"/>
      <w:lvlText w:val="(%6)"/>
      <w:lvlJc w:val="left"/>
      <w:pPr>
        <w:tabs>
          <w:tab w:val="num" w:pos="3600"/>
        </w:tabs>
        <w:ind w:left="3600" w:hanging="720"/>
      </w:pPr>
      <w:rPr>
        <w:b w:val="0"/>
        <w:i w:val="0"/>
        <w:caps w:val="0"/>
        <w:u w:val="none"/>
      </w:rPr>
    </w:lvl>
    <w:lvl w:ilvl="6">
      <w:start w:val="27"/>
      <w:numFmt w:val="lowerLetter"/>
      <w:lvlText w:val="(%7)"/>
      <w:lvlJc w:val="left"/>
      <w:pPr>
        <w:tabs>
          <w:tab w:val="num" w:pos="4320"/>
        </w:tabs>
        <w:ind w:left="4320" w:hanging="720"/>
      </w:pPr>
      <w:rPr>
        <w:b w:val="0"/>
        <w:i w:val="0"/>
        <w:caps w:val="0"/>
        <w:u w:val="none"/>
      </w:rPr>
    </w:lvl>
    <w:lvl w:ilvl="7">
      <w:start w:val="1"/>
      <w:numFmt w:val="bullet"/>
      <w:lvlRestart w:val="0"/>
      <w:lvlText w:val="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b w:val="0"/>
        <w:i w:val="0"/>
        <w:caps w:val="0"/>
        <w:u w:val="none"/>
      </w:rPr>
    </w:lvl>
    <w:lvl w:ilvl="8">
      <w:start w:val="1"/>
      <w:numFmt w:val="bullet"/>
      <w:lvlRestart w:val="0"/>
      <w:lvlText w:val="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  <w:b w:val="0"/>
        <w:i w:val="0"/>
        <w:caps w:val="0"/>
        <w:u w:val="none"/>
      </w:rPr>
    </w:lvl>
  </w:abstractNum>
  <w:abstractNum w:abstractNumId="4" w15:restartNumberingAfterBreak="0">
    <w:nsid w:val="52A96B24"/>
    <w:multiLevelType w:val="multilevel"/>
    <w:tmpl w:val="691241E2"/>
    <w:lvl w:ilvl="0">
      <w:start w:val="1"/>
      <w:numFmt w:val="bullet"/>
      <w:pStyle w:val="List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ind w:left="1440" w:hanging="72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ind w:left="2160" w:hanging="72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ind w:left="2880" w:hanging="720"/>
      </w:pPr>
      <w:rPr>
        <w:rFonts w:ascii="Symbol" w:hAnsi="Symbol" w:hint="default"/>
        <w:color w:val="auto"/>
      </w:rPr>
    </w:lvl>
    <w:lvl w:ilvl="4">
      <w:start w:val="1"/>
      <w:numFmt w:val="bullet"/>
      <w:pStyle w:val="ListBullet5"/>
      <w:lvlText w:val=""/>
      <w:lvlJc w:val="left"/>
      <w:pPr>
        <w:ind w:left="3600" w:hanging="720"/>
      </w:pPr>
      <w:rPr>
        <w:rFonts w:ascii="Symbol" w:hAnsi="Symbol" w:hint="default"/>
        <w:color w:val="auto"/>
      </w:rPr>
    </w:lvl>
    <w:lvl w:ilvl="5">
      <w:start w:val="1"/>
      <w:numFmt w:val="bullet"/>
      <w:pStyle w:val="ListBullet6"/>
      <w:lvlText w:val=""/>
      <w:lvlJc w:val="left"/>
      <w:pPr>
        <w:ind w:left="4320" w:hanging="720"/>
      </w:pPr>
      <w:rPr>
        <w:rFonts w:ascii="Wingdings" w:hAnsi="Wingdings" w:hint="default"/>
      </w:rPr>
    </w:lvl>
    <w:lvl w:ilvl="6">
      <w:start w:val="1"/>
      <w:numFmt w:val="bullet"/>
      <w:pStyle w:val="ListBullet7"/>
      <w:lvlText w:val=""/>
      <w:lvlJc w:val="left"/>
      <w:pPr>
        <w:ind w:left="5040" w:hanging="720"/>
      </w:pPr>
      <w:rPr>
        <w:rFonts w:ascii="Symbol" w:hAnsi="Symbol" w:hint="default"/>
      </w:rPr>
    </w:lvl>
    <w:lvl w:ilvl="7">
      <w:start w:val="1"/>
      <w:numFmt w:val="bullet"/>
      <w:pStyle w:val="ListBullet8"/>
      <w:lvlText w:val="o"/>
      <w:lvlJc w:val="left"/>
      <w:pPr>
        <w:ind w:left="5760" w:hanging="720"/>
      </w:pPr>
      <w:rPr>
        <w:rFonts w:ascii="Courier New" w:hAnsi="Courier New" w:hint="default"/>
      </w:rPr>
    </w:lvl>
    <w:lvl w:ilvl="8">
      <w:start w:val="1"/>
      <w:numFmt w:val="bullet"/>
      <w:pStyle w:val="ListBullet9"/>
      <w:lvlText w:val=""/>
      <w:lvlJc w:val="left"/>
      <w:pPr>
        <w:ind w:left="6480" w:hanging="720"/>
      </w:pPr>
      <w:rPr>
        <w:rFonts w:ascii="Wingdings" w:hAnsi="Wingdings" w:hint="default"/>
      </w:rPr>
    </w:lvl>
  </w:abstractNum>
  <w:abstractNum w:abstractNumId="5" w15:restartNumberingAfterBreak="0">
    <w:nsid w:val="52F837BD"/>
    <w:multiLevelType w:val="multilevel"/>
    <w:tmpl w:val="C9FED34A"/>
    <w:lvl w:ilvl="0">
      <w:start w:val="1"/>
      <w:numFmt w:val="decimal"/>
      <w:pStyle w:val="Randziffer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6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"/>
      <w:lvlJc w:val="left"/>
      <w:pPr>
        <w:ind w:left="720" w:hanging="720"/>
      </w:pPr>
      <w:rPr>
        <w:rFonts w:hint="default"/>
      </w:rPr>
    </w:lvl>
  </w:abstractNum>
  <w:num w:numId="1" w16cid:durableId="156267734">
    <w:abstractNumId w:val="1"/>
  </w:num>
  <w:num w:numId="2" w16cid:durableId="406420133">
    <w:abstractNumId w:val="0"/>
  </w:num>
  <w:num w:numId="3" w16cid:durableId="519318138">
    <w:abstractNumId w:val="2"/>
  </w:num>
  <w:num w:numId="4" w16cid:durableId="987132293">
    <w:abstractNumId w:val="4"/>
  </w:num>
  <w:num w:numId="5" w16cid:durableId="212084599">
    <w:abstractNumId w:val="5"/>
  </w:num>
  <w:num w:numId="6" w16cid:durableId="1793480428">
    <w:abstractNumId w:val="3"/>
  </w:num>
  <w:num w:numId="7" w16cid:durableId="192816201">
    <w:abstractNumId w:val="3"/>
  </w:num>
  <w:num w:numId="8" w16cid:durableId="2053573744">
    <w:abstractNumId w:val="3"/>
  </w:num>
  <w:num w:numId="9" w16cid:durableId="1462072448">
    <w:abstractNumId w:val="3"/>
  </w:num>
  <w:num w:numId="10" w16cid:durableId="760033301">
    <w:abstractNumId w:val="3"/>
  </w:num>
  <w:num w:numId="11" w16cid:durableId="1824930449">
    <w:abstractNumId w:val="3"/>
  </w:num>
  <w:num w:numId="12" w16cid:durableId="1533302437">
    <w:abstractNumId w:val="3"/>
  </w:num>
  <w:num w:numId="13" w16cid:durableId="1864903571">
    <w:abstractNumId w:val="3"/>
  </w:num>
  <w:num w:numId="14" w16cid:durableId="1410495163">
    <w:abstractNumId w:val="3"/>
  </w:num>
  <w:num w:numId="15" w16cid:durableId="647699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attachedTemplate r:id="rId1"/>
  <w:stylePaneFormatFilter w:val="3B01" w:allStyles="1" w:customStyles="0" w:latentStyles="0" w:stylesInUse="0" w:headingStyles="0" w:numberingStyles="0" w:tableStyles="0" w:directFormattingOnRuns="1" w:directFormattingOnParagraphs="1" w:directFormattingOnNumbering="0" w:directFormattingOnTables="1" w:clearFormatting="1" w:top3HeadingStyles="1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zzmp10LastTrailerInserted" w:val="^`~#mp!@b⌄A#B└┪908xřmS⌒Â6⌘FåWp’⌓‣Z3À-PÇE}!Ë}®Ŧ…^§M¨žÑ@¹ø„‬(Z⌟™Òóì‧⌑ÉÞ·&amp;)'Å qŽz:xL%Ô\&gt;ïõ⌔º&lt;ªÕÔŦLiU:Ä¹ÃÂVM ÈÏ†^ÿ»è&amp;⌆Ýw⌝7YÐóŧ¸D¿Þé%YkøY‘⌡è⌐çã¥XÆCÃ*Ek⌒&lt;„⌏=k'Ë⌑⌝xã% ãêH¿” ®C⌙⌂ÿ;U7&gt;RNV011"/>
    <w:docVar w:name="zzmp10LastTrailerInserted_2832" w:val="^`~#mp!@b⌄A#B└┪908xřmS⌒Â6⌘FåWp’⌓‣Z3À-PÇE}!Ë}®Ŧ…^§M¨žÑ@¹ø„‬(Z⌟™Òóì‧⌑ÉÞ·&amp;)'Å qŽz:xL%Ô\&gt;ïõ⌔º&lt;ªÕÔŦLiU:Ä¹ÃÂVM ÈÏ†^ÿ»è&amp;⌆Ýw⌝7YÐóŧ¸D¿Þé%YkøY‘⌡è⌐çã¥XÆCÃ*Ek⌒&lt;„⌏=k'Ë⌑⌝xã% ãêH¿” ®C⌙⌂ÿ;U7&gt;RNV011"/>
    <w:docVar w:name="zzmp10mSEGsValidated" w:val="1"/>
    <w:docVar w:name="zzmpLegacyTrailerRemoved" w:val="True"/>
    <w:docVar w:name="zzmpLTFontsClean" w:val="True"/>
    <w:docVar w:name="zzmpnSession" w:val="0.2665979"/>
  </w:docVars>
  <w:rsids>
    <w:rsidRoot w:val="00B9137A"/>
    <w:rsid w:val="000132C1"/>
    <w:rsid w:val="00013E7F"/>
    <w:rsid w:val="00016A46"/>
    <w:rsid w:val="0003315D"/>
    <w:rsid w:val="00051A8D"/>
    <w:rsid w:val="00052FAB"/>
    <w:rsid w:val="000545C5"/>
    <w:rsid w:val="00057476"/>
    <w:rsid w:val="00066ABF"/>
    <w:rsid w:val="00075FA7"/>
    <w:rsid w:val="0007685A"/>
    <w:rsid w:val="000A633D"/>
    <w:rsid w:val="000C6534"/>
    <w:rsid w:val="000F1286"/>
    <w:rsid w:val="001211C1"/>
    <w:rsid w:val="00125159"/>
    <w:rsid w:val="00133285"/>
    <w:rsid w:val="001400DC"/>
    <w:rsid w:val="00142522"/>
    <w:rsid w:val="00143128"/>
    <w:rsid w:val="00160085"/>
    <w:rsid w:val="0016041C"/>
    <w:rsid w:val="00160B9C"/>
    <w:rsid w:val="00163D46"/>
    <w:rsid w:val="00166162"/>
    <w:rsid w:val="0018041D"/>
    <w:rsid w:val="00196C32"/>
    <w:rsid w:val="001A0F9B"/>
    <w:rsid w:val="001A7A9E"/>
    <w:rsid w:val="001B66EA"/>
    <w:rsid w:val="001B69FC"/>
    <w:rsid w:val="001B77D1"/>
    <w:rsid w:val="001C0A62"/>
    <w:rsid w:val="001C1771"/>
    <w:rsid w:val="001D035E"/>
    <w:rsid w:val="001D26F8"/>
    <w:rsid w:val="001D60BB"/>
    <w:rsid w:val="001E2F5B"/>
    <w:rsid w:val="001E49C0"/>
    <w:rsid w:val="001F4217"/>
    <w:rsid w:val="001F4DDA"/>
    <w:rsid w:val="001F63C4"/>
    <w:rsid w:val="00214CC5"/>
    <w:rsid w:val="00222F40"/>
    <w:rsid w:val="00267C53"/>
    <w:rsid w:val="00275047"/>
    <w:rsid w:val="00287948"/>
    <w:rsid w:val="00292622"/>
    <w:rsid w:val="00292D4F"/>
    <w:rsid w:val="002A737A"/>
    <w:rsid w:val="002A7D56"/>
    <w:rsid w:val="002C2374"/>
    <w:rsid w:val="002D3BEB"/>
    <w:rsid w:val="002E5C48"/>
    <w:rsid w:val="002F30FF"/>
    <w:rsid w:val="00301DE5"/>
    <w:rsid w:val="00310C65"/>
    <w:rsid w:val="003258FF"/>
    <w:rsid w:val="00330DA8"/>
    <w:rsid w:val="0034164C"/>
    <w:rsid w:val="00341E41"/>
    <w:rsid w:val="00356DC4"/>
    <w:rsid w:val="0036549B"/>
    <w:rsid w:val="00374615"/>
    <w:rsid w:val="0038178E"/>
    <w:rsid w:val="00387FE9"/>
    <w:rsid w:val="003937B9"/>
    <w:rsid w:val="0039603A"/>
    <w:rsid w:val="003A3488"/>
    <w:rsid w:val="003B6890"/>
    <w:rsid w:val="003C1390"/>
    <w:rsid w:val="003C4A29"/>
    <w:rsid w:val="003E0113"/>
    <w:rsid w:val="003E0D68"/>
    <w:rsid w:val="003E3C75"/>
    <w:rsid w:val="0040353C"/>
    <w:rsid w:val="00406855"/>
    <w:rsid w:val="004118C9"/>
    <w:rsid w:val="00411E5B"/>
    <w:rsid w:val="00416E0D"/>
    <w:rsid w:val="004331B1"/>
    <w:rsid w:val="00435821"/>
    <w:rsid w:val="00436553"/>
    <w:rsid w:val="00436D95"/>
    <w:rsid w:val="00444A07"/>
    <w:rsid w:val="0044649B"/>
    <w:rsid w:val="004633C0"/>
    <w:rsid w:val="00467A5B"/>
    <w:rsid w:val="00475652"/>
    <w:rsid w:val="00484DB3"/>
    <w:rsid w:val="004B11E2"/>
    <w:rsid w:val="004C3673"/>
    <w:rsid w:val="004C670F"/>
    <w:rsid w:val="004E33A5"/>
    <w:rsid w:val="004E371D"/>
    <w:rsid w:val="004E4A66"/>
    <w:rsid w:val="004E6B4E"/>
    <w:rsid w:val="00515B74"/>
    <w:rsid w:val="005163F5"/>
    <w:rsid w:val="00563E72"/>
    <w:rsid w:val="00566498"/>
    <w:rsid w:val="005667E1"/>
    <w:rsid w:val="005669B5"/>
    <w:rsid w:val="005863F0"/>
    <w:rsid w:val="0059780E"/>
    <w:rsid w:val="005A2A30"/>
    <w:rsid w:val="005C6A5F"/>
    <w:rsid w:val="005F5D09"/>
    <w:rsid w:val="006101E4"/>
    <w:rsid w:val="00623C13"/>
    <w:rsid w:val="006416A0"/>
    <w:rsid w:val="006467D6"/>
    <w:rsid w:val="00664011"/>
    <w:rsid w:val="006A17F0"/>
    <w:rsid w:val="006A72C7"/>
    <w:rsid w:val="006A742D"/>
    <w:rsid w:val="006B3991"/>
    <w:rsid w:val="006B7667"/>
    <w:rsid w:val="006D484E"/>
    <w:rsid w:val="006E6270"/>
    <w:rsid w:val="006F471D"/>
    <w:rsid w:val="007311C1"/>
    <w:rsid w:val="00731630"/>
    <w:rsid w:val="00735299"/>
    <w:rsid w:val="007378D9"/>
    <w:rsid w:val="00747074"/>
    <w:rsid w:val="00751E21"/>
    <w:rsid w:val="00770307"/>
    <w:rsid w:val="007820F5"/>
    <w:rsid w:val="00787355"/>
    <w:rsid w:val="00787498"/>
    <w:rsid w:val="00790104"/>
    <w:rsid w:val="007A227E"/>
    <w:rsid w:val="007A4920"/>
    <w:rsid w:val="007B02B3"/>
    <w:rsid w:val="007C325B"/>
    <w:rsid w:val="007F30AC"/>
    <w:rsid w:val="007F4BAD"/>
    <w:rsid w:val="008172BD"/>
    <w:rsid w:val="00856DCF"/>
    <w:rsid w:val="008751F1"/>
    <w:rsid w:val="00880643"/>
    <w:rsid w:val="0088714E"/>
    <w:rsid w:val="00891376"/>
    <w:rsid w:val="008A55F1"/>
    <w:rsid w:val="008A79E8"/>
    <w:rsid w:val="008C35C7"/>
    <w:rsid w:val="008F7985"/>
    <w:rsid w:val="00922C97"/>
    <w:rsid w:val="009233ED"/>
    <w:rsid w:val="00926C57"/>
    <w:rsid w:val="00951B90"/>
    <w:rsid w:val="00953526"/>
    <w:rsid w:val="00976839"/>
    <w:rsid w:val="00982C17"/>
    <w:rsid w:val="00991F73"/>
    <w:rsid w:val="009A4370"/>
    <w:rsid w:val="009A4475"/>
    <w:rsid w:val="009D78D1"/>
    <w:rsid w:val="009E24BD"/>
    <w:rsid w:val="009F02EE"/>
    <w:rsid w:val="00A00506"/>
    <w:rsid w:val="00A232CE"/>
    <w:rsid w:val="00A241E1"/>
    <w:rsid w:val="00A31266"/>
    <w:rsid w:val="00A33739"/>
    <w:rsid w:val="00A41237"/>
    <w:rsid w:val="00A50F83"/>
    <w:rsid w:val="00A52BB6"/>
    <w:rsid w:val="00A537B0"/>
    <w:rsid w:val="00A6132C"/>
    <w:rsid w:val="00A87472"/>
    <w:rsid w:val="00A93B94"/>
    <w:rsid w:val="00AA6186"/>
    <w:rsid w:val="00AB4087"/>
    <w:rsid w:val="00AB65B7"/>
    <w:rsid w:val="00AC35B7"/>
    <w:rsid w:val="00B058EF"/>
    <w:rsid w:val="00B43DFC"/>
    <w:rsid w:val="00B44C54"/>
    <w:rsid w:val="00B54997"/>
    <w:rsid w:val="00B56433"/>
    <w:rsid w:val="00B60549"/>
    <w:rsid w:val="00B767D4"/>
    <w:rsid w:val="00B9137A"/>
    <w:rsid w:val="00B96226"/>
    <w:rsid w:val="00BA2CD7"/>
    <w:rsid w:val="00BA7923"/>
    <w:rsid w:val="00BB4870"/>
    <w:rsid w:val="00BB7DA5"/>
    <w:rsid w:val="00BC00AA"/>
    <w:rsid w:val="00C01BDA"/>
    <w:rsid w:val="00C14073"/>
    <w:rsid w:val="00C25D9C"/>
    <w:rsid w:val="00C31BB5"/>
    <w:rsid w:val="00C42A20"/>
    <w:rsid w:val="00C43A96"/>
    <w:rsid w:val="00C4656D"/>
    <w:rsid w:val="00C50C9E"/>
    <w:rsid w:val="00C55072"/>
    <w:rsid w:val="00C6303E"/>
    <w:rsid w:val="00C73673"/>
    <w:rsid w:val="00C7399F"/>
    <w:rsid w:val="00C74405"/>
    <w:rsid w:val="00C7479F"/>
    <w:rsid w:val="00C80CA8"/>
    <w:rsid w:val="00C835EA"/>
    <w:rsid w:val="00CD5C90"/>
    <w:rsid w:val="00CE1E62"/>
    <w:rsid w:val="00D14A72"/>
    <w:rsid w:val="00D2047F"/>
    <w:rsid w:val="00D20F05"/>
    <w:rsid w:val="00D306F6"/>
    <w:rsid w:val="00D364B9"/>
    <w:rsid w:val="00D6137F"/>
    <w:rsid w:val="00D64462"/>
    <w:rsid w:val="00D647F7"/>
    <w:rsid w:val="00D8133B"/>
    <w:rsid w:val="00D90DB4"/>
    <w:rsid w:val="00D91523"/>
    <w:rsid w:val="00D91F67"/>
    <w:rsid w:val="00D9554E"/>
    <w:rsid w:val="00DB1A0A"/>
    <w:rsid w:val="00DB4F95"/>
    <w:rsid w:val="00DC2FB3"/>
    <w:rsid w:val="00DC4C99"/>
    <w:rsid w:val="00DD018E"/>
    <w:rsid w:val="00DE2A8E"/>
    <w:rsid w:val="00DE4A7D"/>
    <w:rsid w:val="00E22230"/>
    <w:rsid w:val="00E32465"/>
    <w:rsid w:val="00E47EB5"/>
    <w:rsid w:val="00E57021"/>
    <w:rsid w:val="00E61773"/>
    <w:rsid w:val="00E80E79"/>
    <w:rsid w:val="00E849C0"/>
    <w:rsid w:val="00E87BD1"/>
    <w:rsid w:val="00EA2AC5"/>
    <w:rsid w:val="00EA4746"/>
    <w:rsid w:val="00EB0992"/>
    <w:rsid w:val="00EB72A2"/>
    <w:rsid w:val="00ED4B1F"/>
    <w:rsid w:val="00EE7C33"/>
    <w:rsid w:val="00EF05BA"/>
    <w:rsid w:val="00EF4F1D"/>
    <w:rsid w:val="00F01816"/>
    <w:rsid w:val="00F05223"/>
    <w:rsid w:val="00F14298"/>
    <w:rsid w:val="00F2487C"/>
    <w:rsid w:val="00F635F4"/>
    <w:rsid w:val="00F82050"/>
    <w:rsid w:val="00F8534F"/>
    <w:rsid w:val="00F917DB"/>
    <w:rsid w:val="00F931BC"/>
    <w:rsid w:val="00FA03EA"/>
    <w:rsid w:val="00FA3DDF"/>
    <w:rsid w:val="00FA4C67"/>
    <w:rsid w:val="00FB21B9"/>
    <w:rsid w:val="00FD13D9"/>
    <w:rsid w:val="00FD46E9"/>
    <w:rsid w:val="00FD64F3"/>
    <w:rsid w:val="00FE0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-legalmacpac-data/10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E81257A"/>
  <w15:docId w15:val="{3D2B55EA-06A8-44D1-9534-D6885BB05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4"/>
    <w:lsdException w:name="heading 1" w:uiPriority="3" w:qFormat="1"/>
    <w:lsdException w:name="heading 2" w:semiHidden="1" w:uiPriority="3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iPriority="3" w:unhideWhenUsed="1" w:qFormat="1"/>
    <w:lsdException w:name="heading 6" w:semiHidden="1" w:uiPriority="3" w:unhideWhenUsed="1" w:qFormat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4" w:unhideWhenUsed="1"/>
    <w:lsdException w:name="toc 2" w:semiHidden="1" w:uiPriority="4" w:unhideWhenUsed="1"/>
    <w:lsdException w:name="toc 3" w:semiHidden="1" w:uiPriority="4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7" w:unhideWhenUsed="1"/>
    <w:lsdException w:name="annotation text" w:semiHidden="1" w:unhideWhenUsed="1"/>
    <w:lsdException w:name="header" w:semiHidden="1" w:uiPriority="0" w:unhideWhenUsed="1"/>
    <w:lsdException w:name="footer" w:semiHidden="1" w:uiPriority="7" w:unhideWhenUsed="1"/>
    <w:lsdException w:name="index heading" w:semiHidden="1" w:uiPriority="0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7" w:unhideWhenUsed="1"/>
    <w:lsdException w:name="annotation reference" w:semiHidden="1" w:unhideWhenUsed="1"/>
    <w:lsdException w:name="line number" w:semiHidden="1" w:unhideWhenUsed="1"/>
    <w:lsdException w:name="page number" w:semiHidden="1" w:uiPriority="7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/>
    <w:lsdException w:name="List 4" w:semiHidden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/>
    <w:lsdException w:name="Subtitle" w:semiHidden="1" w:uiPriority="11"/>
    <w:lsdException w:name="Salutation" w:semiHidden="1" w:uiPriority="7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2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4"/>
    <w:rsid w:val="00C14073"/>
    <w:rPr>
      <w:rFonts w:eastAsia="Times New Roman"/>
      <w:lang w:val="en-GB"/>
    </w:rPr>
  </w:style>
  <w:style w:type="paragraph" w:styleId="Heading1">
    <w:name w:val="heading 1"/>
    <w:basedOn w:val="BodyText"/>
    <w:next w:val="BodyText"/>
    <w:link w:val="Heading1Char"/>
    <w:uiPriority w:val="3"/>
    <w:qFormat/>
    <w:rsid w:val="004C670F"/>
    <w:pPr>
      <w:keepNext/>
      <w:keepLines/>
      <w:jc w:val="left"/>
      <w:outlineLvl w:val="0"/>
    </w:pPr>
    <w:rPr>
      <w:b/>
      <w:caps/>
    </w:rPr>
  </w:style>
  <w:style w:type="paragraph" w:styleId="Heading2">
    <w:name w:val="heading 2"/>
    <w:basedOn w:val="BodyText"/>
    <w:next w:val="BodyText"/>
    <w:link w:val="Heading2Char"/>
    <w:uiPriority w:val="3"/>
    <w:qFormat/>
    <w:rsid w:val="004C670F"/>
    <w:pPr>
      <w:keepNext/>
      <w:keepLines/>
      <w:jc w:val="left"/>
      <w:outlineLvl w:val="1"/>
    </w:pPr>
    <w:rPr>
      <w:b/>
      <w:smallCaps/>
    </w:rPr>
  </w:style>
  <w:style w:type="paragraph" w:styleId="Heading3">
    <w:name w:val="heading 3"/>
    <w:basedOn w:val="BodyText"/>
    <w:next w:val="BodyText"/>
    <w:link w:val="Heading3Char"/>
    <w:uiPriority w:val="3"/>
    <w:qFormat/>
    <w:rsid w:val="004C670F"/>
    <w:pPr>
      <w:keepNext/>
      <w:keepLines/>
      <w:jc w:val="left"/>
      <w:outlineLvl w:val="2"/>
    </w:pPr>
    <w:rPr>
      <w:b/>
    </w:rPr>
  </w:style>
  <w:style w:type="paragraph" w:styleId="Heading4">
    <w:name w:val="heading 4"/>
    <w:basedOn w:val="Heading3"/>
    <w:next w:val="BodyText"/>
    <w:link w:val="Heading4Char"/>
    <w:uiPriority w:val="3"/>
    <w:qFormat/>
    <w:rsid w:val="004C670F"/>
    <w:pPr>
      <w:outlineLvl w:val="3"/>
    </w:pPr>
  </w:style>
  <w:style w:type="paragraph" w:styleId="Heading5">
    <w:name w:val="heading 5"/>
    <w:basedOn w:val="BodyText"/>
    <w:next w:val="BodyText"/>
    <w:link w:val="Heading5Char"/>
    <w:uiPriority w:val="3"/>
    <w:qFormat/>
    <w:rsid w:val="004C670F"/>
    <w:pPr>
      <w:keepNext/>
      <w:keepLines/>
      <w:jc w:val="center"/>
      <w:outlineLvl w:val="4"/>
    </w:pPr>
    <w:rPr>
      <w:b/>
      <w:caps/>
    </w:rPr>
  </w:style>
  <w:style w:type="paragraph" w:styleId="Heading6">
    <w:name w:val="heading 6"/>
    <w:basedOn w:val="BodyText"/>
    <w:next w:val="BodyText"/>
    <w:link w:val="Heading6Char"/>
    <w:uiPriority w:val="3"/>
    <w:qFormat/>
    <w:rsid w:val="004C670F"/>
    <w:pPr>
      <w:keepNext/>
      <w:jc w:val="center"/>
      <w:outlineLvl w:val="5"/>
    </w:pPr>
    <w:rPr>
      <w:b/>
    </w:rPr>
  </w:style>
  <w:style w:type="paragraph" w:styleId="Heading7">
    <w:name w:val="heading 7"/>
    <w:basedOn w:val="BodyText"/>
    <w:next w:val="BodyText"/>
    <w:link w:val="Heading7Char"/>
    <w:semiHidden/>
    <w:rsid w:val="004C670F"/>
    <w:pPr>
      <w:keepNext/>
      <w:keepLines/>
      <w:outlineLvl w:val="6"/>
    </w:pPr>
  </w:style>
  <w:style w:type="paragraph" w:styleId="Heading8">
    <w:name w:val="heading 8"/>
    <w:basedOn w:val="BodyText"/>
    <w:next w:val="BodyText"/>
    <w:link w:val="Heading8Char"/>
    <w:semiHidden/>
    <w:rsid w:val="004C670F"/>
    <w:pPr>
      <w:jc w:val="left"/>
      <w:outlineLvl w:val="7"/>
    </w:pPr>
  </w:style>
  <w:style w:type="paragraph" w:styleId="Heading9">
    <w:name w:val="heading 9"/>
    <w:basedOn w:val="BodyText"/>
    <w:next w:val="Normal"/>
    <w:link w:val="Heading9Char"/>
    <w:semiHidden/>
    <w:rsid w:val="004C670F"/>
    <w:pPr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7311C1"/>
    <w:pPr>
      <w:spacing w:after="180" w:line="280" w:lineRule="atLeast"/>
      <w:jc w:val="both"/>
    </w:pPr>
  </w:style>
  <w:style w:type="character" w:customStyle="1" w:styleId="BodyTextChar">
    <w:name w:val="Body Text Char"/>
    <w:basedOn w:val="DefaultParagraphFont"/>
    <w:link w:val="BodyText"/>
    <w:rsid w:val="007311C1"/>
    <w:rPr>
      <w:rFonts w:eastAsia="Times New Roman"/>
      <w:lang w:val="en-GB"/>
    </w:rPr>
  </w:style>
  <w:style w:type="paragraph" w:customStyle="1" w:styleId="Address">
    <w:name w:val="Address"/>
    <w:basedOn w:val="BodyText"/>
    <w:uiPriority w:val="7"/>
    <w:unhideWhenUsed/>
    <w:rsid w:val="004C670F"/>
    <w:pPr>
      <w:spacing w:after="720"/>
    </w:pPr>
    <w:rPr>
      <w:noProof/>
    </w:rPr>
  </w:style>
  <w:style w:type="paragraph" w:styleId="Date">
    <w:name w:val="Date"/>
    <w:basedOn w:val="Normal"/>
    <w:next w:val="Normal"/>
    <w:link w:val="DateChar"/>
    <w:uiPriority w:val="9"/>
    <w:unhideWhenUsed/>
    <w:rsid w:val="004C670F"/>
  </w:style>
  <w:style w:type="character" w:customStyle="1" w:styleId="DateChar">
    <w:name w:val="Date Char"/>
    <w:basedOn w:val="DefaultParagraphFont"/>
    <w:link w:val="Date"/>
    <w:uiPriority w:val="9"/>
    <w:rsid w:val="00953526"/>
    <w:rPr>
      <w:rFonts w:eastAsia="Times New Roman"/>
      <w:lang w:val="en-GB"/>
    </w:rPr>
  </w:style>
  <w:style w:type="paragraph" w:styleId="Footer">
    <w:name w:val="footer"/>
    <w:basedOn w:val="BodyText"/>
    <w:link w:val="FooterChar"/>
    <w:uiPriority w:val="7"/>
    <w:unhideWhenUsed/>
    <w:rsid w:val="004C670F"/>
    <w:pPr>
      <w:tabs>
        <w:tab w:val="right" w:pos="8280"/>
      </w:tabs>
      <w:spacing w:after="0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7"/>
    <w:rsid w:val="002E5C48"/>
    <w:rPr>
      <w:rFonts w:eastAsia="Times New Roman"/>
      <w:sz w:val="16"/>
      <w:lang w:val="en-GB"/>
    </w:rPr>
  </w:style>
  <w:style w:type="character" w:styleId="FootnoteReference">
    <w:name w:val="footnote reference"/>
    <w:basedOn w:val="DefaultParagraphFont"/>
    <w:uiPriority w:val="7"/>
    <w:unhideWhenUsed/>
    <w:rsid w:val="002E5C48"/>
    <w:rPr>
      <w:vertAlign w:val="superscript"/>
      <w:lang w:val="en-GB"/>
    </w:rPr>
  </w:style>
  <w:style w:type="paragraph" w:customStyle="1" w:styleId="FootNoteSeparator">
    <w:name w:val="FootNote Separator"/>
    <w:basedOn w:val="Normal"/>
    <w:uiPriority w:val="7"/>
    <w:unhideWhenUsed/>
    <w:rsid w:val="004C670F"/>
    <w:pPr>
      <w:pBdr>
        <w:top w:val="single" w:sz="4" w:space="1" w:color="auto"/>
      </w:pBdr>
    </w:pPr>
  </w:style>
  <w:style w:type="paragraph" w:styleId="FootnoteText">
    <w:name w:val="footnote text"/>
    <w:basedOn w:val="BodyText"/>
    <w:link w:val="FootnoteTextChar"/>
    <w:uiPriority w:val="7"/>
    <w:rsid w:val="002E5C48"/>
    <w:pPr>
      <w:spacing w:after="120"/>
      <w:ind w:left="187" w:hanging="187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7"/>
    <w:rsid w:val="002E5C48"/>
    <w:rPr>
      <w:rFonts w:eastAsia="Times New Roman"/>
      <w:sz w:val="20"/>
      <w:szCs w:val="20"/>
      <w:lang w:val="en-GB"/>
    </w:rPr>
  </w:style>
  <w:style w:type="paragraph" w:customStyle="1" w:styleId="FsTable">
    <w:name w:val="FsTable"/>
    <w:basedOn w:val="BodyText"/>
    <w:uiPriority w:val="1"/>
    <w:qFormat/>
    <w:rsid w:val="004C670F"/>
    <w:pPr>
      <w:spacing w:before="120" w:after="120"/>
      <w:jc w:val="left"/>
    </w:pPr>
  </w:style>
  <w:style w:type="paragraph" w:customStyle="1" w:styleId="FsTableHeading">
    <w:name w:val="FsTableHeading"/>
    <w:basedOn w:val="BodyText"/>
    <w:next w:val="FsTable"/>
    <w:uiPriority w:val="1"/>
    <w:qFormat/>
    <w:rsid w:val="004C670F"/>
    <w:pPr>
      <w:keepNext/>
      <w:keepLines/>
      <w:spacing w:before="120" w:after="120"/>
      <w:jc w:val="left"/>
    </w:pPr>
    <w:rPr>
      <w:b/>
    </w:rPr>
  </w:style>
  <w:style w:type="paragraph" w:customStyle="1" w:styleId="FWRecitals">
    <w:name w:val="FWRecitals"/>
    <w:basedOn w:val="Normal"/>
    <w:link w:val="FWRecitalsChar"/>
    <w:qFormat/>
    <w:rsid w:val="001B66EA"/>
    <w:pPr>
      <w:numPr>
        <w:numId w:val="1"/>
      </w:numPr>
      <w:spacing w:after="180" w:line="280" w:lineRule="atLeast"/>
      <w:jc w:val="both"/>
    </w:pPr>
    <w:rPr>
      <w:rFonts w:eastAsia="SimSun"/>
      <w:szCs w:val="20"/>
    </w:rPr>
  </w:style>
  <w:style w:type="paragraph" w:styleId="Header">
    <w:name w:val="header"/>
    <w:basedOn w:val="BodyText"/>
    <w:link w:val="HeaderChar"/>
    <w:semiHidden/>
    <w:rsid w:val="004C670F"/>
    <w:pPr>
      <w:tabs>
        <w:tab w:val="right" w:pos="8280"/>
      </w:tabs>
      <w:spacing w:after="0"/>
      <w:jc w:val="right"/>
    </w:pPr>
    <w:rPr>
      <w:sz w:val="16"/>
    </w:rPr>
  </w:style>
  <w:style w:type="character" w:customStyle="1" w:styleId="HeaderChar">
    <w:name w:val="Header Char"/>
    <w:basedOn w:val="DefaultParagraphFont"/>
    <w:link w:val="Header"/>
    <w:semiHidden/>
    <w:rsid w:val="00953526"/>
    <w:rPr>
      <w:rFonts w:eastAsia="Times New Roman"/>
      <w:sz w:val="16"/>
      <w:lang w:val="en-GB"/>
    </w:rPr>
  </w:style>
  <w:style w:type="paragraph" w:customStyle="1" w:styleId="HeaderFPCSLogo">
    <w:name w:val="HeaderFPCSLogo"/>
    <w:basedOn w:val="Header"/>
    <w:semiHidden/>
    <w:rsid w:val="004C670F"/>
    <w:pPr>
      <w:tabs>
        <w:tab w:val="clear" w:pos="8280"/>
      </w:tabs>
      <w:jc w:val="center"/>
    </w:pPr>
  </w:style>
  <w:style w:type="paragraph" w:customStyle="1" w:styleId="HeaderCPCSLogo">
    <w:name w:val="HeaderCPCSLogo"/>
    <w:basedOn w:val="HeaderFPCSLogo"/>
    <w:semiHidden/>
    <w:rsid w:val="004C670F"/>
    <w:pPr>
      <w:spacing w:before="360"/>
    </w:pPr>
  </w:style>
  <w:style w:type="paragraph" w:customStyle="1" w:styleId="HeaderCPN">
    <w:name w:val="HeaderCPN"/>
    <w:basedOn w:val="BodyText"/>
    <w:semiHidden/>
    <w:rsid w:val="004C670F"/>
    <w:pPr>
      <w:spacing w:before="360" w:after="0"/>
      <w:jc w:val="right"/>
    </w:pPr>
  </w:style>
  <w:style w:type="paragraph" w:customStyle="1" w:styleId="HeaderFPN">
    <w:name w:val="HeaderFPN"/>
    <w:basedOn w:val="HeaderCPN"/>
    <w:semiHidden/>
    <w:rsid w:val="004C670F"/>
    <w:pPr>
      <w:spacing w:before="0"/>
    </w:pPr>
  </w:style>
  <w:style w:type="character" w:customStyle="1" w:styleId="Heading1Char">
    <w:name w:val="Heading 1 Char"/>
    <w:basedOn w:val="DefaultParagraphFont"/>
    <w:link w:val="Heading1"/>
    <w:uiPriority w:val="3"/>
    <w:rsid w:val="002E5C48"/>
    <w:rPr>
      <w:rFonts w:eastAsia="Times New Roman"/>
      <w:b/>
      <w:caps/>
      <w:lang w:val="en-GB"/>
    </w:rPr>
  </w:style>
  <w:style w:type="character" w:customStyle="1" w:styleId="Heading2Char">
    <w:name w:val="Heading 2 Char"/>
    <w:basedOn w:val="DefaultParagraphFont"/>
    <w:link w:val="Heading2"/>
    <w:uiPriority w:val="3"/>
    <w:rsid w:val="002E5C48"/>
    <w:rPr>
      <w:rFonts w:eastAsia="Times New Roman"/>
      <w:b/>
      <w:smallCaps/>
      <w:lang w:val="en-GB"/>
    </w:rPr>
  </w:style>
  <w:style w:type="character" w:customStyle="1" w:styleId="Heading3Char">
    <w:name w:val="Heading 3 Char"/>
    <w:basedOn w:val="DefaultParagraphFont"/>
    <w:link w:val="Heading3"/>
    <w:uiPriority w:val="3"/>
    <w:rsid w:val="002E5C48"/>
    <w:rPr>
      <w:rFonts w:eastAsia="Times New Roman"/>
      <w:b/>
      <w:lang w:val="en-GB"/>
    </w:rPr>
  </w:style>
  <w:style w:type="character" w:customStyle="1" w:styleId="Heading4Char">
    <w:name w:val="Heading 4 Char"/>
    <w:basedOn w:val="DefaultParagraphFont"/>
    <w:link w:val="Heading4"/>
    <w:uiPriority w:val="3"/>
    <w:rsid w:val="002E5C48"/>
    <w:rPr>
      <w:rFonts w:eastAsia="Times New Roman"/>
      <w:b/>
      <w:lang w:val="en-GB"/>
    </w:rPr>
  </w:style>
  <w:style w:type="character" w:customStyle="1" w:styleId="Heading5Char">
    <w:name w:val="Heading 5 Char"/>
    <w:basedOn w:val="DefaultParagraphFont"/>
    <w:link w:val="Heading5"/>
    <w:uiPriority w:val="3"/>
    <w:rsid w:val="002E5C48"/>
    <w:rPr>
      <w:rFonts w:eastAsia="Times New Roman"/>
      <w:b/>
      <w:caps/>
      <w:lang w:val="en-GB"/>
    </w:rPr>
  </w:style>
  <w:style w:type="character" w:customStyle="1" w:styleId="Heading6Char">
    <w:name w:val="Heading 6 Char"/>
    <w:basedOn w:val="DefaultParagraphFont"/>
    <w:link w:val="Heading6"/>
    <w:uiPriority w:val="3"/>
    <w:rsid w:val="002E5C48"/>
    <w:rPr>
      <w:rFonts w:eastAsia="Times New Roman"/>
      <w:b/>
      <w:lang w:val="en-GB"/>
    </w:rPr>
  </w:style>
  <w:style w:type="character" w:customStyle="1" w:styleId="Heading7Char">
    <w:name w:val="Heading 7 Char"/>
    <w:basedOn w:val="DefaultParagraphFont"/>
    <w:link w:val="Heading7"/>
    <w:semiHidden/>
    <w:rsid w:val="00953526"/>
    <w:rPr>
      <w:rFonts w:eastAsia="Times New Roman"/>
      <w:lang w:val="en-GB"/>
    </w:rPr>
  </w:style>
  <w:style w:type="character" w:customStyle="1" w:styleId="Heading8Char">
    <w:name w:val="Heading 8 Char"/>
    <w:basedOn w:val="DefaultParagraphFont"/>
    <w:link w:val="Heading8"/>
    <w:semiHidden/>
    <w:rsid w:val="00953526"/>
    <w:rPr>
      <w:rFonts w:eastAsia="Times New Roman"/>
      <w:lang w:val="en-GB"/>
    </w:rPr>
  </w:style>
  <w:style w:type="character" w:customStyle="1" w:styleId="Heading9Char">
    <w:name w:val="Heading 9 Char"/>
    <w:basedOn w:val="DefaultParagraphFont"/>
    <w:link w:val="Heading9"/>
    <w:semiHidden/>
    <w:rsid w:val="00953526"/>
    <w:rPr>
      <w:rFonts w:eastAsia="Times New Roman" w:cs="Arial"/>
      <w:szCs w:val="22"/>
      <w:lang w:val="en-GB"/>
    </w:rPr>
  </w:style>
  <w:style w:type="paragraph" w:customStyle="1" w:styleId="MarginalNote">
    <w:name w:val="Marginal Note"/>
    <w:basedOn w:val="BodyText"/>
    <w:next w:val="BodyText"/>
    <w:uiPriority w:val="2"/>
    <w:rsid w:val="004C670F"/>
    <w:pPr>
      <w:keepNext/>
      <w:keepLines/>
      <w:framePr w:w="1152" w:hSpace="144" w:wrap="around" w:vAnchor="text" w:hAnchor="page" w:y="1"/>
      <w:spacing w:before="40" w:line="180" w:lineRule="exact"/>
    </w:pPr>
    <w:rPr>
      <w:b/>
      <w:sz w:val="16"/>
    </w:rPr>
  </w:style>
  <w:style w:type="character" w:styleId="PageNumber">
    <w:name w:val="page number"/>
    <w:basedOn w:val="DefaultParagraphFont"/>
    <w:uiPriority w:val="7"/>
    <w:unhideWhenUsed/>
    <w:rsid w:val="00196C32"/>
    <w:rPr>
      <w:rFonts w:ascii="Times New Roman" w:hAnsi="Times New Roman"/>
      <w:sz w:val="16"/>
      <w:lang w:val="en-GB"/>
    </w:rPr>
  </w:style>
  <w:style w:type="paragraph" w:customStyle="1" w:styleId="ParaHeading">
    <w:name w:val="ParaHeading"/>
    <w:basedOn w:val="BodyText"/>
    <w:next w:val="BodyText"/>
    <w:qFormat/>
    <w:rsid w:val="004C670F"/>
    <w:pPr>
      <w:keepNext/>
      <w:keepLines/>
    </w:pPr>
    <w:rPr>
      <w:b/>
    </w:rPr>
  </w:style>
  <w:style w:type="paragraph" w:styleId="Salutation">
    <w:name w:val="Salutation"/>
    <w:basedOn w:val="BodyText"/>
    <w:next w:val="Normal"/>
    <w:link w:val="SalutationChar"/>
    <w:uiPriority w:val="7"/>
    <w:unhideWhenUsed/>
    <w:rsid w:val="004C670F"/>
  </w:style>
  <w:style w:type="character" w:customStyle="1" w:styleId="SalutationChar">
    <w:name w:val="Salutation Char"/>
    <w:basedOn w:val="DefaultParagraphFont"/>
    <w:link w:val="Salutation"/>
    <w:uiPriority w:val="7"/>
    <w:rsid w:val="002E5C48"/>
    <w:rPr>
      <w:rFonts w:eastAsia="Times New Roman"/>
      <w:lang w:val="en-GB"/>
    </w:rPr>
  </w:style>
  <w:style w:type="paragraph" w:customStyle="1" w:styleId="Sealing">
    <w:name w:val="Sealing"/>
    <w:basedOn w:val="BodyText"/>
    <w:uiPriority w:val="2"/>
    <w:rsid w:val="004C670F"/>
    <w:pPr>
      <w:keepLines/>
      <w:tabs>
        <w:tab w:val="left" w:pos="1728"/>
        <w:tab w:val="left" w:pos="4320"/>
      </w:tabs>
      <w:spacing w:after="480"/>
    </w:pPr>
  </w:style>
  <w:style w:type="paragraph" w:styleId="TOAHeading">
    <w:name w:val="toa heading"/>
    <w:basedOn w:val="Normal"/>
    <w:next w:val="Normal"/>
    <w:semiHidden/>
    <w:rsid w:val="004C670F"/>
    <w:pPr>
      <w:spacing w:before="120"/>
    </w:pPr>
    <w:rPr>
      <w:rFonts w:ascii="Arial" w:hAnsi="Arial" w:cs="Arial"/>
      <w:b/>
      <w:bCs/>
    </w:rPr>
  </w:style>
  <w:style w:type="paragraph" w:styleId="TOC1">
    <w:name w:val="toc 1"/>
    <w:basedOn w:val="BodyText"/>
    <w:next w:val="BodyText"/>
    <w:uiPriority w:val="4"/>
    <w:rsid w:val="004C670F"/>
    <w:pPr>
      <w:keepLines/>
      <w:tabs>
        <w:tab w:val="right" w:leader="dot" w:pos="8309"/>
      </w:tabs>
      <w:spacing w:before="120" w:after="0"/>
      <w:ind w:left="720" w:right="720" w:hanging="720"/>
      <w:jc w:val="left"/>
    </w:pPr>
    <w:rPr>
      <w:caps/>
    </w:rPr>
  </w:style>
  <w:style w:type="paragraph" w:styleId="TOC2">
    <w:name w:val="toc 2"/>
    <w:basedOn w:val="BodyText"/>
    <w:next w:val="BodyText"/>
    <w:uiPriority w:val="4"/>
    <w:rsid w:val="004C670F"/>
    <w:pPr>
      <w:tabs>
        <w:tab w:val="left" w:pos="357"/>
        <w:tab w:val="left" w:pos="720"/>
        <w:tab w:val="right" w:leader="dot" w:pos="8307"/>
      </w:tabs>
      <w:spacing w:before="120" w:after="0"/>
      <w:ind w:left="720" w:right="720" w:hanging="360"/>
      <w:jc w:val="left"/>
    </w:pPr>
    <w:rPr>
      <w:smallCaps/>
      <w:noProof/>
    </w:rPr>
  </w:style>
  <w:style w:type="paragraph" w:styleId="TOC3">
    <w:name w:val="toc 3"/>
    <w:basedOn w:val="BodyText"/>
    <w:next w:val="BodyText"/>
    <w:uiPriority w:val="4"/>
    <w:rsid w:val="004C670F"/>
    <w:pPr>
      <w:tabs>
        <w:tab w:val="right" w:leader="dot" w:pos="8307"/>
      </w:tabs>
      <w:spacing w:after="0"/>
      <w:ind w:left="720" w:right="720"/>
    </w:pPr>
  </w:style>
  <w:style w:type="paragraph" w:styleId="TOC4">
    <w:name w:val="toc 4"/>
    <w:basedOn w:val="BodyText"/>
    <w:next w:val="BodyText"/>
    <w:semiHidden/>
    <w:rsid w:val="004C670F"/>
    <w:pPr>
      <w:tabs>
        <w:tab w:val="right" w:leader="dot" w:pos="8309"/>
      </w:tabs>
      <w:spacing w:after="0"/>
      <w:ind w:left="1440" w:right="720"/>
    </w:pPr>
  </w:style>
  <w:style w:type="paragraph" w:styleId="TOC5">
    <w:name w:val="toc 5"/>
    <w:basedOn w:val="BodyText"/>
    <w:semiHidden/>
    <w:rsid w:val="004C670F"/>
    <w:pPr>
      <w:tabs>
        <w:tab w:val="right" w:leader="dot" w:pos="8309"/>
      </w:tabs>
      <w:spacing w:before="120" w:after="120"/>
      <w:ind w:left="720" w:right="720" w:hanging="720"/>
    </w:pPr>
    <w:rPr>
      <w:caps/>
    </w:rPr>
  </w:style>
  <w:style w:type="paragraph" w:styleId="TOC6">
    <w:name w:val="toc 6"/>
    <w:basedOn w:val="BodyText"/>
    <w:semiHidden/>
    <w:rsid w:val="004C670F"/>
    <w:pPr>
      <w:tabs>
        <w:tab w:val="right" w:leader="dot" w:pos="8309"/>
      </w:tabs>
      <w:ind w:left="720" w:right="720"/>
    </w:pPr>
  </w:style>
  <w:style w:type="paragraph" w:styleId="TOC7">
    <w:name w:val="toc 7"/>
    <w:basedOn w:val="BodyText"/>
    <w:semiHidden/>
    <w:rsid w:val="004C670F"/>
    <w:pPr>
      <w:tabs>
        <w:tab w:val="right" w:leader="dot" w:pos="8309"/>
      </w:tabs>
      <w:ind w:left="1080" w:right="720"/>
    </w:pPr>
    <w:rPr>
      <w:i/>
    </w:rPr>
  </w:style>
  <w:style w:type="paragraph" w:styleId="TOC8">
    <w:name w:val="toc 8"/>
    <w:basedOn w:val="BodyText"/>
    <w:semiHidden/>
    <w:rsid w:val="004C670F"/>
    <w:pPr>
      <w:tabs>
        <w:tab w:val="right" w:leader="dot" w:pos="8309"/>
      </w:tabs>
      <w:ind w:left="1440" w:right="720"/>
    </w:pPr>
    <w:rPr>
      <w:i/>
    </w:rPr>
  </w:style>
  <w:style w:type="paragraph" w:styleId="TOC9">
    <w:name w:val="toc 9"/>
    <w:basedOn w:val="BodyText"/>
    <w:next w:val="Normal"/>
    <w:semiHidden/>
    <w:rsid w:val="004C670F"/>
    <w:pPr>
      <w:tabs>
        <w:tab w:val="right" w:leader="dot" w:pos="8309"/>
      </w:tabs>
      <w:ind w:left="1440"/>
    </w:pPr>
    <w:rPr>
      <w:i/>
    </w:rPr>
  </w:style>
  <w:style w:type="character" w:styleId="Emphasis">
    <w:name w:val="Emphasis"/>
    <w:basedOn w:val="DefaultParagraphFont"/>
    <w:qFormat/>
    <w:rsid w:val="00A93B94"/>
    <w:rPr>
      <w:i/>
      <w:iCs/>
      <w:lang w:val="en-GB"/>
    </w:rPr>
  </w:style>
  <w:style w:type="character" w:customStyle="1" w:styleId="FsHidden">
    <w:name w:val="FsHidden"/>
    <w:basedOn w:val="DefaultParagraphFont"/>
    <w:uiPriority w:val="1"/>
    <w:rsid w:val="005667E1"/>
    <w:rPr>
      <w:vanish/>
      <w:color w:val="FFC000" w:themeColor="accent4"/>
      <w:lang w:val="en-GB"/>
    </w:rPr>
  </w:style>
  <w:style w:type="paragraph" w:styleId="NoSpacing">
    <w:name w:val="No Spacing"/>
    <w:uiPriority w:val="2"/>
    <w:rsid w:val="005667E1"/>
    <w:rPr>
      <w:rFonts w:eastAsia="Times New Roman"/>
      <w:lang w:val="en-GB"/>
    </w:rPr>
  </w:style>
  <w:style w:type="table" w:styleId="TableGrid">
    <w:name w:val="Table Grid"/>
    <w:basedOn w:val="TableNormal"/>
    <w:uiPriority w:val="39"/>
    <w:rsid w:val="005667E1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WRecitalsChar">
    <w:name w:val="FWRecitals Char"/>
    <w:link w:val="FWRecitals"/>
    <w:rsid w:val="001B66EA"/>
    <w:rPr>
      <w:rFonts w:eastAsia="SimSun"/>
      <w:szCs w:val="20"/>
      <w:lang w:val="en-GB"/>
    </w:rPr>
  </w:style>
  <w:style w:type="numbering" w:styleId="111111">
    <w:name w:val="Outline List 2"/>
    <w:basedOn w:val="NoList"/>
    <w:uiPriority w:val="99"/>
    <w:semiHidden/>
    <w:unhideWhenUsed/>
    <w:rsid w:val="008F7985"/>
  </w:style>
  <w:style w:type="numbering" w:styleId="1ai">
    <w:name w:val="Outline List 1"/>
    <w:basedOn w:val="NoList"/>
    <w:uiPriority w:val="99"/>
    <w:semiHidden/>
    <w:unhideWhenUsed/>
    <w:rsid w:val="008F7985"/>
  </w:style>
  <w:style w:type="numbering" w:styleId="ArticleSection">
    <w:name w:val="Outline List 3"/>
    <w:basedOn w:val="NoList"/>
    <w:uiPriority w:val="99"/>
    <w:semiHidden/>
    <w:unhideWhenUsed/>
    <w:rsid w:val="008F7985"/>
  </w:style>
  <w:style w:type="paragraph" w:styleId="BalloonText">
    <w:name w:val="Balloon Text"/>
    <w:basedOn w:val="Normal"/>
    <w:link w:val="BalloonTextChar"/>
    <w:uiPriority w:val="99"/>
    <w:semiHidden/>
    <w:rsid w:val="008F79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7985"/>
    <w:rPr>
      <w:rFonts w:ascii="Tahoma" w:eastAsia="Times New Roman" w:hAnsi="Tahoma" w:cs="Tahoma"/>
      <w:sz w:val="16"/>
      <w:szCs w:val="16"/>
      <w:lang w:val="en-GB"/>
    </w:rPr>
  </w:style>
  <w:style w:type="paragraph" w:styleId="Bibliography">
    <w:name w:val="Bibliography"/>
    <w:basedOn w:val="Normal"/>
    <w:next w:val="Normal"/>
    <w:uiPriority w:val="37"/>
    <w:semiHidden/>
    <w:rsid w:val="008F7985"/>
  </w:style>
  <w:style w:type="paragraph" w:styleId="BlockText">
    <w:name w:val="Block Text"/>
    <w:basedOn w:val="Normal"/>
    <w:uiPriority w:val="99"/>
    <w:semiHidden/>
    <w:rsid w:val="008F7985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5B9BD5" w:themeColor="accent1"/>
    </w:rPr>
  </w:style>
  <w:style w:type="paragraph" w:styleId="BodyText2">
    <w:name w:val="Body Text 2"/>
    <w:basedOn w:val="Normal"/>
    <w:link w:val="BodyText2Char"/>
    <w:uiPriority w:val="99"/>
    <w:semiHidden/>
    <w:rsid w:val="008F798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8F7985"/>
    <w:rPr>
      <w:rFonts w:eastAsia="Times New Roman"/>
      <w:lang w:val="en-GB"/>
    </w:rPr>
  </w:style>
  <w:style w:type="paragraph" w:styleId="BodyText3">
    <w:name w:val="Body Text 3"/>
    <w:basedOn w:val="Normal"/>
    <w:link w:val="BodyText3Char"/>
    <w:uiPriority w:val="99"/>
    <w:semiHidden/>
    <w:rsid w:val="008F7985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F7985"/>
    <w:rPr>
      <w:rFonts w:eastAsia="Times New Roman"/>
      <w:sz w:val="16"/>
      <w:szCs w:val="16"/>
      <w:lang w:val="en-GB"/>
    </w:rPr>
  </w:style>
  <w:style w:type="paragraph" w:styleId="BodyTextFirstIndent">
    <w:name w:val="Body Text First Indent"/>
    <w:basedOn w:val="BodyText"/>
    <w:link w:val="BodyTextFirstIndentChar"/>
    <w:semiHidden/>
    <w:rsid w:val="008F7985"/>
    <w:pPr>
      <w:spacing w:after="0" w:line="240" w:lineRule="auto"/>
      <w:ind w:firstLine="360"/>
      <w:jc w:val="left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8F7985"/>
    <w:rPr>
      <w:rFonts w:eastAsia="Times New Roman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rsid w:val="008F7985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F7985"/>
    <w:rPr>
      <w:rFonts w:eastAsia="Times New Roman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rsid w:val="008F7985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8F7985"/>
    <w:rPr>
      <w:rFonts w:eastAsia="Times New Roman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rsid w:val="008F7985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F7985"/>
    <w:rPr>
      <w:rFonts w:eastAsia="Times New Roman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rsid w:val="008F7985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8F7985"/>
    <w:rPr>
      <w:rFonts w:eastAsia="Times New Roman"/>
      <w:sz w:val="16"/>
      <w:szCs w:val="16"/>
      <w:lang w:val="en-GB"/>
    </w:rPr>
  </w:style>
  <w:style w:type="character" w:styleId="BookTitle">
    <w:name w:val="Book Title"/>
    <w:basedOn w:val="DefaultParagraphFont"/>
    <w:uiPriority w:val="33"/>
    <w:semiHidden/>
    <w:rsid w:val="008F7985"/>
    <w:rPr>
      <w:b/>
      <w:bCs/>
      <w:smallCaps/>
      <w:spacing w:val="5"/>
      <w:lang w:val="en-GB"/>
    </w:rPr>
  </w:style>
  <w:style w:type="paragraph" w:styleId="Caption">
    <w:name w:val="caption"/>
    <w:basedOn w:val="Normal"/>
    <w:next w:val="Normal"/>
    <w:uiPriority w:val="35"/>
    <w:semiHidden/>
    <w:rsid w:val="008F7985"/>
    <w:pPr>
      <w:spacing w:after="200"/>
    </w:pPr>
    <w:rPr>
      <w:b/>
      <w:bCs/>
      <w:color w:val="5B9BD5" w:themeColor="accent1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rsid w:val="008F7985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8F7985"/>
    <w:rPr>
      <w:rFonts w:eastAsia="Times New Roman"/>
      <w:lang w:val="en-GB"/>
    </w:rPr>
  </w:style>
  <w:style w:type="table" w:styleId="ColorfulGrid">
    <w:name w:val="Colorful Grid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ColorfulList">
    <w:name w:val="Colorful List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Shading">
    <w:name w:val="Colorful Shading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rsid w:val="008F7985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semiHidden/>
    <w:rsid w:val="008F798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F7985"/>
    <w:rPr>
      <w:rFonts w:eastAsia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8F79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7985"/>
    <w:rPr>
      <w:rFonts w:eastAsia="Times New Roman"/>
      <w:b/>
      <w:bCs/>
      <w:sz w:val="20"/>
      <w:szCs w:val="20"/>
      <w:lang w:val="en-GB"/>
    </w:rPr>
  </w:style>
  <w:style w:type="table" w:styleId="DarkList">
    <w:name w:val="Dark List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rsid w:val="008F798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F7985"/>
    <w:rPr>
      <w:rFonts w:ascii="Tahoma" w:eastAsia="Times New Roman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rsid w:val="008F7985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8F7985"/>
    <w:rPr>
      <w:rFonts w:eastAsia="Times New Roman"/>
      <w:lang w:val="en-GB"/>
    </w:rPr>
  </w:style>
  <w:style w:type="character" w:styleId="EndnoteReference">
    <w:name w:val="endnote reference"/>
    <w:basedOn w:val="DefaultParagraphFont"/>
    <w:uiPriority w:val="99"/>
    <w:semiHidden/>
    <w:rsid w:val="008F7985"/>
    <w:rPr>
      <w:vertAlign w:val="superscript"/>
      <w:lang w:val="en-GB"/>
    </w:rPr>
  </w:style>
  <w:style w:type="paragraph" w:styleId="EndnoteText">
    <w:name w:val="endnote text"/>
    <w:basedOn w:val="Normal"/>
    <w:link w:val="EndnoteTextChar"/>
    <w:uiPriority w:val="99"/>
    <w:semiHidden/>
    <w:rsid w:val="008F7985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F7985"/>
    <w:rPr>
      <w:rFonts w:eastAsia="Times New Roman"/>
      <w:sz w:val="20"/>
      <w:szCs w:val="20"/>
      <w:lang w:val="en-GB"/>
    </w:rPr>
  </w:style>
  <w:style w:type="paragraph" w:styleId="EnvelopeAddress">
    <w:name w:val="envelope address"/>
    <w:basedOn w:val="Normal"/>
    <w:uiPriority w:val="99"/>
    <w:semiHidden/>
    <w:rsid w:val="008F7985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rsid w:val="008F7985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rsid w:val="008F7985"/>
    <w:rPr>
      <w:color w:val="954F72" w:themeColor="followedHyperlink"/>
      <w:u w:val="single"/>
      <w:lang w:val="en-GB"/>
    </w:rPr>
  </w:style>
  <w:style w:type="character" w:styleId="HTMLAcronym">
    <w:name w:val="HTML Acronym"/>
    <w:basedOn w:val="DefaultParagraphFont"/>
    <w:uiPriority w:val="99"/>
    <w:semiHidden/>
    <w:rsid w:val="008F7985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rsid w:val="008F7985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8F7985"/>
    <w:rPr>
      <w:rFonts w:eastAsia="Times New Roman"/>
      <w:i/>
      <w:iCs/>
      <w:lang w:val="en-GB"/>
    </w:rPr>
  </w:style>
  <w:style w:type="character" w:styleId="HTMLCite">
    <w:name w:val="HTML Cite"/>
    <w:basedOn w:val="DefaultParagraphFont"/>
    <w:uiPriority w:val="99"/>
    <w:semiHidden/>
    <w:rsid w:val="008F7985"/>
    <w:rPr>
      <w:i/>
      <w:iCs/>
      <w:lang w:val="en-GB"/>
    </w:rPr>
  </w:style>
  <w:style w:type="character" w:styleId="HTMLCode">
    <w:name w:val="HTML Code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basedOn w:val="DefaultParagraphFont"/>
    <w:uiPriority w:val="99"/>
    <w:semiHidden/>
    <w:rsid w:val="008F7985"/>
    <w:rPr>
      <w:i/>
      <w:iCs/>
      <w:lang w:val="en-GB"/>
    </w:rPr>
  </w:style>
  <w:style w:type="character" w:styleId="HTMLKeyboard">
    <w:name w:val="HTML Keyboard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rsid w:val="008F798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F7985"/>
    <w:rPr>
      <w:rFonts w:ascii="Consolas" w:eastAsia="Times New Roman" w:hAnsi="Consolas" w:cs="Consolas"/>
      <w:sz w:val="20"/>
      <w:szCs w:val="20"/>
      <w:lang w:val="en-GB"/>
    </w:rPr>
  </w:style>
  <w:style w:type="character" w:styleId="HTMLSample">
    <w:name w:val="HTML Sample"/>
    <w:basedOn w:val="DefaultParagraphFont"/>
    <w:uiPriority w:val="99"/>
    <w:semiHidden/>
    <w:rsid w:val="008F7985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basedOn w:val="DefaultParagraphFont"/>
    <w:uiPriority w:val="99"/>
    <w:semiHidden/>
    <w:rsid w:val="008F7985"/>
    <w:rPr>
      <w:i/>
      <w:iCs/>
      <w:lang w:val="en-GB"/>
    </w:rPr>
  </w:style>
  <w:style w:type="character" w:styleId="Hyperlink">
    <w:name w:val="Hyperlink"/>
    <w:basedOn w:val="DefaultParagraphFont"/>
    <w:uiPriority w:val="99"/>
    <w:semiHidden/>
    <w:rsid w:val="008F7985"/>
    <w:rPr>
      <w:color w:val="0563C1" w:themeColor="hyperlink"/>
      <w:u w:val="single"/>
      <w:lang w:val="en-GB"/>
    </w:rPr>
  </w:style>
  <w:style w:type="paragraph" w:styleId="IndexHeading">
    <w:name w:val="index heading"/>
    <w:basedOn w:val="Normal"/>
    <w:next w:val="Normal"/>
    <w:semiHidden/>
    <w:unhideWhenUsed/>
    <w:rsid w:val="008F7985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8F7985"/>
    <w:rPr>
      <w:b/>
      <w:bCs/>
      <w:i/>
      <w:iCs/>
      <w:color w:val="5B9BD5" w:themeColor="accent1"/>
      <w:lang w:val="en-GB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8F7985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8F7985"/>
    <w:rPr>
      <w:rFonts w:eastAsia="Times New Roman"/>
      <w:b/>
      <w:bCs/>
      <w:i/>
      <w:iCs/>
      <w:color w:val="5B9BD5" w:themeColor="accent1"/>
      <w:lang w:val="en-GB"/>
    </w:rPr>
  </w:style>
  <w:style w:type="character" w:styleId="IntenseReference">
    <w:name w:val="Intense Reference"/>
    <w:basedOn w:val="DefaultParagraphFont"/>
    <w:uiPriority w:val="32"/>
    <w:semiHidden/>
    <w:rsid w:val="008F7985"/>
    <w:rPr>
      <w:b/>
      <w:bCs/>
      <w:smallCaps/>
      <w:color w:val="ED7D31" w:themeColor="accent2"/>
      <w:spacing w:val="5"/>
      <w:u w:val="single"/>
      <w:lang w:val="en-GB"/>
    </w:rPr>
  </w:style>
  <w:style w:type="table" w:styleId="LightGrid">
    <w:name w:val="Light Grid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ghtList">
    <w:name w:val="Light List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Shading">
    <w:name w:val="Light Shading"/>
    <w:basedOn w:val="TableNormal"/>
    <w:uiPriority w:val="60"/>
    <w:rsid w:val="008F7985"/>
    <w:rPr>
      <w:color w:val="000000" w:themeColor="text1" w:themeShade="BF"/>
      <w:lang w:val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8F7985"/>
    <w:rPr>
      <w:color w:val="2E74B5" w:themeColor="accent1" w:themeShade="BF"/>
      <w:lang w:val="en-GB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8F7985"/>
    <w:rPr>
      <w:color w:val="C45911" w:themeColor="accent2" w:themeShade="BF"/>
      <w:lang w:val="en-GB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8F7985"/>
    <w:rPr>
      <w:color w:val="7B7B7B" w:themeColor="accent3" w:themeShade="BF"/>
      <w:lang w:val="en-GB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8F7985"/>
    <w:rPr>
      <w:color w:val="BF8F00" w:themeColor="accent4" w:themeShade="BF"/>
      <w:lang w:val="en-GB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8F7985"/>
    <w:rPr>
      <w:color w:val="2F5496" w:themeColor="accent5" w:themeShade="BF"/>
      <w:lang w:val="en-GB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8F7985"/>
    <w:rPr>
      <w:color w:val="538135" w:themeColor="accent6" w:themeShade="BF"/>
      <w:lang w:val="en-GB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rsid w:val="008F7985"/>
    <w:rPr>
      <w:lang w:val="en-GB"/>
    </w:rPr>
  </w:style>
  <w:style w:type="paragraph" w:styleId="MacroText">
    <w:name w:val="macro"/>
    <w:link w:val="MacroTextChar"/>
    <w:uiPriority w:val="99"/>
    <w:semiHidden/>
    <w:rsid w:val="008F798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eastAsia="Times New Roman" w:hAnsi="Consolas" w:cs="Consolas"/>
      <w:sz w:val="20"/>
      <w:szCs w:val="20"/>
      <w:lang w:val="en-GB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8F7985"/>
    <w:rPr>
      <w:rFonts w:ascii="Consolas" w:eastAsia="Times New Roman" w:hAnsi="Consolas" w:cs="Consolas"/>
      <w:sz w:val="20"/>
      <w:szCs w:val="20"/>
      <w:lang w:val="en-GB"/>
    </w:rPr>
  </w:style>
  <w:style w:type="table" w:styleId="MediumGrid1">
    <w:name w:val="Medium Grid 1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ediumList1">
    <w:name w:val="Medium List 1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rsid w:val="008F79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8F7985"/>
    <w:rPr>
      <w:rFonts w:asciiTheme="majorHAnsi" w:eastAsiaTheme="majorEastAsia" w:hAnsiTheme="majorHAnsi" w:cstheme="majorBidi"/>
      <w:shd w:val="pct20" w:color="auto" w:fill="auto"/>
      <w:lang w:val="en-GB"/>
    </w:rPr>
  </w:style>
  <w:style w:type="paragraph" w:styleId="NormalWeb">
    <w:name w:val="Normal (Web)"/>
    <w:basedOn w:val="Normal"/>
    <w:uiPriority w:val="99"/>
    <w:semiHidden/>
    <w:rsid w:val="008F7985"/>
  </w:style>
  <w:style w:type="paragraph" w:styleId="NormalIndent">
    <w:name w:val="Normal Indent"/>
    <w:basedOn w:val="Normal"/>
    <w:uiPriority w:val="99"/>
    <w:semiHidden/>
    <w:rsid w:val="008F7985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rsid w:val="008F7985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8F7985"/>
    <w:rPr>
      <w:rFonts w:eastAsia="Times New Roman"/>
      <w:lang w:val="en-GB"/>
    </w:rPr>
  </w:style>
  <w:style w:type="character" w:styleId="PlaceholderText">
    <w:name w:val="Placeholder Text"/>
    <w:basedOn w:val="DefaultParagraphFont"/>
    <w:uiPriority w:val="99"/>
    <w:semiHidden/>
    <w:rsid w:val="008F7985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semiHidden/>
    <w:rsid w:val="008F798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F7985"/>
    <w:rPr>
      <w:rFonts w:ascii="Consolas" w:eastAsia="Times New Roman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29"/>
    <w:semiHidden/>
    <w:rsid w:val="008F798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8F7985"/>
    <w:rPr>
      <w:rFonts w:eastAsia="Times New Roman"/>
      <w:i/>
      <w:iCs/>
      <w:color w:val="000000" w:themeColor="text1"/>
      <w:lang w:val="en-GB"/>
    </w:rPr>
  </w:style>
  <w:style w:type="paragraph" w:styleId="Signature">
    <w:name w:val="Signature"/>
    <w:basedOn w:val="Normal"/>
    <w:link w:val="SignatureChar"/>
    <w:uiPriority w:val="99"/>
    <w:semiHidden/>
    <w:rsid w:val="008F7985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8F7985"/>
    <w:rPr>
      <w:rFonts w:eastAsia="Times New Roman"/>
      <w:lang w:val="en-GB"/>
    </w:rPr>
  </w:style>
  <w:style w:type="character" w:styleId="Strong">
    <w:name w:val="Strong"/>
    <w:basedOn w:val="DefaultParagraphFont"/>
    <w:uiPriority w:val="22"/>
    <w:semiHidden/>
    <w:rsid w:val="008F7985"/>
    <w:rPr>
      <w:b/>
      <w:bCs/>
      <w:lang w:val="en-GB"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8F7985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8F7985"/>
    <w:rPr>
      <w:rFonts w:asciiTheme="majorHAnsi" w:eastAsiaTheme="majorEastAsia" w:hAnsiTheme="majorHAnsi" w:cstheme="majorBidi"/>
      <w:i/>
      <w:iCs/>
      <w:color w:val="5B9BD5" w:themeColor="accent1"/>
      <w:spacing w:val="15"/>
      <w:lang w:val="en-GB"/>
    </w:rPr>
  </w:style>
  <w:style w:type="character" w:styleId="SubtleEmphasis">
    <w:name w:val="Subtle Emphasis"/>
    <w:basedOn w:val="DefaultParagraphFont"/>
    <w:uiPriority w:val="19"/>
    <w:semiHidden/>
    <w:rsid w:val="008F7985"/>
    <w:rPr>
      <w:i/>
      <w:iCs/>
      <w:color w:val="808080" w:themeColor="text1" w:themeTint="7F"/>
      <w:lang w:val="en-GB"/>
    </w:rPr>
  </w:style>
  <w:style w:type="character" w:styleId="SubtleReference">
    <w:name w:val="Subtle Reference"/>
    <w:basedOn w:val="DefaultParagraphFont"/>
    <w:uiPriority w:val="31"/>
    <w:semiHidden/>
    <w:rsid w:val="008F7985"/>
    <w:rPr>
      <w:smallCaps/>
      <w:color w:val="ED7D31" w:themeColor="accent2"/>
      <w:u w:val="single"/>
      <w:lang w:val="en-GB"/>
    </w:rPr>
  </w:style>
  <w:style w:type="table" w:styleId="Table3Deffects1">
    <w:name w:val="Table 3D effects 1"/>
    <w:basedOn w:val="TableNormal"/>
    <w:uiPriority w:val="99"/>
    <w:semiHidden/>
    <w:unhideWhenUsed/>
    <w:rsid w:val="008F7985"/>
    <w:rPr>
      <w:lang w:val="en-GB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8F7985"/>
    <w:rPr>
      <w:lang w:val="en-GB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8F7985"/>
    <w:rPr>
      <w:lang w:val="en-GB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8F7985"/>
    <w:rPr>
      <w:color w:val="000080"/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8F7985"/>
    <w:rPr>
      <w:color w:val="FFFFFF"/>
      <w:lang w:val="en-GB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8F7985"/>
    <w:rPr>
      <w:lang w:val="en-GB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8F7985"/>
    <w:rPr>
      <w:lang w:val="en-GB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8F7985"/>
    <w:rPr>
      <w:lang w:val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8F7985"/>
    <w:rPr>
      <w:lang w:val="en-GB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8F7985"/>
    <w:rPr>
      <w:lang w:val="en-GB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8F7985"/>
    <w:rPr>
      <w:lang w:val="en-GB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8F7985"/>
    <w:rPr>
      <w:lang w:val="en-GB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8F7985"/>
    <w:rPr>
      <w:b/>
      <w:bCs/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8F7985"/>
    <w:rPr>
      <w:lang w:val="en-GB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rsid w:val="008F7985"/>
    <w:pPr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rsid w:val="008F7985"/>
  </w:style>
  <w:style w:type="table" w:styleId="TableProfessional">
    <w:name w:val="Table Professional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8F7985"/>
    <w:rPr>
      <w:lang w:val="en-GB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8F7985"/>
    <w:rPr>
      <w:lang w:val="en-GB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8F7985"/>
    <w:rPr>
      <w:lang w:val="en-GB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8F7985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semiHidden/>
    <w:rsid w:val="008F7985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8F798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GB"/>
    </w:rPr>
  </w:style>
  <w:style w:type="paragraph" w:styleId="TOCHeading">
    <w:name w:val="TOC Heading"/>
    <w:basedOn w:val="Heading1"/>
    <w:next w:val="Normal"/>
    <w:uiPriority w:val="39"/>
    <w:semiHidden/>
    <w:rsid w:val="008F7985"/>
    <w:pPr>
      <w:spacing w:before="480" w:after="0" w:line="240" w:lineRule="auto"/>
      <w:outlineLvl w:val="9"/>
    </w:pPr>
    <w:rPr>
      <w:rFonts w:asciiTheme="majorHAnsi" w:eastAsiaTheme="majorEastAsia" w:hAnsiTheme="majorHAnsi" w:cstheme="majorBidi"/>
      <w:bCs/>
      <w:caps w:val="0"/>
      <w:color w:val="2E74B5" w:themeColor="accent1" w:themeShade="BF"/>
      <w:sz w:val="28"/>
      <w:szCs w:val="28"/>
    </w:rPr>
  </w:style>
  <w:style w:type="character" w:customStyle="1" w:styleId="BoldEmphasis">
    <w:name w:val="Bold Emphasis"/>
    <w:basedOn w:val="DefaultParagraphFont"/>
    <w:qFormat/>
    <w:rsid w:val="007311C1"/>
    <w:rPr>
      <w:rFonts w:ascii="Times New Roman" w:hAnsi="Times New Roman"/>
      <w:b/>
      <w:i/>
      <w:sz w:val="24"/>
      <w:lang w:val="en-GB"/>
    </w:rPr>
  </w:style>
  <w:style w:type="paragraph" w:customStyle="1" w:styleId="MarginNo">
    <w:name w:val="MarginNo"/>
    <w:basedOn w:val="Normal"/>
    <w:link w:val="MarginNoChar"/>
    <w:qFormat/>
    <w:rsid w:val="00A00506"/>
    <w:pPr>
      <w:numPr>
        <w:numId w:val="3"/>
      </w:numPr>
      <w:spacing w:after="180" w:line="280" w:lineRule="atLeast"/>
      <w:jc w:val="both"/>
    </w:pPr>
    <w:rPr>
      <w:rFonts w:eastAsia="SimSun"/>
      <w:szCs w:val="20"/>
    </w:rPr>
  </w:style>
  <w:style w:type="character" w:customStyle="1" w:styleId="MarginNoChar">
    <w:name w:val="MarginNo Char"/>
    <w:link w:val="MarginNo"/>
    <w:rsid w:val="00A00506"/>
    <w:rPr>
      <w:rFonts w:eastAsia="SimSun"/>
      <w:szCs w:val="20"/>
      <w:lang w:val="en-GB"/>
    </w:rPr>
  </w:style>
  <w:style w:type="paragraph" w:customStyle="1" w:styleId="FWParties">
    <w:name w:val="FWParties"/>
    <w:basedOn w:val="Normal"/>
    <w:link w:val="FWPartiesChar"/>
    <w:qFormat/>
    <w:rsid w:val="00E849C0"/>
    <w:pPr>
      <w:numPr>
        <w:numId w:val="2"/>
      </w:numPr>
      <w:spacing w:after="180" w:line="280" w:lineRule="atLeast"/>
      <w:jc w:val="both"/>
    </w:pPr>
    <w:rPr>
      <w:rFonts w:eastAsia="SimSun"/>
      <w:szCs w:val="20"/>
    </w:rPr>
  </w:style>
  <w:style w:type="character" w:customStyle="1" w:styleId="FWPartiesChar">
    <w:name w:val="FWParties Char"/>
    <w:link w:val="FWParties"/>
    <w:rsid w:val="00E849C0"/>
    <w:rPr>
      <w:rFonts w:eastAsia="SimSun"/>
      <w:szCs w:val="20"/>
      <w:lang w:val="en-GB"/>
    </w:rPr>
  </w:style>
  <w:style w:type="paragraph" w:styleId="ListParagraph">
    <w:name w:val="List Paragraph"/>
    <w:basedOn w:val="Normal"/>
    <w:uiPriority w:val="34"/>
    <w:semiHidden/>
    <w:rsid w:val="0003315D"/>
    <w:pPr>
      <w:ind w:left="720"/>
      <w:contextualSpacing/>
    </w:pPr>
  </w:style>
  <w:style w:type="paragraph" w:styleId="ListBullet5">
    <w:name w:val="List Bullet 5"/>
    <w:basedOn w:val="Normal"/>
    <w:unhideWhenUsed/>
    <w:rsid w:val="00CE1E62"/>
    <w:pPr>
      <w:numPr>
        <w:ilvl w:val="4"/>
        <w:numId w:val="4"/>
      </w:numPr>
      <w:contextualSpacing/>
    </w:pPr>
  </w:style>
  <w:style w:type="paragraph" w:styleId="ListBullet2">
    <w:name w:val="List Bullet 2"/>
    <w:basedOn w:val="Normal"/>
    <w:unhideWhenUsed/>
    <w:rsid w:val="00CE1E62"/>
    <w:pPr>
      <w:numPr>
        <w:ilvl w:val="1"/>
        <w:numId w:val="4"/>
      </w:numPr>
      <w:contextualSpacing/>
    </w:pPr>
  </w:style>
  <w:style w:type="paragraph" w:styleId="ListBullet3">
    <w:name w:val="List Bullet 3"/>
    <w:basedOn w:val="Normal"/>
    <w:unhideWhenUsed/>
    <w:rsid w:val="00CE1E62"/>
    <w:pPr>
      <w:numPr>
        <w:ilvl w:val="2"/>
        <w:numId w:val="4"/>
      </w:numPr>
      <w:contextualSpacing/>
    </w:pPr>
  </w:style>
  <w:style w:type="paragraph" w:styleId="ListBullet4">
    <w:name w:val="List Bullet 4"/>
    <w:basedOn w:val="Normal"/>
    <w:unhideWhenUsed/>
    <w:rsid w:val="00CE1E62"/>
    <w:pPr>
      <w:numPr>
        <w:ilvl w:val="3"/>
        <w:numId w:val="4"/>
      </w:numPr>
      <w:contextualSpacing/>
    </w:pPr>
  </w:style>
  <w:style w:type="paragraph" w:customStyle="1" w:styleId="ListBullet6">
    <w:name w:val="List Bullet 6"/>
    <w:basedOn w:val="Normal"/>
    <w:rsid w:val="00CE1E62"/>
    <w:pPr>
      <w:numPr>
        <w:ilvl w:val="5"/>
        <w:numId w:val="4"/>
      </w:numPr>
    </w:pPr>
  </w:style>
  <w:style w:type="paragraph" w:customStyle="1" w:styleId="ListBullet7">
    <w:name w:val="List Bullet 7"/>
    <w:basedOn w:val="Normal"/>
    <w:rsid w:val="00CE1E62"/>
    <w:pPr>
      <w:numPr>
        <w:ilvl w:val="6"/>
        <w:numId w:val="4"/>
      </w:numPr>
    </w:pPr>
  </w:style>
  <w:style w:type="paragraph" w:customStyle="1" w:styleId="ListBullet8">
    <w:name w:val="List Bullet 8"/>
    <w:basedOn w:val="Normal"/>
    <w:rsid w:val="00CE1E62"/>
    <w:pPr>
      <w:numPr>
        <w:ilvl w:val="7"/>
        <w:numId w:val="4"/>
      </w:numPr>
    </w:pPr>
  </w:style>
  <w:style w:type="paragraph" w:customStyle="1" w:styleId="ListBullet9">
    <w:name w:val="List Bullet 9"/>
    <w:basedOn w:val="Normal"/>
    <w:rsid w:val="00CE1E62"/>
    <w:pPr>
      <w:numPr>
        <w:ilvl w:val="8"/>
        <w:numId w:val="4"/>
      </w:numPr>
    </w:pPr>
  </w:style>
  <w:style w:type="paragraph" w:styleId="ListBullet">
    <w:name w:val="List Bullet"/>
    <w:basedOn w:val="Normal"/>
    <w:unhideWhenUsed/>
    <w:rsid w:val="00FA03EA"/>
    <w:pPr>
      <w:numPr>
        <w:numId w:val="4"/>
      </w:numPr>
      <w:contextualSpacing/>
    </w:pPr>
  </w:style>
  <w:style w:type="paragraph" w:customStyle="1" w:styleId="Randziffer">
    <w:name w:val="Randziffer"/>
    <w:basedOn w:val="Normal"/>
    <w:qFormat/>
    <w:rsid w:val="00F2487C"/>
    <w:pPr>
      <w:numPr>
        <w:numId w:val="5"/>
      </w:numPr>
      <w:spacing w:after="180" w:line="280" w:lineRule="atLeast"/>
    </w:pPr>
  </w:style>
  <w:style w:type="paragraph" w:customStyle="1" w:styleId="a">
    <w:name w:val="a"/>
    <w:basedOn w:val="Normal"/>
    <w:rsid w:val="00163D46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GB"/>
    </w:rPr>
  </w:style>
  <w:style w:type="character" w:customStyle="1" w:styleId="l">
    <w:name w:val="l"/>
    <w:basedOn w:val="DefaultParagraphFont"/>
    <w:rsid w:val="00163D46"/>
  </w:style>
  <w:style w:type="character" w:customStyle="1" w:styleId="k">
    <w:name w:val="k"/>
    <w:basedOn w:val="DefaultParagraphFont"/>
    <w:rsid w:val="00163D46"/>
  </w:style>
  <w:style w:type="character" w:customStyle="1" w:styleId="j">
    <w:name w:val="j"/>
    <w:basedOn w:val="DefaultParagraphFont"/>
    <w:rsid w:val="00163D46"/>
  </w:style>
  <w:style w:type="paragraph" w:customStyle="1" w:styleId="MacPacTrailer">
    <w:name w:val="MacPac Trailer"/>
    <w:rsid w:val="00163D46"/>
    <w:pPr>
      <w:widowControl w:val="0"/>
      <w:spacing w:line="170" w:lineRule="exact"/>
    </w:pPr>
    <w:rPr>
      <w:rFonts w:eastAsia="Times New Roman"/>
      <w:sz w:val="14"/>
      <w:szCs w:val="22"/>
    </w:rPr>
  </w:style>
  <w:style w:type="paragraph" w:customStyle="1" w:styleId="ef">
    <w:name w:val="ef"/>
    <w:basedOn w:val="Normal"/>
    <w:rsid w:val="001A7A9E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GB"/>
    </w:rPr>
  </w:style>
  <w:style w:type="character" w:customStyle="1" w:styleId="dt">
    <w:name w:val="dt"/>
    <w:basedOn w:val="DefaultParagraphFont"/>
    <w:rsid w:val="001A7A9E"/>
  </w:style>
  <w:style w:type="paragraph" w:customStyle="1" w:styleId="msonormal0">
    <w:name w:val="msonormal"/>
    <w:basedOn w:val="Normal"/>
    <w:rsid w:val="00F05223"/>
    <w:pPr>
      <w:spacing w:before="100" w:beforeAutospacing="1" w:after="100" w:afterAutospacing="1"/>
    </w:pPr>
    <w:rPr>
      <w:lang w:eastAsia="en-GB"/>
    </w:rPr>
  </w:style>
  <w:style w:type="paragraph" w:customStyle="1" w:styleId="xl487">
    <w:name w:val="xl487"/>
    <w:basedOn w:val="Normal"/>
    <w:rsid w:val="00F05223"/>
    <w:pPr>
      <w:spacing w:before="100" w:beforeAutospacing="1" w:after="100" w:afterAutospacing="1"/>
    </w:pPr>
    <w:rPr>
      <w:color w:val="000000"/>
      <w:lang w:eastAsia="en-GB"/>
    </w:rPr>
  </w:style>
  <w:style w:type="paragraph" w:customStyle="1" w:styleId="xl489">
    <w:name w:val="xl489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lang w:eastAsia="en-GB"/>
    </w:rPr>
  </w:style>
  <w:style w:type="paragraph" w:customStyle="1" w:styleId="xl490">
    <w:name w:val="xl490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1">
    <w:name w:val="xl491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ahoma" w:hAnsi="Tahoma" w:cs="Tahoma"/>
      <w:color w:val="000000"/>
      <w:lang w:eastAsia="en-GB"/>
    </w:rPr>
  </w:style>
  <w:style w:type="paragraph" w:customStyle="1" w:styleId="xl492">
    <w:name w:val="xl492"/>
    <w:basedOn w:val="Normal"/>
    <w:rsid w:val="00F05223"/>
    <w:pPr>
      <w:spacing w:before="100" w:beforeAutospacing="1" w:after="100" w:afterAutospacing="1"/>
      <w:textAlignment w:val="center"/>
    </w:pPr>
    <w:rPr>
      <w:lang w:eastAsia="en-GB"/>
    </w:rPr>
  </w:style>
  <w:style w:type="paragraph" w:customStyle="1" w:styleId="xl493">
    <w:name w:val="xl493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4">
    <w:name w:val="xl494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5">
    <w:name w:val="xl495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6">
    <w:name w:val="xl496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7">
    <w:name w:val="xl497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498">
    <w:name w:val="xl498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499">
    <w:name w:val="xl499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2604">
    <w:name w:val="xl2604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05">
    <w:name w:val="xl2605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06">
    <w:name w:val="xl2606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ja-JP"/>
    </w:rPr>
  </w:style>
  <w:style w:type="paragraph" w:customStyle="1" w:styleId="xl2607">
    <w:name w:val="xl2607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lang w:eastAsia="ja-JP"/>
    </w:rPr>
  </w:style>
  <w:style w:type="paragraph" w:customStyle="1" w:styleId="xl2608">
    <w:name w:val="xl2608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09">
    <w:name w:val="xl2609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0">
    <w:name w:val="xl2610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1">
    <w:name w:val="xl2611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2">
    <w:name w:val="xl2612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3">
    <w:name w:val="xl2613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14">
    <w:name w:val="xl2614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15">
    <w:name w:val="xl2615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6">
    <w:name w:val="xl2616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7">
    <w:name w:val="xl2617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8">
    <w:name w:val="xl2618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9">
    <w:name w:val="xl2619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0">
    <w:name w:val="xl2620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1">
    <w:name w:val="xl2621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2">
    <w:name w:val="xl2622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3">
    <w:name w:val="xl2623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4">
    <w:name w:val="xl2624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66">
    <w:name w:val="xl66"/>
    <w:basedOn w:val="Normal"/>
    <w:rsid w:val="00C6303E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GB"/>
    </w:rPr>
  </w:style>
  <w:style w:type="paragraph" w:customStyle="1" w:styleId="xl70">
    <w:name w:val="xl70"/>
    <w:basedOn w:val="Normal"/>
    <w:rsid w:val="00C63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eastAsia="en-GB"/>
    </w:rPr>
  </w:style>
  <w:style w:type="paragraph" w:customStyle="1" w:styleId="xl71">
    <w:name w:val="xl71"/>
    <w:basedOn w:val="Normal"/>
    <w:rsid w:val="00C63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eastAsia="en-GB"/>
    </w:rPr>
  </w:style>
  <w:style w:type="paragraph" w:customStyle="1" w:styleId="xl72">
    <w:name w:val="xl72"/>
    <w:basedOn w:val="Normal"/>
    <w:rsid w:val="00C63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eastAsia="en-GB"/>
    </w:rPr>
  </w:style>
  <w:style w:type="paragraph" w:customStyle="1" w:styleId="xl73">
    <w:name w:val="xl73"/>
    <w:basedOn w:val="Normal"/>
    <w:rsid w:val="00C63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eastAsia="en-GB"/>
    </w:rPr>
  </w:style>
  <w:style w:type="paragraph" w:customStyle="1" w:styleId="xl74">
    <w:name w:val="xl74"/>
    <w:basedOn w:val="Normal"/>
    <w:rsid w:val="00C63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eastAsia="en-GB"/>
    </w:rPr>
  </w:style>
  <w:style w:type="paragraph" w:customStyle="1" w:styleId="xl75">
    <w:name w:val="xl75"/>
    <w:basedOn w:val="Normal"/>
    <w:rsid w:val="00C63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en-GB"/>
    </w:rPr>
  </w:style>
  <w:style w:type="paragraph" w:customStyle="1" w:styleId="xl76">
    <w:name w:val="xl76"/>
    <w:basedOn w:val="Normal"/>
    <w:rsid w:val="00C63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en-GB"/>
    </w:rPr>
  </w:style>
  <w:style w:type="paragraph" w:customStyle="1" w:styleId="xl77">
    <w:name w:val="xl77"/>
    <w:basedOn w:val="Normal"/>
    <w:rsid w:val="00C63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en-GB"/>
    </w:rPr>
  </w:style>
  <w:style w:type="paragraph" w:customStyle="1" w:styleId="xl78">
    <w:name w:val="xl78"/>
    <w:basedOn w:val="Normal"/>
    <w:rsid w:val="00C63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en-GB"/>
    </w:rPr>
  </w:style>
  <w:style w:type="paragraph" w:customStyle="1" w:styleId="xl79">
    <w:name w:val="xl79"/>
    <w:basedOn w:val="Normal"/>
    <w:rsid w:val="00C63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67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04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259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6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54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393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49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2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4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58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96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689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65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24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606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The%20Sackett%20Group\MacPac\templates\Blank_A4_Portrait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dee1928-e90f-4e72-a1fb-0cdd402ef7fe">TNME3MZR7UAA-1660285186-24850</_dlc_DocId>
    <_dlc_DocIdUrl xmlns="2dee1928-e90f-4e72-a1fb-0cdd402ef7fe">
      <Url>https://reedelsevier.sharepoint.com/sites/rehlondatp021/_layouts/15/DocIdRedir.aspx?ID=TNME3MZR7UAA-1660285186-24850</Url>
      <Description>TNME3MZR7UAA-1660285186-24850</Description>
    </_dlc_DocIdUrl>
    <TaxCatchAll xmlns="2dee1928-e90f-4e72-a1fb-0cdd402ef7fe" xsi:nil="true"/>
    <lcf76f155ced4ddcb4097134ff3c332f xmlns="54ef00cf-9546-4cb4-8272-96ba3598965a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6880C5009AC84A869D0CA217D6B9AE" ma:contentTypeVersion="11" ma:contentTypeDescription="Create a new document." ma:contentTypeScope="" ma:versionID="ec2aea977510fbc7f2ae321f3117df34">
  <xsd:schema xmlns:xsd="http://www.w3.org/2001/XMLSchema" xmlns:xs="http://www.w3.org/2001/XMLSchema" xmlns:p="http://schemas.microsoft.com/office/2006/metadata/properties" xmlns:ns2="2dee1928-e90f-4e72-a1fb-0cdd402ef7fe" xmlns:ns3="54ef00cf-9546-4cb4-8272-96ba3598965a" targetNamespace="http://schemas.microsoft.com/office/2006/metadata/properties" ma:root="true" ma:fieldsID="3caa6aed74c5f2859d7ab5dc4d9aba1a" ns2:_="" ns3:_="">
    <xsd:import namespace="2dee1928-e90f-4e72-a1fb-0cdd402ef7fe"/>
    <xsd:import namespace="54ef00cf-9546-4cb4-8272-96ba3598965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ee1928-e90f-4e72-a1fb-0cdd402ef7f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b3a929c1-7f1a-4615-8727-05546229ccfa}" ma:internalName="TaxCatchAll" ma:showField="CatchAllData" ma:web="2dee1928-e90f-4e72-a1fb-0cdd402ef7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ef00cf-9546-4cb4-8272-96ba359896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2763e4d-7885-4cd8-8534-835ebc0ec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2AED4A-1A69-4CE7-9271-20388B3365D4}">
  <ds:schemaRefs>
    <ds:schemaRef ds:uri="http://schemas.microsoft.com/office/2006/metadata/properties"/>
    <ds:schemaRef ds:uri="http://schemas.microsoft.com/office/infopath/2007/PartnerControls"/>
    <ds:schemaRef ds:uri="2dee1928-e90f-4e72-a1fb-0cdd402ef7fe"/>
    <ds:schemaRef ds:uri="c352c094-9485-4296-9455-a9295578a11e"/>
  </ds:schemaRefs>
</ds:datastoreItem>
</file>

<file path=customXml/itemProps2.xml><?xml version="1.0" encoding="utf-8"?>
<ds:datastoreItem xmlns:ds="http://schemas.openxmlformats.org/officeDocument/2006/customXml" ds:itemID="{1C2800A6-F82F-4AC1-898E-45D4AEBB0F5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0C5FE91-EF11-4635-A44C-53AB07B0D2F5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6406B16B-0D4F-4B52-A76F-97532F0E1707}"/>
</file>

<file path=customXml/itemProps5.xml><?xml version="1.0" encoding="utf-8"?>
<ds:datastoreItem xmlns:ds="http://schemas.openxmlformats.org/officeDocument/2006/customXml" ds:itemID="{D0688E71-C4AD-4438-A675-5083AE85AA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Blank_A4_Portrait</Template>
  <TotalTime>42</TotalTime>
  <Pages>14</Pages>
  <Words>7295</Words>
  <Characters>41584</Characters>
  <Application>Microsoft Office Word</Application>
  <DocSecurity>0</DocSecurity>
  <Lines>346</Lines>
  <Paragraphs>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Freshfields Bruckhaus Deringer</Company>
  <LinksUpToDate>false</LinksUpToDate>
  <CharactersWithSpaces>48782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KULARATNAM, Aathmika</dc:creator>
  <cp:keywords/>
  <cp:lastModifiedBy>Merali, Nimah (REHQ-LON)</cp:lastModifiedBy>
  <cp:revision>69</cp:revision>
  <cp:lastPrinted>2016-11-21T15:24:00Z</cp:lastPrinted>
  <dcterms:created xsi:type="dcterms:W3CDTF">2018-05-03T15:58:00Z</dcterms:created>
  <dcterms:modified xsi:type="dcterms:W3CDTF">2024-03-28T17:07:00Z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d">
    <vt:lpwstr>LON01A45305785</vt:lpwstr>
  </property>
  <property fmtid="{D5CDD505-2E9C-101B-9397-08002B2CF9AE}" pid="3" name="docVersion">
    <vt:lpwstr>4</vt:lpwstr>
  </property>
  <property fmtid="{D5CDD505-2E9C-101B-9397-08002B2CF9AE}" pid="4" name="docCliMat">
    <vt:lpwstr>102868-0003</vt:lpwstr>
  </property>
  <property fmtid="{D5CDD505-2E9C-101B-9397-08002B2CF9AE}" pid="5" name="docIncludeVersion">
    <vt:lpwstr>true</vt:lpwstr>
  </property>
  <property fmtid="{D5CDD505-2E9C-101B-9397-08002B2CF9AE}" pid="6" name="docIncludeCliMat">
    <vt:lpwstr>true</vt:lpwstr>
  </property>
  <property fmtid="{D5CDD505-2E9C-101B-9397-08002B2CF9AE}" pid="8" name="_NewReviewCycle">
    <vt:lpwstr/>
  </property>
  <property fmtid="{D5CDD505-2E9C-101B-9397-08002B2CF9AE}" pid="13" name="ContentTypeId">
    <vt:lpwstr>0x0101000E6880C5009AC84A869D0CA217D6B9AE</vt:lpwstr>
  </property>
  <property fmtid="{D5CDD505-2E9C-101B-9397-08002B2CF9AE}" pid="14" name="Order">
    <vt:r8>12656800</vt:r8>
  </property>
  <property fmtid="{D5CDD505-2E9C-101B-9397-08002B2CF9AE}" pid="15" name="_dlc_DocIdItemGuid">
    <vt:lpwstr>57260928-650e-415f-812b-ff66255687c8</vt:lpwstr>
  </property>
  <property fmtid="{D5CDD505-2E9C-101B-9397-08002B2CF9AE}" pid="16" name="MediaServiceImageTags">
    <vt:lpwstr/>
  </property>
  <property fmtid="{D5CDD505-2E9C-101B-9397-08002B2CF9AE}" pid="17" name="MSIP_Label_549ac42a-3eb4-4074-b885-aea26bd6241e_Enabled">
    <vt:lpwstr>true</vt:lpwstr>
  </property>
  <property fmtid="{D5CDD505-2E9C-101B-9397-08002B2CF9AE}" pid="18" name="MSIP_Label_549ac42a-3eb4-4074-b885-aea26bd6241e_SetDate">
    <vt:lpwstr>2024-02-15T16:34:13Z</vt:lpwstr>
  </property>
  <property fmtid="{D5CDD505-2E9C-101B-9397-08002B2CF9AE}" pid="19" name="MSIP_Label_549ac42a-3eb4-4074-b885-aea26bd6241e_Method">
    <vt:lpwstr>Standard</vt:lpwstr>
  </property>
  <property fmtid="{D5CDD505-2E9C-101B-9397-08002B2CF9AE}" pid="20" name="MSIP_Label_549ac42a-3eb4-4074-b885-aea26bd6241e_Name">
    <vt:lpwstr>General Business</vt:lpwstr>
  </property>
  <property fmtid="{D5CDD505-2E9C-101B-9397-08002B2CF9AE}" pid="21" name="MSIP_Label_549ac42a-3eb4-4074-b885-aea26bd6241e_SiteId">
    <vt:lpwstr>9274ee3f-9425-4109-a27f-9fb15c10675d</vt:lpwstr>
  </property>
  <property fmtid="{D5CDD505-2E9C-101B-9397-08002B2CF9AE}" pid="22" name="MSIP_Label_549ac42a-3eb4-4074-b885-aea26bd6241e_ActionId">
    <vt:lpwstr>1edece2d-4584-4d20-be96-5a751e9a2087</vt:lpwstr>
  </property>
  <property fmtid="{D5CDD505-2E9C-101B-9397-08002B2CF9AE}" pid="23" name="MSIP_Label_549ac42a-3eb4-4074-b885-aea26bd6241e_ContentBits">
    <vt:lpwstr>0</vt:lpwstr>
  </property>
</Properties>
</file>