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5C24E59" w:rsidR="00D647F7" w:rsidRPr="00A50F83" w:rsidRDefault="00147076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11 April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932F61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36140D" w:rsidRPr="0036140D">
        <w:rPr>
          <w:sz w:val="22"/>
          <w:szCs w:val="22"/>
          <w:lang w:val="en"/>
        </w:rPr>
        <w:t>164,700</w:t>
      </w:r>
      <w:r w:rsidR="00CC5F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3B5338" w:rsidRPr="003B5338">
        <w:rPr>
          <w:sz w:val="22"/>
          <w:szCs w:val="22"/>
          <w:lang w:val="en"/>
        </w:rPr>
        <w:t>30,237,842</w:t>
      </w:r>
      <w:r w:rsidR="007C537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B5338" w:rsidRPr="003B5338">
        <w:rPr>
          <w:sz w:val="22"/>
          <w:szCs w:val="22"/>
          <w:lang w:val="en"/>
        </w:rPr>
        <w:t>1,878,041,784</w:t>
      </w:r>
      <w:r w:rsidR="000D0A1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B5338" w:rsidRPr="003B5338">
        <w:rPr>
          <w:sz w:val="22"/>
          <w:szCs w:val="22"/>
          <w:lang w:val="en"/>
        </w:rPr>
        <w:t>10,525,649</w:t>
      </w:r>
      <w:r w:rsidR="000D0A18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A0A2BCF" w:rsidR="003E0113" w:rsidRPr="00A50F83" w:rsidRDefault="0036140D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6140D">
              <w:rPr>
                <w:sz w:val="22"/>
                <w:szCs w:val="22"/>
                <w:lang w:val="en"/>
              </w:rPr>
              <w:t>11 April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9C43F2" w:rsidRDefault="003E0113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9C43F2">
              <w:rPr>
                <w:sz w:val="22"/>
                <w:szCs w:val="22"/>
                <w:lang w:val="en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59842531" w:rsidR="003E0113" w:rsidRPr="009C43F2" w:rsidRDefault="00263E40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263E40">
              <w:rPr>
                <w:sz w:val="22"/>
                <w:szCs w:val="22"/>
                <w:lang w:val="en"/>
              </w:rPr>
              <w:t>164,700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9C43F2" w:rsidRDefault="003258FF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9C43F2">
              <w:rPr>
                <w:sz w:val="22"/>
                <w:szCs w:val="22"/>
                <w:lang w:val="en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6B86E86" w:rsidR="003258FF" w:rsidRPr="00A50F83" w:rsidRDefault="00263E40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263E40">
              <w:rPr>
                <w:sz w:val="22"/>
                <w:szCs w:val="22"/>
                <w:lang w:val="en"/>
              </w:rPr>
              <w:t>3319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9C43F2" w:rsidRDefault="003258FF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9C43F2">
              <w:rPr>
                <w:sz w:val="22"/>
                <w:szCs w:val="22"/>
                <w:lang w:val="en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2974C8C6" w:rsidR="003258FF" w:rsidRPr="003258FF" w:rsidRDefault="00741A1A" w:rsidP="009C43F2">
            <w:pPr>
              <w:pStyle w:val="a"/>
              <w:rPr>
                <w:sz w:val="22"/>
                <w:szCs w:val="22"/>
                <w:lang w:val="en"/>
              </w:rPr>
            </w:pPr>
            <w:r w:rsidRPr="00741A1A">
              <w:rPr>
                <w:sz w:val="22"/>
                <w:szCs w:val="22"/>
                <w:lang w:val="en"/>
              </w:rPr>
              <w:t>3287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7B441E4" w:rsidR="003E0113" w:rsidRPr="00A50F83" w:rsidRDefault="009C43F2" w:rsidP="009C43F2">
            <w:pPr>
              <w:pStyle w:val="a"/>
              <w:rPr>
                <w:sz w:val="22"/>
                <w:szCs w:val="22"/>
              </w:rPr>
            </w:pPr>
            <w:r w:rsidRPr="009C43F2">
              <w:rPr>
                <w:sz w:val="22"/>
                <w:szCs w:val="22"/>
                <w:lang w:val="en"/>
              </w:rPr>
              <w:t>3304.2258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122"/>
        <w:gridCol w:w="867"/>
        <w:gridCol w:w="1067"/>
        <w:gridCol w:w="1042"/>
        <w:gridCol w:w="4253"/>
      </w:tblGrid>
      <w:tr w:rsidR="00A7321D" w:rsidRPr="004418E6" w14:paraId="08F11F5B" w14:textId="77777777" w:rsidTr="007C7B99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E1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65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E4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61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32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A7321D" w:rsidRPr="004418E6" w14:paraId="1C84EE9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9F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23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D1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34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20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05002050000002491-E0IOk8dk3sfC20240411</w:t>
            </w:r>
          </w:p>
        </w:tc>
      </w:tr>
      <w:tr w:rsidR="00A7321D" w:rsidRPr="004418E6" w14:paraId="1AEB373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7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0E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87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02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0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05002050000002491-E0IOk8dk3sfE20240411</w:t>
            </w:r>
          </w:p>
        </w:tc>
      </w:tr>
      <w:tr w:rsidR="00A7321D" w:rsidRPr="004418E6" w14:paraId="373C6C1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D1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AA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8C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DE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5F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07002070000002467-E0IOk8dk3sfK20240411</w:t>
            </w:r>
          </w:p>
        </w:tc>
      </w:tr>
      <w:tr w:rsidR="00A7321D" w:rsidRPr="004418E6" w14:paraId="4F57354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D3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8E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9B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7C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53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07002070000002467-E0IOk8dk3sfO20240411</w:t>
            </w:r>
          </w:p>
        </w:tc>
      </w:tr>
      <w:tr w:rsidR="00A7321D" w:rsidRPr="004418E6" w14:paraId="08FBE88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C1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3F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C4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91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71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07002070000002622-E0IOk8dk3to220240411</w:t>
            </w:r>
          </w:p>
        </w:tc>
      </w:tr>
      <w:tr w:rsidR="00A7321D" w:rsidRPr="004418E6" w14:paraId="2A72E37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1C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D1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ED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21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06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07002070000002622-E0IOk8dk3to420240411</w:t>
            </w:r>
          </w:p>
        </w:tc>
      </w:tr>
      <w:tr w:rsidR="00A7321D" w:rsidRPr="004418E6" w14:paraId="506787C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44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5D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AA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3C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31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07002070000002770-E0IOk8dk3vGO20240411</w:t>
            </w:r>
          </w:p>
        </w:tc>
      </w:tr>
      <w:tr w:rsidR="00A7321D" w:rsidRPr="004418E6" w14:paraId="62DD94B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FE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83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A7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BC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29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07002070000002770-E0IOk8dk3vGA20240411</w:t>
            </w:r>
          </w:p>
        </w:tc>
      </w:tr>
      <w:tr w:rsidR="00A7321D" w:rsidRPr="004418E6" w14:paraId="2CFF141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6E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AA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3E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29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71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05002050000002802-E0IOk8dk3xXP20240411</w:t>
            </w:r>
          </w:p>
        </w:tc>
      </w:tr>
      <w:tr w:rsidR="00A7321D" w:rsidRPr="004418E6" w14:paraId="4A049D1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33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FF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99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41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A2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07002070000003034-E0IOk8dk3z1E20240411</w:t>
            </w:r>
          </w:p>
        </w:tc>
      </w:tr>
      <w:tr w:rsidR="00A7321D" w:rsidRPr="004418E6" w14:paraId="584181C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7D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30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5A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98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77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05002050000003096-E0IOk8dk40FT20240411</w:t>
            </w:r>
          </w:p>
        </w:tc>
      </w:tr>
      <w:tr w:rsidR="00A7321D" w:rsidRPr="004418E6" w14:paraId="754759B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5D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7F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38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98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82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05002050000003460-E0IOk8dk44Sy20240411</w:t>
            </w:r>
          </w:p>
        </w:tc>
      </w:tr>
      <w:tr w:rsidR="00A7321D" w:rsidRPr="004418E6" w14:paraId="4FE336E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16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07:07:31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8F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C7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37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57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05002050000003315-E0IOk8dk44UO20240411</w:t>
            </w:r>
          </w:p>
        </w:tc>
      </w:tr>
      <w:tr w:rsidR="00A7321D" w:rsidRPr="004418E6" w14:paraId="4638D9A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84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5F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79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00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3D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05002050000003315-E0IOk8dk44UM20240411</w:t>
            </w:r>
          </w:p>
        </w:tc>
      </w:tr>
      <w:tr w:rsidR="00A7321D" w:rsidRPr="004418E6" w14:paraId="555BD97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5D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C6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30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98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9A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05002050000003648-E0IOk8dk44lY20240411</w:t>
            </w:r>
          </w:p>
        </w:tc>
      </w:tr>
      <w:tr w:rsidR="00A7321D" w:rsidRPr="004418E6" w14:paraId="17B276B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EC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24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3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09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EA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07002070000003590-E0IOk8dk46yw20240411</w:t>
            </w:r>
          </w:p>
        </w:tc>
      </w:tr>
      <w:tr w:rsidR="00A7321D" w:rsidRPr="004418E6" w14:paraId="2A8595A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24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CF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D8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F1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79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07002070000003590-E0IOk8dk46yy20240411</w:t>
            </w:r>
          </w:p>
        </w:tc>
      </w:tr>
      <w:tr w:rsidR="00A7321D" w:rsidRPr="004418E6" w14:paraId="1D2EBD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74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C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7D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6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11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07002070000003731-E0IOk8dk47aV20240411</w:t>
            </w:r>
          </w:p>
        </w:tc>
      </w:tr>
      <w:tr w:rsidR="00A7321D" w:rsidRPr="004418E6" w14:paraId="3CF4F5F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6B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30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B9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6F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4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07002070000003805-E0IOk8dk49Je20240411</w:t>
            </w:r>
          </w:p>
        </w:tc>
      </w:tr>
      <w:tr w:rsidR="00A7321D" w:rsidRPr="004418E6" w14:paraId="26E8764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ED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E4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DD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12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0D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05002050000003847-E0IOk8dk49OZ20240411</w:t>
            </w:r>
          </w:p>
        </w:tc>
      </w:tr>
      <w:tr w:rsidR="00A7321D" w:rsidRPr="004418E6" w14:paraId="08FED33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BD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07:09:46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B8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27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2A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DE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05002050000003847-E0IOk8dk49OX20240411</w:t>
            </w:r>
          </w:p>
        </w:tc>
      </w:tr>
      <w:tr w:rsidR="00A7321D" w:rsidRPr="004418E6" w14:paraId="59CC5F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55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C5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D7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88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BD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07002070000004115-E0IOk8dk4CZl20240411</w:t>
            </w:r>
          </w:p>
        </w:tc>
      </w:tr>
      <w:tr w:rsidR="00A7321D" w:rsidRPr="004418E6" w14:paraId="170481C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D1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2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2E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04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51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05002050000004166-E0IOk8dk4ETb20240411</w:t>
            </w:r>
          </w:p>
        </w:tc>
      </w:tr>
      <w:tr w:rsidR="00A7321D" w:rsidRPr="004418E6" w14:paraId="41D5AA5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89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4E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90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9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77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07002070000004304-E0IOk8dk4EWi20240411</w:t>
            </w:r>
          </w:p>
        </w:tc>
      </w:tr>
      <w:tr w:rsidR="00A7321D" w:rsidRPr="004418E6" w14:paraId="59B21F6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0C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C5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04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8E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60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05002050000004358-E0IOk8dk4EiW20240411</w:t>
            </w:r>
          </w:p>
        </w:tc>
      </w:tr>
      <w:tr w:rsidR="00A7321D" w:rsidRPr="004418E6" w14:paraId="2AA0884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4F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BA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B3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3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0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05002050000004587-E0IOk8dk4GR320240411</w:t>
            </w:r>
          </w:p>
        </w:tc>
      </w:tr>
      <w:tr w:rsidR="00A7321D" w:rsidRPr="004418E6" w14:paraId="26A92EC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5C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35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FA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95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48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07002070000004541-E0IOk8dk4GY220240411</w:t>
            </w:r>
          </w:p>
        </w:tc>
      </w:tr>
      <w:tr w:rsidR="00A7321D" w:rsidRPr="004418E6" w14:paraId="411A399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7D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14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BF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A1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61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05002050000004468-E0IOk8dk4JGG20240411</w:t>
            </w:r>
          </w:p>
        </w:tc>
      </w:tr>
      <w:tr w:rsidR="00A7321D" w:rsidRPr="004418E6" w14:paraId="3272C99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CA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46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FB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7C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F5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07002070000004728-E0IOk8dk4Kqd20240411</w:t>
            </w:r>
          </w:p>
        </w:tc>
      </w:tr>
      <w:tr w:rsidR="00A7321D" w:rsidRPr="004418E6" w14:paraId="593B09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EF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FA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CD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34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AC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05002050000004809-E0IOk8dk4Kqf20240411</w:t>
            </w:r>
          </w:p>
        </w:tc>
      </w:tr>
      <w:tr w:rsidR="00A7321D" w:rsidRPr="004418E6" w14:paraId="538A7B3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F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BC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19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D5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9C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05002050000004999-E0IOk8dk4Lk120240411</w:t>
            </w:r>
          </w:p>
        </w:tc>
      </w:tr>
      <w:tr w:rsidR="00A7321D" w:rsidRPr="004418E6" w14:paraId="513078A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DF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73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E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EB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84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07002070000004823-E0IOk8dk4MiB20240411</w:t>
            </w:r>
          </w:p>
        </w:tc>
      </w:tr>
      <w:tr w:rsidR="00A7321D" w:rsidRPr="004418E6" w14:paraId="3FC04C2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C3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E4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20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30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EA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07002070000004823-E0IOk8dk4NG620240411</w:t>
            </w:r>
          </w:p>
        </w:tc>
      </w:tr>
      <w:tr w:rsidR="00A7321D" w:rsidRPr="004418E6" w14:paraId="0458243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06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F5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4C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E5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68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07002070000005493-E0IOk8dk4Pzm20240411</w:t>
            </w:r>
          </w:p>
        </w:tc>
      </w:tr>
      <w:tr w:rsidR="00A7321D" w:rsidRPr="004418E6" w14:paraId="706EF31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23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37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D7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6F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B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07002070000005619-E0IOk8dk4RTv20240411</w:t>
            </w:r>
          </w:p>
        </w:tc>
      </w:tr>
      <w:tr w:rsidR="00A7321D" w:rsidRPr="004418E6" w14:paraId="0DC510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5E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92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0E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A5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1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07002070000005580-E0IOk8dk4RjK20240411</w:t>
            </w:r>
          </w:p>
        </w:tc>
      </w:tr>
      <w:tr w:rsidR="00A7321D" w:rsidRPr="004418E6" w14:paraId="1386F07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B5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74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6B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F6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AA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07002070000005717-E0IOk8dk4TLS20240411</w:t>
            </w:r>
          </w:p>
        </w:tc>
      </w:tr>
      <w:tr w:rsidR="00A7321D" w:rsidRPr="004418E6" w14:paraId="6E387B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A4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E6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E3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2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95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05002050000005718-E0IOk8dk4TdM20240411</w:t>
            </w:r>
          </w:p>
        </w:tc>
      </w:tr>
      <w:tr w:rsidR="00A7321D" w:rsidRPr="004418E6" w14:paraId="264892D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67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9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34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FB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05002050000005718-E0IOk8dk4UGb20240411</w:t>
            </w:r>
          </w:p>
        </w:tc>
      </w:tr>
      <w:tr w:rsidR="00A7321D" w:rsidRPr="004418E6" w14:paraId="1777ED2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05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84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91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7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52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07002070000005870-E0IOk8dk4UpU20240411</w:t>
            </w:r>
          </w:p>
        </w:tc>
      </w:tr>
      <w:tr w:rsidR="00A7321D" w:rsidRPr="004418E6" w14:paraId="32C3C6B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A5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1D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41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1D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45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07002070000006033-E0IOk8dk4W9Y20240411</w:t>
            </w:r>
          </w:p>
        </w:tc>
      </w:tr>
      <w:tr w:rsidR="00A7321D" w:rsidRPr="004418E6" w14:paraId="5586A27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ED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99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48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41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FF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07002070000005660-E0IOk8dk4WZI20240411</w:t>
            </w:r>
          </w:p>
        </w:tc>
      </w:tr>
      <w:tr w:rsidR="00A7321D" w:rsidRPr="004418E6" w14:paraId="36214C9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32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45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35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72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8D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05002050000006217-E0IOk8dk4Xgz20240411</w:t>
            </w:r>
          </w:p>
        </w:tc>
      </w:tr>
      <w:tr w:rsidR="00A7321D" w:rsidRPr="004418E6" w14:paraId="732F905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11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7F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32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59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5E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05002050000006236-E0IOk8dk4YSX20240411</w:t>
            </w:r>
          </w:p>
        </w:tc>
      </w:tr>
      <w:tr w:rsidR="00A7321D" w:rsidRPr="004418E6" w14:paraId="6114EFB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44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8A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4F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07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F0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05002050000006236-E0IOk8dk4YSb20240411</w:t>
            </w:r>
          </w:p>
        </w:tc>
      </w:tr>
      <w:tr w:rsidR="00A7321D" w:rsidRPr="004418E6" w14:paraId="0BBE81C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13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75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3F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04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4C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05002050000006360-E0IOk8dk4Zjj20240411</w:t>
            </w:r>
          </w:p>
        </w:tc>
      </w:tr>
      <w:tr w:rsidR="00A7321D" w:rsidRPr="004418E6" w14:paraId="5E5EB29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B3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E6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9C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2B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4D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05002050000006360-E0IOk8dk4Zjl20240411</w:t>
            </w:r>
          </w:p>
        </w:tc>
      </w:tr>
      <w:tr w:rsidR="00A7321D" w:rsidRPr="004418E6" w14:paraId="3AD4683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3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BB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B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96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FE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05002050000006360-E0IOk8dk4Zjh20240411</w:t>
            </w:r>
          </w:p>
        </w:tc>
      </w:tr>
      <w:tr w:rsidR="00A7321D" w:rsidRPr="004418E6" w14:paraId="6687A5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7C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38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30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14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16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07002070000006319-E0IOk8dk4ZoS20240411</w:t>
            </w:r>
          </w:p>
        </w:tc>
      </w:tr>
      <w:tr w:rsidR="00A7321D" w:rsidRPr="004418E6" w14:paraId="0633EBF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CE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A1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64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8C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9B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07002070000006489-E0IOk8dk4cBT20240411</w:t>
            </w:r>
          </w:p>
        </w:tc>
      </w:tr>
      <w:tr w:rsidR="00A7321D" w:rsidRPr="004418E6" w14:paraId="59BC13D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50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7B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FD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61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7C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05002050000006699-E0IOk8dk4ekO20240411</w:t>
            </w:r>
          </w:p>
        </w:tc>
      </w:tr>
      <w:tr w:rsidR="00A7321D" w:rsidRPr="004418E6" w14:paraId="5CB1EBA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FC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41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4F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0C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C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05002050000006859-E0IOk8dk4fQm20240411</w:t>
            </w:r>
          </w:p>
        </w:tc>
      </w:tr>
      <w:tr w:rsidR="00A7321D" w:rsidRPr="004418E6" w14:paraId="0348750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F8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2A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43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08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C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07002070000006821-E0IOk8dk4fQk20240411</w:t>
            </w:r>
          </w:p>
        </w:tc>
      </w:tr>
      <w:tr w:rsidR="00A7321D" w:rsidRPr="004418E6" w14:paraId="67CB686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49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25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83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CC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DF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05002050000006935-E0IOk8dk4gR420240411</w:t>
            </w:r>
          </w:p>
        </w:tc>
      </w:tr>
      <w:tr w:rsidR="00A7321D" w:rsidRPr="004418E6" w14:paraId="0AD81CA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F9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6B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88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7D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BE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05002050000006860-E0IOk8dk4gkB20240411</w:t>
            </w:r>
          </w:p>
        </w:tc>
      </w:tr>
      <w:tr w:rsidR="00A7321D" w:rsidRPr="004418E6" w14:paraId="3001BA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89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F0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88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8C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9C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07002070000007071-E0IOk8dk4hhI20240411</w:t>
            </w:r>
          </w:p>
        </w:tc>
      </w:tr>
      <w:tr w:rsidR="00A7321D" w:rsidRPr="004418E6" w14:paraId="277F319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E2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E0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EA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FD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1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05002050000007109-E0IOk8dk4hhK20240411</w:t>
            </w:r>
          </w:p>
        </w:tc>
      </w:tr>
      <w:tr w:rsidR="00A7321D" w:rsidRPr="004418E6" w14:paraId="5D2064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D3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07:38:25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B7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57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3D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D1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07002070000007310-E0IOk8dk4jsD20240411</w:t>
            </w:r>
          </w:p>
        </w:tc>
      </w:tr>
      <w:tr w:rsidR="00A7321D" w:rsidRPr="004418E6" w14:paraId="48A3E0F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F3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C6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96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1E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9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05002050000007467-E0IOk8dk4kdd20240411</w:t>
            </w:r>
          </w:p>
        </w:tc>
      </w:tr>
      <w:tr w:rsidR="00A7321D" w:rsidRPr="004418E6" w14:paraId="528FAF7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A0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07:39:56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F0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81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AB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7E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07002070000007306-E0IOk8dk4kwW20240411</w:t>
            </w:r>
          </w:p>
        </w:tc>
      </w:tr>
      <w:tr w:rsidR="00A7321D" w:rsidRPr="004418E6" w14:paraId="59AB7D4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F7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44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5E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C1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7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05002050000007627-E0IOk8dk4m9M20240411</w:t>
            </w:r>
          </w:p>
        </w:tc>
      </w:tr>
      <w:tr w:rsidR="00A7321D" w:rsidRPr="004418E6" w14:paraId="635527F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41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0A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E7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C1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0C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07002070000007650-E0IOk8dk4mI720240411</w:t>
            </w:r>
          </w:p>
        </w:tc>
      </w:tr>
      <w:tr w:rsidR="00A7321D" w:rsidRPr="004418E6" w14:paraId="004EC60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E8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11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DC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00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A8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07002070000007777-E0IOk8dk4oBg20240411</w:t>
            </w:r>
          </w:p>
        </w:tc>
      </w:tr>
      <w:tr w:rsidR="00A7321D" w:rsidRPr="004418E6" w14:paraId="18991C3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BC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2E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00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D8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B3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05002050000007798-E0IOk8dk4oBi20240411</w:t>
            </w:r>
          </w:p>
        </w:tc>
      </w:tr>
      <w:tr w:rsidR="00A7321D" w:rsidRPr="004418E6" w14:paraId="59BFA68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B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91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7B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83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E8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07002070000007710-E0IOk8dk4oau20240411</w:t>
            </w:r>
          </w:p>
        </w:tc>
      </w:tr>
      <w:tr w:rsidR="00A7321D" w:rsidRPr="004418E6" w14:paraId="7EA774F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BF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AA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A3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3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6D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07002070000007710-E0IOk8dk4pZb20240411</w:t>
            </w:r>
          </w:p>
        </w:tc>
      </w:tr>
      <w:tr w:rsidR="00A7321D" w:rsidRPr="004418E6" w14:paraId="47F45EB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0E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39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B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20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88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07002070000007710-E0IOk8dk4qJb20240411</w:t>
            </w:r>
          </w:p>
        </w:tc>
      </w:tr>
      <w:tr w:rsidR="00A7321D" w:rsidRPr="004418E6" w14:paraId="0C094FD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9F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24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C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79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5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05002050000007969-E0IOk8dk4qJh20240411</w:t>
            </w:r>
          </w:p>
        </w:tc>
      </w:tr>
      <w:tr w:rsidR="00A7321D" w:rsidRPr="004418E6" w14:paraId="755CA0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76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37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EC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B4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C8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07002070000007650-E0IOk8dk4qLU20240411</w:t>
            </w:r>
          </w:p>
        </w:tc>
      </w:tr>
      <w:tr w:rsidR="00A7321D" w:rsidRPr="004418E6" w14:paraId="34810E8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91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E0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8C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A8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27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07002070000007954-E0IOk8dk4qJj20240411</w:t>
            </w:r>
          </w:p>
        </w:tc>
      </w:tr>
      <w:tr w:rsidR="00A7321D" w:rsidRPr="004418E6" w14:paraId="42593F8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8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F9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95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FC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D5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05002050000008171-E0IOk8dk4s2V20240411</w:t>
            </w:r>
          </w:p>
        </w:tc>
      </w:tr>
      <w:tr w:rsidR="00A7321D" w:rsidRPr="004418E6" w14:paraId="26BDD75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04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14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58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5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A0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07002070000008338-E0IOk8dk4ttM20240411</w:t>
            </w:r>
          </w:p>
        </w:tc>
      </w:tr>
      <w:tr w:rsidR="00A7321D" w:rsidRPr="004418E6" w14:paraId="1EED133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77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07:49:09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2C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6B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53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5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05002050000008118-E0IOk8dk4uik20240411</w:t>
            </w:r>
          </w:p>
        </w:tc>
      </w:tr>
      <w:tr w:rsidR="00A7321D" w:rsidRPr="004418E6" w14:paraId="1FAEE9A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A7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CC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95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1E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40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07002070000008496-E0IOk8dk4vxw20240411</w:t>
            </w:r>
          </w:p>
        </w:tc>
      </w:tr>
      <w:tr w:rsidR="00A7321D" w:rsidRPr="004418E6" w14:paraId="617605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A6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E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9D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FC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7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07002070000008496-E0IOk8dk4vxu20240411</w:t>
            </w:r>
          </w:p>
        </w:tc>
      </w:tr>
      <w:tr w:rsidR="00A7321D" w:rsidRPr="004418E6" w14:paraId="688008E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26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0A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B6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13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CB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05002050000008434-E0IOk8dk4wCa20240411</w:t>
            </w:r>
          </w:p>
        </w:tc>
      </w:tr>
      <w:tr w:rsidR="00A7321D" w:rsidRPr="004418E6" w14:paraId="5A04A2A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51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A0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21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33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2B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05002050000008514-E0IOk8dk4wM520240411</w:t>
            </w:r>
          </w:p>
        </w:tc>
      </w:tr>
      <w:tr w:rsidR="00A7321D" w:rsidRPr="004418E6" w14:paraId="4277B25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24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88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6E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E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07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07002070000008632-E0IOk8dk4xEj20240411</w:t>
            </w:r>
          </w:p>
        </w:tc>
      </w:tr>
      <w:tr w:rsidR="00A7321D" w:rsidRPr="004418E6" w14:paraId="29582FE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50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4F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E0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DE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5B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05002050000008615-E0IOk8dk4xfJ20240411</w:t>
            </w:r>
          </w:p>
        </w:tc>
      </w:tr>
      <w:tr w:rsidR="00A7321D" w:rsidRPr="004418E6" w14:paraId="2062C0F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0A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E9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62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FB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E0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05002050000008594-E0IOk8dk4ywi20240411</w:t>
            </w:r>
          </w:p>
        </w:tc>
      </w:tr>
      <w:tr w:rsidR="00A7321D" w:rsidRPr="004418E6" w14:paraId="34D78E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C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C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1B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E8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7E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07002070000008752-E0IOk8dk4ywm20240411</w:t>
            </w:r>
          </w:p>
        </w:tc>
      </w:tr>
      <w:tr w:rsidR="00A7321D" w:rsidRPr="004418E6" w14:paraId="1C7A87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5B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99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D6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B2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D1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07002070000008666-E0IOk8dk4zP320240411</w:t>
            </w:r>
          </w:p>
        </w:tc>
      </w:tr>
      <w:tr w:rsidR="00A7321D" w:rsidRPr="004418E6" w14:paraId="09ABFD4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83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7D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09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3E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6F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05002050000008785-E0IOk8dk50Md20240411</w:t>
            </w:r>
          </w:p>
        </w:tc>
      </w:tr>
      <w:tr w:rsidR="00A7321D" w:rsidRPr="004418E6" w14:paraId="35A32D1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D5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27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6E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97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54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05002050000008942-E0IOk8dk50L720240411</w:t>
            </w:r>
          </w:p>
        </w:tc>
      </w:tr>
      <w:tr w:rsidR="00A7321D" w:rsidRPr="004418E6" w14:paraId="6E06AE4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11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3F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22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F6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84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05002050000009194-E0IOk8dk52gg20240411</w:t>
            </w:r>
          </w:p>
        </w:tc>
      </w:tr>
      <w:tr w:rsidR="00A7321D" w:rsidRPr="004418E6" w14:paraId="28539D9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EA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A7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49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5A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93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05002050000009246-E0IOk8dk53Jv20240411</w:t>
            </w:r>
          </w:p>
        </w:tc>
      </w:tr>
      <w:tr w:rsidR="00A7321D" w:rsidRPr="004418E6" w14:paraId="70BB156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E3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F0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2A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A0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B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05002050000009246-E0IOk8dk53Jt20240411</w:t>
            </w:r>
          </w:p>
        </w:tc>
      </w:tr>
      <w:tr w:rsidR="00A7321D" w:rsidRPr="004418E6" w14:paraId="0C85929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49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D2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0D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EB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4F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07002070000009234-E0IOk8dk53Pa20240411</w:t>
            </w:r>
          </w:p>
        </w:tc>
      </w:tr>
      <w:tr w:rsidR="00A7321D" w:rsidRPr="004418E6" w14:paraId="436CFBE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0C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41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55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5E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07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07002070000009234-E0IOk8dk53Pc20240411</w:t>
            </w:r>
          </w:p>
        </w:tc>
      </w:tr>
      <w:tr w:rsidR="00A7321D" w:rsidRPr="004418E6" w14:paraId="6214746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55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BE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C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30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2F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05002050000009262-E0IOk8dk54HM20240411</w:t>
            </w:r>
          </w:p>
        </w:tc>
      </w:tr>
      <w:tr w:rsidR="00A7321D" w:rsidRPr="004418E6" w14:paraId="340796E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54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07:59:41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99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F9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B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47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05002050000009262-E0IOk8dk559420240411</w:t>
            </w:r>
          </w:p>
        </w:tc>
      </w:tr>
      <w:tr w:rsidR="00A7321D" w:rsidRPr="004418E6" w14:paraId="0C245EF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6C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2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20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04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5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05002050000009262-E0IOk8dk55gg20240411</w:t>
            </w:r>
          </w:p>
        </w:tc>
      </w:tr>
      <w:tr w:rsidR="00A7321D" w:rsidRPr="004418E6" w14:paraId="07B3E85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E0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FF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68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2A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18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07002070000009384-E0IOk8dk55gr20240411</w:t>
            </w:r>
          </w:p>
        </w:tc>
      </w:tr>
      <w:tr w:rsidR="00A7321D" w:rsidRPr="004418E6" w14:paraId="627873D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29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4E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88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15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A5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07002070000009384-E0IOk8dk55gm20240411</w:t>
            </w:r>
          </w:p>
        </w:tc>
      </w:tr>
      <w:tr w:rsidR="00A7321D" w:rsidRPr="004418E6" w14:paraId="43A1EA0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F2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DA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B0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B9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0B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05002050000009667-E0IOk8dk57M320240411</w:t>
            </w:r>
          </w:p>
        </w:tc>
      </w:tr>
      <w:tr w:rsidR="00A7321D" w:rsidRPr="004418E6" w14:paraId="3D73B2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51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8D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4C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5D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1B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07002070000009769-E0IOk8dk5Ahu20240411</w:t>
            </w:r>
          </w:p>
        </w:tc>
      </w:tr>
      <w:tr w:rsidR="00A7321D" w:rsidRPr="004418E6" w14:paraId="1BC3528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A2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10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BD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57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66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05002050000009113-E0IOk8dk5Ahk20240411</w:t>
            </w:r>
          </w:p>
        </w:tc>
      </w:tr>
      <w:tr w:rsidR="00A7321D" w:rsidRPr="004418E6" w14:paraId="2F3286F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36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BE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86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2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D2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05002050000009113-E0IOk8dk5Ahs20240411</w:t>
            </w:r>
          </w:p>
        </w:tc>
      </w:tr>
      <w:tr w:rsidR="00A7321D" w:rsidRPr="004418E6" w14:paraId="6274386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0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9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E8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E4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1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05002050000010162-E0IOk8dk5CGN20240411</w:t>
            </w:r>
          </w:p>
        </w:tc>
      </w:tr>
      <w:tr w:rsidR="00A7321D" w:rsidRPr="004418E6" w14:paraId="4BDFD9F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6D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CB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B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C5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1D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07002070000010272-E0IOk8dk5Dcs20240411</w:t>
            </w:r>
          </w:p>
        </w:tc>
      </w:tr>
      <w:tr w:rsidR="00A7321D" w:rsidRPr="004418E6" w14:paraId="22A89A5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79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DF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C4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5E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9E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05002050000010314-E0IOk8dk5DgE20240411</w:t>
            </w:r>
          </w:p>
        </w:tc>
      </w:tr>
      <w:tr w:rsidR="00A7321D" w:rsidRPr="004418E6" w14:paraId="6FAEA0E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E3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6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8F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B0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60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07002070000010207-E0IOk8dk5DuW20240411</w:t>
            </w:r>
          </w:p>
        </w:tc>
      </w:tr>
      <w:tr w:rsidR="00A7321D" w:rsidRPr="004418E6" w14:paraId="73B83DB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2C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08:06:51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3F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CD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7D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50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07002070000010353-E0IOk8dk5ERB20240411</w:t>
            </w:r>
          </w:p>
        </w:tc>
      </w:tr>
      <w:tr w:rsidR="00A7321D" w:rsidRPr="004418E6" w14:paraId="136850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EE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B2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A9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B5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EE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07002070000010353-E0IOk8dk5ERD20240411</w:t>
            </w:r>
          </w:p>
        </w:tc>
      </w:tr>
      <w:tr w:rsidR="00A7321D" w:rsidRPr="004418E6" w14:paraId="7345121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2B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B8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C2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15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61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07002070000010353-E0IOk8dk5ERF20240411</w:t>
            </w:r>
          </w:p>
        </w:tc>
      </w:tr>
      <w:tr w:rsidR="00A7321D" w:rsidRPr="004418E6" w14:paraId="07D130D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2F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CD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B4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7C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6D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07002070000010358-E0IOk8dk5Ei220240411</w:t>
            </w:r>
          </w:p>
        </w:tc>
      </w:tr>
      <w:tr w:rsidR="00A7321D" w:rsidRPr="004418E6" w14:paraId="0D130D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01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6F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6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4A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4B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07002070000010358-E0IOk8dk5Ei520240411</w:t>
            </w:r>
          </w:p>
        </w:tc>
      </w:tr>
      <w:tr w:rsidR="00A7321D" w:rsidRPr="004418E6" w14:paraId="5744088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8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38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9C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DC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B0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07002070000010433-E0IOk8dk5FiA20240411</w:t>
            </w:r>
          </w:p>
        </w:tc>
      </w:tr>
      <w:tr w:rsidR="00A7321D" w:rsidRPr="004418E6" w14:paraId="5811AC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6C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B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07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99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AE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07002070000010585-E0IOk8dk5Gz220240411</w:t>
            </w:r>
          </w:p>
        </w:tc>
      </w:tr>
      <w:tr w:rsidR="00A7321D" w:rsidRPr="004418E6" w14:paraId="4DE4CCF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7F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31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C4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B2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97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05002050000010643-E0IOk8dk5Hi920240411</w:t>
            </w:r>
          </w:p>
        </w:tc>
      </w:tr>
      <w:tr w:rsidR="00A7321D" w:rsidRPr="004418E6" w14:paraId="218BAD8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FC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22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D6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B3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3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05002050000010643-E0IOk8dk5Hi720240411</w:t>
            </w:r>
          </w:p>
        </w:tc>
      </w:tr>
      <w:tr w:rsidR="00A7321D" w:rsidRPr="004418E6" w14:paraId="7F96104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D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23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21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AB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68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05002050000010552-E0IOk8dk5IgN20240411</w:t>
            </w:r>
          </w:p>
        </w:tc>
      </w:tr>
      <w:tr w:rsidR="00A7321D" w:rsidRPr="004418E6" w14:paraId="5DEF0AE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12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7C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7E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EF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20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05002050000010552-E0IOk8dk5IgL20240411</w:t>
            </w:r>
          </w:p>
        </w:tc>
      </w:tr>
      <w:tr w:rsidR="00A7321D" w:rsidRPr="004418E6" w14:paraId="2546787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96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81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5B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2E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7E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05002050000010937-E0IOk8dk5K8Q20240411</w:t>
            </w:r>
          </w:p>
        </w:tc>
      </w:tr>
      <w:tr w:rsidR="00A7321D" w:rsidRPr="004418E6" w14:paraId="54647BE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EE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68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3D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7E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20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07002070000010901-E0IOk8dk5K8d20240411</w:t>
            </w:r>
          </w:p>
        </w:tc>
      </w:tr>
      <w:tr w:rsidR="00A7321D" w:rsidRPr="004418E6" w14:paraId="3064B23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C1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81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8F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AB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BE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05002050000010861-E0IOk8dk5KMz20240411</w:t>
            </w:r>
          </w:p>
        </w:tc>
      </w:tr>
      <w:tr w:rsidR="00A7321D" w:rsidRPr="004418E6" w14:paraId="3233F0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E0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2C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B9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12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C4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05002050000010861-E0IOk8dk5LL720240411</w:t>
            </w:r>
          </w:p>
        </w:tc>
      </w:tr>
      <w:tr w:rsidR="00A7321D" w:rsidRPr="004418E6" w14:paraId="38C2AFB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44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AF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EE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79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9B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05002050000011127-E0IOk8dk5M7Q20240411</w:t>
            </w:r>
          </w:p>
        </w:tc>
      </w:tr>
      <w:tr w:rsidR="00A7321D" w:rsidRPr="004418E6" w14:paraId="1DBD263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37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D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12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9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0E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05002050000011127-E0IOk8dk5M7M20240411</w:t>
            </w:r>
          </w:p>
        </w:tc>
      </w:tr>
      <w:tr w:rsidR="00A7321D" w:rsidRPr="004418E6" w14:paraId="427C559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23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10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DE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F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58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07002070000011049-E0IOk8dk5MUW20240411</w:t>
            </w:r>
          </w:p>
        </w:tc>
      </w:tr>
      <w:tr w:rsidR="00A7321D" w:rsidRPr="004418E6" w14:paraId="0C9CBCE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97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CB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EA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7D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D9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05002050000010861-E0IOk8dk5MUQ20240411</w:t>
            </w:r>
          </w:p>
        </w:tc>
      </w:tr>
      <w:tr w:rsidR="00A7321D" w:rsidRPr="004418E6" w14:paraId="170C828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E8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D5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98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1D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D5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05002050000011351-E0IOk8dk5NXM20240411</w:t>
            </w:r>
          </w:p>
        </w:tc>
      </w:tr>
      <w:tr w:rsidR="00A7321D" w:rsidRPr="004418E6" w14:paraId="542494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F9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FF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3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54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ED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05002050000011408-E0IOk8dk5O0P20240411</w:t>
            </w:r>
          </w:p>
        </w:tc>
      </w:tr>
      <w:tr w:rsidR="00A7321D" w:rsidRPr="004418E6" w14:paraId="69110A6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C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A3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6E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07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E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07002070000011379-E0IOk8dk5O5D20240411</w:t>
            </w:r>
          </w:p>
        </w:tc>
      </w:tr>
      <w:tr w:rsidR="00A7321D" w:rsidRPr="004418E6" w14:paraId="51B3B2C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FE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0C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F8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F4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AC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07002070000011235-E0IOk8dk5OJr20240411</w:t>
            </w:r>
          </w:p>
        </w:tc>
      </w:tr>
      <w:tr w:rsidR="00A7321D" w:rsidRPr="004418E6" w14:paraId="2E2D72A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B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3D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A8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05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5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07002070000010795-E0IOk8dk5OgS20240411</w:t>
            </w:r>
          </w:p>
        </w:tc>
      </w:tr>
      <w:tr w:rsidR="00A7321D" w:rsidRPr="004418E6" w14:paraId="78EE0AF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26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08:19:45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C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E5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2F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36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07002070000011553-E0IOk8dk5Pwz20240411</w:t>
            </w:r>
          </w:p>
        </w:tc>
      </w:tr>
      <w:tr w:rsidR="00A7321D" w:rsidRPr="004418E6" w14:paraId="56E0D68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5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88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DC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CE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CF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07002070000011743-E0IOk8dk5SBU20240411</w:t>
            </w:r>
          </w:p>
        </w:tc>
      </w:tr>
      <w:tr w:rsidR="00A7321D" w:rsidRPr="004418E6" w14:paraId="1F4ED07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81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AB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A4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13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7C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05002050000011754-E0IOk8dk5SBW20240411</w:t>
            </w:r>
          </w:p>
        </w:tc>
      </w:tr>
      <w:tr w:rsidR="00A7321D" w:rsidRPr="004418E6" w14:paraId="7A0B37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3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21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B9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62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97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07002070000011905-E0IOk8dk5TeA20240411</w:t>
            </w:r>
          </w:p>
        </w:tc>
      </w:tr>
      <w:tr w:rsidR="00A7321D" w:rsidRPr="004418E6" w14:paraId="2734957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F2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36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E1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0D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E6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05002050000011898-E0IOk8dk5Tt720240411</w:t>
            </w:r>
          </w:p>
        </w:tc>
      </w:tr>
      <w:tr w:rsidR="00A7321D" w:rsidRPr="004418E6" w14:paraId="73C35A5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6D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B5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17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1C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F1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07002070000011835-E0IOk8dk5Tuq20240411</w:t>
            </w:r>
          </w:p>
        </w:tc>
      </w:tr>
      <w:tr w:rsidR="00A7321D" w:rsidRPr="004418E6" w14:paraId="1B9AD69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2A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46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0F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14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A7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07002070000012075-E0IOk8dk5VQ620240411</w:t>
            </w:r>
          </w:p>
        </w:tc>
      </w:tr>
      <w:tr w:rsidR="00A7321D" w:rsidRPr="004418E6" w14:paraId="3836D0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A0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E3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7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A0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1B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05002050000012063-E0IOk8dk5Vaa20240411</w:t>
            </w:r>
          </w:p>
        </w:tc>
      </w:tr>
      <w:tr w:rsidR="00A7321D" w:rsidRPr="004418E6" w14:paraId="7EB222D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97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A4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A3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2D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7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07002070000012047-E0IOk8dk5VaY20240411</w:t>
            </w:r>
          </w:p>
        </w:tc>
      </w:tr>
      <w:tr w:rsidR="00A7321D" w:rsidRPr="004418E6" w14:paraId="08E9BCA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54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E2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6B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87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D4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05002050000012224-E0IOk8dk5WVJ20240411</w:t>
            </w:r>
          </w:p>
        </w:tc>
      </w:tr>
      <w:tr w:rsidR="00A7321D" w:rsidRPr="004418E6" w14:paraId="1DC8DA6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55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DB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68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15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AA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07002070000012198-E0IOk8dk5WVL20240411</w:t>
            </w:r>
          </w:p>
        </w:tc>
      </w:tr>
      <w:tr w:rsidR="00A7321D" w:rsidRPr="004418E6" w14:paraId="7370A05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91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ED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2D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9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F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07002070000012351-E0IOk8dk5Xbc20240411</w:t>
            </w:r>
          </w:p>
        </w:tc>
      </w:tr>
      <w:tr w:rsidR="00A7321D" w:rsidRPr="004418E6" w14:paraId="5011A26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75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58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CA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96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41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05002050000012386-E0IOk8dk5Y1r20240411</w:t>
            </w:r>
          </w:p>
        </w:tc>
      </w:tr>
      <w:tr w:rsidR="00A7321D" w:rsidRPr="004418E6" w14:paraId="7F22264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B0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99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2E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28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6B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05002050000012386-E0IOk8dk5Y1k20240411</w:t>
            </w:r>
          </w:p>
        </w:tc>
      </w:tr>
      <w:tr w:rsidR="00A7321D" w:rsidRPr="004418E6" w14:paraId="6CEA674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7B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A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98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47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D9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05002050000012570-E0IOk8dk5Zgr20240411</w:t>
            </w:r>
          </w:p>
        </w:tc>
      </w:tr>
      <w:tr w:rsidR="00A7321D" w:rsidRPr="004418E6" w14:paraId="0B48D77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41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08:29:56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ED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F1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AB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93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05002050000012570-E0IOk8dk5Zgv20240411</w:t>
            </w:r>
          </w:p>
        </w:tc>
      </w:tr>
      <w:tr w:rsidR="00A7321D" w:rsidRPr="004418E6" w14:paraId="0292C1A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92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C6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18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E6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D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05002050000012762-E0IOk8dk5b2A20240411</w:t>
            </w:r>
          </w:p>
        </w:tc>
      </w:tr>
      <w:tr w:rsidR="00A7321D" w:rsidRPr="004418E6" w14:paraId="7C9C58B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F0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CC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83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54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DC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05002050000012778-E0IOk8dk5cCC20240411</w:t>
            </w:r>
          </w:p>
        </w:tc>
      </w:tr>
      <w:tr w:rsidR="00A7321D" w:rsidRPr="004418E6" w14:paraId="029E706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95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24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ED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4A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72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07002070000012352-E0IOk8dk5d2B20240411</w:t>
            </w:r>
          </w:p>
        </w:tc>
      </w:tr>
      <w:tr w:rsidR="00A7321D" w:rsidRPr="004418E6" w14:paraId="462DE13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8C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66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9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3B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CC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07002070000013110-E0IOk8dk5eao20240411</w:t>
            </w:r>
          </w:p>
        </w:tc>
      </w:tr>
      <w:tr w:rsidR="00A7321D" w:rsidRPr="004418E6" w14:paraId="0E029D2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65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6D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43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D7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EB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05002050000013178-E0IOk8dk5ejj20240411</w:t>
            </w:r>
          </w:p>
        </w:tc>
      </w:tr>
      <w:tr w:rsidR="00A7321D" w:rsidRPr="004418E6" w14:paraId="1A527D1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B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08:34:55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93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00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BA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26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05002050000013178-E0IOk8dk5ejh20240411</w:t>
            </w:r>
          </w:p>
        </w:tc>
      </w:tr>
      <w:tr w:rsidR="00A7321D" w:rsidRPr="004418E6" w14:paraId="3B4E919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15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2A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52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FB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9C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05002050000013150-E0IOk8dk5ezY20240411</w:t>
            </w:r>
          </w:p>
        </w:tc>
      </w:tr>
      <w:tr w:rsidR="00A7321D" w:rsidRPr="004418E6" w14:paraId="607FDCD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1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D7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0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B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94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07002070000013277-E0IOk8dk5gQo20240411</w:t>
            </w:r>
          </w:p>
        </w:tc>
      </w:tr>
      <w:tr w:rsidR="00A7321D" w:rsidRPr="004418E6" w14:paraId="56D1815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83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08:37:53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58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3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8A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2A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07002070000013410-E0IOk8dk5hig20240411</w:t>
            </w:r>
          </w:p>
        </w:tc>
      </w:tr>
      <w:tr w:rsidR="00A7321D" w:rsidRPr="004418E6" w14:paraId="0271E8B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08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65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45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5B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BA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07002070000013711-E0IOk8dk5lB120240411</w:t>
            </w:r>
          </w:p>
        </w:tc>
      </w:tr>
      <w:tr w:rsidR="00A7321D" w:rsidRPr="004418E6" w14:paraId="180B265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02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2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25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82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B8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07002070000013711-E0IOk8dk5lAz20240411</w:t>
            </w:r>
          </w:p>
        </w:tc>
      </w:tr>
      <w:tr w:rsidR="00A7321D" w:rsidRPr="004418E6" w14:paraId="6AF2E40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05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FD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43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C0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A8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05002050000013768-E0IOk8dk5m0g20240411</w:t>
            </w:r>
          </w:p>
        </w:tc>
      </w:tr>
      <w:tr w:rsidR="00A7321D" w:rsidRPr="004418E6" w14:paraId="3589482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0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E4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B0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F5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F3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07002070000013989-E0IOk8dk5njT20240411</w:t>
            </w:r>
          </w:p>
        </w:tc>
      </w:tr>
      <w:tr w:rsidR="00A7321D" w:rsidRPr="004418E6" w14:paraId="40D4D64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98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A2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9C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8B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04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07002070000013989-E0IOk8dk5njV20240411</w:t>
            </w:r>
          </w:p>
        </w:tc>
      </w:tr>
      <w:tr w:rsidR="00A7321D" w:rsidRPr="004418E6" w14:paraId="0AE7323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02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31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7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8E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5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07002070000013989-E0IOk8dk5njR20240411</w:t>
            </w:r>
          </w:p>
        </w:tc>
      </w:tr>
      <w:tr w:rsidR="00A7321D" w:rsidRPr="004418E6" w14:paraId="643277E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4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BC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ED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AD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2E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05002050000014023-E0IOk8dk5nnh20240411</w:t>
            </w:r>
          </w:p>
        </w:tc>
      </w:tr>
      <w:tr w:rsidR="00A7321D" w:rsidRPr="004418E6" w14:paraId="11B33D5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47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C7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26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25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0A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05002050000014023-E0IOk8dk5o3U20240411</w:t>
            </w:r>
          </w:p>
        </w:tc>
      </w:tr>
      <w:tr w:rsidR="00A7321D" w:rsidRPr="004418E6" w14:paraId="611364B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EE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3D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5B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2C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49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07002070000014231-E0IOk8dk5qN920240411</w:t>
            </w:r>
          </w:p>
        </w:tc>
      </w:tr>
      <w:tr w:rsidR="00A7321D" w:rsidRPr="004418E6" w14:paraId="4F8D3B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B0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AC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52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80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80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05002050000014024-E0IOk8dk5rDF20240411</w:t>
            </w:r>
          </w:p>
        </w:tc>
      </w:tr>
      <w:tr w:rsidR="00A7321D" w:rsidRPr="004418E6" w14:paraId="74919C6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F8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FA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7E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D5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E9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05002050000014024-E0IOk8dk5rHm20240411</w:t>
            </w:r>
          </w:p>
        </w:tc>
      </w:tr>
      <w:tr w:rsidR="00A7321D" w:rsidRPr="004418E6" w14:paraId="62B2384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86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5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BA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7A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3D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05002050000014475-E0IOk8dk5sIS20240411</w:t>
            </w:r>
          </w:p>
        </w:tc>
      </w:tr>
      <w:tr w:rsidR="00A7321D" w:rsidRPr="004418E6" w14:paraId="21CC161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F6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08:48:19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DB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03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6A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58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05002050000014475-E0IOk8dk5sIU20240411</w:t>
            </w:r>
          </w:p>
        </w:tc>
      </w:tr>
      <w:tr w:rsidR="00A7321D" w:rsidRPr="004418E6" w14:paraId="0DB5934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78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9B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8A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86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66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05002050000014702-E0IOk8dk5vGJ20240411</w:t>
            </w:r>
          </w:p>
        </w:tc>
      </w:tr>
      <w:tr w:rsidR="00A7321D" w:rsidRPr="004418E6" w14:paraId="461ABA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36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58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33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CB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AE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07002070000014591-E0IOk8dk5veC20240411</w:t>
            </w:r>
          </w:p>
        </w:tc>
      </w:tr>
      <w:tr w:rsidR="00A7321D" w:rsidRPr="004418E6" w14:paraId="3F78B21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15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75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7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7F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87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07002070000014904-E0IOk8dk5y7A20240411</w:t>
            </w:r>
          </w:p>
        </w:tc>
      </w:tr>
      <w:tr w:rsidR="00A7321D" w:rsidRPr="004418E6" w14:paraId="5E40E80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1B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A6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9A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8B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1B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05002050000014939-E0IOk8dk5y7C20240411</w:t>
            </w:r>
          </w:p>
        </w:tc>
      </w:tr>
      <w:tr w:rsidR="00A7321D" w:rsidRPr="004418E6" w14:paraId="24F9869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41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D0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EC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F0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3D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05002050000015377-E0IOk8dk60bS20240411</w:t>
            </w:r>
          </w:p>
        </w:tc>
      </w:tr>
      <w:tr w:rsidR="00A7321D" w:rsidRPr="004418E6" w14:paraId="2116FC6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D5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1C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1A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49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C9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05002050000015377-E0IOk8dk60bU20240411</w:t>
            </w:r>
          </w:p>
        </w:tc>
      </w:tr>
      <w:tr w:rsidR="00A7321D" w:rsidRPr="004418E6" w14:paraId="2720838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85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66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EE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91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D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07002070000015238-E0IOk8dk61MT20240411</w:t>
            </w:r>
          </w:p>
        </w:tc>
      </w:tr>
      <w:tr w:rsidR="00A7321D" w:rsidRPr="004418E6" w14:paraId="553401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6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7B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0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E9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06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07002070000015238-E0IOk8dk61MQ20240411</w:t>
            </w:r>
          </w:p>
        </w:tc>
      </w:tr>
      <w:tr w:rsidR="00A7321D" w:rsidRPr="004418E6" w14:paraId="3B4DFBE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7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7F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E3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03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32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05002050000015543-E0IOk8dk61dl20240411</w:t>
            </w:r>
          </w:p>
        </w:tc>
      </w:tr>
      <w:tr w:rsidR="00A7321D" w:rsidRPr="004418E6" w14:paraId="7A81C2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69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08:59:21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FC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F0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77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7D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05002050000015543-E0IOk8dk61dn20240411</w:t>
            </w:r>
          </w:p>
        </w:tc>
      </w:tr>
      <w:tr w:rsidR="00A7321D" w:rsidRPr="004418E6" w14:paraId="5D4DFB4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2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81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E7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9B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B6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05002050000015260-E0IOk8dk63Wk20240411</w:t>
            </w:r>
          </w:p>
        </w:tc>
      </w:tr>
      <w:tr w:rsidR="00A7321D" w:rsidRPr="004418E6" w14:paraId="45E424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F7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93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AD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34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58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07002070000015741-E0IOk8dk63fr20240411</w:t>
            </w:r>
          </w:p>
        </w:tc>
      </w:tr>
      <w:tr w:rsidR="00A7321D" w:rsidRPr="004418E6" w14:paraId="2590BF1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96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8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AD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EF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3D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07002070000015741-E0IOk8dk63ft20240411</w:t>
            </w:r>
          </w:p>
        </w:tc>
      </w:tr>
      <w:tr w:rsidR="00A7321D" w:rsidRPr="004418E6" w14:paraId="6A62530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A5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F4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C4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1C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0A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07002070000015728-E0IOk8dk64l820240411</w:t>
            </w:r>
          </w:p>
        </w:tc>
      </w:tr>
      <w:tr w:rsidR="00A7321D" w:rsidRPr="004418E6" w14:paraId="359E782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AF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DC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E2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8F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E2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05002050000015940-E0IOk8dk65Mb20240411</w:t>
            </w:r>
          </w:p>
        </w:tc>
      </w:tr>
      <w:tr w:rsidR="00A7321D" w:rsidRPr="004418E6" w14:paraId="7B8CD7F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85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F4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AF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8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CB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05002050000015993-E0IOk8dk65eD20240411</w:t>
            </w:r>
          </w:p>
        </w:tc>
      </w:tr>
      <w:tr w:rsidR="00A7321D" w:rsidRPr="004418E6" w14:paraId="699163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4C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DA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75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4C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A4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07002070000016175-E0IOk8dk67Zq20240411</w:t>
            </w:r>
          </w:p>
        </w:tc>
      </w:tr>
      <w:tr w:rsidR="00A7321D" w:rsidRPr="004418E6" w14:paraId="3D76F51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60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48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82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C5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17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05002050000016285-E0IOk8dk69a120240411</w:t>
            </w:r>
          </w:p>
        </w:tc>
      </w:tr>
      <w:tr w:rsidR="00A7321D" w:rsidRPr="004418E6" w14:paraId="0A7F075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49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09:07:58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0F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BD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E2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04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07002070000016377-E0IOk8dk6AGM20240411</w:t>
            </w:r>
          </w:p>
        </w:tc>
      </w:tr>
      <w:tr w:rsidR="00A7321D" w:rsidRPr="004418E6" w14:paraId="5C4DEA7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A9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76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07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94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A4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07002070000016901-E0IOk8dk6FJZ20240411</w:t>
            </w:r>
          </w:p>
        </w:tc>
      </w:tr>
      <w:tr w:rsidR="00A7321D" w:rsidRPr="004418E6" w14:paraId="77671D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B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65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5A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8A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0A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07002070000017001-E0IOk8dk6GYj20240411</w:t>
            </w:r>
          </w:p>
        </w:tc>
      </w:tr>
      <w:tr w:rsidR="00A7321D" w:rsidRPr="004418E6" w14:paraId="6A0567F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EC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B5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8C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E0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0A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05002050000016825-E0IOk8dk6H1Q20240411</w:t>
            </w:r>
          </w:p>
        </w:tc>
      </w:tr>
      <w:tr w:rsidR="00A7321D" w:rsidRPr="004418E6" w14:paraId="2636A4E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8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2B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88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12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76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05002050000017185-E0IOk8dk6HX220240411</w:t>
            </w:r>
          </w:p>
        </w:tc>
      </w:tr>
      <w:tr w:rsidR="00A7321D" w:rsidRPr="004418E6" w14:paraId="2C45745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D7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C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C5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3A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CA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05002050000016825-E0IOk8dk6HYX20240411</w:t>
            </w:r>
          </w:p>
        </w:tc>
      </w:tr>
      <w:tr w:rsidR="00A7321D" w:rsidRPr="004418E6" w14:paraId="2411143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3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AA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25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65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23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05002050000016825-E0IOk8dk6IBc20240411</w:t>
            </w:r>
          </w:p>
        </w:tc>
      </w:tr>
      <w:tr w:rsidR="00A7321D" w:rsidRPr="004418E6" w14:paraId="0B439F1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20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80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9A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14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A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05002050000017104-E0IOk8dk6ICI20240411</w:t>
            </w:r>
          </w:p>
        </w:tc>
      </w:tr>
      <w:tr w:rsidR="00A7321D" w:rsidRPr="004418E6" w14:paraId="4C59938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A4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7A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60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76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D7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05002050000016825-E0IOk8dk6IBB20240411</w:t>
            </w:r>
          </w:p>
        </w:tc>
      </w:tr>
      <w:tr w:rsidR="00A7321D" w:rsidRPr="004418E6" w14:paraId="5183078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48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F8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42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0B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3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07002070000017228-E0IOk8dk6Idr20240411</w:t>
            </w:r>
          </w:p>
        </w:tc>
      </w:tr>
      <w:tr w:rsidR="00A7321D" w:rsidRPr="004418E6" w14:paraId="1128CDC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AA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09:19:53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A0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AB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67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A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05002050000017514-E0IOk8dk6KXc20240411</w:t>
            </w:r>
          </w:p>
        </w:tc>
      </w:tr>
      <w:tr w:rsidR="00A7321D" w:rsidRPr="004418E6" w14:paraId="0F6A8CF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8E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09:19:53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DE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E1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AE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5D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05002050000017514-E0IOk8dk6KXe20240411</w:t>
            </w:r>
          </w:p>
        </w:tc>
      </w:tr>
      <w:tr w:rsidR="00A7321D" w:rsidRPr="004418E6" w14:paraId="509AC7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13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0D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EB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D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0B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05002050000017662-E0IOk8dk6Lno20240411</w:t>
            </w:r>
          </w:p>
        </w:tc>
      </w:tr>
      <w:tr w:rsidR="00A7321D" w:rsidRPr="004418E6" w14:paraId="48F37A1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D3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A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22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D6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9F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05002050000017662-E0IOk8dk6LvM20240411</w:t>
            </w:r>
          </w:p>
        </w:tc>
      </w:tr>
      <w:tr w:rsidR="00A7321D" w:rsidRPr="004418E6" w14:paraId="7BF85DB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A7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EB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98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B1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17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05002050000017855-E0IOk8dk6NSY20240411</w:t>
            </w:r>
          </w:p>
        </w:tc>
      </w:tr>
      <w:tr w:rsidR="00A7321D" w:rsidRPr="004418E6" w14:paraId="5B96969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3E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7D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95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78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99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05002050000017992-E0IOk8dk6Orv20240411</w:t>
            </w:r>
          </w:p>
        </w:tc>
      </w:tr>
      <w:tr w:rsidR="00A7321D" w:rsidRPr="004418E6" w14:paraId="2CB1A50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2D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5B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3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65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62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05002050000017992-E0IOk8dk6QDw20240411</w:t>
            </w:r>
          </w:p>
        </w:tc>
      </w:tr>
      <w:tr w:rsidR="00A7321D" w:rsidRPr="004418E6" w14:paraId="030C2C1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9E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3E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D2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46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84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05002050000017992-E0IOk8dk6Qx820240411</w:t>
            </w:r>
          </w:p>
        </w:tc>
      </w:tr>
      <w:tr w:rsidR="00A7321D" w:rsidRPr="004418E6" w14:paraId="1E9F304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9A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09:29:08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C8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4E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00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87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05002050000018414-E0IOk8dk6SNl20240411</w:t>
            </w:r>
          </w:p>
        </w:tc>
      </w:tr>
      <w:tr w:rsidR="00A7321D" w:rsidRPr="004418E6" w14:paraId="2E53FB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0A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A6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D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01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99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07002070000018538-E0IOk8dk6Xef20240411</w:t>
            </w:r>
          </w:p>
        </w:tc>
      </w:tr>
      <w:tr w:rsidR="00A7321D" w:rsidRPr="004418E6" w14:paraId="15B6E3F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F1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75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A2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19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C6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07002070000018888-E0IOk8dk6Ymo20240411</w:t>
            </w:r>
          </w:p>
        </w:tc>
      </w:tr>
      <w:tr w:rsidR="00A7321D" w:rsidRPr="004418E6" w14:paraId="20849FC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D1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98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B4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50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86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07002070000018888-E0IOk8dk6Ymm20240411</w:t>
            </w:r>
          </w:p>
        </w:tc>
      </w:tr>
      <w:tr w:rsidR="00A7321D" w:rsidRPr="004418E6" w14:paraId="10FECB0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BC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E6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45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63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3B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05002050000018414-E0IOk8dk6ZLb20240411</w:t>
            </w:r>
          </w:p>
        </w:tc>
      </w:tr>
      <w:tr w:rsidR="00A7321D" w:rsidRPr="004418E6" w14:paraId="32DD0BC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4F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06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8D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9E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53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07002070000019018-E0IOk8dk6aOe20240411</w:t>
            </w:r>
          </w:p>
        </w:tc>
      </w:tr>
      <w:tr w:rsidR="00A7321D" w:rsidRPr="004418E6" w14:paraId="03207D9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1E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3C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8E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85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67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07002070000019018-E0IOk8dk6aOc20240411</w:t>
            </w:r>
          </w:p>
        </w:tc>
      </w:tr>
      <w:tr w:rsidR="00A7321D" w:rsidRPr="004418E6" w14:paraId="327BD49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B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73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CC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55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68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05002050000019371-E0IOk8dk6cg420240411</w:t>
            </w:r>
          </w:p>
        </w:tc>
      </w:tr>
      <w:tr w:rsidR="00A7321D" w:rsidRPr="004418E6" w14:paraId="6A0657A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88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0C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4D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DB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1A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05002050000019542-E0IOk8dk6dzp20240411</w:t>
            </w:r>
          </w:p>
        </w:tc>
      </w:tr>
      <w:tr w:rsidR="00A7321D" w:rsidRPr="004418E6" w14:paraId="75FC740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B6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8F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4B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80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3A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05002050000019542-E0IOk8dk6dzn20240411</w:t>
            </w:r>
          </w:p>
        </w:tc>
      </w:tr>
      <w:tr w:rsidR="00A7321D" w:rsidRPr="004418E6" w14:paraId="12F4B79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A2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9D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C8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A4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11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05002050000019542-E0IOk8dk6dzr20240411</w:t>
            </w:r>
          </w:p>
        </w:tc>
      </w:tr>
      <w:tr w:rsidR="00A7321D" w:rsidRPr="004418E6" w14:paraId="0275CE6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FF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28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D7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FD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5D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07002070000019525-E0IOk8dk6fw420240411</w:t>
            </w:r>
          </w:p>
        </w:tc>
      </w:tr>
      <w:tr w:rsidR="00A7321D" w:rsidRPr="004418E6" w14:paraId="6EB8FE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1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A0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F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98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5E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05002050000019676-E0IOk8dk6fw220240411</w:t>
            </w:r>
          </w:p>
        </w:tc>
      </w:tr>
      <w:tr w:rsidR="00A7321D" w:rsidRPr="004418E6" w14:paraId="2F6E95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2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66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1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7D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C3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05002050000019722-E0IOk8dk6gDV20240411</w:t>
            </w:r>
          </w:p>
        </w:tc>
      </w:tr>
      <w:tr w:rsidR="00A7321D" w:rsidRPr="004418E6" w14:paraId="2F616BE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FF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91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F6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1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9F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05002050000019722-E0IOk8dk6gDX20240411</w:t>
            </w:r>
          </w:p>
        </w:tc>
      </w:tr>
      <w:tr w:rsidR="00A7321D" w:rsidRPr="004418E6" w14:paraId="0A255CA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36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C0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C5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0A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BEC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05002050000019912-E0IOk8dk6i8820240411</w:t>
            </w:r>
          </w:p>
        </w:tc>
      </w:tr>
      <w:tr w:rsidR="00A7321D" w:rsidRPr="004418E6" w14:paraId="624D4CF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ED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09:39:37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F2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53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2E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AD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07002070000019761-E0IOk8dk6iME20240411</w:t>
            </w:r>
          </w:p>
        </w:tc>
      </w:tr>
      <w:tr w:rsidR="00A7321D" w:rsidRPr="004418E6" w14:paraId="1DB5806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17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D7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40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35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8E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07002070000019907-E0IOk8dk6joE20240411</w:t>
            </w:r>
          </w:p>
        </w:tc>
      </w:tr>
      <w:tr w:rsidR="00A7321D" w:rsidRPr="004418E6" w14:paraId="1D3405E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9C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E8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87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0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FD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05002050000020287-E0IOk8dk6mGk20240411</w:t>
            </w:r>
          </w:p>
        </w:tc>
      </w:tr>
      <w:tr w:rsidR="00A7321D" w:rsidRPr="004418E6" w14:paraId="1ED7733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5F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EB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25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C8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4B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07002070000020126-E0IOk8dk6mGi20240411</w:t>
            </w:r>
          </w:p>
        </w:tc>
      </w:tr>
      <w:tr w:rsidR="00A7321D" w:rsidRPr="004418E6" w14:paraId="474D99E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60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29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3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60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D4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05002050000020455-E0IOk8dk6nTn20240411</w:t>
            </w:r>
          </w:p>
        </w:tc>
      </w:tr>
      <w:tr w:rsidR="00A7321D" w:rsidRPr="004418E6" w14:paraId="1A13049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26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6D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58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8D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DF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05002050000020455-E0IOk8dk6nTp20240411</w:t>
            </w:r>
          </w:p>
        </w:tc>
      </w:tr>
      <w:tr w:rsidR="00A7321D" w:rsidRPr="004418E6" w14:paraId="025A09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B7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1A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44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53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13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05002050000020851-E0IOk8dk6s2D20240411</w:t>
            </w:r>
          </w:p>
        </w:tc>
      </w:tr>
      <w:tr w:rsidR="00A7321D" w:rsidRPr="004418E6" w14:paraId="50685C7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74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B0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94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49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CB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05002050000020851-E0IOk8dk6sYK20240411</w:t>
            </w:r>
          </w:p>
        </w:tc>
      </w:tr>
      <w:tr w:rsidR="00A7321D" w:rsidRPr="004418E6" w14:paraId="1220AB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1D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95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4F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0E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46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05002050000020851-E0IOk8dk6sYM20240411</w:t>
            </w:r>
          </w:p>
        </w:tc>
      </w:tr>
      <w:tr w:rsidR="00A7321D" w:rsidRPr="004418E6" w14:paraId="196DC39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1B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2A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2B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46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B5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07002070000020859-E0IOk8dk6scm20240411</w:t>
            </w:r>
          </w:p>
        </w:tc>
      </w:tr>
      <w:tr w:rsidR="00A7321D" w:rsidRPr="004418E6" w14:paraId="48190C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44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8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1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B4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05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07002070000020591-E0IOk8dk6tOp20240411</w:t>
            </w:r>
          </w:p>
        </w:tc>
      </w:tr>
      <w:tr w:rsidR="00A7321D" w:rsidRPr="004418E6" w14:paraId="07699E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96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AA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1F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9B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DA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07002070000020591-E0IOk8dk6uXl20240411</w:t>
            </w:r>
          </w:p>
        </w:tc>
      </w:tr>
      <w:tr w:rsidR="00A7321D" w:rsidRPr="004418E6" w14:paraId="1CAA235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51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C1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5D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DB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77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07002070000020941-E0IOk8dk6uca20240411</w:t>
            </w:r>
          </w:p>
        </w:tc>
      </w:tr>
      <w:tr w:rsidR="00A7321D" w:rsidRPr="004418E6" w14:paraId="2181079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5A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ED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F3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E7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29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05002050000020430-E0IOk8dk6ucY20240411</w:t>
            </w:r>
          </w:p>
        </w:tc>
      </w:tr>
      <w:tr w:rsidR="00A7321D" w:rsidRPr="004418E6" w14:paraId="3BB3CED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09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A2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8D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0D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10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05002050000021194-E0IOk8dk6v9g20240411</w:t>
            </w:r>
          </w:p>
        </w:tc>
      </w:tr>
      <w:tr w:rsidR="00A7321D" w:rsidRPr="004418E6" w14:paraId="67A667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46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D7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B3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BD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8A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05002050000021194-E0IOk8dk6v9e20240411</w:t>
            </w:r>
          </w:p>
        </w:tc>
      </w:tr>
      <w:tr w:rsidR="00A7321D" w:rsidRPr="004418E6" w14:paraId="0C1194D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81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32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B4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5B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AB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07002070000021250-E0IOk8dk6wKA20240411</w:t>
            </w:r>
          </w:p>
        </w:tc>
      </w:tr>
      <w:tr w:rsidR="00A7321D" w:rsidRPr="004418E6" w14:paraId="5D814E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A6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41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A0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E4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80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05002050000021362-E0IOk8dk6wwZ20240411</w:t>
            </w:r>
          </w:p>
        </w:tc>
      </w:tr>
      <w:tr w:rsidR="00A7321D" w:rsidRPr="004418E6" w14:paraId="12B8FFC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B2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E1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9C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E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50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05002050000021206-E0IOk8dk6wwP20240411</w:t>
            </w:r>
          </w:p>
        </w:tc>
      </w:tr>
      <w:tr w:rsidR="00A7321D" w:rsidRPr="004418E6" w14:paraId="4EB4650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76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5F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AE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15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92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07002070000021422-E0IOk8dk6ypw20240411</w:t>
            </w:r>
          </w:p>
        </w:tc>
      </w:tr>
      <w:tr w:rsidR="00A7321D" w:rsidRPr="004418E6" w14:paraId="4AA407A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50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5C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70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95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C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05002050000021541-E0IOk8dk6ypy20240411</w:t>
            </w:r>
          </w:p>
        </w:tc>
      </w:tr>
      <w:tr w:rsidR="00A7321D" w:rsidRPr="004418E6" w14:paraId="7693992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7E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09:56:03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D1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6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0C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37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05002050000021753-E0IOk8dk6zs720240411</w:t>
            </w:r>
          </w:p>
        </w:tc>
      </w:tr>
      <w:tr w:rsidR="00A7321D" w:rsidRPr="004418E6" w14:paraId="0E15DA4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5E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C7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83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2C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63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07002070000021626-E0IOk8dk70Ic20240411</w:t>
            </w:r>
          </w:p>
        </w:tc>
      </w:tr>
      <w:tr w:rsidR="00A7321D" w:rsidRPr="004418E6" w14:paraId="468A09F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9A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C9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6D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AB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CD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05002050000021928-E0IOk8dk71GM20240411</w:t>
            </w:r>
          </w:p>
        </w:tc>
      </w:tr>
      <w:tr w:rsidR="00A7321D" w:rsidRPr="004418E6" w14:paraId="1DF8F4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3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A6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8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90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61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07002070000021799-E0IOk8dk71Xl20240411</w:t>
            </w:r>
          </w:p>
        </w:tc>
      </w:tr>
      <w:tr w:rsidR="00A7321D" w:rsidRPr="004418E6" w14:paraId="53C9464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EA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09:59:17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AC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C1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58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E9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07002070000021799-E0IOk8dk72ah20240411</w:t>
            </w:r>
          </w:p>
        </w:tc>
      </w:tr>
      <w:tr w:rsidR="00A7321D" w:rsidRPr="004418E6" w14:paraId="06C78B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8C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1C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04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A3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72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07002070000022078-E0IOk8dk73Ir20240411</w:t>
            </w:r>
          </w:p>
        </w:tc>
      </w:tr>
      <w:tr w:rsidR="00A7321D" w:rsidRPr="004418E6" w14:paraId="7B5AE7D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4F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6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71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2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F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07002070000021799-E0IOk8dk73VF20240411</w:t>
            </w:r>
          </w:p>
        </w:tc>
      </w:tr>
      <w:tr w:rsidR="00A7321D" w:rsidRPr="004418E6" w14:paraId="3AB853D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30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0F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98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25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C3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07002070000021799-E0IOk8dk74S120240411</w:t>
            </w:r>
          </w:p>
        </w:tc>
      </w:tr>
      <w:tr w:rsidR="00A7321D" w:rsidRPr="004418E6" w14:paraId="2033DF5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90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90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12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20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F4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05002050000021919-E0IOk8dk75PT20240411</w:t>
            </w:r>
          </w:p>
        </w:tc>
      </w:tr>
      <w:tr w:rsidR="00A7321D" w:rsidRPr="004418E6" w14:paraId="5ECC1C6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DC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0C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DB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51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92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05002050000021919-E0IOk8dk75PQ20240411</w:t>
            </w:r>
          </w:p>
        </w:tc>
      </w:tr>
      <w:tr w:rsidR="00A7321D" w:rsidRPr="004418E6" w14:paraId="04B7177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93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9B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8A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04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D9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07002070000022504-E0IOk8dk76F720240411</w:t>
            </w:r>
          </w:p>
        </w:tc>
      </w:tr>
      <w:tr w:rsidR="00A7321D" w:rsidRPr="004418E6" w14:paraId="3592862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0B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DD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2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0C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3A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07002070000022504-E0IOk8dk76F920240411</w:t>
            </w:r>
          </w:p>
        </w:tc>
      </w:tr>
      <w:tr w:rsidR="00A7321D" w:rsidRPr="004418E6" w14:paraId="0C00CF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45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7D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95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E2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1F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07002070000022736-E0IOk8dk78Cq20240411</w:t>
            </w:r>
          </w:p>
        </w:tc>
      </w:tr>
      <w:tr w:rsidR="00A7321D" w:rsidRPr="004418E6" w14:paraId="46B52F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DE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2F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93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0D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11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07002070000022736-E0IOk8dk78Co20240411</w:t>
            </w:r>
          </w:p>
        </w:tc>
      </w:tr>
      <w:tr w:rsidR="00A7321D" w:rsidRPr="004418E6" w14:paraId="55D9358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22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CE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EA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6C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B5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07002070000022760-E0IOk8dk79Mg20240411</w:t>
            </w:r>
          </w:p>
        </w:tc>
      </w:tr>
      <w:tr w:rsidR="00A7321D" w:rsidRPr="004418E6" w14:paraId="0A2CDF7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7E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E5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FA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1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4A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05002050000023079-E0IOk8dk7A8e20240411</w:t>
            </w:r>
          </w:p>
        </w:tc>
      </w:tr>
      <w:tr w:rsidR="00A7321D" w:rsidRPr="004418E6" w14:paraId="223C39B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78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1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FB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EA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85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05002050000023066-E0IOk8dk7ASg20240411</w:t>
            </w:r>
          </w:p>
        </w:tc>
      </w:tr>
      <w:tr w:rsidR="00A7321D" w:rsidRPr="004418E6" w14:paraId="40D7FE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FE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3F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27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E7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9E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07002070000023227-E0IOk8dk7D3z20240411</w:t>
            </w:r>
          </w:p>
        </w:tc>
      </w:tr>
      <w:tr w:rsidR="00A7321D" w:rsidRPr="004418E6" w14:paraId="34C52E6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89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10:09:46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BC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12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5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C1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05002050000023431-E0IOk8dk7Db620240411</w:t>
            </w:r>
          </w:p>
        </w:tc>
      </w:tr>
      <w:tr w:rsidR="00A7321D" w:rsidRPr="004418E6" w14:paraId="13C375A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1D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03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DE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EA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7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05002050000023431-E0IOk8dk7DiZ20240411</w:t>
            </w:r>
          </w:p>
        </w:tc>
      </w:tr>
      <w:tr w:rsidR="00A7321D" w:rsidRPr="004418E6" w14:paraId="382D74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35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70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A6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56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30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07002070000023406-E0IOk8dk7ETY20240411</w:t>
            </w:r>
          </w:p>
        </w:tc>
      </w:tr>
      <w:tr w:rsidR="00A7321D" w:rsidRPr="004418E6" w14:paraId="273CE2D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83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A4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7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9C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87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07002070000023406-E0IOk8dk7ETa20240411</w:t>
            </w:r>
          </w:p>
        </w:tc>
      </w:tr>
      <w:tr w:rsidR="00A7321D" w:rsidRPr="004418E6" w14:paraId="03EFB71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62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B6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9A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4A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7B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07002070000023256-E0IOk8dk7EWs20240411</w:t>
            </w:r>
          </w:p>
        </w:tc>
      </w:tr>
      <w:tr w:rsidR="00A7321D" w:rsidRPr="004418E6" w14:paraId="702EA5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8C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7F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3A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D1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B8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07002070000023574-E0IOk8dk7GOf20240411</w:t>
            </w:r>
          </w:p>
        </w:tc>
      </w:tr>
      <w:tr w:rsidR="00A7321D" w:rsidRPr="004418E6" w14:paraId="3169702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F3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C9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D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BF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8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05002050000023689-E0IOk8dk7GXB20240411</w:t>
            </w:r>
          </w:p>
        </w:tc>
      </w:tr>
      <w:tr w:rsidR="00A7321D" w:rsidRPr="004418E6" w14:paraId="5C0013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7D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4F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85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F4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2F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07002070000023675-E0IOk8dk7HlK20240411</w:t>
            </w:r>
          </w:p>
        </w:tc>
      </w:tr>
      <w:tr w:rsidR="00A7321D" w:rsidRPr="004418E6" w14:paraId="40EF20F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82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26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33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94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7E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07002070000023675-E0IOk8dk7IAb20240411</w:t>
            </w:r>
          </w:p>
        </w:tc>
      </w:tr>
      <w:tr w:rsidR="00A7321D" w:rsidRPr="004418E6" w14:paraId="3AF216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19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E7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35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61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7F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07002070000023675-E0IOk8dk7IAf20240411</w:t>
            </w:r>
          </w:p>
        </w:tc>
      </w:tr>
      <w:tr w:rsidR="00A7321D" w:rsidRPr="004418E6" w14:paraId="63A6990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E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D1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F4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1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BA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07002070000023916-E0IOk8dk7JlT20240411</w:t>
            </w:r>
          </w:p>
        </w:tc>
      </w:tr>
      <w:tr w:rsidR="00A7321D" w:rsidRPr="004418E6" w14:paraId="0B91688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A3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25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DA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AB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33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07002070000023875-E0IOk8dk7Jmu20240411</w:t>
            </w:r>
          </w:p>
        </w:tc>
      </w:tr>
      <w:tr w:rsidR="00A7321D" w:rsidRPr="004418E6" w14:paraId="5996B78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F7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74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3C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38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6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07002070000023855-E0IOk8dk7KId20240411</w:t>
            </w:r>
          </w:p>
        </w:tc>
      </w:tr>
      <w:tr w:rsidR="00A7321D" w:rsidRPr="004418E6" w14:paraId="53D8D60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00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9A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80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97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0A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05002050000024175-E0IOk8dk7LqN20240411</w:t>
            </w:r>
          </w:p>
        </w:tc>
      </w:tr>
      <w:tr w:rsidR="00A7321D" w:rsidRPr="004418E6" w14:paraId="1A81D4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DE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10:19:03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0B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E7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59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BD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05002050000024175-E0IOk8dk7Lz920240411</w:t>
            </w:r>
          </w:p>
        </w:tc>
      </w:tr>
      <w:tr w:rsidR="00A7321D" w:rsidRPr="004418E6" w14:paraId="35A94BD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5D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41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8E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3A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98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05002050000024404-E0IOk8dk7NH320240411</w:t>
            </w:r>
          </w:p>
        </w:tc>
      </w:tr>
      <w:tr w:rsidR="00A7321D" w:rsidRPr="004418E6" w14:paraId="66355FF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A5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14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B1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04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5D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05002050000024404-E0IOk8dk7OdE20240411</w:t>
            </w:r>
          </w:p>
        </w:tc>
      </w:tr>
      <w:tr w:rsidR="00A7321D" w:rsidRPr="004418E6" w14:paraId="21F5680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1D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06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8B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78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19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05002050000024404-E0IOk8dk7Od820240411</w:t>
            </w:r>
          </w:p>
        </w:tc>
      </w:tr>
      <w:tr w:rsidR="00A7321D" w:rsidRPr="004418E6" w14:paraId="3902A1E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8C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EC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65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81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F7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05002050000024805-E0IOk8dk7PUc20240411</w:t>
            </w:r>
          </w:p>
        </w:tc>
      </w:tr>
      <w:tr w:rsidR="00A7321D" w:rsidRPr="004418E6" w14:paraId="1AEBE2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AD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89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52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E6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4D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07002070000024608-E0IOk8dk7RgS20240411</w:t>
            </w:r>
          </w:p>
        </w:tc>
      </w:tr>
      <w:tr w:rsidR="00A7321D" w:rsidRPr="004418E6" w14:paraId="75E5EA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DB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FF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A7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42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7E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07002070000023985-E0IOk8dk7RgQ20240411</w:t>
            </w:r>
          </w:p>
        </w:tc>
      </w:tr>
      <w:tr w:rsidR="00A7321D" w:rsidRPr="004418E6" w14:paraId="187D7B7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74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B4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1D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E4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E8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05002050000025191-E0IOk8dk7SNs20240411</w:t>
            </w:r>
          </w:p>
        </w:tc>
      </w:tr>
      <w:tr w:rsidR="00A7321D" w:rsidRPr="004418E6" w14:paraId="45B96E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7E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52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CD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9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A0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07002070000025176-E0IOk8dk7TsK20240411</w:t>
            </w:r>
          </w:p>
        </w:tc>
      </w:tr>
      <w:tr w:rsidR="00A7321D" w:rsidRPr="004418E6" w14:paraId="3F0A266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DA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EE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CC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AD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CB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05002050000025436-E0IOk8dk7U1v20240411</w:t>
            </w:r>
          </w:p>
        </w:tc>
      </w:tr>
      <w:tr w:rsidR="00A7321D" w:rsidRPr="004418E6" w14:paraId="7903425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E0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4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A1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51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F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05002050000025597-E0IOk8dk7V9m20240411</w:t>
            </w:r>
          </w:p>
        </w:tc>
      </w:tr>
      <w:tr w:rsidR="00A7321D" w:rsidRPr="004418E6" w14:paraId="42ED991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CD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0B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F0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FD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3E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05002050000025764-E0IOk8dk7Z6E20240411</w:t>
            </w:r>
          </w:p>
        </w:tc>
      </w:tr>
      <w:tr w:rsidR="00A7321D" w:rsidRPr="004418E6" w14:paraId="038095C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9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8C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6D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CC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3F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07002070000025856-E0IOk8dk7ZRl20240411</w:t>
            </w:r>
          </w:p>
        </w:tc>
      </w:tr>
      <w:tr w:rsidR="00A7321D" w:rsidRPr="004418E6" w14:paraId="0622A0D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B0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10:36:10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0E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B9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EB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21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07002070000025391-E0IOk8dk7amF20240411</w:t>
            </w:r>
          </w:p>
        </w:tc>
      </w:tr>
      <w:tr w:rsidR="00A7321D" w:rsidRPr="004418E6" w14:paraId="2F02AA9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F5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B0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16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7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D3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07002070000025709-E0IOk8dk7amL20240411</w:t>
            </w:r>
          </w:p>
        </w:tc>
      </w:tr>
      <w:tr w:rsidR="00A7321D" w:rsidRPr="004418E6" w14:paraId="666A7C5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34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99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77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C4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71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07002070000025333-E0IOk8dk7amD20240411</w:t>
            </w:r>
          </w:p>
        </w:tc>
      </w:tr>
      <w:tr w:rsidR="00A7321D" w:rsidRPr="004418E6" w14:paraId="496955E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54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F7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DA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A2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1F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05002050000025591-E0IOk8dk7amH20240411</w:t>
            </w:r>
          </w:p>
        </w:tc>
      </w:tr>
      <w:tr w:rsidR="00A7321D" w:rsidRPr="004418E6" w14:paraId="4487CC5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6A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FD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E9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17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C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05002050000026320-E0IOk8dk7cWs20240411</w:t>
            </w:r>
          </w:p>
        </w:tc>
      </w:tr>
      <w:tr w:rsidR="00A7321D" w:rsidRPr="004418E6" w14:paraId="3BE806E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F7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10:39:42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17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EA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F4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97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05002050000026531-E0IOk8dk7dYQ20240411</w:t>
            </w:r>
          </w:p>
        </w:tc>
      </w:tr>
      <w:tr w:rsidR="00A7321D" w:rsidRPr="004418E6" w14:paraId="49A3511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A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C3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D7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DF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81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05002050000026612-E0IOk8dk7eUn20240411</w:t>
            </w:r>
          </w:p>
        </w:tc>
      </w:tr>
      <w:tr w:rsidR="00A7321D" w:rsidRPr="004418E6" w14:paraId="3FFFD6C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20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D1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57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82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F5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05002050000026612-E0IOk8dk7eUg20240411</w:t>
            </w:r>
          </w:p>
        </w:tc>
      </w:tr>
      <w:tr w:rsidR="00A7321D" w:rsidRPr="004418E6" w14:paraId="2AB0CCA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93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A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C5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E4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E6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05002050000026784-E0IOk8dk7hJn20240411</w:t>
            </w:r>
          </w:p>
        </w:tc>
      </w:tr>
      <w:tr w:rsidR="00A7321D" w:rsidRPr="004418E6" w14:paraId="3F6BCCF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EB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C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74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0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A7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07002070000026722-E0IOk8dk7hK020240411</w:t>
            </w:r>
          </w:p>
        </w:tc>
      </w:tr>
      <w:tr w:rsidR="00A7321D" w:rsidRPr="004418E6" w14:paraId="24AE65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D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48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38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EB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56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05002050000026944-E0IOk8dk7iOf20240411</w:t>
            </w:r>
          </w:p>
        </w:tc>
      </w:tr>
      <w:tr w:rsidR="00A7321D" w:rsidRPr="004418E6" w14:paraId="5A629F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78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7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C3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60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A8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05002050000027091-E0IOk8dk7jQK20240411</w:t>
            </w:r>
          </w:p>
        </w:tc>
      </w:tr>
      <w:tr w:rsidR="00A7321D" w:rsidRPr="004418E6" w14:paraId="4EA467C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E6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C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B7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E2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6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05002050000027091-E0IOk8dk7jgn20240411</w:t>
            </w:r>
          </w:p>
        </w:tc>
      </w:tr>
      <w:tr w:rsidR="00A7321D" w:rsidRPr="004418E6" w14:paraId="3F6EEB3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77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9F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44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42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B7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07002070000027044-E0IOk8dk7kMu20240411</w:t>
            </w:r>
          </w:p>
        </w:tc>
      </w:tr>
      <w:tr w:rsidR="00A7321D" w:rsidRPr="004418E6" w14:paraId="2FF7ABC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C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57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56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38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C9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07002070000027044-E0IOk8dk7kiy20240411</w:t>
            </w:r>
          </w:p>
        </w:tc>
      </w:tr>
      <w:tr w:rsidR="00A7321D" w:rsidRPr="004418E6" w14:paraId="49176BD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8F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76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CC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05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C9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07002070000027044-E0IOk8dk7krg20240411</w:t>
            </w:r>
          </w:p>
        </w:tc>
      </w:tr>
      <w:tr w:rsidR="00A7321D" w:rsidRPr="004418E6" w14:paraId="28843CE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52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96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F8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B3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8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05002050000027349-E0IOk8dk7krt20240411</w:t>
            </w:r>
          </w:p>
        </w:tc>
      </w:tr>
      <w:tr w:rsidR="00A7321D" w:rsidRPr="004418E6" w14:paraId="463B8C0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49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11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2C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DD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81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05002050000027091-E0IOk8dk7l0P20240411</w:t>
            </w:r>
          </w:p>
        </w:tc>
      </w:tr>
      <w:tr w:rsidR="00A7321D" w:rsidRPr="004418E6" w14:paraId="3264316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C8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96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A9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4D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2F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07002070000026900-E0IOk8dk7lrR20240411</w:t>
            </w:r>
          </w:p>
        </w:tc>
      </w:tr>
      <w:tr w:rsidR="00A7321D" w:rsidRPr="004418E6" w14:paraId="3B2D31B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57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10:50:56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7C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1E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77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2B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05002050000027091-E0IOk8dk7lrP20240411</w:t>
            </w:r>
          </w:p>
        </w:tc>
      </w:tr>
      <w:tr w:rsidR="00A7321D" w:rsidRPr="004418E6" w14:paraId="3C2EFF0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4C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A6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6D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9B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F6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07002070000027286-E0IOk8dk7lwr20240411</w:t>
            </w:r>
          </w:p>
        </w:tc>
      </w:tr>
      <w:tr w:rsidR="00A7321D" w:rsidRPr="004418E6" w14:paraId="4EBED4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90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39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7A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4D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7C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07002070000027144-E0IOk8dk7mBk20240411</w:t>
            </w:r>
          </w:p>
        </w:tc>
      </w:tr>
      <w:tr w:rsidR="00A7321D" w:rsidRPr="004418E6" w14:paraId="153EEBE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D0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0E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87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A1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D6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07002070000027144-E0IOk8dk7mBi20240411</w:t>
            </w:r>
          </w:p>
        </w:tc>
      </w:tr>
      <w:tr w:rsidR="00A7321D" w:rsidRPr="004418E6" w14:paraId="20807D2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A4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3E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B8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2B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E8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05002050000027502-E0IOk8dk7mYD20240411</w:t>
            </w:r>
          </w:p>
        </w:tc>
      </w:tr>
      <w:tr w:rsidR="00A7321D" w:rsidRPr="004418E6" w14:paraId="41F84C8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4A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95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D8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7D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57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05002050000027665-E0IOk8dk7nBc20240411</w:t>
            </w:r>
          </w:p>
        </w:tc>
      </w:tr>
      <w:tr w:rsidR="00A7321D" w:rsidRPr="004418E6" w14:paraId="57CAF69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1D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1E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98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2F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75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05002050000027665-E0IOk8dk7nBa20240411</w:t>
            </w:r>
          </w:p>
        </w:tc>
      </w:tr>
      <w:tr w:rsidR="00A7321D" w:rsidRPr="004418E6" w14:paraId="32B214F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38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0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F8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DA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85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05002050000027854-E0IOk8dk7ovR20240411</w:t>
            </w:r>
          </w:p>
        </w:tc>
      </w:tr>
      <w:tr w:rsidR="00A7321D" w:rsidRPr="004418E6" w14:paraId="105BFC7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57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C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1F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0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CC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05002050000027938-E0IOk8dk7qNu20240411</w:t>
            </w:r>
          </w:p>
        </w:tc>
      </w:tr>
      <w:tr w:rsidR="00A7321D" w:rsidRPr="004418E6" w14:paraId="2517D1F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20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A1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F6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A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47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07002070000027847-E0IOk8dk7rSZ20240411</w:t>
            </w:r>
          </w:p>
        </w:tc>
      </w:tr>
      <w:tr w:rsidR="00A7321D" w:rsidRPr="004418E6" w14:paraId="003C03D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36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DB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5E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23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83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05002050000027805-E0IOk8dk7sAJ20240411</w:t>
            </w:r>
          </w:p>
        </w:tc>
      </w:tr>
      <w:tr w:rsidR="00A7321D" w:rsidRPr="004418E6" w14:paraId="516A814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4E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D6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E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7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C4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07002070000027451-E0IOk8dk7sAH20240411</w:t>
            </w:r>
          </w:p>
        </w:tc>
      </w:tr>
      <w:tr w:rsidR="00A7321D" w:rsidRPr="004418E6" w14:paraId="5C5E7F1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34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10:59:21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C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B4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88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0F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07002070000027986-E0IOk8dk7stf20240411</w:t>
            </w:r>
          </w:p>
        </w:tc>
      </w:tr>
      <w:tr w:rsidR="00A7321D" w:rsidRPr="004418E6" w14:paraId="19C40DB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B2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68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10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39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88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07002070000028630-E0IOk8dk7zGP20240411</w:t>
            </w:r>
          </w:p>
        </w:tc>
      </w:tr>
      <w:tr w:rsidR="00A7321D" w:rsidRPr="004418E6" w14:paraId="2D40B33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FF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37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67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B4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78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05002050000028562-E0IOk8dk7zGL20240411</w:t>
            </w:r>
          </w:p>
        </w:tc>
      </w:tr>
      <w:tr w:rsidR="00A7321D" w:rsidRPr="004418E6" w14:paraId="220178A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58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2D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38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90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4B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05002050000028826-E0IOk8dk7zGR20240411</w:t>
            </w:r>
          </w:p>
        </w:tc>
      </w:tr>
      <w:tr w:rsidR="00A7321D" w:rsidRPr="004418E6" w14:paraId="487CC90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81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EF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8F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99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98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07002070000028799-E0IOk8dk7zka20240411</w:t>
            </w:r>
          </w:p>
        </w:tc>
      </w:tr>
      <w:tr w:rsidR="00A7321D" w:rsidRPr="004418E6" w14:paraId="6C946AA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2F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C4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E7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37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88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05002050000028468-E0IOk8dk7zkw20240411</w:t>
            </w:r>
          </w:p>
        </w:tc>
      </w:tr>
      <w:tr w:rsidR="00A7321D" w:rsidRPr="004418E6" w14:paraId="798E697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38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35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EA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85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BD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05002050000028208-E0IOk8dk81mF20240411</w:t>
            </w:r>
          </w:p>
        </w:tc>
      </w:tr>
      <w:tr w:rsidR="00A7321D" w:rsidRPr="004418E6" w14:paraId="1CC772F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83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7A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EF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CD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B6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07002070000028935-E0IOk8dk82gy20240411</w:t>
            </w:r>
          </w:p>
        </w:tc>
      </w:tr>
      <w:tr w:rsidR="00A7321D" w:rsidRPr="004418E6" w14:paraId="3D20D5C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8C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11:09:45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E0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AF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67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CA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07002070000028935-E0IOk8dk82gw20240411</w:t>
            </w:r>
          </w:p>
        </w:tc>
      </w:tr>
      <w:tr w:rsidR="00A7321D" w:rsidRPr="004418E6" w14:paraId="7966A7F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63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78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56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D1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9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05002050000029451-E0IOk8dk846V20240411</w:t>
            </w:r>
          </w:p>
        </w:tc>
      </w:tr>
      <w:tr w:rsidR="00A7321D" w:rsidRPr="004418E6" w14:paraId="6C02739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C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4D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AA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57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E6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07002070000029239-E0IOk8dk84Wt20240411</w:t>
            </w:r>
          </w:p>
        </w:tc>
      </w:tr>
      <w:tr w:rsidR="00A7321D" w:rsidRPr="004418E6" w14:paraId="7471583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50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C8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8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9A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98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05002050000029451-E0IOk8dk84Wp20240411</w:t>
            </w:r>
          </w:p>
        </w:tc>
      </w:tr>
      <w:tr w:rsidR="00A7321D" w:rsidRPr="004418E6" w14:paraId="4E16113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83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55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89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BD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F9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05002050000029451-E0IOk8dk84Wr20240411</w:t>
            </w:r>
          </w:p>
        </w:tc>
      </w:tr>
      <w:tr w:rsidR="00A7321D" w:rsidRPr="004418E6" w14:paraId="3F220A7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CF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49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63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24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7C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07002070000029376-E0IOk8dk84vs20240411</w:t>
            </w:r>
          </w:p>
        </w:tc>
      </w:tr>
      <w:tr w:rsidR="00A7321D" w:rsidRPr="004418E6" w14:paraId="54C1E50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6D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11:14:21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C5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22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03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4D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05002050000029715-E0IOk8dk85ct20240411</w:t>
            </w:r>
          </w:p>
        </w:tc>
      </w:tr>
      <w:tr w:rsidR="00A7321D" w:rsidRPr="004418E6" w14:paraId="178AB15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3E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F9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1C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9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C5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05002050000029715-E0IOk8dk85cr20240411</w:t>
            </w:r>
          </w:p>
        </w:tc>
      </w:tr>
      <w:tr w:rsidR="00A7321D" w:rsidRPr="004418E6" w14:paraId="604DB36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00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F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3E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E1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A8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05002050000029715-E0IOk8dk85cp20240411</w:t>
            </w:r>
          </w:p>
        </w:tc>
      </w:tr>
      <w:tr w:rsidR="00A7321D" w:rsidRPr="004418E6" w14:paraId="57A9538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BA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CE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D3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9C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53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07002070000029833-E0IOk8dk893n20240411</w:t>
            </w:r>
          </w:p>
        </w:tc>
      </w:tr>
      <w:tr w:rsidR="00A7321D" w:rsidRPr="004418E6" w14:paraId="4D3EDEE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B9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11:19:48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5F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1B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26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21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07002070000029979-E0IOk8dk8A8i20240411</w:t>
            </w:r>
          </w:p>
        </w:tc>
      </w:tr>
      <w:tr w:rsidR="00A7321D" w:rsidRPr="004418E6" w14:paraId="6C1B4E7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4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2B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1B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A3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2C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07002070000029979-E0IOk8dk8AIc20240411</w:t>
            </w:r>
          </w:p>
        </w:tc>
      </w:tr>
      <w:tr w:rsidR="00A7321D" w:rsidRPr="004418E6" w14:paraId="21E7B2A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E6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90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BC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B1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AF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07002070000030169-E0IOk8dk8BVw20240411</w:t>
            </w:r>
          </w:p>
        </w:tc>
      </w:tr>
      <w:tr w:rsidR="00A7321D" w:rsidRPr="004418E6" w14:paraId="2763D12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92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5B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7D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40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8B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07002070000030169-E0IOk8dk8BVy20240411</w:t>
            </w:r>
          </w:p>
        </w:tc>
      </w:tr>
      <w:tr w:rsidR="00A7321D" w:rsidRPr="004418E6" w14:paraId="351283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69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44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DC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29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B7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07002070000030169-E0IOk8dk8BVu20240411</w:t>
            </w:r>
          </w:p>
        </w:tc>
      </w:tr>
      <w:tr w:rsidR="00A7321D" w:rsidRPr="004418E6" w14:paraId="4A4B70A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03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53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4E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80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36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07002070000029733-E0IOk8dk8C0420240411</w:t>
            </w:r>
          </w:p>
        </w:tc>
      </w:tr>
      <w:tr w:rsidR="00A7321D" w:rsidRPr="004418E6" w14:paraId="55C6E89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B9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6F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18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68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9F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05002050000030628-E0IOk8dk8Dwb20240411</w:t>
            </w:r>
          </w:p>
        </w:tc>
      </w:tr>
      <w:tr w:rsidR="00A7321D" w:rsidRPr="004418E6" w14:paraId="26C3CB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CA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8B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C7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1D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29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05002050000030628-E0IOk8dk8Dwd20240411</w:t>
            </w:r>
          </w:p>
        </w:tc>
      </w:tr>
      <w:tr w:rsidR="00A7321D" w:rsidRPr="004418E6" w14:paraId="071B3F7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A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F3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4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28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87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07002070000030335-E0IOk8dk8EX120240411</w:t>
            </w:r>
          </w:p>
        </w:tc>
      </w:tr>
      <w:tr w:rsidR="00A7321D" w:rsidRPr="004418E6" w14:paraId="1FDB1A3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69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19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CC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6D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B4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05002050000030477-E0IOk8dk8EYH20240411</w:t>
            </w:r>
          </w:p>
        </w:tc>
      </w:tr>
      <w:tr w:rsidR="00A7321D" w:rsidRPr="004418E6" w14:paraId="2902F7B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A8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9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0B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B0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9B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05002050000030790-E0IOk8dk8FCY20240411</w:t>
            </w:r>
          </w:p>
        </w:tc>
      </w:tr>
      <w:tr w:rsidR="00A7321D" w:rsidRPr="004418E6" w14:paraId="322D405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D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FC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41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BC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CC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05002050000030731-E0IOk8dk8FGF20240411</w:t>
            </w:r>
          </w:p>
        </w:tc>
      </w:tr>
      <w:tr w:rsidR="00A7321D" w:rsidRPr="004418E6" w14:paraId="465032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F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B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E7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19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F8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07002070000030595-E0IOk8dk8Gcu20240411</w:t>
            </w:r>
          </w:p>
        </w:tc>
      </w:tr>
      <w:tr w:rsidR="00A7321D" w:rsidRPr="004418E6" w14:paraId="16EA09F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7A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11:30:47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D3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F9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3F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D9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07002070000030887-E0IOk8dk8J7520240411</w:t>
            </w:r>
          </w:p>
        </w:tc>
      </w:tr>
      <w:tr w:rsidR="00A7321D" w:rsidRPr="004418E6" w14:paraId="3A38DE9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9A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56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63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99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B4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05002050000031262-E0IOk8dk8JSE20240411</w:t>
            </w:r>
          </w:p>
        </w:tc>
      </w:tr>
      <w:tr w:rsidR="00A7321D" w:rsidRPr="004418E6" w14:paraId="3461870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B0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5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0E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4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68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05002050000031262-E0IOk8dk8JSG20240411</w:t>
            </w:r>
          </w:p>
        </w:tc>
      </w:tr>
      <w:tr w:rsidR="00A7321D" w:rsidRPr="004418E6" w14:paraId="47E9B87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02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90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51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A0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C6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07002070000031165-E0IOk8dk8KsV20240411</w:t>
            </w:r>
          </w:p>
        </w:tc>
      </w:tr>
      <w:tr w:rsidR="00A7321D" w:rsidRPr="004418E6" w14:paraId="32C7FE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B4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06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03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9F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38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05002050000031396-E0IOk8dk8LE320240411</w:t>
            </w:r>
          </w:p>
        </w:tc>
      </w:tr>
      <w:tr w:rsidR="00A7321D" w:rsidRPr="004418E6" w14:paraId="2CF15B7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46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03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63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5D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4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07002070000031367-E0IOk8dk8Mfi20240411</w:t>
            </w:r>
          </w:p>
        </w:tc>
      </w:tr>
      <w:tr w:rsidR="00A7321D" w:rsidRPr="004418E6" w14:paraId="604B40E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2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1C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AC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8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D8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07002070000031367-E0IOk8dk8Mfg20240411</w:t>
            </w:r>
          </w:p>
        </w:tc>
      </w:tr>
      <w:tr w:rsidR="00A7321D" w:rsidRPr="004418E6" w14:paraId="1ECB0C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1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42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B4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32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1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07002070000031538-E0IOk8dk8OKa20240411</w:t>
            </w:r>
          </w:p>
        </w:tc>
      </w:tr>
      <w:tr w:rsidR="00A7321D" w:rsidRPr="004418E6" w14:paraId="7198AF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20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54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C7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23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81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05002050000031918-E0IOk8dk8Q7y20240411</w:t>
            </w:r>
          </w:p>
        </w:tc>
      </w:tr>
      <w:tr w:rsidR="00A7321D" w:rsidRPr="004418E6" w14:paraId="236B5B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AC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1C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F5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42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C7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05002050000032059-E0IOk8dk8Ral20240411</w:t>
            </w:r>
          </w:p>
        </w:tc>
      </w:tr>
      <w:tr w:rsidR="00A7321D" w:rsidRPr="004418E6" w14:paraId="495B9D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6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AF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21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54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39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05002050000031570-E0IOk8dk8S8C20240411</w:t>
            </w:r>
          </w:p>
        </w:tc>
      </w:tr>
      <w:tr w:rsidR="00A7321D" w:rsidRPr="004418E6" w14:paraId="62CCB69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32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87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35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72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44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07002070000031209-E0IOk8dk8S8A20240411</w:t>
            </w:r>
          </w:p>
        </w:tc>
      </w:tr>
      <w:tr w:rsidR="00A7321D" w:rsidRPr="004418E6" w14:paraId="68F3D1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62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93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61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74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7E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05002050000032230-E0IOk8dk8Sw020240411</w:t>
            </w:r>
          </w:p>
        </w:tc>
      </w:tr>
      <w:tr w:rsidR="00A7321D" w:rsidRPr="004418E6" w14:paraId="2F604A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2D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D1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4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97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74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05002050000032230-E0IOk8dk8UAZ20240411</w:t>
            </w:r>
          </w:p>
        </w:tc>
      </w:tr>
      <w:tr w:rsidR="00A7321D" w:rsidRPr="004418E6" w14:paraId="60CE38B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C6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04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58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C6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F8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07002070000032386-E0IOk8dk8VgP20240411</w:t>
            </w:r>
          </w:p>
        </w:tc>
      </w:tr>
      <w:tr w:rsidR="00A7321D" w:rsidRPr="004418E6" w14:paraId="7104F6F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DB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98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44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C7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AD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07002070000031996-E0IOk8dk8XOB20240411</w:t>
            </w:r>
          </w:p>
        </w:tc>
      </w:tr>
      <w:tr w:rsidR="00A7321D" w:rsidRPr="004418E6" w14:paraId="3604703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9B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F5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49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4E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B1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05002050000032798-E0IOk8dk8XRA20240411</w:t>
            </w:r>
          </w:p>
        </w:tc>
      </w:tr>
      <w:tr w:rsidR="00A7321D" w:rsidRPr="004418E6" w14:paraId="79E3236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F2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64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83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82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9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05002050000032798-E0IOk8dk8XRC20240411</w:t>
            </w:r>
          </w:p>
        </w:tc>
      </w:tr>
      <w:tr w:rsidR="00A7321D" w:rsidRPr="004418E6" w14:paraId="284D087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34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FB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5C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9E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C1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07002070000032169-E0IOk8dk8YoE20240411</w:t>
            </w:r>
          </w:p>
        </w:tc>
      </w:tr>
      <w:tr w:rsidR="00A7321D" w:rsidRPr="004418E6" w14:paraId="0A1C1DD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E0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3A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6C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C0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AC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07002070000032881-E0IOk8dk8Ztf20240411</w:t>
            </w:r>
          </w:p>
        </w:tc>
      </w:tr>
      <w:tr w:rsidR="00A7321D" w:rsidRPr="004418E6" w14:paraId="027BE86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0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AD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6F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04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3C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05002050000033000-E0IOk8dk8al920240411</w:t>
            </w:r>
          </w:p>
        </w:tc>
      </w:tr>
      <w:tr w:rsidR="00A7321D" w:rsidRPr="004418E6" w14:paraId="0F96DF6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19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B2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F2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94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04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05002050000033369-E0IOk8dk8c4X20240411</w:t>
            </w:r>
          </w:p>
        </w:tc>
      </w:tr>
      <w:tr w:rsidR="00A7321D" w:rsidRPr="004418E6" w14:paraId="712663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26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39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6A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A6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6A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05002050000033369-E0IOk8dk8c4V20240411</w:t>
            </w:r>
          </w:p>
        </w:tc>
      </w:tr>
      <w:tr w:rsidR="00A7321D" w:rsidRPr="004418E6" w14:paraId="56472D9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14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C2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B9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F4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B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07002070000033350-E0IOk8dk8dnR20240411</w:t>
            </w:r>
          </w:p>
        </w:tc>
      </w:tr>
      <w:tr w:rsidR="00A7321D" w:rsidRPr="004418E6" w14:paraId="73BBE73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A1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22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F3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29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B7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07002070000033350-E0IOk8dk8dnP20240411</w:t>
            </w:r>
          </w:p>
        </w:tc>
      </w:tr>
      <w:tr w:rsidR="00A7321D" w:rsidRPr="004418E6" w14:paraId="4DB9F10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25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7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42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62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23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07002070000032882-E0IOk8dk8eib20240411</w:t>
            </w:r>
          </w:p>
        </w:tc>
      </w:tr>
      <w:tr w:rsidR="00A7321D" w:rsidRPr="004418E6" w14:paraId="6EC56D4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79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16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80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9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96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05002050000033721-E0IOk8dk8gaN20240411</w:t>
            </w:r>
          </w:p>
        </w:tc>
      </w:tr>
      <w:tr w:rsidR="00A7321D" w:rsidRPr="004418E6" w14:paraId="7625565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52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4F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82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21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69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05002050000033721-E0IOk8dk8gqV20240411</w:t>
            </w:r>
          </w:p>
        </w:tc>
      </w:tr>
      <w:tr w:rsidR="00A7321D" w:rsidRPr="004418E6" w14:paraId="24D6A6B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E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11:56:46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89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6B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2F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A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05002050000033721-E0IOk8dk8hoy20240411</w:t>
            </w:r>
          </w:p>
        </w:tc>
      </w:tr>
      <w:tr w:rsidR="00A7321D" w:rsidRPr="004418E6" w14:paraId="3110EC7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C3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14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1C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C5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3A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05002050000033721-E0IOk8dk8hp020240411</w:t>
            </w:r>
          </w:p>
        </w:tc>
      </w:tr>
      <w:tr w:rsidR="00A7321D" w:rsidRPr="004418E6" w14:paraId="133EADA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F5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EE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D8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43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C7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05002050000034051-E0IOk8dk8ipB20240411</w:t>
            </w:r>
          </w:p>
        </w:tc>
      </w:tr>
      <w:tr w:rsidR="00A7321D" w:rsidRPr="004418E6" w14:paraId="7F1F636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7D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11:59:21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EF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13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9D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8B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07002070000034017-E0IOk8dk8jtJ20240411</w:t>
            </w:r>
          </w:p>
        </w:tc>
      </w:tr>
      <w:tr w:rsidR="00A7321D" w:rsidRPr="004418E6" w14:paraId="21EB695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DA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EB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09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77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BB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07002070000032985-E0IOk8dk8lLD20240411</w:t>
            </w:r>
          </w:p>
        </w:tc>
      </w:tr>
      <w:tr w:rsidR="00A7321D" w:rsidRPr="004418E6" w14:paraId="27A1667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4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9D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DB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A9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B2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07002070000033664-E0IOk8dk8lLJ20240411</w:t>
            </w:r>
          </w:p>
        </w:tc>
      </w:tr>
      <w:tr w:rsidR="00A7321D" w:rsidRPr="004418E6" w14:paraId="469E83F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A5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0F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41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C8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6C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07002070000034285-E0IOk8dk8mJb20240411</w:t>
            </w:r>
          </w:p>
        </w:tc>
      </w:tr>
      <w:tr w:rsidR="00A7321D" w:rsidRPr="004418E6" w14:paraId="1F0A5B1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6D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FC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3E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DB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94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05002050000034495-E0IOk8dk8nW620240411</w:t>
            </w:r>
          </w:p>
        </w:tc>
      </w:tr>
      <w:tr w:rsidR="00A7321D" w:rsidRPr="004418E6" w14:paraId="2462C29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4D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90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BD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8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23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05002050000034831-E0IOk8dk8pYB20240411</w:t>
            </w:r>
          </w:p>
        </w:tc>
      </w:tr>
      <w:tr w:rsidR="00A7321D" w:rsidRPr="004418E6" w14:paraId="6DFD34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FA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97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D5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23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10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07002070000034804-E0IOk8dk8sC720240411</w:t>
            </w:r>
          </w:p>
        </w:tc>
      </w:tr>
      <w:tr w:rsidR="00A7321D" w:rsidRPr="004418E6" w14:paraId="3CF3747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99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8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02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B1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4A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07002070000035174-E0IOk8dk8ss820240411</w:t>
            </w:r>
          </w:p>
        </w:tc>
      </w:tr>
      <w:tr w:rsidR="00A7321D" w:rsidRPr="004418E6" w14:paraId="2E5E938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4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86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DF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4E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C7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07002070000035174-E0IOk8dk8stg20240411</w:t>
            </w:r>
          </w:p>
        </w:tc>
      </w:tr>
      <w:tr w:rsidR="00A7321D" w:rsidRPr="004418E6" w14:paraId="049D85F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6F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1A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39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3A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5D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05002050000035389-E0IOk8dk8tmO20240411</w:t>
            </w:r>
          </w:p>
        </w:tc>
      </w:tr>
      <w:tr w:rsidR="00A7321D" w:rsidRPr="004418E6" w14:paraId="7E1AA05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9F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86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6C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B5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34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07002070000035159-E0IOk8dk8tmI20240411</w:t>
            </w:r>
          </w:p>
        </w:tc>
      </w:tr>
      <w:tr w:rsidR="00A7321D" w:rsidRPr="004418E6" w14:paraId="7CE0157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DC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A6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F3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AD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D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07002070000035159-E0IOk8dk8tmK20240411</w:t>
            </w:r>
          </w:p>
        </w:tc>
      </w:tr>
      <w:tr w:rsidR="00A7321D" w:rsidRPr="004418E6" w14:paraId="1FD3067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24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BE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DD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B7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2E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05002050000035608-E0IOk8dk8uap20240411</w:t>
            </w:r>
          </w:p>
        </w:tc>
      </w:tr>
      <w:tr w:rsidR="00A7321D" w:rsidRPr="004418E6" w14:paraId="515186B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E1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6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2A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B7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B7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07002070000035669-E0IOk8dk8wSP20240411</w:t>
            </w:r>
          </w:p>
        </w:tc>
      </w:tr>
      <w:tr w:rsidR="00A7321D" w:rsidRPr="004418E6" w14:paraId="26E301E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5E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7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1B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91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125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07002070000035669-E0IOk8dk8xja20240411</w:t>
            </w:r>
          </w:p>
        </w:tc>
      </w:tr>
      <w:tr w:rsidR="00A7321D" w:rsidRPr="004418E6" w14:paraId="1B41EAC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DF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0E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10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DC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90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07002070000035782-E0IOk8dk8xjc20240411</w:t>
            </w:r>
          </w:p>
        </w:tc>
      </w:tr>
      <w:tr w:rsidR="00A7321D" w:rsidRPr="004418E6" w14:paraId="4ABC61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25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8C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F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7F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7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07002070000036131-E0IOk8dk90Lk20240411</w:t>
            </w:r>
          </w:p>
        </w:tc>
      </w:tr>
      <w:tr w:rsidR="00A7321D" w:rsidRPr="004418E6" w14:paraId="5C58BC5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F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2C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11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76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6D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05002050000036322-E0IOk8dk90iU20240411</w:t>
            </w:r>
          </w:p>
        </w:tc>
      </w:tr>
      <w:tr w:rsidR="00A7321D" w:rsidRPr="004418E6" w14:paraId="7EB250E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75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26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2D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3C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63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05002050000036322-E0IOk8dk90iS20240411</w:t>
            </w:r>
          </w:p>
        </w:tc>
      </w:tr>
      <w:tr w:rsidR="00A7321D" w:rsidRPr="004418E6" w14:paraId="3F85EEE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AB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51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8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16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6E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07002070000036405-E0IOk8dk92RH20240411</w:t>
            </w:r>
          </w:p>
        </w:tc>
      </w:tr>
      <w:tr w:rsidR="00A7321D" w:rsidRPr="004418E6" w14:paraId="0D7B0C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F9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89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91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FF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DE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07002070000036710-E0IOk8dk96EQ20240411</w:t>
            </w:r>
          </w:p>
        </w:tc>
      </w:tr>
      <w:tr w:rsidR="00A7321D" w:rsidRPr="004418E6" w14:paraId="2D83729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38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12:18:35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3F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1E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6A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D9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07002070000036710-E0IOk8dk96EO20240411</w:t>
            </w:r>
          </w:p>
        </w:tc>
      </w:tr>
      <w:tr w:rsidR="00A7321D" w:rsidRPr="004418E6" w14:paraId="776A919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09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CD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66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71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39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05002050000037101-E0IOk8dk98DJ20240411</w:t>
            </w:r>
          </w:p>
        </w:tc>
      </w:tr>
      <w:tr w:rsidR="00A7321D" w:rsidRPr="004418E6" w14:paraId="7A6C5A8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89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E6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7A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93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59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07002070000037208-E0IOk8dk9A9l20240411</w:t>
            </w:r>
          </w:p>
        </w:tc>
      </w:tr>
      <w:tr w:rsidR="00A7321D" w:rsidRPr="004418E6" w14:paraId="6572D9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91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79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93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48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4A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05002050000037405-E0IOk8dk9ADG20240411</w:t>
            </w:r>
          </w:p>
        </w:tc>
      </w:tr>
      <w:tr w:rsidR="00A7321D" w:rsidRPr="004418E6" w14:paraId="7187876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E9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BE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AC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1D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24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07002070000037388-E0IOk8dk9BxU20240411</w:t>
            </w:r>
          </w:p>
        </w:tc>
      </w:tr>
      <w:tr w:rsidR="00A7321D" w:rsidRPr="004418E6" w14:paraId="7DC62F5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8C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3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E6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3D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05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05002050000037345-E0IOk8dk9CAo20240411</w:t>
            </w:r>
          </w:p>
        </w:tc>
      </w:tr>
      <w:tr w:rsidR="00A7321D" w:rsidRPr="004418E6" w14:paraId="2B5DE3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30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C6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29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32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31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05002050000037455-E0IOk8dk9CAu20240411</w:t>
            </w:r>
          </w:p>
        </w:tc>
      </w:tr>
      <w:tr w:rsidR="00A7321D" w:rsidRPr="004418E6" w14:paraId="068ABFE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07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7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D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D4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B3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07002070000037214-E0IOk8dk9CAs20240411</w:t>
            </w:r>
          </w:p>
        </w:tc>
      </w:tr>
      <w:tr w:rsidR="00A7321D" w:rsidRPr="004418E6" w14:paraId="78AB68E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EC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BD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21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35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54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05002050000037846-E0IOk8dk9EjU20240411</w:t>
            </w:r>
          </w:p>
        </w:tc>
      </w:tr>
      <w:tr w:rsidR="00A7321D" w:rsidRPr="004418E6" w14:paraId="6A2C996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39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D8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1D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B7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35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07002070000037660-E0IOk8dk9Fxk20240411</w:t>
            </w:r>
          </w:p>
        </w:tc>
      </w:tr>
      <w:tr w:rsidR="00A7321D" w:rsidRPr="004418E6" w14:paraId="01D6EE8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A7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40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CF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A3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01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05002050000038092-E0IOk8dk9Gsn20240411</w:t>
            </w:r>
          </w:p>
        </w:tc>
      </w:tr>
      <w:tr w:rsidR="00A7321D" w:rsidRPr="004418E6" w14:paraId="4B30F3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4F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BE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6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6D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75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05002050000038296-E0IOk8dk9IXR20240411</w:t>
            </w:r>
          </w:p>
        </w:tc>
      </w:tr>
      <w:tr w:rsidR="00A7321D" w:rsidRPr="004418E6" w14:paraId="740D1F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93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A8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DD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FA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F9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05002050000038296-E0IOk8dk9IXT20240411</w:t>
            </w:r>
          </w:p>
        </w:tc>
      </w:tr>
      <w:tr w:rsidR="00A7321D" w:rsidRPr="004418E6" w14:paraId="008FE4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78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BC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E7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E3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96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05002050000038296-E0IOk8dk9IXV20240411</w:t>
            </w:r>
          </w:p>
        </w:tc>
      </w:tr>
      <w:tr w:rsidR="00A7321D" w:rsidRPr="004418E6" w14:paraId="5C0FB12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FC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12:29:55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A0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6B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55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66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07002070000038473-E0IOk8dk9LL620240411</w:t>
            </w:r>
          </w:p>
        </w:tc>
      </w:tr>
      <w:tr w:rsidR="00A7321D" w:rsidRPr="004418E6" w14:paraId="38E958E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4A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A5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1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77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4E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07002070000038331-E0IOk8dk9LR920240411</w:t>
            </w:r>
          </w:p>
        </w:tc>
      </w:tr>
      <w:tr w:rsidR="00A7321D" w:rsidRPr="004418E6" w14:paraId="08C6D3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E4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AD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F7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16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53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07002070000037894-E0IOk8dk9LU320240411</w:t>
            </w:r>
          </w:p>
        </w:tc>
      </w:tr>
      <w:tr w:rsidR="00A7321D" w:rsidRPr="004418E6" w14:paraId="47E3FE8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D6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3C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F5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08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77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05002050000039355-E0IOk8dk9NoG20240411</w:t>
            </w:r>
          </w:p>
        </w:tc>
      </w:tr>
      <w:tr w:rsidR="00A7321D" w:rsidRPr="004418E6" w14:paraId="4DDE002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D7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0A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B3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24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B2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07002070000039165-E0IOk8dk9PYI20240411</w:t>
            </w:r>
          </w:p>
        </w:tc>
      </w:tr>
      <w:tr w:rsidR="00A7321D" w:rsidRPr="004418E6" w14:paraId="31AB713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89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13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E3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2E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05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05002050000039356-E0IOk8dk9Q7Q20240411</w:t>
            </w:r>
          </w:p>
        </w:tc>
      </w:tr>
      <w:tr w:rsidR="00A7321D" w:rsidRPr="004418E6" w14:paraId="724DD1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7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21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6D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61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17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05002050000039356-E0IOk8dk9Q9X20240411</w:t>
            </w:r>
          </w:p>
        </w:tc>
      </w:tr>
      <w:tr w:rsidR="00A7321D" w:rsidRPr="004418E6" w14:paraId="7DDBE09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22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12:33:11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09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B5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9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FD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07002070000039739-E0IOk8dk9UIC20240411</w:t>
            </w:r>
          </w:p>
        </w:tc>
      </w:tr>
      <w:tr w:rsidR="00A7321D" w:rsidRPr="004418E6" w14:paraId="7CA4F38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D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DD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E7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6A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71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05002050000040309-E0IOk8dk9X4J20240411</w:t>
            </w:r>
          </w:p>
        </w:tc>
      </w:tr>
      <w:tr w:rsidR="00A7321D" w:rsidRPr="004418E6" w14:paraId="641B1ED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1A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96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2B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1E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03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05002050000040309-E0IOk8dk9X4L20240411</w:t>
            </w:r>
          </w:p>
        </w:tc>
      </w:tr>
      <w:tr w:rsidR="00A7321D" w:rsidRPr="004418E6" w14:paraId="0B9E14A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90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63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D5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BA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03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05002050000040752-E0IOk8dk9c1020240411</w:t>
            </w:r>
          </w:p>
        </w:tc>
      </w:tr>
      <w:tr w:rsidR="00A7321D" w:rsidRPr="004418E6" w14:paraId="224C3E0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A0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44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31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1D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C1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07002070000040530-E0IOk8dk9cp220240411</w:t>
            </w:r>
          </w:p>
        </w:tc>
      </w:tr>
      <w:tr w:rsidR="00A7321D" w:rsidRPr="004418E6" w14:paraId="5150A1C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40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E9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A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C1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C5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07002070000040530-E0IOk8dk9cp420240411</w:t>
            </w:r>
          </w:p>
        </w:tc>
      </w:tr>
      <w:tr w:rsidR="00A7321D" w:rsidRPr="004418E6" w14:paraId="16FBC8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42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C8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A15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E4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63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05002050000041103-E0IOk8dk9feD20240411</w:t>
            </w:r>
          </w:p>
        </w:tc>
      </w:tr>
      <w:tr w:rsidR="00A7321D" w:rsidRPr="004418E6" w14:paraId="78A4E11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51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35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E6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22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69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05002050000041103-E0IOk8dk9feB20240411</w:t>
            </w:r>
          </w:p>
        </w:tc>
      </w:tr>
      <w:tr w:rsidR="00A7321D" w:rsidRPr="004418E6" w14:paraId="7D5BC4C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AF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12:39:30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9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A2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3E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01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07002070000040915-E0IOk8dk9jTn20240411</w:t>
            </w:r>
          </w:p>
        </w:tc>
      </w:tr>
      <w:tr w:rsidR="00A7321D" w:rsidRPr="004418E6" w14:paraId="5664741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AA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0D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20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52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DC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07002070000041262-E0IOk8dk9lJt20240411</w:t>
            </w:r>
          </w:p>
        </w:tc>
      </w:tr>
      <w:tr w:rsidR="00A7321D" w:rsidRPr="004418E6" w14:paraId="06C31E7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F1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FA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EC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56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17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07002070000041262-E0IOk8dk9lJr20240411</w:t>
            </w:r>
          </w:p>
        </w:tc>
      </w:tr>
      <w:tr w:rsidR="00A7321D" w:rsidRPr="004418E6" w14:paraId="28F9A2E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98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A0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6D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BD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E7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07002070000041643-E0IOk8dk9nRh20240411</w:t>
            </w:r>
          </w:p>
        </w:tc>
      </w:tr>
      <w:tr w:rsidR="00A7321D" w:rsidRPr="004418E6" w14:paraId="22EF85D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3D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FA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9C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C1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78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07002070000041962-E0IOk8dk9sPq20240411</w:t>
            </w:r>
          </w:p>
        </w:tc>
      </w:tr>
      <w:tr w:rsidR="00A7321D" w:rsidRPr="004418E6" w14:paraId="662D050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7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68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93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97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BB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07002070000042106-E0IOk8dk9u7P20240411</w:t>
            </w:r>
          </w:p>
        </w:tc>
      </w:tr>
      <w:tr w:rsidR="00A7321D" w:rsidRPr="004418E6" w14:paraId="0AF7180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74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AF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0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8C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B5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05002050000042499-E0IOk8dk9wtK20240411</w:t>
            </w:r>
          </w:p>
        </w:tc>
      </w:tr>
      <w:tr w:rsidR="00A7321D" w:rsidRPr="004418E6" w14:paraId="3512462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87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48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0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30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18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07002070000041955-E0IOk8dk9zTX20240411</w:t>
            </w:r>
          </w:p>
        </w:tc>
      </w:tr>
      <w:tr w:rsidR="00A7321D" w:rsidRPr="004418E6" w14:paraId="5C4479D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E0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AB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0C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00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32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07002070000042390-E0IOk8dk9zTZ20240411</w:t>
            </w:r>
          </w:p>
        </w:tc>
      </w:tr>
      <w:tr w:rsidR="00A7321D" w:rsidRPr="004418E6" w14:paraId="6256E7A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46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10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CC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4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8F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05002050000042846-E0IOk8dk9znx20240411</w:t>
            </w:r>
          </w:p>
        </w:tc>
      </w:tr>
      <w:tr w:rsidR="00A7321D" w:rsidRPr="004418E6" w14:paraId="677CF81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C8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17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92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12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7E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05002050000043014-E0IOk8dkA3cS20240411</w:t>
            </w:r>
          </w:p>
        </w:tc>
      </w:tr>
      <w:tr w:rsidR="00A7321D" w:rsidRPr="004418E6" w14:paraId="1F97D79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CB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EA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CC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04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0C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05002050000042973-E0IOk8dkA3cQ20240411</w:t>
            </w:r>
          </w:p>
        </w:tc>
      </w:tr>
      <w:tr w:rsidR="00A7321D" w:rsidRPr="004418E6" w14:paraId="5B2B4D4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B6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E5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27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52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AA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05002050000043098-E0IOk8dkA4gI20240411</w:t>
            </w:r>
          </w:p>
        </w:tc>
      </w:tr>
      <w:tr w:rsidR="00A7321D" w:rsidRPr="004418E6" w14:paraId="383154B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8B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4C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A7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BF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05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07002070000043135-E0IOk8dkA6ny20240411</w:t>
            </w:r>
          </w:p>
        </w:tc>
      </w:tr>
      <w:tr w:rsidR="00A7321D" w:rsidRPr="004418E6" w14:paraId="32D417A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AC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2A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56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59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0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07002070000043135-E0IOk8dkA6nw20240411</w:t>
            </w:r>
          </w:p>
        </w:tc>
      </w:tr>
      <w:tr w:rsidR="00A7321D" w:rsidRPr="004418E6" w14:paraId="2E6BEC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ED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A2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D3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31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BB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07002070000043101-E0IOk8dkA6vI20240411</w:t>
            </w:r>
          </w:p>
        </w:tc>
      </w:tr>
      <w:tr w:rsidR="00A7321D" w:rsidRPr="004418E6" w14:paraId="5AB4326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96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86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0C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8F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02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07002070000043199-E0IOk8dkA8Rd20240411</w:t>
            </w:r>
          </w:p>
        </w:tc>
      </w:tr>
      <w:tr w:rsidR="00A7321D" w:rsidRPr="004418E6" w14:paraId="042B96D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91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6F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9E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E1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5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05002050000043348-E0IOk8dkA9kG20240411</w:t>
            </w:r>
          </w:p>
        </w:tc>
      </w:tr>
      <w:tr w:rsidR="00A7321D" w:rsidRPr="004418E6" w14:paraId="1F2AA2D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61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9F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1A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D1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F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05002050000043557-E0IOk8dkAA6420240411</w:t>
            </w:r>
          </w:p>
        </w:tc>
      </w:tr>
      <w:tr w:rsidR="00A7321D" w:rsidRPr="004418E6" w14:paraId="13E6DAF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66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5B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8A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FD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72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05002050000043557-E0IOk8dkAA6220240411</w:t>
            </w:r>
          </w:p>
        </w:tc>
      </w:tr>
      <w:tr w:rsidR="00A7321D" w:rsidRPr="004418E6" w14:paraId="038D9B2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9F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E7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C4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EA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32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05002050000043740-E0IOk8dkADBj20240411</w:t>
            </w:r>
          </w:p>
        </w:tc>
      </w:tr>
      <w:tr w:rsidR="00A7321D" w:rsidRPr="004418E6" w14:paraId="73AA1CB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46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BD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B1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58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D1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07002070000043603-E0IOk8dkADtC20240411</w:t>
            </w:r>
          </w:p>
        </w:tc>
      </w:tr>
      <w:tr w:rsidR="00A7321D" w:rsidRPr="004418E6" w14:paraId="753A202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21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B1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D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6E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76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07002070000043603-E0IOk8dkADtA20240411</w:t>
            </w:r>
          </w:p>
        </w:tc>
      </w:tr>
      <w:tr w:rsidR="00A7321D" w:rsidRPr="004418E6" w14:paraId="2689CAB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F0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7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00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D6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2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05002050000043987-E0IOk8dkAFul20240411</w:t>
            </w:r>
          </w:p>
        </w:tc>
      </w:tr>
      <w:tr w:rsidR="00A7321D" w:rsidRPr="004418E6" w14:paraId="4AE53A9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B7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8A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51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FC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9B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05002050000043987-E0IOk8dkAFun20240411</w:t>
            </w:r>
          </w:p>
        </w:tc>
      </w:tr>
      <w:tr w:rsidR="00A7321D" w:rsidRPr="004418E6" w14:paraId="06B3C94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3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AF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C0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C1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2F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05002050000043796-E0IOk8dkAGeB20240411</w:t>
            </w:r>
          </w:p>
        </w:tc>
      </w:tr>
      <w:tr w:rsidR="00A7321D" w:rsidRPr="004418E6" w14:paraId="50BC5A0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84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AF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67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ED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CD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07002070000043855-E0IOk8dkAHXf20240411</w:t>
            </w:r>
          </w:p>
        </w:tc>
      </w:tr>
      <w:tr w:rsidR="00A7321D" w:rsidRPr="004418E6" w14:paraId="21BA66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D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12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76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13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F2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07002070000044101-E0IOk8dkAKIl20240411</w:t>
            </w:r>
          </w:p>
        </w:tc>
      </w:tr>
      <w:tr w:rsidR="00A7321D" w:rsidRPr="004418E6" w14:paraId="00AF821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56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F8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64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CC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BB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07002070000044107-E0IOk8dkAKd220240411</w:t>
            </w:r>
          </w:p>
        </w:tc>
      </w:tr>
      <w:tr w:rsidR="00A7321D" w:rsidRPr="004418E6" w14:paraId="78626DD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6E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12:59:28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E1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88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1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3A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07002070000044274-E0IOk8dkAMLO20240411</w:t>
            </w:r>
          </w:p>
        </w:tc>
      </w:tr>
      <w:tr w:rsidR="00A7321D" w:rsidRPr="004418E6" w14:paraId="5FA548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39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01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54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87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3D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05002050000044861-E0IOk8dkAQYC20240411</w:t>
            </w:r>
          </w:p>
        </w:tc>
      </w:tr>
      <w:tr w:rsidR="00A7321D" w:rsidRPr="004418E6" w14:paraId="0632179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1C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5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C9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F2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F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07002070000044689-E0IOk8dkARAb20240411</w:t>
            </w:r>
          </w:p>
        </w:tc>
      </w:tr>
      <w:tr w:rsidR="00A7321D" w:rsidRPr="004418E6" w14:paraId="1FCF5E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54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FF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28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79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F6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05002050000045006-E0IOk8dkATU320240411</w:t>
            </w:r>
          </w:p>
        </w:tc>
      </w:tr>
      <w:tr w:rsidR="00A7321D" w:rsidRPr="004418E6" w14:paraId="03C27C9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FB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0E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B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4D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3E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05002050000044807-E0IOk8dkATo820240411</w:t>
            </w:r>
          </w:p>
        </w:tc>
      </w:tr>
      <w:tr w:rsidR="00A7321D" w:rsidRPr="004418E6" w14:paraId="35804F8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5B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5D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60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B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EF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07002070000044885-E0IOk8dkAToC20240411</w:t>
            </w:r>
          </w:p>
        </w:tc>
      </w:tr>
      <w:tr w:rsidR="00A7321D" w:rsidRPr="004418E6" w14:paraId="7736EA7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C5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04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E9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81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03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07002070000045165-E0IOk8dkAWWt20240411</w:t>
            </w:r>
          </w:p>
        </w:tc>
      </w:tr>
      <w:tr w:rsidR="00A7321D" w:rsidRPr="004418E6" w14:paraId="7E7B40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B8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7E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78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09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5B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07002070000045165-E0IOk8dkAWWr20240411</w:t>
            </w:r>
          </w:p>
        </w:tc>
      </w:tr>
      <w:tr w:rsidR="00A7321D" w:rsidRPr="004418E6" w14:paraId="680E824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35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13:05:09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80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25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FC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FF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05002050000045490-E0IOk8dkAYYt20240411</w:t>
            </w:r>
          </w:p>
        </w:tc>
      </w:tr>
      <w:tr w:rsidR="00A7321D" w:rsidRPr="004418E6" w14:paraId="02AE1C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BE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E7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CC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84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A5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07002070000045295-E0IOk8dkAYfB20240411</w:t>
            </w:r>
          </w:p>
        </w:tc>
      </w:tr>
      <w:tr w:rsidR="00A7321D" w:rsidRPr="004418E6" w14:paraId="770639A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CF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5D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5A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12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05002050000045642-E0IOk8dkAaDM20240411</w:t>
            </w:r>
          </w:p>
        </w:tc>
      </w:tr>
      <w:tr w:rsidR="00A7321D" w:rsidRPr="004418E6" w14:paraId="24AECC0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6C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94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4F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99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DA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07002070000045713-E0IOk8dkAczv20240411</w:t>
            </w:r>
          </w:p>
        </w:tc>
      </w:tr>
      <w:tr w:rsidR="00A7321D" w:rsidRPr="004418E6" w14:paraId="20E366C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17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16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E6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11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F8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05002050000046037-E0IOk8dkAeCr20240411</w:t>
            </w:r>
          </w:p>
        </w:tc>
      </w:tr>
      <w:tr w:rsidR="00A7321D" w:rsidRPr="004418E6" w14:paraId="3EA452B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10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E7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D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7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1B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05002050000046037-E0IOk8dkAeCp20240411</w:t>
            </w:r>
          </w:p>
        </w:tc>
      </w:tr>
      <w:tr w:rsidR="00A7321D" w:rsidRPr="004418E6" w14:paraId="04480D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87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13:09:36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17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9A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8A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6F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05002050000046206-E0IOk8dkAg8b20240411</w:t>
            </w:r>
          </w:p>
        </w:tc>
      </w:tr>
      <w:tr w:rsidR="00A7321D" w:rsidRPr="004418E6" w14:paraId="067009C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A6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64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1D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80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D5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05002050000046164-E0IOk8dkAhhj20240411</w:t>
            </w:r>
          </w:p>
        </w:tc>
      </w:tr>
      <w:tr w:rsidR="00A7321D" w:rsidRPr="004418E6" w14:paraId="71CEA39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4F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8E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86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B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AC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07002070000046372-E0IOk8dkAjbq20240411</w:t>
            </w:r>
          </w:p>
        </w:tc>
      </w:tr>
      <w:tr w:rsidR="00A7321D" w:rsidRPr="004418E6" w14:paraId="109ACD5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E6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69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0F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69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CA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05002050000046492-E0IOk8dkAkgF20240411</w:t>
            </w:r>
          </w:p>
        </w:tc>
      </w:tr>
      <w:tr w:rsidR="00A7321D" w:rsidRPr="004418E6" w14:paraId="4057C46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23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95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59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4F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1C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05002050000046726-E0IOk8dkAlKV20240411</w:t>
            </w:r>
          </w:p>
        </w:tc>
      </w:tr>
      <w:tr w:rsidR="00A7321D" w:rsidRPr="004418E6" w14:paraId="01CC57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4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90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9E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45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C0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07002070000046506-E0IOk8dkAnAq20240411</w:t>
            </w:r>
          </w:p>
        </w:tc>
      </w:tr>
      <w:tr w:rsidR="00A7321D" w:rsidRPr="004418E6" w14:paraId="5FE84F9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AD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67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EF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5C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0D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05002050000047037-E0IOk8dkAoW320240411</w:t>
            </w:r>
          </w:p>
        </w:tc>
      </w:tr>
      <w:tr w:rsidR="00A7321D" w:rsidRPr="004418E6" w14:paraId="1684FFE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56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4A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E1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29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E3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05002050000047037-E0IOk8dkAoW120240411</w:t>
            </w:r>
          </w:p>
        </w:tc>
      </w:tr>
      <w:tr w:rsidR="00A7321D" w:rsidRPr="004418E6" w14:paraId="5959D5E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11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65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6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B9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40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05002050000047037-E0IOk8dkAoVz20240411</w:t>
            </w:r>
          </w:p>
        </w:tc>
      </w:tr>
      <w:tr w:rsidR="00A7321D" w:rsidRPr="004418E6" w14:paraId="77F0795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128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98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E0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3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F4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05002050000047037-E0IOk8dkAoW520240411</w:t>
            </w:r>
          </w:p>
        </w:tc>
      </w:tr>
      <w:tr w:rsidR="00A7321D" w:rsidRPr="004418E6" w14:paraId="211379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F4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EF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93C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DA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8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05002050000047037-E0IOk8dkAoW920240411</w:t>
            </w:r>
          </w:p>
        </w:tc>
      </w:tr>
      <w:tr w:rsidR="00A7321D" w:rsidRPr="004418E6" w14:paraId="729B01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31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DA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8D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1C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9F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05002050000047037-E0IOk8dkAoW720240411</w:t>
            </w:r>
          </w:p>
        </w:tc>
      </w:tr>
      <w:tr w:rsidR="00A7321D" w:rsidRPr="004418E6" w14:paraId="47AB92E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43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0E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93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8E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3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07002070000046925-E0IOk8dkApV420240411</w:t>
            </w:r>
          </w:p>
        </w:tc>
      </w:tr>
      <w:tr w:rsidR="00A7321D" w:rsidRPr="004418E6" w14:paraId="25B6E52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D8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65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D7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A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FE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05002050000046936-E0IOk8dkAq1H20240411</w:t>
            </w:r>
          </w:p>
        </w:tc>
      </w:tr>
      <w:tr w:rsidR="00A7321D" w:rsidRPr="004418E6" w14:paraId="501C09B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D6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84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B0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75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94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05002050000046936-E0IOk8dkAq1J20240411</w:t>
            </w:r>
          </w:p>
        </w:tc>
      </w:tr>
      <w:tr w:rsidR="00A7321D" w:rsidRPr="004418E6" w14:paraId="0F45FD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C2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7B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6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F9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8B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07002070000047125-E0IOk8dkAqzL20240411</w:t>
            </w:r>
          </w:p>
        </w:tc>
      </w:tr>
      <w:tr w:rsidR="00A7321D" w:rsidRPr="004418E6" w14:paraId="057C93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34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B6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72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50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77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07002070000047106-E0IOk8dkArNF20240411</w:t>
            </w:r>
          </w:p>
        </w:tc>
      </w:tr>
      <w:tr w:rsidR="00A7321D" w:rsidRPr="004418E6" w14:paraId="355E0B5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17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56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52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73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7F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05002050000047206-E0IOk8dkArmF20240411</w:t>
            </w:r>
          </w:p>
        </w:tc>
      </w:tr>
      <w:tr w:rsidR="00A7321D" w:rsidRPr="004418E6" w14:paraId="617E164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15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C9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E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51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B1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07002070000047310-E0IOk8dkAsrt20240411</w:t>
            </w:r>
          </w:p>
        </w:tc>
      </w:tr>
      <w:tr w:rsidR="00A7321D" w:rsidRPr="004418E6" w14:paraId="07A321C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25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22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59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C1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74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07002070000047310-E0IOk8dkAsrr20240411</w:t>
            </w:r>
          </w:p>
        </w:tc>
      </w:tr>
      <w:tr w:rsidR="00A7321D" w:rsidRPr="004418E6" w14:paraId="0F96F30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19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0D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E6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09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E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07002070000047297-E0IOk8dkAtB220240411</w:t>
            </w:r>
          </w:p>
        </w:tc>
      </w:tr>
      <w:tr w:rsidR="00A7321D" w:rsidRPr="004418E6" w14:paraId="5ECE08F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64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9B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8E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F3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21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05002050000047710-E0IOk8dkAv2D20240411</w:t>
            </w:r>
          </w:p>
        </w:tc>
      </w:tr>
      <w:tr w:rsidR="00A7321D" w:rsidRPr="004418E6" w14:paraId="6E81FCF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DF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13:19:30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17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0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ED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BF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07002070000047374-E0IOk8dkAv9F20240411</w:t>
            </w:r>
          </w:p>
        </w:tc>
      </w:tr>
      <w:tr w:rsidR="00A7321D" w:rsidRPr="004418E6" w14:paraId="69F6B9C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28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8D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B3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4A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82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07002070000047812-E0IOk8dkAxn920240411</w:t>
            </w:r>
          </w:p>
        </w:tc>
      </w:tr>
      <w:tr w:rsidR="00A7321D" w:rsidRPr="004418E6" w14:paraId="279BA60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C4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78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D2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D4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41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05002050000047964-E0IOk8dkAzag20240411</w:t>
            </w:r>
          </w:p>
        </w:tc>
      </w:tr>
      <w:tr w:rsidR="00A7321D" w:rsidRPr="004418E6" w14:paraId="36962A4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13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17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E1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64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30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07002070000048224-E0IOk8dkB1MC20240411</w:t>
            </w:r>
          </w:p>
        </w:tc>
      </w:tr>
      <w:tr w:rsidR="00A7321D" w:rsidRPr="004418E6" w14:paraId="4572D6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F2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69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DD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C8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D7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07002070000048224-E0IOk8dkB1M820240411</w:t>
            </w:r>
          </w:p>
        </w:tc>
      </w:tr>
      <w:tr w:rsidR="00A7321D" w:rsidRPr="004418E6" w14:paraId="22EE96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D7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A8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BD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B2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C3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07002070000048224-E0IOk8dkB1MA20240411</w:t>
            </w:r>
          </w:p>
        </w:tc>
      </w:tr>
      <w:tr w:rsidR="00A7321D" w:rsidRPr="004418E6" w14:paraId="2E1DD1B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D0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78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61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E4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F7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05002050000048442-E0IOk8dkB1mi20240411</w:t>
            </w:r>
          </w:p>
        </w:tc>
      </w:tr>
      <w:tr w:rsidR="00A7321D" w:rsidRPr="004418E6" w14:paraId="52E95E3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30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CC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8A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CA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F2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05002050000048610-E0IOk8dkB39j20240411</w:t>
            </w:r>
          </w:p>
        </w:tc>
      </w:tr>
      <w:tr w:rsidR="00A7321D" w:rsidRPr="004418E6" w14:paraId="27ABF21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76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11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2E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19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EA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05002050000048610-E0IOk8dkB39l20240411</w:t>
            </w:r>
          </w:p>
        </w:tc>
      </w:tr>
      <w:tr w:rsidR="00A7321D" w:rsidRPr="004418E6" w14:paraId="722C174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25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03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DD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D9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70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05002050000048174-E0IOk8dkB48W20240411</w:t>
            </w:r>
          </w:p>
        </w:tc>
      </w:tr>
      <w:tr w:rsidR="00A7321D" w:rsidRPr="004418E6" w14:paraId="3BF042F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41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5B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DC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4D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D3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05002050000048875-E0IOk8dkB5jr20240411</w:t>
            </w:r>
          </w:p>
        </w:tc>
      </w:tr>
      <w:tr w:rsidR="00A7321D" w:rsidRPr="004418E6" w14:paraId="2FC39E2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EB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F0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15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ED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B3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05002050000048875-E0IOk8dkB5jt20240411</w:t>
            </w:r>
          </w:p>
        </w:tc>
      </w:tr>
      <w:tr w:rsidR="00A7321D" w:rsidRPr="004418E6" w14:paraId="59932B8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EF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16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0D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00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8A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05002050000048903-E0IOk8dkB5tG20240411</w:t>
            </w:r>
          </w:p>
        </w:tc>
      </w:tr>
      <w:tr w:rsidR="00A7321D" w:rsidRPr="004418E6" w14:paraId="45C158E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1C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82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12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69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3A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05002050000048903-E0IOk8dkB5tI20240411</w:t>
            </w:r>
          </w:p>
        </w:tc>
      </w:tr>
      <w:tr w:rsidR="00A7321D" w:rsidRPr="004418E6" w14:paraId="092266A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0F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02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76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B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6D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07002070000048969-E0IOk8dkB7fx20240411</w:t>
            </w:r>
          </w:p>
        </w:tc>
      </w:tr>
      <w:tr w:rsidR="00A7321D" w:rsidRPr="004418E6" w14:paraId="163C4F6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9C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B6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03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FA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45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07002070000048969-E0IOk8dkB7fv20240411</w:t>
            </w:r>
          </w:p>
        </w:tc>
      </w:tr>
      <w:tr w:rsidR="00A7321D" w:rsidRPr="004418E6" w14:paraId="57CC30E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99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4C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19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3C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C9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07002070000049079-E0IOk8dkB8dl20240411</w:t>
            </w:r>
          </w:p>
        </w:tc>
      </w:tr>
      <w:tr w:rsidR="00A7321D" w:rsidRPr="004418E6" w14:paraId="3D8CBC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E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73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D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48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24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07002070000049079-E0IOk8dkB8dn20240411</w:t>
            </w:r>
          </w:p>
        </w:tc>
      </w:tr>
      <w:tr w:rsidR="00A7321D" w:rsidRPr="004418E6" w14:paraId="28799D2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3D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4F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C9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4C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A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07002070000049079-E0IOk8dkB8dp20240411</w:t>
            </w:r>
          </w:p>
        </w:tc>
      </w:tr>
      <w:tr w:rsidR="00A7321D" w:rsidRPr="004418E6" w14:paraId="088875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10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D9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D0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EA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71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05002050000049260-E0IOk8dkB9tk20240411</w:t>
            </w:r>
          </w:p>
        </w:tc>
      </w:tr>
      <w:tr w:rsidR="00A7321D" w:rsidRPr="004418E6" w14:paraId="31497D9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65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DA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A5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F2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92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07002070000049080-E0IOk8dkB9tm20240411</w:t>
            </w:r>
          </w:p>
        </w:tc>
      </w:tr>
      <w:tr w:rsidR="00A7321D" w:rsidRPr="004418E6" w14:paraId="308029A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F2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7C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66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B5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27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07002070000049135-E0IOk8dkB9to20240411</w:t>
            </w:r>
          </w:p>
        </w:tc>
      </w:tr>
      <w:tr w:rsidR="00A7321D" w:rsidRPr="004418E6" w14:paraId="2FBE782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6A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7B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9E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B0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DB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05002050000049674-E0IOk8dkBEdd20240411</w:t>
            </w:r>
          </w:p>
        </w:tc>
      </w:tr>
      <w:tr w:rsidR="00A7321D" w:rsidRPr="004418E6" w14:paraId="2CD8293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36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DC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F4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3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9A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07002070000049489-E0IOk8dkBEdb20240411</w:t>
            </w:r>
          </w:p>
        </w:tc>
      </w:tr>
      <w:tr w:rsidR="00A7321D" w:rsidRPr="004418E6" w14:paraId="4B03AC7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89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82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F7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09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C1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07002070000049490-E0IOk8dkBEej20240411</w:t>
            </w:r>
          </w:p>
        </w:tc>
      </w:tr>
      <w:tr w:rsidR="00A7321D" w:rsidRPr="004418E6" w14:paraId="21C6809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92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E9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F9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7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7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05002050000050106-E0IOk8dkBKxT20240411</w:t>
            </w:r>
          </w:p>
        </w:tc>
      </w:tr>
      <w:tr w:rsidR="00A7321D" w:rsidRPr="004418E6" w14:paraId="0FFBF0E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23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09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D1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9F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0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07002070000049911-E0IOk8dkBLR320240411</w:t>
            </w:r>
          </w:p>
        </w:tc>
      </w:tr>
      <w:tr w:rsidR="00A7321D" w:rsidRPr="004418E6" w14:paraId="15EDE7B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83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5E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6E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97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25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05002050000050486-E0IOk8dkBNiG20240411</w:t>
            </w:r>
          </w:p>
        </w:tc>
      </w:tr>
      <w:tr w:rsidR="00A7321D" w:rsidRPr="004418E6" w14:paraId="21FDA6A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F3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33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15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E9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75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05002050000050513-E0IOk8dkBNwd20240411</w:t>
            </w:r>
          </w:p>
        </w:tc>
      </w:tr>
      <w:tr w:rsidR="00A7321D" w:rsidRPr="004418E6" w14:paraId="6B1D137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B8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4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06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5A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6F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05002050000050513-E0IOk8dkBNwb20240411</w:t>
            </w:r>
          </w:p>
        </w:tc>
      </w:tr>
      <w:tr w:rsidR="00A7321D" w:rsidRPr="004418E6" w14:paraId="4847DE4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A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53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1A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50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D8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05002050000050846-E0IOk8dkBRVM20240411</w:t>
            </w:r>
          </w:p>
        </w:tc>
      </w:tr>
      <w:tr w:rsidR="00A7321D" w:rsidRPr="004418E6" w14:paraId="47AE5E6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CF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41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F6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69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73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05002050000050833-E0IOk8dkBSNR20240411</w:t>
            </w:r>
          </w:p>
        </w:tc>
      </w:tr>
      <w:tr w:rsidR="00A7321D" w:rsidRPr="004418E6" w14:paraId="21C7233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34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D35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37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BE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D8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07002070000050667-E0IOk8dkBSeX20240411</w:t>
            </w:r>
          </w:p>
        </w:tc>
      </w:tr>
      <w:tr w:rsidR="00A7321D" w:rsidRPr="004418E6" w14:paraId="461E025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5D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43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51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92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84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07002070000050667-E0IOk8dkBSeV20240411</w:t>
            </w:r>
          </w:p>
        </w:tc>
      </w:tr>
      <w:tr w:rsidR="00A7321D" w:rsidRPr="004418E6" w14:paraId="087FFE8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88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DB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D6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99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9E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05002050000051217-E0IOk8dkBV6C20240411</w:t>
            </w:r>
          </w:p>
        </w:tc>
      </w:tr>
      <w:tr w:rsidR="00A7321D" w:rsidRPr="004418E6" w14:paraId="12AE326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EC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0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67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86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E3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07002070000051031-E0IOk8dkBWJi20240411</w:t>
            </w:r>
          </w:p>
        </w:tc>
      </w:tr>
      <w:tr w:rsidR="00A7321D" w:rsidRPr="004418E6" w14:paraId="4C0886E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74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DA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26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1E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E5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07002070000051031-E0IOk8dkBX1C20240411</w:t>
            </w:r>
          </w:p>
        </w:tc>
      </w:tr>
      <w:tr w:rsidR="00A7321D" w:rsidRPr="004418E6" w14:paraId="42AC5D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AB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7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9C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0E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05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05002050000051571-E0IOk8dkBXdd20240411</w:t>
            </w:r>
          </w:p>
        </w:tc>
      </w:tr>
      <w:tr w:rsidR="00A7321D" w:rsidRPr="004418E6" w14:paraId="52313BA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C4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C2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5B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8F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D8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05002050000051571-E0IOk8dkBXdn20240411</w:t>
            </w:r>
          </w:p>
        </w:tc>
      </w:tr>
      <w:tr w:rsidR="00A7321D" w:rsidRPr="004418E6" w14:paraId="599B447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73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1C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73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4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4D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05002050000051571-E0IOk8dkBXdj20240411</w:t>
            </w:r>
          </w:p>
        </w:tc>
      </w:tr>
      <w:tr w:rsidR="00A7321D" w:rsidRPr="004418E6" w14:paraId="71C0D22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2F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F4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A1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5F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C9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05002050000051571-E0IOk8dkBXdh20240411</w:t>
            </w:r>
          </w:p>
        </w:tc>
      </w:tr>
      <w:tr w:rsidR="00A7321D" w:rsidRPr="004418E6" w14:paraId="7045134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2A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3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C8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11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35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05002050000051571-E0IOk8dkBXdl20240411</w:t>
            </w:r>
          </w:p>
        </w:tc>
      </w:tr>
      <w:tr w:rsidR="00A7321D" w:rsidRPr="004418E6" w14:paraId="6084FA0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B4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E1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74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06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D0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05002050000051571-E0IOk8dkBXdf20240411</w:t>
            </w:r>
          </w:p>
        </w:tc>
      </w:tr>
      <w:tr w:rsidR="00A7321D" w:rsidRPr="004418E6" w14:paraId="2EA88EF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AE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04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DA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E5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DD6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07002070000051031-E0IOk8dkBYVj20240411</w:t>
            </w:r>
          </w:p>
        </w:tc>
      </w:tr>
      <w:tr w:rsidR="00A7321D" w:rsidRPr="004418E6" w14:paraId="707A263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5C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13:39:46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61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DA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E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9A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05002050000051323-E0IOk8dkBYoJ20240411</w:t>
            </w:r>
          </w:p>
        </w:tc>
      </w:tr>
      <w:tr w:rsidR="00A7321D" w:rsidRPr="004418E6" w14:paraId="63D605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1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A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AE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AE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2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07002070000051798-E0IOk8dkBbpT20240411</w:t>
            </w:r>
          </w:p>
        </w:tc>
      </w:tr>
      <w:tr w:rsidR="00A7321D" w:rsidRPr="004418E6" w14:paraId="2D24DE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64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A2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47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B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AA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05002050000052122-E0IOk8dkBd3a20240411</w:t>
            </w:r>
          </w:p>
        </w:tc>
      </w:tr>
      <w:tr w:rsidR="00A7321D" w:rsidRPr="004418E6" w14:paraId="75AB6F5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1D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CD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6D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83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F3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07002070000051886-E0IOk8dkBdab20240411</w:t>
            </w:r>
          </w:p>
        </w:tc>
      </w:tr>
      <w:tr w:rsidR="00A7321D" w:rsidRPr="004418E6" w14:paraId="3210A29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F5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B4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C8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B6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BF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07002070000051822-E0IOk8dkBe6R20240411</w:t>
            </w:r>
          </w:p>
        </w:tc>
      </w:tr>
      <w:tr w:rsidR="00A7321D" w:rsidRPr="004418E6" w14:paraId="319B544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37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2F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83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4E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C6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05002050000052026-E0IOk8dkBeFk20240411</w:t>
            </w:r>
          </w:p>
        </w:tc>
      </w:tr>
      <w:tr w:rsidR="00A7321D" w:rsidRPr="004418E6" w14:paraId="1C1E6C4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21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78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2E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34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54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07002070000052231-E0IOk8dkBfhb20240411</w:t>
            </w:r>
          </w:p>
        </w:tc>
      </w:tr>
      <w:tr w:rsidR="00A7321D" w:rsidRPr="004418E6" w14:paraId="2F78D10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02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4F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4C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F0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C4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05002050000052457-E0IOk8dkBfhZ20240411</w:t>
            </w:r>
          </w:p>
        </w:tc>
      </w:tr>
      <w:tr w:rsidR="00A7321D" w:rsidRPr="004418E6" w14:paraId="204CB80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5F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F6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B6C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86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06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05002050000052862-E0IOk8dkBjW420240411</w:t>
            </w:r>
          </w:p>
        </w:tc>
      </w:tr>
      <w:tr w:rsidR="00A7321D" w:rsidRPr="004418E6" w14:paraId="784CA65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D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0C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AA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EA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76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07002070000052616-E0IOk8dkBkfk20240411</w:t>
            </w:r>
          </w:p>
        </w:tc>
      </w:tr>
      <w:tr w:rsidR="00A7321D" w:rsidRPr="004418E6" w14:paraId="3F30125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05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A0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A7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8F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A6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05002050000053226-E0IOk8dkBnS920240411</w:t>
            </w:r>
          </w:p>
        </w:tc>
      </w:tr>
      <w:tr w:rsidR="00A7321D" w:rsidRPr="004418E6" w14:paraId="5ACC160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30F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C8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D7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9B3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9B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05002050000053399-E0IOk8dkBojp20240411</w:t>
            </w:r>
          </w:p>
        </w:tc>
      </w:tr>
      <w:tr w:rsidR="00A7321D" w:rsidRPr="004418E6" w14:paraId="3E4DE3C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9B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38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62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E1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0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05002050000053679-E0IOk8dkBqom20240411</w:t>
            </w:r>
          </w:p>
        </w:tc>
      </w:tr>
      <w:tr w:rsidR="00A7321D" w:rsidRPr="004418E6" w14:paraId="1E38E2D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AF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0E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A1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87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C3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07002070000053972-E0IOk8dkBv4k20240411</w:t>
            </w:r>
          </w:p>
        </w:tc>
      </w:tr>
      <w:tr w:rsidR="00A7321D" w:rsidRPr="004418E6" w14:paraId="35E6792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42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13:49:58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3E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0F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FB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C3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07002070000053972-E0IOk8dkBv4m20240411</w:t>
            </w:r>
          </w:p>
        </w:tc>
      </w:tr>
      <w:tr w:rsidR="00A7321D" w:rsidRPr="004418E6" w14:paraId="47AE43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0D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2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33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CE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D2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07002070000053926-E0IOk8dkBvUl20240411</w:t>
            </w:r>
          </w:p>
        </w:tc>
      </w:tr>
      <w:tr w:rsidR="00A7321D" w:rsidRPr="004418E6" w14:paraId="3492968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3A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D9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C7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A6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20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07002070000053926-E0IOk8dkBwXu20240411</w:t>
            </w:r>
          </w:p>
        </w:tc>
      </w:tr>
      <w:tr w:rsidR="00A7321D" w:rsidRPr="004418E6" w14:paraId="4B57B18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57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0C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77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26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AD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07002070000054217-E0IOk8dkBxwz20240411</w:t>
            </w:r>
          </w:p>
        </w:tc>
      </w:tr>
      <w:tr w:rsidR="00A7321D" w:rsidRPr="004418E6" w14:paraId="6131C90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85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13:51:07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48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3C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11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64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07002070000054217-E0IOk8dkBy8A20240411</w:t>
            </w:r>
          </w:p>
        </w:tc>
      </w:tr>
      <w:tr w:rsidR="00A7321D" w:rsidRPr="004418E6" w14:paraId="14FB614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9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AC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2B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B5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6B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07002070000054217-E0IOk8dkBydB20240411</w:t>
            </w:r>
          </w:p>
        </w:tc>
      </w:tr>
      <w:tr w:rsidR="00A7321D" w:rsidRPr="004418E6" w14:paraId="137F933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E2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AB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F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92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9D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05002050000054442-E0IOk8dkC0m620240411</w:t>
            </w:r>
          </w:p>
        </w:tc>
      </w:tr>
      <w:tr w:rsidR="00A7321D" w:rsidRPr="004418E6" w14:paraId="6BC808A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44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FA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55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3C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A5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07002070000054219-E0IOk8dkC12s20240411</w:t>
            </w:r>
          </w:p>
        </w:tc>
      </w:tr>
      <w:tr w:rsidR="00A7321D" w:rsidRPr="004418E6" w14:paraId="32B9211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02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B7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05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6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F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07002070000054602-E0IOk8dkC17g20240411</w:t>
            </w:r>
          </w:p>
        </w:tc>
      </w:tr>
      <w:tr w:rsidR="00A7321D" w:rsidRPr="004418E6" w14:paraId="4439B8E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3A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2D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B0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09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71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07002070000054602-E0IOk8dkC17i20240411</w:t>
            </w:r>
          </w:p>
        </w:tc>
      </w:tr>
      <w:tr w:rsidR="00A7321D" w:rsidRPr="004418E6" w14:paraId="1396554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5E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B7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E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4D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5D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05002050000054827-E0IOk8dkC3RZ20240411</w:t>
            </w:r>
          </w:p>
        </w:tc>
      </w:tr>
      <w:tr w:rsidR="00A7321D" w:rsidRPr="004418E6" w14:paraId="555C67B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2F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0F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B0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E5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6B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07002070000054604-E0IOk8dkC53N20240411</w:t>
            </w:r>
          </w:p>
        </w:tc>
      </w:tr>
      <w:tr w:rsidR="00A7321D" w:rsidRPr="004418E6" w14:paraId="6966715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85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7A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13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BF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38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07002070000054913-E0IOk8dkC56V20240411</w:t>
            </w:r>
          </w:p>
        </w:tc>
      </w:tr>
      <w:tr w:rsidR="00A7321D" w:rsidRPr="004418E6" w14:paraId="1903215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AE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49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05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6A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F8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05002050000055406-E0IOk8dkC7Mf20240411</w:t>
            </w:r>
          </w:p>
        </w:tc>
      </w:tr>
      <w:tr w:rsidR="00A7321D" w:rsidRPr="004418E6" w14:paraId="5668E08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6A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72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1E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7F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C1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05002050000055556-E0IOk8dkC7gP20240411</w:t>
            </w:r>
          </w:p>
        </w:tc>
      </w:tr>
      <w:tr w:rsidR="00A7321D" w:rsidRPr="004418E6" w14:paraId="4CBAB44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60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96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E7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CD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5B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07002070000055662-E0IOk8dkCBXU20240411</w:t>
            </w:r>
          </w:p>
        </w:tc>
      </w:tr>
      <w:tr w:rsidR="00A7321D" w:rsidRPr="004418E6" w14:paraId="57EE589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92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1D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56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FE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B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05002050000056162-E0IOk8dkCDn420240411</w:t>
            </w:r>
          </w:p>
        </w:tc>
      </w:tr>
      <w:tr w:rsidR="00A7321D" w:rsidRPr="004418E6" w14:paraId="31AAA9D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8E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13:59:34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B8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3C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93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B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05002050000056162-E0IOk8dkCDn620240411</w:t>
            </w:r>
          </w:p>
        </w:tc>
      </w:tr>
      <w:tr w:rsidR="00A7321D" w:rsidRPr="004418E6" w14:paraId="2A4E0B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A3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07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3C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05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B6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05002050000056031-E0IOk8dkCEmR20240411</w:t>
            </w:r>
          </w:p>
        </w:tc>
      </w:tr>
      <w:tr w:rsidR="00A7321D" w:rsidRPr="004418E6" w14:paraId="0561FEA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38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BB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39B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39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78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07002070000055937-E0IOk8dkCGP420240411</w:t>
            </w:r>
          </w:p>
        </w:tc>
      </w:tr>
      <w:tr w:rsidR="00A7321D" w:rsidRPr="004418E6" w14:paraId="74E263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F8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70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C4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64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54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07002070000055937-E0IOk8dkCGP220240411</w:t>
            </w:r>
          </w:p>
        </w:tc>
      </w:tr>
      <w:tr w:rsidR="00A7321D" w:rsidRPr="004418E6" w14:paraId="5AB84C7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9B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26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C1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C8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FF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05002050000056610-E0IOk8dkCHBN20240411</w:t>
            </w:r>
          </w:p>
        </w:tc>
      </w:tr>
      <w:tr w:rsidR="00A7321D" w:rsidRPr="004418E6" w14:paraId="5E7E2F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70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68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A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2C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E1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07002070000056395-E0IOk8dkCHQG20240411</w:t>
            </w:r>
          </w:p>
        </w:tc>
      </w:tr>
      <w:tr w:rsidR="00A7321D" w:rsidRPr="004418E6" w14:paraId="3B599BD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71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B4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1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AB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2B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05002050000057037-E0IOk8dkCO2g20240411</w:t>
            </w:r>
          </w:p>
        </w:tc>
      </w:tr>
      <w:tr w:rsidR="00A7321D" w:rsidRPr="004418E6" w14:paraId="056177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2A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DA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5B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B0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83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05002050000057457-E0IOk8dkCPoy20240411</w:t>
            </w:r>
          </w:p>
        </w:tc>
      </w:tr>
      <w:tr w:rsidR="00A7321D" w:rsidRPr="004418E6" w14:paraId="24FAB7A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7A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14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4D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B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C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07002070000057391-E0IOk8dkCRFc20240411</w:t>
            </w:r>
          </w:p>
        </w:tc>
      </w:tr>
      <w:tr w:rsidR="00A7321D" w:rsidRPr="004418E6" w14:paraId="5C9F574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21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46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8B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0C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A1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05002050000057639-E0IOk8dkCRFa20240411</w:t>
            </w:r>
          </w:p>
        </w:tc>
      </w:tr>
      <w:tr w:rsidR="00A7321D" w:rsidRPr="004418E6" w14:paraId="15C15FF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83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58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AE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C7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E7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05002050000057640-E0IOk8dkCRWh20240411</w:t>
            </w:r>
          </w:p>
        </w:tc>
      </w:tr>
      <w:tr w:rsidR="00A7321D" w:rsidRPr="004418E6" w14:paraId="2163E3D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6BB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B9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66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7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71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05002050000057950-E0IOk8dkCTmO20240411</w:t>
            </w:r>
          </w:p>
        </w:tc>
      </w:tr>
      <w:tr w:rsidR="00A7321D" w:rsidRPr="004418E6" w14:paraId="712F536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D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86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6F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AA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F1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07002070000057701-E0IOk8dkCUN420240411</w:t>
            </w:r>
          </w:p>
        </w:tc>
      </w:tr>
      <w:tr w:rsidR="00A7321D" w:rsidRPr="004418E6" w14:paraId="2EC548C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00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CC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AA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13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BB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07002070000057702-E0IOk8dkCVuR20240411</w:t>
            </w:r>
          </w:p>
        </w:tc>
      </w:tr>
      <w:tr w:rsidR="00A7321D" w:rsidRPr="004418E6" w14:paraId="45172A0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28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BC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8C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64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5E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05002050000058388-E0IOk8dkCYG020240411</w:t>
            </w:r>
          </w:p>
        </w:tc>
      </w:tr>
      <w:tr w:rsidR="00A7321D" w:rsidRPr="004418E6" w14:paraId="47C28AB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6D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8B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A8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7CA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E7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07002070000058130-E0IOk8dkCZg920240411</w:t>
            </w:r>
          </w:p>
        </w:tc>
      </w:tr>
      <w:tr w:rsidR="00A7321D" w:rsidRPr="004418E6" w14:paraId="470A5F8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99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14:09:04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C8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B5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64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27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07002070000058130-E0IOk8dkCaoA20240411</w:t>
            </w:r>
          </w:p>
        </w:tc>
      </w:tr>
      <w:tr w:rsidR="00A7321D" w:rsidRPr="004418E6" w14:paraId="6A19E44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2D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02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76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42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ED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05002050000058972-E0IOk8dkCd6g20240411</w:t>
            </w:r>
          </w:p>
        </w:tc>
      </w:tr>
      <w:tr w:rsidR="00A7321D" w:rsidRPr="004418E6" w14:paraId="077946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21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D8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5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A1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69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05002050000058972-E0IOk8dkCdHG20240411</w:t>
            </w:r>
          </w:p>
        </w:tc>
      </w:tr>
      <w:tr w:rsidR="00A7321D" w:rsidRPr="004418E6" w14:paraId="4CDBB97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3D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EC1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0F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4A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80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05002050000058815-E0IOk8dkCeQs20240411</w:t>
            </w:r>
          </w:p>
        </w:tc>
      </w:tr>
      <w:tr w:rsidR="00A7321D" w:rsidRPr="004418E6" w14:paraId="262A4A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C4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2E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C5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DA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91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05002050000058815-E0IOk8dkCeZT20240411</w:t>
            </w:r>
          </w:p>
        </w:tc>
      </w:tr>
      <w:tr w:rsidR="00A7321D" w:rsidRPr="004418E6" w14:paraId="7F2A056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EC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10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7A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1D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8C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05002050000059219-E0IOk8dkCfOW20240411</w:t>
            </w:r>
          </w:p>
        </w:tc>
      </w:tr>
      <w:tr w:rsidR="00A7321D" w:rsidRPr="004418E6" w14:paraId="5ADA462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4F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9C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8A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3C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D2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07002070000058943-E0IOk8dkCfOU20240411</w:t>
            </w:r>
          </w:p>
        </w:tc>
      </w:tr>
      <w:tr w:rsidR="00A7321D" w:rsidRPr="004418E6" w14:paraId="1069B9E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67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8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39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79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2D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07002070000058925-E0IOk8dkCgEP20240411</w:t>
            </w:r>
          </w:p>
        </w:tc>
      </w:tr>
      <w:tr w:rsidR="00A7321D" w:rsidRPr="004418E6" w14:paraId="248754D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A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79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57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25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FB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05002050000059204-E0IOk8dkCgbB20240411</w:t>
            </w:r>
          </w:p>
        </w:tc>
      </w:tr>
      <w:tr w:rsidR="00A7321D" w:rsidRPr="004418E6" w14:paraId="433FA91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D2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4E9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2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DC2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2F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05002050000059781-E0IOk8dkCl8k20240411</w:t>
            </w:r>
          </w:p>
        </w:tc>
      </w:tr>
      <w:tr w:rsidR="00A7321D" w:rsidRPr="004418E6" w14:paraId="5099875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C8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9B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BA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63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C7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05002050000059781-E0IOk8dkCl8i20240411</w:t>
            </w:r>
          </w:p>
        </w:tc>
      </w:tr>
      <w:tr w:rsidR="00A7321D" w:rsidRPr="004418E6" w14:paraId="5EEB07A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CC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DE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4A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4C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0B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07002070000059483-E0IOk8dkCls620240411</w:t>
            </w:r>
          </w:p>
        </w:tc>
      </w:tr>
      <w:tr w:rsidR="00A7321D" w:rsidRPr="004418E6" w14:paraId="329AEB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9A7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C1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43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68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1C9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07002070000059483-E0IOk8dkCmJ820240411</w:t>
            </w:r>
          </w:p>
        </w:tc>
      </w:tr>
      <w:tr w:rsidR="00A7321D" w:rsidRPr="004418E6" w14:paraId="0380F71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AF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58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01F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F6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3A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07002070000059745-E0IOk8dkCnQl20240411</w:t>
            </w:r>
          </w:p>
        </w:tc>
      </w:tr>
      <w:tr w:rsidR="00A7321D" w:rsidRPr="004418E6" w14:paraId="4E7ACF8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21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ED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E2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16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BF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07002070000059745-E0IOk8dkCnQn20240411</w:t>
            </w:r>
          </w:p>
        </w:tc>
      </w:tr>
      <w:tr w:rsidR="00A7321D" w:rsidRPr="004418E6" w14:paraId="6DA6209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12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D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A8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167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64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07002070000059514-E0IOk8dkCoPK20240411</w:t>
            </w:r>
          </w:p>
        </w:tc>
      </w:tr>
      <w:tr w:rsidR="00A7321D" w:rsidRPr="004418E6" w14:paraId="3052590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4E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14:15:37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9D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2F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9B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59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05002050000060017-E0IOk8dkCqEy20240411</w:t>
            </w:r>
          </w:p>
        </w:tc>
      </w:tr>
      <w:tr w:rsidR="00A7321D" w:rsidRPr="004418E6" w14:paraId="6C36251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80B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A9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1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87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C1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07002070000060199-E0IOk8dkCrWD20240411</w:t>
            </w:r>
          </w:p>
        </w:tc>
      </w:tr>
      <w:tr w:rsidR="00A7321D" w:rsidRPr="004418E6" w14:paraId="7D8B71A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F0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1A7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02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BC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89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07002070000060452-E0IOk8dkCtwS20240411</w:t>
            </w:r>
          </w:p>
        </w:tc>
      </w:tr>
      <w:tr w:rsidR="00A7321D" w:rsidRPr="004418E6" w14:paraId="7D38CD0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6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F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128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A6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CE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05002050000060810-E0IOk8dkCuVS20240411</w:t>
            </w:r>
          </w:p>
        </w:tc>
      </w:tr>
      <w:tr w:rsidR="00A7321D" w:rsidRPr="004418E6" w14:paraId="3255B01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F0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3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06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4C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58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05002050000061194-E0IOk8dkCxxH20240411</w:t>
            </w:r>
          </w:p>
        </w:tc>
      </w:tr>
      <w:tr w:rsidR="00A7321D" w:rsidRPr="004418E6" w14:paraId="3C0E366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D4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352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D2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C4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37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05002050000061194-E0IOk8dkCxxF20240411</w:t>
            </w:r>
          </w:p>
        </w:tc>
      </w:tr>
      <w:tr w:rsidR="00A7321D" w:rsidRPr="004418E6" w14:paraId="09AE804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2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46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8F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51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1AA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07002070000060801-E0IOk8dkCyp920240411</w:t>
            </w:r>
          </w:p>
        </w:tc>
      </w:tr>
      <w:tr w:rsidR="00A7321D" w:rsidRPr="004418E6" w14:paraId="7116656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1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A5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4F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53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73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07002070000060942-E0IOk8dkCypH20240411</w:t>
            </w:r>
          </w:p>
        </w:tc>
      </w:tr>
      <w:tr w:rsidR="00A7321D" w:rsidRPr="004418E6" w14:paraId="6C56CC1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13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DB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47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B4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FE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05002050000061588-E0IOk8dkD15j20240411</w:t>
            </w:r>
          </w:p>
        </w:tc>
      </w:tr>
      <w:tr w:rsidR="00A7321D" w:rsidRPr="004418E6" w14:paraId="379E891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BE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3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D4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07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48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05002050000061588-E0IOk8dkD15l20240411</w:t>
            </w:r>
          </w:p>
        </w:tc>
      </w:tr>
      <w:tr w:rsidR="00A7321D" w:rsidRPr="004418E6" w14:paraId="2A6C9C7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49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5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74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55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1E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05002050000061588-E0IOk8dkD15h20240411</w:t>
            </w:r>
          </w:p>
        </w:tc>
      </w:tr>
      <w:tr w:rsidR="00A7321D" w:rsidRPr="004418E6" w14:paraId="0D5841B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7A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36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55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64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EE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05002050000061759-E0IOk8dkD2nS20240411</w:t>
            </w:r>
          </w:p>
        </w:tc>
      </w:tr>
      <w:tr w:rsidR="00A7321D" w:rsidRPr="004418E6" w14:paraId="7C43F00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FE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7D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1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1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DF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05002050000061759-E0IOk8dkD2rx20240411</w:t>
            </w:r>
          </w:p>
        </w:tc>
      </w:tr>
      <w:tr w:rsidR="00A7321D" w:rsidRPr="004418E6" w14:paraId="23D176C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CE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FB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42A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3292.0000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E2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B0C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07002070000061728-E0IOk8dkD4Y620240411</w:t>
            </w:r>
          </w:p>
        </w:tc>
      </w:tr>
      <w:tr w:rsidR="00A7321D" w:rsidRPr="004418E6" w14:paraId="39934AD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F0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DB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4E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D2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45C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07002070000061767-E0IOk8dkD68f20240411</w:t>
            </w:r>
          </w:p>
        </w:tc>
      </w:tr>
      <w:tr w:rsidR="00A7321D" w:rsidRPr="004418E6" w14:paraId="6B3FDF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F8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5B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B8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6F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550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05002050000062289-E0IOk8dkD7io20240411</w:t>
            </w:r>
          </w:p>
        </w:tc>
      </w:tr>
      <w:tr w:rsidR="00A7321D" w:rsidRPr="004418E6" w14:paraId="7C62D4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236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28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70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30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79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05002050000062278-E0IOk8dkD8OU20240411</w:t>
            </w:r>
          </w:p>
        </w:tc>
      </w:tr>
      <w:tr w:rsidR="00A7321D" w:rsidRPr="004418E6" w14:paraId="6EA4ECE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60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B0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257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21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67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07002070000062470-E0IOk8dkDBTc20240411</w:t>
            </w:r>
          </w:p>
        </w:tc>
      </w:tr>
      <w:tr w:rsidR="00A7321D" w:rsidRPr="004418E6" w14:paraId="6765084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A5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C0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EB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DD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04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05002050000062609-E0IOk8dkDE2K20240411</w:t>
            </w:r>
          </w:p>
        </w:tc>
      </w:tr>
      <w:tr w:rsidR="00A7321D" w:rsidRPr="004418E6" w14:paraId="39319EE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50E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8D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F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FF9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6C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05002050000062505-E0IOk8dkDFVO20240411</w:t>
            </w:r>
          </w:p>
        </w:tc>
      </w:tr>
      <w:tr w:rsidR="00A7321D" w:rsidRPr="004418E6" w14:paraId="1A7400A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AA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65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B9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E5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31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07002070000062728-E0IOk8dkDFZo20240411</w:t>
            </w:r>
          </w:p>
        </w:tc>
      </w:tr>
      <w:tr w:rsidR="00A7321D" w:rsidRPr="004418E6" w14:paraId="7011FBA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46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BC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2C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E2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BB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05002050000062505-E0IOk8dkDFZm20240411</w:t>
            </w:r>
          </w:p>
        </w:tc>
      </w:tr>
      <w:tr w:rsidR="00A7321D" w:rsidRPr="004418E6" w14:paraId="1CD5F57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BB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17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A14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73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39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05002050000063427-E0IOk8dkDHm720240411</w:t>
            </w:r>
          </w:p>
        </w:tc>
      </w:tr>
      <w:tr w:rsidR="00A7321D" w:rsidRPr="004418E6" w14:paraId="2D87C7C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8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C7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A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5B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A1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05002050000064058-E0IOk8dkDMFa20240411</w:t>
            </w:r>
          </w:p>
        </w:tc>
      </w:tr>
      <w:tr w:rsidR="00A7321D" w:rsidRPr="004418E6" w14:paraId="497E9DB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9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5E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B2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4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1C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05002050000063362-E0IOk8dkDNZO20240411</w:t>
            </w:r>
          </w:p>
        </w:tc>
      </w:tr>
      <w:tr w:rsidR="00A7321D" w:rsidRPr="004418E6" w14:paraId="7496CD7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95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3B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C01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3B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DA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05002050000063488-E0IOk8dkDNso20240411</w:t>
            </w:r>
          </w:p>
        </w:tc>
      </w:tr>
      <w:tr w:rsidR="00A7321D" w:rsidRPr="004418E6" w14:paraId="2DA058E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47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B5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188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3A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CF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05002050000063747-E0IOk8dkDNss20240411</w:t>
            </w:r>
          </w:p>
        </w:tc>
      </w:tr>
      <w:tr w:rsidR="00A7321D" w:rsidRPr="004418E6" w14:paraId="7AE863F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93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193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A7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EB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FD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05002050000064210-E0IOk8dkDOjU20240411</w:t>
            </w:r>
          </w:p>
        </w:tc>
      </w:tr>
      <w:tr w:rsidR="00A7321D" w:rsidRPr="004418E6" w14:paraId="4528CB3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F3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07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56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C4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075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05002050000064732-E0IOk8dkDSDr20240411</w:t>
            </w:r>
          </w:p>
        </w:tc>
      </w:tr>
      <w:tr w:rsidR="00A7321D" w:rsidRPr="004418E6" w14:paraId="7E7BF38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7D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62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B8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2A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52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07002070000064952-E0IOk8dkDWTd20240411</w:t>
            </w:r>
          </w:p>
        </w:tc>
      </w:tr>
      <w:tr w:rsidR="00A7321D" w:rsidRPr="004418E6" w14:paraId="275F32E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9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60D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8C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51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F1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05002050000065304-E0IOk8dkDWiS20240411</w:t>
            </w:r>
          </w:p>
        </w:tc>
      </w:tr>
      <w:tr w:rsidR="00A7321D" w:rsidRPr="004418E6" w14:paraId="5E059EE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9C2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F0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26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FA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FF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07002070000065050-E0IOk8dkDWkU20240411</w:t>
            </w:r>
          </w:p>
        </w:tc>
      </w:tr>
      <w:tr w:rsidR="00A7321D" w:rsidRPr="004418E6" w14:paraId="68E8896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03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91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69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CC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73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07002070000065050-E0IOk8dkDWkS20240411</w:t>
            </w:r>
          </w:p>
        </w:tc>
      </w:tr>
      <w:tr w:rsidR="00A7321D" w:rsidRPr="004418E6" w14:paraId="682E28A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6E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7F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2F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D2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0A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05002050000065638-E0IOk8dkDZdb20240411</w:t>
            </w:r>
          </w:p>
        </w:tc>
      </w:tr>
      <w:tr w:rsidR="00A7321D" w:rsidRPr="004418E6" w14:paraId="608BDF2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3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E9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BD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C8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F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05002050000065638-E0IOk8dkDZdf20240411</w:t>
            </w:r>
          </w:p>
        </w:tc>
      </w:tr>
      <w:tr w:rsidR="00A7321D" w:rsidRPr="004418E6" w14:paraId="6036F49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DB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BC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D2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CD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ED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05002050000065638-E0IOk8dkDZdh20240411</w:t>
            </w:r>
          </w:p>
        </w:tc>
      </w:tr>
      <w:tr w:rsidR="00A7321D" w:rsidRPr="004418E6" w14:paraId="55A62AE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9C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4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3C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F5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09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05002050000065638-E0IOk8dkDZdd20240411</w:t>
            </w:r>
          </w:p>
        </w:tc>
      </w:tr>
      <w:tr w:rsidR="00A7321D" w:rsidRPr="004418E6" w14:paraId="6D1D720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DBF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04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A2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CD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0F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07002070000065391-E0IOk8dkDblI20240411</w:t>
            </w:r>
          </w:p>
        </w:tc>
      </w:tr>
      <w:tr w:rsidR="00A7321D" w:rsidRPr="004418E6" w14:paraId="16E90F8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82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1A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64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36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4B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07002070000065429-E0IOk8dkDblO20240411</w:t>
            </w:r>
          </w:p>
        </w:tc>
      </w:tr>
      <w:tr w:rsidR="00A7321D" w:rsidRPr="004418E6" w14:paraId="11AC69A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4A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4B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A5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D0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A0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05002050000066185-E0IOk8dkDe5w20240411</w:t>
            </w:r>
          </w:p>
        </w:tc>
      </w:tr>
      <w:tr w:rsidR="00A7321D" w:rsidRPr="004418E6" w14:paraId="164004B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D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96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83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FA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5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07002070000065781-E0IOk8dkDeKQ20240411</w:t>
            </w:r>
          </w:p>
        </w:tc>
      </w:tr>
      <w:tr w:rsidR="00A7321D" w:rsidRPr="004418E6" w14:paraId="5EF85E9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D6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970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AF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96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61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07002070000065781-E0IOk8dkDeKS20240411</w:t>
            </w:r>
          </w:p>
        </w:tc>
      </w:tr>
      <w:tr w:rsidR="00A7321D" w:rsidRPr="004418E6" w14:paraId="66CA18D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C4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47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974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53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D8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07002070000066128-E0IOk8dkDh1R20240411</w:t>
            </w:r>
          </w:p>
        </w:tc>
      </w:tr>
      <w:tr w:rsidR="00A7321D" w:rsidRPr="004418E6" w14:paraId="6019DB0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1A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B0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C6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A6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F9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05002050000066375-E0IOk8dkDh1P20240411</w:t>
            </w:r>
          </w:p>
        </w:tc>
      </w:tr>
      <w:tr w:rsidR="00A7321D" w:rsidRPr="004418E6" w14:paraId="73AB989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DA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1F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174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BDE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18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05002050000066692-E0IOk8dkDiB320240411</w:t>
            </w:r>
          </w:p>
        </w:tc>
      </w:tr>
      <w:tr w:rsidR="00A7321D" w:rsidRPr="004418E6" w14:paraId="72DDB67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F9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14:44:42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2D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44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33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AA0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07002070000066427-E0IOk8dkDibo20240411</w:t>
            </w:r>
          </w:p>
        </w:tc>
      </w:tr>
      <w:tr w:rsidR="00A7321D" w:rsidRPr="004418E6" w14:paraId="7FB0E59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F0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DF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BB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31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28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05002050000067193-E0IOk8dkDmIH20240411</w:t>
            </w:r>
          </w:p>
        </w:tc>
      </w:tr>
      <w:tr w:rsidR="00A7321D" w:rsidRPr="004418E6" w14:paraId="650163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BE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B3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97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F0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E9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07002070000066927-E0IOk8dkDmIJ20240411</w:t>
            </w:r>
          </w:p>
        </w:tc>
      </w:tr>
      <w:tr w:rsidR="00A7321D" w:rsidRPr="004418E6" w14:paraId="5C5ED92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53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9FF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2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0D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24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07002070000067288-E0IOk8dkDoEf20240411</w:t>
            </w:r>
          </w:p>
        </w:tc>
      </w:tr>
      <w:tr w:rsidR="00A7321D" w:rsidRPr="004418E6" w14:paraId="1955A71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32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3A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1A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4A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BA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05002050000068075-E0IOk8dkDs3620240411</w:t>
            </w:r>
          </w:p>
        </w:tc>
      </w:tr>
      <w:tr w:rsidR="00A7321D" w:rsidRPr="004418E6" w14:paraId="0E1B145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9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0A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B82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81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08A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05002050000068075-E0IOk8dkDs3820240411</w:t>
            </w:r>
          </w:p>
        </w:tc>
      </w:tr>
      <w:tr w:rsidR="00A7321D" w:rsidRPr="004418E6" w14:paraId="20EEB92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F2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8E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C35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B0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8AC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05002050000067823-E0IOk8dkDsHu20240411</w:t>
            </w:r>
          </w:p>
        </w:tc>
      </w:tr>
      <w:tr w:rsidR="00A7321D" w:rsidRPr="004418E6" w14:paraId="12F14CC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E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49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94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16C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C5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07002070000067622-E0IOk8dkDsI020240411</w:t>
            </w:r>
          </w:p>
        </w:tc>
      </w:tr>
      <w:tr w:rsidR="00A7321D" w:rsidRPr="004418E6" w14:paraId="7B43236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DA8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D55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87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60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BFA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05002050000068256-E0IOk8dkDtwE20240411</w:t>
            </w:r>
          </w:p>
        </w:tc>
      </w:tr>
      <w:tr w:rsidR="00A7321D" w:rsidRPr="004418E6" w14:paraId="3ED8059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35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1A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615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65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55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05002050000068304-E0IOk8dkDw2j20240411</w:t>
            </w:r>
          </w:p>
        </w:tc>
      </w:tr>
      <w:tr w:rsidR="00A7321D" w:rsidRPr="004418E6" w14:paraId="7350A9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9E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08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A8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2F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BB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07002070000067963-E0IOk8dkDw2p20240411</w:t>
            </w:r>
          </w:p>
        </w:tc>
      </w:tr>
      <w:tr w:rsidR="00A7321D" w:rsidRPr="004418E6" w14:paraId="67668C9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0E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74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7B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80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38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05002050000068304-E0IOk8dkDw2l20240411</w:t>
            </w:r>
          </w:p>
        </w:tc>
      </w:tr>
      <w:tr w:rsidR="00A7321D" w:rsidRPr="004418E6" w14:paraId="5B9ED94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C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25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2C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82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E4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07002070000068340-E0IOk8dkDxQS20240411</w:t>
            </w:r>
          </w:p>
        </w:tc>
      </w:tr>
      <w:tr w:rsidR="00A7321D" w:rsidRPr="004418E6" w14:paraId="194A046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7D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B8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DF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D3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1A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07002070000068893-E0IOk8dkE06I20240411</w:t>
            </w:r>
          </w:p>
        </w:tc>
      </w:tr>
      <w:tr w:rsidR="00A7321D" w:rsidRPr="004418E6" w14:paraId="18F1DCA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2A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9C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52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D0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C5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07002070000068893-E0IOk8dkE06G20240411</w:t>
            </w:r>
          </w:p>
        </w:tc>
      </w:tr>
      <w:tr w:rsidR="00A7321D" w:rsidRPr="004418E6" w14:paraId="37AFA5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74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C6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4B9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D1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4A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05002050000069500-E0IOk8dkE2Dh20240411</w:t>
            </w:r>
          </w:p>
        </w:tc>
      </w:tr>
      <w:tr w:rsidR="00A7321D" w:rsidRPr="004418E6" w14:paraId="2A7E99E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4B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B0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A7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7B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0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05002050000069500-E0IOk8dkE2Dd20240411</w:t>
            </w:r>
          </w:p>
        </w:tc>
      </w:tr>
      <w:tr w:rsidR="00A7321D" w:rsidRPr="004418E6" w14:paraId="0F3330A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7D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A52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E4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03D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9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05002050000069500-E0IOk8dkE2Df20240411</w:t>
            </w:r>
          </w:p>
        </w:tc>
      </w:tr>
      <w:tr w:rsidR="00A7321D" w:rsidRPr="004418E6" w14:paraId="0E10FE2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4F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BF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E1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6A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5AD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05002050000069068-E0IOk8dkE2hl20240411</w:t>
            </w:r>
          </w:p>
        </w:tc>
      </w:tr>
      <w:tr w:rsidR="00A7321D" w:rsidRPr="004418E6" w14:paraId="598033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20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108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080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A7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B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07002070000069608-E0IOk8dkE57C20240411</w:t>
            </w:r>
          </w:p>
        </w:tc>
      </w:tr>
      <w:tr w:rsidR="00A7321D" w:rsidRPr="004418E6" w14:paraId="79486EA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A9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45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4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CF2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1D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07002070000069329-E0IOk8dkE5rl20240411</w:t>
            </w:r>
          </w:p>
        </w:tc>
      </w:tr>
      <w:tr w:rsidR="00A7321D" w:rsidRPr="004418E6" w14:paraId="0593688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3B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9C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3B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37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12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05002050000069613-E0IOk8dkE5rn20240411</w:t>
            </w:r>
          </w:p>
        </w:tc>
      </w:tr>
      <w:tr w:rsidR="00A7321D" w:rsidRPr="004418E6" w14:paraId="18D7B4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55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14:59:32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A4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DF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F5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E1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07002070000069941-E0IOk8dkE7Ds20240411</w:t>
            </w:r>
          </w:p>
        </w:tc>
      </w:tr>
      <w:tr w:rsidR="00A7321D" w:rsidRPr="004418E6" w14:paraId="522AA58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926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C5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F0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3296.0000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4A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9C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05002050000070202-E0IOk8dkE97E20240411</w:t>
            </w:r>
          </w:p>
        </w:tc>
      </w:tr>
      <w:tr w:rsidR="00A7321D" w:rsidRPr="004418E6" w14:paraId="4F4DD83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CE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A5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37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C93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0C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05002050000070624-E0IOk8dkEAt120240411</w:t>
            </w:r>
          </w:p>
        </w:tc>
      </w:tr>
      <w:tr w:rsidR="00A7321D" w:rsidRPr="004418E6" w14:paraId="2C42F2E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B9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CE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C13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E7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13D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07002070000070411-E0IOk8dkEAtB20240411</w:t>
            </w:r>
          </w:p>
        </w:tc>
      </w:tr>
      <w:tr w:rsidR="00A7321D" w:rsidRPr="004418E6" w14:paraId="18001BB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11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31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93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F0E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31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05002050000070624-E0IOk8dkEAsz20240411</w:t>
            </w:r>
          </w:p>
        </w:tc>
      </w:tr>
      <w:tr w:rsidR="00A7321D" w:rsidRPr="004418E6" w14:paraId="113F31F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1F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719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685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459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95D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07002070000070753-E0IOk8dkEDFV20240411</w:t>
            </w:r>
          </w:p>
        </w:tc>
      </w:tr>
      <w:tr w:rsidR="00A7321D" w:rsidRPr="004418E6" w14:paraId="440FDFD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E1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D64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37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547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714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07002070000070753-E0IOk8dkEDFT20240411</w:t>
            </w:r>
          </w:p>
        </w:tc>
      </w:tr>
      <w:tr w:rsidR="00A7321D" w:rsidRPr="004418E6" w14:paraId="2A8392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41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53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82A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61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A5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05002050000071433-E0IOk8dkEGHx20240411</w:t>
            </w:r>
          </w:p>
        </w:tc>
      </w:tr>
      <w:tr w:rsidR="00A7321D" w:rsidRPr="004418E6" w14:paraId="7B82E6F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1E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E7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E6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904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18B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05002050000071433-E0IOk8dkEGHv20240411</w:t>
            </w:r>
          </w:p>
        </w:tc>
      </w:tr>
      <w:tr w:rsidR="00A7321D" w:rsidRPr="004418E6" w14:paraId="0B5ED09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9C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B7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43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467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74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05002050000071433-E0IOk8dkEGHt20240411</w:t>
            </w:r>
          </w:p>
        </w:tc>
      </w:tr>
      <w:tr w:rsidR="00A7321D" w:rsidRPr="004418E6" w14:paraId="2881422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BE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04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DE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42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63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05002050000071433-E0IOk8dkEGHz20240411</w:t>
            </w:r>
          </w:p>
        </w:tc>
      </w:tr>
      <w:tr w:rsidR="00A7321D" w:rsidRPr="004418E6" w14:paraId="4ECEC2F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D6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AB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FA6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6C2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D3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05002050000071943-E0IOk8dkEJX920240411</w:t>
            </w:r>
          </w:p>
        </w:tc>
      </w:tr>
      <w:tr w:rsidR="00A7321D" w:rsidRPr="004418E6" w14:paraId="7FBD254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FD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A8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F7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AE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AE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05002050000071943-E0IOk8dkEJXB20240411</w:t>
            </w:r>
          </w:p>
        </w:tc>
      </w:tr>
      <w:tr w:rsidR="00A7321D" w:rsidRPr="004418E6" w14:paraId="1496FEB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FC7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0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85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4F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96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05002050000071943-E0IOk8dkEJXD20240411</w:t>
            </w:r>
          </w:p>
        </w:tc>
      </w:tr>
      <w:tr w:rsidR="00A7321D" w:rsidRPr="004418E6" w14:paraId="52193E9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45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576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2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4E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73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05002050000071943-E0IOk8dkEJX720240411</w:t>
            </w:r>
          </w:p>
        </w:tc>
      </w:tr>
      <w:tr w:rsidR="00A7321D" w:rsidRPr="004418E6" w14:paraId="39C44AE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F1E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11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A1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12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F6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05002050000071832-E0IOk8dkEKRj20240411</w:t>
            </w:r>
          </w:p>
        </w:tc>
      </w:tr>
      <w:tr w:rsidR="00A7321D" w:rsidRPr="004418E6" w14:paraId="319A9FD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B3C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379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0C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9B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31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05002050000071832-E0IOk8dkEKRl20240411</w:t>
            </w:r>
          </w:p>
        </w:tc>
      </w:tr>
      <w:tr w:rsidR="00A7321D" w:rsidRPr="004418E6" w14:paraId="1606BCC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D61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37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9D3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27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24C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05002050000072189-E0IOk8dkELKG20240411</w:t>
            </w:r>
          </w:p>
        </w:tc>
      </w:tr>
      <w:tr w:rsidR="00A7321D" w:rsidRPr="004418E6" w14:paraId="1D7B748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75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48E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F7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A8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150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05002050000072189-E0IOk8dkELKE20240411</w:t>
            </w:r>
          </w:p>
        </w:tc>
      </w:tr>
      <w:tr w:rsidR="00A7321D" w:rsidRPr="004418E6" w14:paraId="2394AA4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E6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FBD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48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6E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9DE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07002070000072191-E0IOk8dkEORu20240411</w:t>
            </w:r>
          </w:p>
        </w:tc>
      </w:tr>
      <w:tr w:rsidR="00A7321D" w:rsidRPr="004418E6" w14:paraId="25A310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DC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06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FB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8D8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6A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05002050000072894-E0IOk8dkERdp20240411</w:t>
            </w:r>
          </w:p>
        </w:tc>
      </w:tr>
      <w:tr w:rsidR="00A7321D" w:rsidRPr="004418E6" w14:paraId="096E3D3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D2B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BA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E2D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DA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99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05002050000073279-E0IOk8dkETr720240411</w:t>
            </w:r>
          </w:p>
        </w:tc>
      </w:tr>
      <w:tr w:rsidR="00A7321D" w:rsidRPr="004418E6" w14:paraId="085F846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81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D9F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B1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DF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45B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05002050000073279-E0IOk8dkETqz20240411</w:t>
            </w:r>
          </w:p>
        </w:tc>
      </w:tr>
      <w:tr w:rsidR="00A7321D" w:rsidRPr="004418E6" w14:paraId="109B3C7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02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44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156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5E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4E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05002050000073279-E0IOk8dkETr320240411</w:t>
            </w:r>
          </w:p>
        </w:tc>
      </w:tr>
      <w:tr w:rsidR="00A7321D" w:rsidRPr="004418E6" w14:paraId="5141F0F7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2A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BDD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0D3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D99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2A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05002050000073279-E0IOk8dkETr920240411</w:t>
            </w:r>
          </w:p>
        </w:tc>
      </w:tr>
      <w:tr w:rsidR="00A7321D" w:rsidRPr="004418E6" w14:paraId="446EB8B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07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6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13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DEE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04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05002050000073279-E0IOk8dkETr520240411</w:t>
            </w:r>
          </w:p>
        </w:tc>
      </w:tr>
      <w:tr w:rsidR="00A7321D" w:rsidRPr="004418E6" w14:paraId="102EB91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BF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CC0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24B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E6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9C3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05002050000073279-E0IOk8dkETr120240411</w:t>
            </w:r>
          </w:p>
        </w:tc>
      </w:tr>
      <w:tr w:rsidR="00A7321D" w:rsidRPr="004418E6" w14:paraId="199A121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137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30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51D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3303.0000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1D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A9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05002050000073671-E0IOk8dkEWpt20240411</w:t>
            </w:r>
          </w:p>
        </w:tc>
      </w:tr>
      <w:tr w:rsidR="00A7321D" w:rsidRPr="004418E6" w14:paraId="295BB9E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22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4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EA8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3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35E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07002070000074003-E0IOk8dkEYf820240411</w:t>
            </w:r>
          </w:p>
        </w:tc>
      </w:tr>
      <w:tr w:rsidR="00A7321D" w:rsidRPr="004418E6" w14:paraId="0EC6C54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004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6FF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9F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7D7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6F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07002070000074003-E0IOk8dkEYf620240411</w:t>
            </w:r>
          </w:p>
        </w:tc>
      </w:tr>
      <w:tr w:rsidR="00A7321D" w:rsidRPr="004418E6" w14:paraId="67854E5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73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60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FB1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555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602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07002070000074003-E0IOk8dkEYf220240411</w:t>
            </w:r>
          </w:p>
        </w:tc>
      </w:tr>
      <w:tr w:rsidR="00A7321D" w:rsidRPr="004418E6" w14:paraId="5027A0F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7D2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272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BE8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B0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7F8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07002070000074003-E0IOk8dkEYfA20240411</w:t>
            </w:r>
          </w:p>
        </w:tc>
      </w:tr>
      <w:tr w:rsidR="00A7321D" w:rsidRPr="004418E6" w14:paraId="0052663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6F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378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EA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83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4B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07002070000074003-E0IOk8dkEYf420240411</w:t>
            </w:r>
          </w:p>
        </w:tc>
      </w:tr>
      <w:tr w:rsidR="00A7321D" w:rsidRPr="004418E6" w14:paraId="3D08C4E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15D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BC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7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49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24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07002070000073927-E0IOk8dkEb0w20240411</w:t>
            </w:r>
          </w:p>
        </w:tc>
      </w:tr>
      <w:tr w:rsidR="00A7321D" w:rsidRPr="004418E6" w14:paraId="20C4CB2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E6B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22B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91F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7A6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F0A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05002050000074290-E0IOk8dkEb0y20240411</w:t>
            </w:r>
          </w:p>
        </w:tc>
      </w:tr>
      <w:tr w:rsidR="00A7321D" w:rsidRPr="004418E6" w14:paraId="3B5C78D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54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561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6C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5F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895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05002050000074407-E0IOk8dkEb1220240411</w:t>
            </w:r>
          </w:p>
        </w:tc>
      </w:tr>
      <w:tr w:rsidR="00A7321D" w:rsidRPr="004418E6" w14:paraId="4A8EF2D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E76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4A5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D9B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4F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513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07002070000074044-E0IOk8dkEb1420240411</w:t>
            </w:r>
          </w:p>
        </w:tc>
      </w:tr>
      <w:tr w:rsidR="00A7321D" w:rsidRPr="004418E6" w14:paraId="63C0837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00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174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CD5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3D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CE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05002050000074944-E0IOk8dkEc0i20240411</w:t>
            </w:r>
          </w:p>
        </w:tc>
      </w:tr>
      <w:tr w:rsidR="00A7321D" w:rsidRPr="004418E6" w14:paraId="2710884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7B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3BB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693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5FD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35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05002050000074944-E0IOk8dkEc0o20240411</w:t>
            </w:r>
          </w:p>
        </w:tc>
      </w:tr>
      <w:tr w:rsidR="00A7321D" w:rsidRPr="004418E6" w14:paraId="1ACD0DC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75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CA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7A6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38D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4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05002050000074944-E0IOk8dkEc0m20240411</w:t>
            </w:r>
          </w:p>
        </w:tc>
      </w:tr>
      <w:tr w:rsidR="00A7321D" w:rsidRPr="004418E6" w14:paraId="664AD9C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AE4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D6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95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568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11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05002050000074944-E0IOk8dkEc0g20240411</w:t>
            </w:r>
          </w:p>
        </w:tc>
      </w:tr>
      <w:tr w:rsidR="00A7321D" w:rsidRPr="004418E6" w14:paraId="5939C934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0FB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CAD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C1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FE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B4C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05002050000074944-E0IOk8dkEc0k20240411</w:t>
            </w:r>
          </w:p>
        </w:tc>
      </w:tr>
      <w:tr w:rsidR="00A7321D" w:rsidRPr="004418E6" w14:paraId="4361391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BA9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FF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F11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21E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67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05002050000074944-E0IOk8dkEc0q20240411</w:t>
            </w:r>
          </w:p>
        </w:tc>
      </w:tr>
      <w:tr w:rsidR="00A7321D" w:rsidRPr="004418E6" w14:paraId="5906D4E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6E4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E17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BB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F0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B21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05002050000075321-E0IOk8dkEdhh20240411</w:t>
            </w:r>
          </w:p>
        </w:tc>
      </w:tr>
      <w:tr w:rsidR="00A7321D" w:rsidRPr="004418E6" w14:paraId="5D9DCE60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D7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7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5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980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C12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05002050000075321-E0IOk8dkEdhl20240411</w:t>
            </w:r>
          </w:p>
        </w:tc>
      </w:tr>
      <w:tr w:rsidR="00A7321D" w:rsidRPr="004418E6" w14:paraId="4BF20E6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2C5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DBE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D0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B6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EF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05002050000075321-E0IOk8dkEdhj20240411</w:t>
            </w:r>
          </w:p>
        </w:tc>
      </w:tr>
      <w:tr w:rsidR="00A7321D" w:rsidRPr="004418E6" w14:paraId="7862CF4D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40F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15:19:50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33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F0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3304.0000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4A9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94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07002070000074531-E0IOk8dkEeBL20240411</w:t>
            </w:r>
          </w:p>
        </w:tc>
      </w:tr>
      <w:tr w:rsidR="00A7321D" w:rsidRPr="004418E6" w14:paraId="671400B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C6E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E84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F3D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50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D3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05002050000075831-E0IOk8dkEg8z20240411</w:t>
            </w:r>
          </w:p>
        </w:tc>
      </w:tr>
      <w:tr w:rsidR="00A7321D" w:rsidRPr="004418E6" w14:paraId="5D10AB4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1E0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0F0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C41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1E1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19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05002050000075831-E0IOk8dkEg8v20240411</w:t>
            </w:r>
          </w:p>
        </w:tc>
      </w:tr>
      <w:tr w:rsidR="00A7321D" w:rsidRPr="004418E6" w14:paraId="74548E82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B32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D7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3E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A2F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B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05002050000075831-E0IOk8dkEg8x20240411</w:t>
            </w:r>
          </w:p>
        </w:tc>
      </w:tr>
      <w:tr w:rsidR="00A7321D" w:rsidRPr="004418E6" w14:paraId="0CE0057E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12C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386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C43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3305.0000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703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8A3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05002050000075831-E0IOk8dkEg8t20240411</w:t>
            </w:r>
          </w:p>
        </w:tc>
      </w:tr>
      <w:tr w:rsidR="00A7321D" w:rsidRPr="004418E6" w14:paraId="6059922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732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E0A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3A5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1DB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3C6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07002070000075903-E0IOk8dkEi6G20240411</w:t>
            </w:r>
          </w:p>
        </w:tc>
      </w:tr>
      <w:tr w:rsidR="00A7321D" w:rsidRPr="004418E6" w14:paraId="7F7B670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1F0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7F6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77E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A3C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A80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07002070000075903-E0IOk8dkEi6K20240411</w:t>
            </w:r>
          </w:p>
        </w:tc>
      </w:tr>
      <w:tr w:rsidR="00A7321D" w:rsidRPr="004418E6" w14:paraId="752638C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A0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0B4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A5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FE4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CC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07002070000075903-E0IOk8dkEi6I20240411</w:t>
            </w:r>
          </w:p>
        </w:tc>
      </w:tr>
      <w:tr w:rsidR="00A7321D" w:rsidRPr="004418E6" w14:paraId="0A8536A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581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F34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8F8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3307.0000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485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05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07002070000075903-E0IOk8dkEi6E20240411</w:t>
            </w:r>
          </w:p>
        </w:tc>
      </w:tr>
      <w:tr w:rsidR="00A7321D" w:rsidRPr="004418E6" w14:paraId="4E529A6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96A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A94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604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BB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5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D80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07002070000076394-E0IOk8dkElIp20240411</w:t>
            </w:r>
          </w:p>
        </w:tc>
      </w:tr>
      <w:tr w:rsidR="00A7321D" w:rsidRPr="004418E6" w14:paraId="7B651B88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1FA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543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95E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3308.0000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A94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A5C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07002070000076394-E0IOk8dkElIm20240411</w:t>
            </w:r>
          </w:p>
        </w:tc>
      </w:tr>
      <w:tr w:rsidR="00A7321D" w:rsidRPr="004418E6" w14:paraId="6373F285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38F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93F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1710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6F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57B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07002070000076618-E0IOk8dkEmJG20240411</w:t>
            </w:r>
          </w:p>
        </w:tc>
      </w:tr>
      <w:tr w:rsidR="00A7321D" w:rsidRPr="004418E6" w14:paraId="51390751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B30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F8A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ED1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788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C59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07002070000076618-E0IOk8dkEmJ220240411</w:t>
            </w:r>
          </w:p>
        </w:tc>
      </w:tr>
      <w:tr w:rsidR="00A7321D" w:rsidRPr="004418E6" w14:paraId="74CC73E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9EB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39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D57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01C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4CE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07002070000076618-E0IOk8dkEmJ720240411</w:t>
            </w:r>
          </w:p>
        </w:tc>
      </w:tr>
      <w:tr w:rsidR="00A7321D" w:rsidRPr="004418E6" w14:paraId="1F3B539A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C53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FBFD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02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66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58D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07002070000076677-E0IOk8dkEmLf20240411</w:t>
            </w:r>
          </w:p>
        </w:tc>
      </w:tr>
      <w:tr w:rsidR="00A7321D" w:rsidRPr="004418E6" w14:paraId="501378B6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FB7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A0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74A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3309.0000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C6F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CB1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05002050000077006-E0IOk8dkEmiI20240411</w:t>
            </w:r>
          </w:p>
        </w:tc>
      </w:tr>
      <w:tr w:rsidR="00A7321D" w:rsidRPr="004418E6" w14:paraId="0063522B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ABA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98E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072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DA2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183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07002070000077061-E0IOk8dkEofG20240411</w:t>
            </w:r>
          </w:p>
        </w:tc>
      </w:tr>
      <w:tr w:rsidR="00A7321D" w:rsidRPr="004418E6" w14:paraId="50D457A9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F5D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181E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050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8882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B354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05002050000077669-E0IOk8dkEqJv20240411</w:t>
            </w:r>
          </w:p>
        </w:tc>
      </w:tr>
      <w:tr w:rsidR="00A7321D" w:rsidRPr="004418E6" w14:paraId="5F22BF33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C66F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7A9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22C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3FA6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8E9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05002050000077669-E0IOk8dkEqJr20240411</w:t>
            </w:r>
          </w:p>
        </w:tc>
      </w:tr>
      <w:tr w:rsidR="00A7321D" w:rsidRPr="004418E6" w14:paraId="67F9716F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0123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6DFC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4751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E868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D2E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05002050000077669-E0IOk8dkEqJt20240411</w:t>
            </w:r>
          </w:p>
        </w:tc>
      </w:tr>
      <w:tr w:rsidR="00A7321D" w:rsidRPr="004418E6" w14:paraId="1B8CCE7C" w14:textId="77777777" w:rsidTr="007C7B9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BC9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11-Apr-2024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7D67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BB0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B085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A1FA" w14:textId="77777777" w:rsidR="00C36DDC" w:rsidRPr="00C36DDC" w:rsidRDefault="00C36DDC" w:rsidP="00C36DDC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C36DDC">
              <w:rPr>
                <w:rFonts w:ascii="Arial" w:hAnsi="Arial" w:cs="Arial"/>
                <w:sz w:val="18"/>
                <w:szCs w:val="18"/>
                <w:lang w:eastAsia="en-GB"/>
              </w:rPr>
              <w:t>05002050000077669-E0IOk8dkEqJx20240411</w:t>
            </w:r>
          </w:p>
        </w:tc>
      </w:tr>
    </w:tbl>
    <w:p w14:paraId="4488A8A3" w14:textId="6E732183" w:rsidR="00A94C04" w:rsidRPr="00A94C04" w:rsidRDefault="00A94C04" w:rsidP="004279E3">
      <w:pPr>
        <w:tabs>
          <w:tab w:val="left" w:pos="1343"/>
        </w:tabs>
        <w:rPr>
          <w:rFonts w:ascii="Arial" w:hAnsi="Arial" w:cs="Arial"/>
          <w:sz w:val="2"/>
          <w:szCs w:val="2"/>
          <w:lang w:val="en" w:eastAsia="en-GB"/>
        </w:rPr>
      </w:pPr>
    </w:p>
    <w:sectPr w:rsidR="00A94C04" w:rsidRPr="00A94C04" w:rsidSect="00E04200">
      <w:headerReference w:type="default" r:id="rId12"/>
      <w:footerReference w:type="default" r:id="rId13"/>
      <w:footerReference w:type="first" r:id="rId14"/>
      <w:pgSz w:w="11909" w:h="16834" w:code="9"/>
      <w:pgMar w:top="1440" w:right="1797" w:bottom="1440" w:left="1797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B329" w14:textId="77777777" w:rsidR="00E04200" w:rsidRDefault="00E04200" w:rsidP="00F2487C">
      <w:r>
        <w:separator/>
      </w:r>
    </w:p>
  </w:endnote>
  <w:endnote w:type="continuationSeparator" w:id="0">
    <w:p w14:paraId="559E75C4" w14:textId="77777777" w:rsidR="00E04200" w:rsidRDefault="00E0420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0B9F" w14:textId="2826116B" w:rsidR="00747074" w:rsidRDefault="00747074">
    <w:pPr>
      <w:pStyle w:val="Footer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C463" w14:textId="77777777" w:rsidR="00E04200" w:rsidRDefault="00E04200" w:rsidP="00F2487C">
      <w:r>
        <w:separator/>
      </w:r>
    </w:p>
  </w:footnote>
  <w:footnote w:type="continuationSeparator" w:id="0">
    <w:p w14:paraId="37D64489" w14:textId="77777777" w:rsidR="00E04200" w:rsidRDefault="00E04200" w:rsidP="00F24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5CE8" w14:textId="77777777" w:rsidR="00A94C04" w:rsidRPr="00A94C04" w:rsidRDefault="00A94C04" w:rsidP="00A94C04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47076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14AF"/>
    <w:rsid w:val="00263E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140D"/>
    <w:rsid w:val="0036549B"/>
    <w:rsid w:val="0038178E"/>
    <w:rsid w:val="00387FE9"/>
    <w:rsid w:val="003937B9"/>
    <w:rsid w:val="0039603A"/>
    <w:rsid w:val="003A3488"/>
    <w:rsid w:val="003B5338"/>
    <w:rsid w:val="003B6890"/>
    <w:rsid w:val="003C1390"/>
    <w:rsid w:val="003C4A29"/>
    <w:rsid w:val="003E0113"/>
    <w:rsid w:val="003E3C75"/>
    <w:rsid w:val="003E5DBA"/>
    <w:rsid w:val="0040353C"/>
    <w:rsid w:val="00406855"/>
    <w:rsid w:val="004118C9"/>
    <w:rsid w:val="00411E5B"/>
    <w:rsid w:val="004279E3"/>
    <w:rsid w:val="004331B1"/>
    <w:rsid w:val="00435821"/>
    <w:rsid w:val="00436553"/>
    <w:rsid w:val="00436D95"/>
    <w:rsid w:val="004418E6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D1EE9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33072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1A1A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C7B99"/>
    <w:rsid w:val="007F30AC"/>
    <w:rsid w:val="007F4BAD"/>
    <w:rsid w:val="00802A45"/>
    <w:rsid w:val="008172BD"/>
    <w:rsid w:val="00821D31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C43F2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2116"/>
    <w:rsid w:val="00A7321D"/>
    <w:rsid w:val="00A87472"/>
    <w:rsid w:val="00A93B94"/>
    <w:rsid w:val="00A94C04"/>
    <w:rsid w:val="00AA6186"/>
    <w:rsid w:val="00AB4087"/>
    <w:rsid w:val="00AB65B7"/>
    <w:rsid w:val="00AC35B7"/>
    <w:rsid w:val="00AE1886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36DDC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15BD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20E4"/>
    <w:rsid w:val="00D9554E"/>
    <w:rsid w:val="00DB1A0A"/>
    <w:rsid w:val="00DB4F95"/>
    <w:rsid w:val="00DC2FB3"/>
    <w:rsid w:val="00DC4C99"/>
    <w:rsid w:val="00DD59A9"/>
    <w:rsid w:val="00DE2A8E"/>
    <w:rsid w:val="00DE4A7D"/>
    <w:rsid w:val="00E04200"/>
    <w:rsid w:val="00E22230"/>
    <w:rsid w:val="00E32465"/>
    <w:rsid w:val="00E47EB5"/>
    <w:rsid w:val="00E57021"/>
    <w:rsid w:val="00E61773"/>
    <w:rsid w:val="00E67B8D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C35A3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TNME3MZR7UAA-1660285186-24892</_dlc_DocId>
    <_dlc_DocIdUrl xmlns="2dee1928-e90f-4e72-a1fb-0cdd402ef7fe">
      <Url>https://reedelsevier.sharepoint.com/sites/rehlondatp021/_layouts/15/DocIdRedir.aspx?ID=TNME3MZR7UAA-1660285186-24892</Url>
      <Description>TNME3MZR7UAA-1660285186-24892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34BE71-5045-40A6-BEE2-8C85CF064B6A}"/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20</TotalTime>
  <Pages>17</Pages>
  <Words>8898</Words>
  <Characters>50721</Characters>
  <Application>Microsoft Office Word</Application>
  <DocSecurity>0</DocSecurity>
  <Lines>422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22</cp:revision>
  <cp:lastPrinted>2016-11-21T15:24:00Z</cp:lastPrinted>
  <dcterms:created xsi:type="dcterms:W3CDTF">2024-04-11T15:54:00Z</dcterms:created>
  <dcterms:modified xsi:type="dcterms:W3CDTF">2024-04-11T16:14:00Z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54f113ee-640e-4ba9-b1f5-443bc3125836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