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3A436D7D" w:rsidR="00D647F7" w:rsidRPr="00A50F83" w:rsidRDefault="007B49B9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18 April</w:t>
      </w:r>
      <w:r w:rsidR="00F31B90">
        <w:rPr>
          <w:sz w:val="22"/>
          <w:szCs w:val="22"/>
          <w:lang w:val="en"/>
        </w:rPr>
        <w:t xml:space="preserve"> </w:t>
      </w:r>
      <w:r w:rsidR="00CC5F88">
        <w:rPr>
          <w:sz w:val="22"/>
          <w:szCs w:val="22"/>
          <w:lang w:val="en"/>
        </w:rPr>
        <w:t>2024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4DA39240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90574F" w:rsidRPr="0090574F">
        <w:rPr>
          <w:sz w:val="22"/>
          <w:szCs w:val="22"/>
          <w:lang w:val="en"/>
        </w:rPr>
        <w:t>165,000</w:t>
      </w:r>
      <w:r w:rsidR="0090574F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D9372C" w:rsidRPr="00D9372C">
        <w:rPr>
          <w:sz w:val="22"/>
          <w:szCs w:val="22"/>
          <w:lang w:val="en"/>
        </w:rPr>
        <w:t>31,049,161</w:t>
      </w:r>
      <w:r w:rsidR="00D9372C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2F6208" w:rsidRPr="002F6208">
        <w:rPr>
          <w:sz w:val="22"/>
          <w:szCs w:val="22"/>
          <w:lang w:val="en"/>
        </w:rPr>
        <w:t>1,877,234,260</w:t>
      </w:r>
      <w:r w:rsidR="002F6208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1C1771">
        <w:rPr>
          <w:sz w:val="22"/>
          <w:szCs w:val="22"/>
          <w:lang w:val="en"/>
        </w:rPr>
        <w:t>2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1C1771">
        <w:rPr>
          <w:sz w:val="22"/>
          <w:szCs w:val="22"/>
          <w:lang w:val="en"/>
        </w:rPr>
        <w:t>4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0B4FA4" w:rsidRPr="000B4FA4">
        <w:rPr>
          <w:sz w:val="22"/>
          <w:szCs w:val="22"/>
          <w:lang w:val="en"/>
        </w:rPr>
        <w:t>11,336,968</w:t>
      </w:r>
      <w:r w:rsidR="000B4FA4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proofErr w:type="spellStart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Timezone</w:t>
            </w:r>
            <w:proofErr w:type="spellEnd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4B1F7B7A" w:rsidR="003E0113" w:rsidRPr="00A50F83" w:rsidRDefault="007B49B9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7B49B9">
              <w:rPr>
                <w:sz w:val="22"/>
                <w:szCs w:val="22"/>
                <w:lang w:val="en"/>
              </w:rPr>
              <w:t>18 April 2024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45450525" w:rsidR="003E0113" w:rsidRPr="00A50F83" w:rsidRDefault="00F4141F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F4141F">
              <w:rPr>
                <w:rFonts w:ascii="Arial" w:hAnsi="Arial" w:cs="Arial"/>
                <w:sz w:val="22"/>
                <w:szCs w:val="22"/>
                <w:lang w:val="en" w:eastAsia="en-GB"/>
              </w:rPr>
              <w:t>165,000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26B736D7" w:rsidR="003258FF" w:rsidRPr="00A50F83" w:rsidRDefault="00F4141F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F4141F">
              <w:rPr>
                <w:rFonts w:ascii="Arial" w:hAnsi="Arial" w:cs="Arial"/>
                <w:sz w:val="22"/>
                <w:szCs w:val="22"/>
                <w:lang w:val="en" w:eastAsia="en-GB"/>
              </w:rPr>
              <w:t>3338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20BB9D23" w:rsidR="003258FF" w:rsidRPr="003258FF" w:rsidRDefault="00E07909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E07909">
              <w:rPr>
                <w:rFonts w:ascii="Arial" w:hAnsi="Arial" w:cs="Arial"/>
                <w:sz w:val="22"/>
                <w:szCs w:val="22"/>
                <w:lang w:val="en" w:eastAsia="en-GB"/>
              </w:rPr>
              <w:t>3310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4C0609F2" w:rsidR="003E0113" w:rsidRPr="00A50F83" w:rsidRDefault="00E07909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E07909">
              <w:rPr>
                <w:rFonts w:ascii="Arial" w:hAnsi="Arial" w:cs="Arial"/>
                <w:sz w:val="22"/>
                <w:szCs w:val="22"/>
                <w:lang w:val="en" w:eastAsia="en-GB"/>
              </w:rPr>
              <w:t>3327.3866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2122"/>
        <w:gridCol w:w="867"/>
        <w:gridCol w:w="1067"/>
        <w:gridCol w:w="1088"/>
        <w:gridCol w:w="4207"/>
      </w:tblGrid>
      <w:tr w:rsidR="001908D0" w:rsidRPr="001908D0" w14:paraId="7F854F65" w14:textId="77777777" w:rsidTr="00500360">
        <w:trPr>
          <w:trHeight w:val="26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9A2C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390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4E33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BA9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4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04E3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1908D0" w:rsidRPr="001908D0" w14:paraId="3C46A30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D77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07:01:06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DE12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802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3E6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E55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6BC6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07002070000003192-E0ITor1Eigwo20240418</w:t>
            </w:r>
          </w:p>
        </w:tc>
      </w:tr>
      <w:tr w:rsidR="001908D0" w:rsidRPr="001908D0" w14:paraId="057DA86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BED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07:01:06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939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5B4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F635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1BC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05002050000003200-E0ITor1Eigvm20240418</w:t>
            </w:r>
          </w:p>
        </w:tc>
      </w:tr>
      <w:tr w:rsidR="001908D0" w:rsidRPr="001908D0" w14:paraId="1EBF0BD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1CAE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07:01:06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2A8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6DB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A65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C6F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07002070000003188-E0ITor1Eigvk20240418</w:t>
            </w:r>
          </w:p>
        </w:tc>
      </w:tr>
      <w:tr w:rsidR="001908D0" w:rsidRPr="001908D0" w14:paraId="50418E0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C2C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07:01:06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12B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136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2117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E0E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05002050000003200-E0ITor1Eigvu20240418</w:t>
            </w:r>
          </w:p>
        </w:tc>
      </w:tr>
      <w:tr w:rsidR="001908D0" w:rsidRPr="001908D0" w14:paraId="1CE2726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7E6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07:04:21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29C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BAF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B8ED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4699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05002050000004143-E0ITor1Eionf20240418</w:t>
            </w:r>
          </w:p>
        </w:tc>
      </w:tr>
      <w:tr w:rsidR="001908D0" w:rsidRPr="001908D0" w14:paraId="025A138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E95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07:04:21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41F4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AAC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7E4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9DF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05002050000004143-E0ITor1Eionh20240418</w:t>
            </w:r>
          </w:p>
        </w:tc>
      </w:tr>
      <w:tr w:rsidR="001908D0" w:rsidRPr="001908D0" w14:paraId="08D4671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D193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07:04:31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CF24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61F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3337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79D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05002050000004048-E0ITor1Eip3020240418</w:t>
            </w:r>
          </w:p>
        </w:tc>
      </w:tr>
      <w:tr w:rsidR="001908D0" w:rsidRPr="001908D0" w14:paraId="1AE55C0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33DA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07:04:31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5C9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A627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B6B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D6C0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05002050000003882-E0ITor1Eip4q20240418</w:t>
            </w:r>
          </w:p>
        </w:tc>
      </w:tr>
      <w:tr w:rsidR="001908D0" w:rsidRPr="001908D0" w14:paraId="20358B1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9119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07:04:31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013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2EF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ACB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C85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05002050000003882-E0ITor1Eip4V20240418</w:t>
            </w:r>
          </w:p>
        </w:tc>
      </w:tr>
      <w:tr w:rsidR="001908D0" w:rsidRPr="001908D0" w14:paraId="286175F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C08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07:04:31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276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3F2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8FB7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AE9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05002050000003882-E0ITor1Eip4h20240418</w:t>
            </w:r>
          </w:p>
        </w:tc>
      </w:tr>
      <w:tr w:rsidR="001908D0" w:rsidRPr="001908D0" w14:paraId="2801AA3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7F9D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07:04:31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7CCB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A4F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48A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7465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05002050000003882-E0ITor1Eip4X20240418</w:t>
            </w:r>
          </w:p>
        </w:tc>
      </w:tr>
      <w:tr w:rsidR="001908D0" w:rsidRPr="001908D0" w14:paraId="018843A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74B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07:04:31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6D6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9E4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EB2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BC5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05002050000003882-E0ITor1Eip4c20240418</w:t>
            </w:r>
          </w:p>
        </w:tc>
      </w:tr>
      <w:tr w:rsidR="001908D0" w:rsidRPr="001908D0" w14:paraId="4C2FF2B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75D6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07:06:24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6A05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30FA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AF1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3BF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05002050000004600-E0ITor1Eit2N20240418</w:t>
            </w:r>
          </w:p>
        </w:tc>
      </w:tr>
      <w:tr w:rsidR="001908D0" w:rsidRPr="001908D0" w14:paraId="046B295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C9C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lastRenderedPageBreak/>
              <w:t>18-Apr-2024 07:07:01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829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B275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0DC7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B35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07002070000004884-E0ITor1Eiu7C20240418</w:t>
            </w:r>
          </w:p>
        </w:tc>
      </w:tr>
      <w:tr w:rsidR="001908D0" w:rsidRPr="001908D0" w14:paraId="7EFC4EF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9C9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07:09:02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FD4A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DB9F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6A5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FF0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05002050000005458-E0ITor1EiyVx20240418</w:t>
            </w:r>
          </w:p>
        </w:tc>
      </w:tr>
      <w:tr w:rsidR="001908D0" w:rsidRPr="001908D0" w14:paraId="454D417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E513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07:09:02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869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A811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6C7A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59D3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05002050000005458-E0ITor1EiyW220240418</w:t>
            </w:r>
          </w:p>
        </w:tc>
      </w:tr>
      <w:tr w:rsidR="001908D0" w:rsidRPr="001908D0" w14:paraId="1F79FFF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319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07:09:21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8B41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881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650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82B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07002070000005588-E0ITor1EizNl20240418</w:t>
            </w:r>
          </w:p>
        </w:tc>
      </w:tr>
      <w:tr w:rsidR="001908D0" w:rsidRPr="001908D0" w14:paraId="2212D19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98F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07:10:35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488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321D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F0A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260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07002070000005614-E0ITor1Ej2M720240418</w:t>
            </w:r>
          </w:p>
        </w:tc>
      </w:tr>
      <w:tr w:rsidR="001908D0" w:rsidRPr="001908D0" w14:paraId="0F8811A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E390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07:12:41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D3A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B53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EF1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A1A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05002050000006482-E0ITor1Ej61H20240418</w:t>
            </w:r>
          </w:p>
        </w:tc>
      </w:tr>
      <w:tr w:rsidR="001908D0" w:rsidRPr="001908D0" w14:paraId="1DEC7DD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B18C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07:12:41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2589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D920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7724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EAE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05002050000006482-E0ITor1Ej61F20240418</w:t>
            </w:r>
          </w:p>
        </w:tc>
      </w:tr>
      <w:tr w:rsidR="001908D0" w:rsidRPr="001908D0" w14:paraId="01294E5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384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07:12:41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1AA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9C3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DDF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2DB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05002050000006482-E0ITor1Ej61J20240418</w:t>
            </w:r>
          </w:p>
        </w:tc>
      </w:tr>
      <w:tr w:rsidR="001908D0" w:rsidRPr="001908D0" w14:paraId="7695EC2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B05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07:13:07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D6ED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24D5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ED8C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01F8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07002070000006478-E0ITor1Ej6YU20240418</w:t>
            </w:r>
          </w:p>
        </w:tc>
      </w:tr>
      <w:tr w:rsidR="001908D0" w:rsidRPr="001908D0" w14:paraId="3B56994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0C4B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07:13:07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8988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0FF8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178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BF8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07002070000006478-E0ITor1Ej6YS20240418</w:t>
            </w:r>
          </w:p>
        </w:tc>
      </w:tr>
      <w:tr w:rsidR="001908D0" w:rsidRPr="001908D0" w14:paraId="4FA3651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3F12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07:14:29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E26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6475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BA2F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850D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07002070000006368-E0ITor1Ej7yS20240418</w:t>
            </w:r>
          </w:p>
        </w:tc>
      </w:tr>
      <w:tr w:rsidR="001908D0" w:rsidRPr="001908D0" w14:paraId="37D99CE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C4C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07:14:29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E04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62FD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D9D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F317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07002070000006368-E0ITor1Ej7xn20240418</w:t>
            </w:r>
          </w:p>
        </w:tc>
      </w:tr>
      <w:tr w:rsidR="001908D0" w:rsidRPr="001908D0" w14:paraId="001FCC91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97A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07:14:29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4CF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85AA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A33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5A1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07002070000006759-E0ITor1Ej7wA20240418</w:t>
            </w:r>
          </w:p>
        </w:tc>
      </w:tr>
      <w:tr w:rsidR="001908D0" w:rsidRPr="001908D0" w14:paraId="3F28EC1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855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07:14:29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3D41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65E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408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5CE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05002050000006747-E0ITor1Ej7wh20240418</w:t>
            </w:r>
          </w:p>
        </w:tc>
      </w:tr>
      <w:tr w:rsidR="001908D0" w:rsidRPr="001908D0" w14:paraId="6188129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92E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07:14:29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DE87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89C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05BE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2558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05002050000006747-E0ITor1Ej7wl20240418</w:t>
            </w:r>
          </w:p>
        </w:tc>
      </w:tr>
      <w:tr w:rsidR="001908D0" w:rsidRPr="001908D0" w14:paraId="4E7AEAE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F0F4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07:16:00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A663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5D9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148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0CE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05002050000007149-E0ITor1EjAgj20240418</w:t>
            </w:r>
          </w:p>
        </w:tc>
      </w:tr>
      <w:tr w:rsidR="001908D0" w:rsidRPr="001908D0" w14:paraId="43D8DD3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2C33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07:16:00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6E5E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894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7C6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28C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05002050000007149-E0ITor1EjAgh20240418</w:t>
            </w:r>
          </w:p>
        </w:tc>
      </w:tr>
      <w:tr w:rsidR="001908D0" w:rsidRPr="001908D0" w14:paraId="4FF2F4E1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C8A2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07:17:41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28C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5EA0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140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FB1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07002070000007451-E0ITor1EjCl120240418</w:t>
            </w:r>
          </w:p>
        </w:tc>
      </w:tr>
      <w:tr w:rsidR="001908D0" w:rsidRPr="001908D0" w14:paraId="2336AAF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2CD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07:18:39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EF9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B7CD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3FC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2A5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07002070000007149-E0ITor1EjDqn20240418</w:t>
            </w:r>
          </w:p>
        </w:tc>
      </w:tr>
      <w:tr w:rsidR="001908D0" w:rsidRPr="001908D0" w14:paraId="67A5E00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B1A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07:20:10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368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9502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5015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08B1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07002070000007952-E0ITor1EjFSi20240418</w:t>
            </w:r>
          </w:p>
        </w:tc>
      </w:tr>
      <w:tr w:rsidR="001908D0" w:rsidRPr="001908D0" w14:paraId="197EFADA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50F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07:20:10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632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E0C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3DCF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07D9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07002070000007952-E0ITor1EjFSk20240418</w:t>
            </w:r>
          </w:p>
        </w:tc>
      </w:tr>
      <w:tr w:rsidR="001908D0" w:rsidRPr="001908D0" w14:paraId="64071E31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A2D6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07:20:36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B8DD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D8CB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CC61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91AD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05002050000008004-E0ITor1EjGYM20240418</w:t>
            </w:r>
          </w:p>
        </w:tc>
      </w:tr>
      <w:tr w:rsidR="001908D0" w:rsidRPr="001908D0" w14:paraId="059FE70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1C4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07:20:36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F83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D5D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4CC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A7A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07002070000007999-E0ITor1EjGYO20240418</w:t>
            </w:r>
          </w:p>
        </w:tc>
      </w:tr>
      <w:tr w:rsidR="001908D0" w:rsidRPr="001908D0" w14:paraId="6978B4E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47C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07:22:33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121F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FD81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0E2E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CE8B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07002070000008211-E0ITor1EjIpx20240418</w:t>
            </w:r>
          </w:p>
        </w:tc>
      </w:tr>
      <w:tr w:rsidR="001908D0" w:rsidRPr="001908D0" w14:paraId="4F941DC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0ED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07:22:33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3DAF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36BA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4C0A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087B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07002070000008211-E0ITor1EjIpp20240418</w:t>
            </w:r>
          </w:p>
        </w:tc>
      </w:tr>
      <w:tr w:rsidR="001908D0" w:rsidRPr="001908D0" w14:paraId="7FE680C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078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07:22:33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5BFE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EDB8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99D0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98C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05002050000008327-E0ITor1EjIph20240418</w:t>
            </w:r>
          </w:p>
        </w:tc>
      </w:tr>
      <w:tr w:rsidR="001908D0" w:rsidRPr="001908D0" w14:paraId="3E8523F1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6CD8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07:22:40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7D96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666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BF1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5D6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07002070000008353-E0ITor1EjJA520240418</w:t>
            </w:r>
          </w:p>
        </w:tc>
      </w:tr>
      <w:tr w:rsidR="001908D0" w:rsidRPr="001908D0" w14:paraId="63F4DB6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A12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07:23:19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51E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C8F0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84C1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304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07002070000008435-E0ITor1EjK3320240418</w:t>
            </w:r>
          </w:p>
        </w:tc>
      </w:tr>
      <w:tr w:rsidR="001908D0" w:rsidRPr="001908D0" w14:paraId="1692C14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B0F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07:23:19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37A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24E7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A0F5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49A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07002070000008435-E0ITor1EjK3620240418</w:t>
            </w:r>
          </w:p>
        </w:tc>
      </w:tr>
      <w:tr w:rsidR="001908D0" w:rsidRPr="001908D0" w14:paraId="1D6E0F2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3F7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07:23:45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EE0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8F8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70ED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8EB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05002050000008361-E0ITor1EjKg120240418</w:t>
            </w:r>
          </w:p>
        </w:tc>
      </w:tr>
      <w:tr w:rsidR="001908D0" w:rsidRPr="001908D0" w14:paraId="1DFEE4C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15E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07:24:21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BE98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878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E3BA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62C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05002050000008567-E0ITor1EjLGd20240418</w:t>
            </w:r>
          </w:p>
        </w:tc>
      </w:tr>
      <w:tr w:rsidR="001908D0" w:rsidRPr="001908D0" w14:paraId="0CE6888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AA63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07:26:01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621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8678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3E9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236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07002070000008963-E0ITor1EjN6T20240418</w:t>
            </w:r>
          </w:p>
        </w:tc>
      </w:tr>
      <w:tr w:rsidR="001908D0" w:rsidRPr="001908D0" w14:paraId="53AB041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16A6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07:26:56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BE1C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ADB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75C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893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07002070000008885-E0ITor1EjOJy20240418</w:t>
            </w:r>
          </w:p>
        </w:tc>
      </w:tr>
      <w:tr w:rsidR="001908D0" w:rsidRPr="001908D0" w14:paraId="2A8089D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723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07:27:05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B67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C5F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3E97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8E6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07002070000008575-E0ITor1EjOb620240418</w:t>
            </w:r>
          </w:p>
        </w:tc>
      </w:tr>
      <w:tr w:rsidR="001908D0" w:rsidRPr="001908D0" w14:paraId="04B0C59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4CC1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07:27:41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6065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E00B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10E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2BC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05002050000009232-E0ITor1EjPLu20240418</w:t>
            </w:r>
          </w:p>
        </w:tc>
      </w:tr>
      <w:tr w:rsidR="001908D0" w:rsidRPr="001908D0" w14:paraId="54D36DF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CF8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07:27:41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C6B4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C63D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E781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97B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05002050000009232-E0ITor1EjPLs20240418</w:t>
            </w:r>
          </w:p>
        </w:tc>
      </w:tr>
      <w:tr w:rsidR="001908D0" w:rsidRPr="001908D0" w14:paraId="6D53110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EB42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07:28:34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2666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F71A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7233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E432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07002070000009272-E0ITor1EjQKf20240418</w:t>
            </w:r>
          </w:p>
        </w:tc>
      </w:tr>
      <w:tr w:rsidR="001908D0" w:rsidRPr="001908D0" w14:paraId="0E97B15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F59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07:29:21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95BD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45E3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EE5B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F0B0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05002050000009487-E0ITor1EjRT220240418</w:t>
            </w:r>
          </w:p>
        </w:tc>
      </w:tr>
      <w:tr w:rsidR="001908D0" w:rsidRPr="001908D0" w14:paraId="71E2762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125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07:29:21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ACB1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D785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E4C5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2876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05002050000009487-E0ITor1EjRT420240418</w:t>
            </w:r>
          </w:p>
        </w:tc>
      </w:tr>
      <w:tr w:rsidR="001908D0" w:rsidRPr="001908D0" w14:paraId="6CD3AF8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A54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07:30:32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0C9B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714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DFF1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0EB6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07002070000009545-E0ITor1EjTNK20240418</w:t>
            </w:r>
          </w:p>
        </w:tc>
      </w:tr>
      <w:tr w:rsidR="001908D0" w:rsidRPr="001908D0" w14:paraId="6DBD4BD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1911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07:31:01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88DB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048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F26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F1B7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07002070000009861-E0ITor1EjU0n20240418</w:t>
            </w:r>
          </w:p>
        </w:tc>
      </w:tr>
      <w:tr w:rsidR="001908D0" w:rsidRPr="001908D0" w14:paraId="10CE108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460D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07:32:24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B04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DA1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DD02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7C85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05002050000009828-E0ITor1EjW7j20240418</w:t>
            </w:r>
          </w:p>
        </w:tc>
      </w:tr>
      <w:tr w:rsidR="001908D0" w:rsidRPr="001908D0" w14:paraId="7B6158B1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806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07:32:41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D13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46CF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241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EF6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05002050000010144-E0ITor1EjWf820240418</w:t>
            </w:r>
          </w:p>
        </w:tc>
      </w:tr>
      <w:tr w:rsidR="001908D0" w:rsidRPr="001908D0" w14:paraId="5C18578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733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07:32:41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E01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A7A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2D8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744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05002050000010144-E0ITor1EjWfA20240418</w:t>
            </w:r>
          </w:p>
        </w:tc>
      </w:tr>
      <w:tr w:rsidR="001908D0" w:rsidRPr="001908D0" w14:paraId="0FD42AF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DB9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07:32:41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3D7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09F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661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F83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05002050000010144-E0ITor1EjWfC20240418</w:t>
            </w:r>
          </w:p>
        </w:tc>
      </w:tr>
      <w:tr w:rsidR="001908D0" w:rsidRPr="001908D0" w14:paraId="6FB6E3FA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3F2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07:33:01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455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A8E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53B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28CF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07002070000009864-E0ITor1EjX3z20240418</w:t>
            </w:r>
          </w:p>
        </w:tc>
      </w:tr>
      <w:tr w:rsidR="001908D0" w:rsidRPr="001908D0" w14:paraId="3B33B93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4DE9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lastRenderedPageBreak/>
              <w:t>18-Apr-2024 07:34:26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C089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187F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A71D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E0DC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07002070000010378-E0ITor1EjYtK20240418</w:t>
            </w:r>
          </w:p>
        </w:tc>
      </w:tr>
      <w:tr w:rsidR="001908D0" w:rsidRPr="001908D0" w14:paraId="499FB5D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4C9E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07:34:26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327E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E48C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A797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CA8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05002050000010356-E0ITor1EjYst20240418</w:t>
            </w:r>
          </w:p>
        </w:tc>
      </w:tr>
      <w:tr w:rsidR="001908D0" w:rsidRPr="001908D0" w14:paraId="17B2B67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DAE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07:36:13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37F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13B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24A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BD3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07002070000010660-E0ITor1Ejafu20240418</w:t>
            </w:r>
          </w:p>
        </w:tc>
      </w:tr>
      <w:tr w:rsidR="001908D0" w:rsidRPr="001908D0" w14:paraId="71A7F71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A20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07:37:41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DE15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085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CF3B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E66B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05002050000010858-E0ITor1EjcG320240418</w:t>
            </w:r>
          </w:p>
        </w:tc>
      </w:tr>
      <w:tr w:rsidR="001908D0" w:rsidRPr="001908D0" w14:paraId="3196E27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E069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07:38:30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EB5E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295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3CE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861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07002070000011022-E0ITor1Ejd0S20240418</w:t>
            </w:r>
          </w:p>
        </w:tc>
      </w:tr>
      <w:tr w:rsidR="001908D0" w:rsidRPr="001908D0" w14:paraId="242CBCF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B10E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07:38:30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2D3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3632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AB6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F8DB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07002070000011022-E0ITor1Ejd0Q20240418</w:t>
            </w:r>
          </w:p>
        </w:tc>
      </w:tr>
      <w:tr w:rsidR="001908D0" w:rsidRPr="001908D0" w14:paraId="08EDD66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AF40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07:39:21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7A4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9F1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9F5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23E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07002070000011146-E0ITor1Eje2r20240418</w:t>
            </w:r>
          </w:p>
        </w:tc>
      </w:tr>
      <w:tr w:rsidR="001908D0" w:rsidRPr="001908D0" w14:paraId="281752B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D8D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07:39:21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CA9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58AF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17D8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95C5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07002070000011146-E0ITor1Eje2t20240418</w:t>
            </w:r>
          </w:p>
        </w:tc>
      </w:tr>
      <w:tr w:rsidR="001908D0" w:rsidRPr="001908D0" w14:paraId="555E273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EE7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07:39:55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A5E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DF0A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7018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35CD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05002050000010597-E0ITor1EjeV720240418</w:t>
            </w:r>
          </w:p>
        </w:tc>
      </w:tr>
      <w:tr w:rsidR="001908D0" w:rsidRPr="001908D0" w14:paraId="571E91C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2FA7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07:40:04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E80E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7B6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F5D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3ABB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05002050000010597-E0ITor1EjekY20240418</w:t>
            </w:r>
          </w:p>
        </w:tc>
      </w:tr>
      <w:tr w:rsidR="001908D0" w:rsidRPr="001908D0" w14:paraId="69FD993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C198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07:40:55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F2E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FD9C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311F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2D0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05002050000010566-E0ITor1EjfkL20240418</w:t>
            </w:r>
          </w:p>
        </w:tc>
      </w:tr>
      <w:tr w:rsidR="001908D0" w:rsidRPr="001908D0" w14:paraId="4527D20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E93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07:42:27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E9DB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ABA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62F2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F78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07002070000011385-E0ITor1EjhB220240418</w:t>
            </w:r>
          </w:p>
        </w:tc>
      </w:tr>
      <w:tr w:rsidR="001908D0" w:rsidRPr="001908D0" w14:paraId="5C2CC96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0853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07:44:09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98A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258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A2E6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2BDE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05002050000011663-E0ITor1EjjEF20240418</w:t>
            </w:r>
          </w:p>
        </w:tc>
      </w:tr>
      <w:tr w:rsidR="001908D0" w:rsidRPr="001908D0" w14:paraId="35A4930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180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07:44:09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F0F6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A43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04F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1555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05002050000011663-E0ITor1EjjEK20240418</w:t>
            </w:r>
          </w:p>
        </w:tc>
      </w:tr>
      <w:tr w:rsidR="001908D0" w:rsidRPr="001908D0" w14:paraId="6621413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168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07:44:21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258F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E0D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FA1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7179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05002050000011724-E0ITor1Ejjbv20240418</w:t>
            </w:r>
          </w:p>
        </w:tc>
      </w:tr>
      <w:tr w:rsidR="001908D0" w:rsidRPr="001908D0" w14:paraId="2E402A1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FC5E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07:45:52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107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DED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D41E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3C4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05002050000011888-E0ITor1Ejl5W20240418</w:t>
            </w:r>
          </w:p>
        </w:tc>
      </w:tr>
      <w:tr w:rsidR="001908D0" w:rsidRPr="001908D0" w14:paraId="5BF7D80A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73F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07:46:01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CD31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B566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6B9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106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07002070000012044-E0ITor1EjlDc20240418</w:t>
            </w:r>
          </w:p>
        </w:tc>
      </w:tr>
      <w:tr w:rsidR="001908D0" w:rsidRPr="001908D0" w14:paraId="155D6FB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7D51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07:47:12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F16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ACE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E12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918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05002050000012021-E0ITor1Ejm8o20240418</w:t>
            </w:r>
          </w:p>
        </w:tc>
      </w:tr>
      <w:tr w:rsidR="001908D0" w:rsidRPr="001908D0" w14:paraId="56012DE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7AA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07:47:41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DF4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CE69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6A26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1B6D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07002070000012263-E0ITor1Ejmli20240418</w:t>
            </w:r>
          </w:p>
        </w:tc>
      </w:tr>
      <w:tr w:rsidR="001908D0" w:rsidRPr="001908D0" w14:paraId="5B3A225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9D24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07:48:46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AB5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FA8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EEC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C9F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07002070000012121-E0ITor1Ejnsy20240418</w:t>
            </w:r>
          </w:p>
        </w:tc>
      </w:tr>
      <w:tr w:rsidR="001908D0" w:rsidRPr="001908D0" w14:paraId="50658BF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FEA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07:50:12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3C7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5550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F4E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2578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07002070000012717-E0ITor1EjpMF20240418</w:t>
            </w:r>
          </w:p>
        </w:tc>
      </w:tr>
      <w:tr w:rsidR="001908D0" w:rsidRPr="001908D0" w14:paraId="5E0A5B0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A6F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07:51:50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583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75E8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AEF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597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07002070000012945-E0ITor1Ejr4g20240418</w:t>
            </w:r>
          </w:p>
        </w:tc>
      </w:tr>
      <w:tr w:rsidR="001908D0" w:rsidRPr="001908D0" w14:paraId="1CB1B18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31BF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07:52:05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DFA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5968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EEF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54B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05002050000012794-E0ITor1EjrMy20240418</w:t>
            </w:r>
          </w:p>
        </w:tc>
      </w:tr>
      <w:tr w:rsidR="001908D0" w:rsidRPr="001908D0" w14:paraId="4637C6E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52E5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07:52:08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6BD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610F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4AE5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2043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05002050000012657-E0ITor1EjrWI20240418</w:t>
            </w:r>
          </w:p>
        </w:tc>
      </w:tr>
      <w:tr w:rsidR="001908D0" w:rsidRPr="001908D0" w14:paraId="7408B9D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9CD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07:52:08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561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2B1D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0D6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C84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05002050000012657-E0ITor1EjrWL20240418</w:t>
            </w:r>
          </w:p>
        </w:tc>
      </w:tr>
      <w:tr w:rsidR="001908D0" w:rsidRPr="001908D0" w14:paraId="42B1069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49B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07:53:31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EDEC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38D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45D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B8E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05002050000012945-E0ITor1Ejt6120240418</w:t>
            </w:r>
          </w:p>
        </w:tc>
      </w:tr>
      <w:tr w:rsidR="001908D0" w:rsidRPr="001908D0" w14:paraId="1569EB1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65B9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07:53:31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4AB6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C92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1366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F75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05002050000012945-E0ITor1Ejt6320240418</w:t>
            </w:r>
          </w:p>
        </w:tc>
      </w:tr>
      <w:tr w:rsidR="001908D0" w:rsidRPr="001908D0" w14:paraId="0D262F9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C2B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07:53:31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8E02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B5E6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7E6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AAE8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05002050000012945-E0ITor1Ejt5z20240418</w:t>
            </w:r>
          </w:p>
        </w:tc>
      </w:tr>
      <w:tr w:rsidR="001908D0" w:rsidRPr="001908D0" w14:paraId="0F50C01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D40D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07:54:09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DA21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1383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24E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21E4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05002050000012618-E0ITor1EjtcM20240418</w:t>
            </w:r>
          </w:p>
        </w:tc>
      </w:tr>
      <w:tr w:rsidR="001908D0" w:rsidRPr="001908D0" w14:paraId="693CA45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6300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07:54:09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AE0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C1D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497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E840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05002050000012618-E0ITor1EjtcO20240418</w:t>
            </w:r>
          </w:p>
        </w:tc>
      </w:tr>
      <w:tr w:rsidR="001908D0" w:rsidRPr="001908D0" w14:paraId="694461E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876E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07:54:38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5DCE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35C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2EA8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D215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07002070000013182-E0ITor1Eju2520240418</w:t>
            </w:r>
          </w:p>
        </w:tc>
      </w:tr>
      <w:tr w:rsidR="001908D0" w:rsidRPr="001908D0" w14:paraId="3F82386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418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07:56:52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4F0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7875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7B9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2E97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05002050000013337-E0ITor1EjvwN20240418</w:t>
            </w:r>
          </w:p>
        </w:tc>
      </w:tr>
      <w:tr w:rsidR="001908D0" w:rsidRPr="001908D0" w14:paraId="16DE11AA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31D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07:56:52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6D2F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7D04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2B6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FE2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05002050000013337-E0ITor1EjvwJ20240418</w:t>
            </w:r>
          </w:p>
        </w:tc>
      </w:tr>
      <w:tr w:rsidR="001908D0" w:rsidRPr="001908D0" w14:paraId="27A4650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704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07:56:52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79B7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4DD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FA6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B742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05002050000013337-E0ITor1EjvwL20240418</w:t>
            </w:r>
          </w:p>
        </w:tc>
      </w:tr>
      <w:tr w:rsidR="001908D0" w:rsidRPr="001908D0" w14:paraId="2FC1DF31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458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07:56:52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AFB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0CB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D7D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591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05002050000013224-E0ITor1Ejvvb20240418</w:t>
            </w:r>
          </w:p>
        </w:tc>
      </w:tr>
      <w:tr w:rsidR="001908D0" w:rsidRPr="001908D0" w14:paraId="6396F5C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27F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07:56:52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67F1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0E1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5708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B173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05002050000013224-E0ITor1Ejvvd20240418</w:t>
            </w:r>
          </w:p>
        </w:tc>
      </w:tr>
      <w:tr w:rsidR="001908D0" w:rsidRPr="001908D0" w14:paraId="0B98ECB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051E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07:59:06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C6A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B2C2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91B2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351E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05002050000013686-E0ITor1Ejxe020240418</w:t>
            </w:r>
          </w:p>
        </w:tc>
      </w:tr>
      <w:tr w:rsidR="001908D0" w:rsidRPr="001908D0" w14:paraId="62357FF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F243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07:59:06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D411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7443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177B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204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05002050000013686-E0ITor1Ejxdy20240418</w:t>
            </w:r>
          </w:p>
        </w:tc>
      </w:tr>
      <w:tr w:rsidR="001908D0" w:rsidRPr="001908D0" w14:paraId="329957B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9F7D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07:59:22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61B9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E69C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721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413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07002070000013920-E0ITor1Ejy4E20240418</w:t>
            </w:r>
          </w:p>
        </w:tc>
      </w:tr>
      <w:tr w:rsidR="001908D0" w:rsidRPr="001908D0" w14:paraId="32F9208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6D4C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07:59:55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CE0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EC8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605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DC20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05002050000013529-E0ITor1EjyPp20240418</w:t>
            </w:r>
          </w:p>
        </w:tc>
      </w:tr>
      <w:tr w:rsidR="001908D0" w:rsidRPr="001908D0" w14:paraId="4E578E5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4F7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07:59:55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F28F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3C0C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6A65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7B7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05002050000013529-E0ITor1EjyPr20240418</w:t>
            </w:r>
          </w:p>
        </w:tc>
      </w:tr>
      <w:tr w:rsidR="001908D0" w:rsidRPr="001908D0" w14:paraId="198C2BDA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90B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08:00:18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1A1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AFE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4E8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CB0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07002070000014112-E0ITor1EjyxR20240418</w:t>
            </w:r>
          </w:p>
        </w:tc>
      </w:tr>
      <w:tr w:rsidR="001908D0" w:rsidRPr="001908D0" w14:paraId="1F5F544A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040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08:01:02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D62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DDA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313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1E7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05002050000014139-E0ITor1EjzvU20240418</w:t>
            </w:r>
          </w:p>
        </w:tc>
      </w:tr>
      <w:tr w:rsidR="001908D0" w:rsidRPr="001908D0" w14:paraId="5666A10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5B2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08:01:06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37AF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1BA6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9361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27F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07002070000014345-E0ITor1Ek0Eb20240418</w:t>
            </w:r>
          </w:p>
        </w:tc>
      </w:tr>
      <w:tr w:rsidR="001908D0" w:rsidRPr="001908D0" w14:paraId="455A7EB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D33A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08:02:45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90B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D6D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CB03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A58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05002050000014665-E0ITor1Ek36L20240418</w:t>
            </w:r>
          </w:p>
        </w:tc>
      </w:tr>
      <w:tr w:rsidR="001908D0" w:rsidRPr="001908D0" w14:paraId="36AE302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BEA1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08:04:22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FD29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BB3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5C8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E40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05002050000014959-E0ITor1Ek4pW20240418</w:t>
            </w:r>
          </w:p>
        </w:tc>
      </w:tr>
      <w:tr w:rsidR="001908D0" w:rsidRPr="001908D0" w14:paraId="14E9F33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B11D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lastRenderedPageBreak/>
              <w:t>18-Apr-2024 08:04:22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74A7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0219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4F1A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40B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05002050000014959-E0ITor1Ek4pS20240418</w:t>
            </w:r>
          </w:p>
        </w:tc>
      </w:tr>
      <w:tr w:rsidR="001908D0" w:rsidRPr="001908D0" w14:paraId="22F1F77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5275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08:04:22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295E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ED5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440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515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05002050000014959-E0ITor1Ek4pU20240418</w:t>
            </w:r>
          </w:p>
        </w:tc>
      </w:tr>
      <w:tr w:rsidR="001908D0" w:rsidRPr="001908D0" w14:paraId="75A79BB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36D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08:06:02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6DEA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931C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134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B4F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05002050000015244-E0ITor1Ek6tk20240418</w:t>
            </w:r>
          </w:p>
        </w:tc>
      </w:tr>
      <w:tr w:rsidR="001908D0" w:rsidRPr="001908D0" w14:paraId="30B2F35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7A4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08:06:53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B15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45F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0BB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7C8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05002050000015345-E0ITor1Ek7y320240418</w:t>
            </w:r>
          </w:p>
        </w:tc>
      </w:tr>
      <w:tr w:rsidR="001908D0" w:rsidRPr="001908D0" w14:paraId="475F70C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582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08:07:01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C04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C01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4C05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4AEB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07002070000015553-E0ITor1Ek85T20240418</w:t>
            </w:r>
          </w:p>
        </w:tc>
      </w:tr>
      <w:tr w:rsidR="001908D0" w:rsidRPr="001908D0" w14:paraId="65AD775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7B7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08:07:01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ADFF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E3D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8D0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6DCB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07002070000015553-E0ITor1Ek85X20240418</w:t>
            </w:r>
          </w:p>
        </w:tc>
      </w:tr>
      <w:tr w:rsidR="001908D0" w:rsidRPr="001908D0" w14:paraId="1015D0E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9682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08:07:01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940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89D4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600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AAF5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07002070000015553-E0ITor1Ek85R20240418</w:t>
            </w:r>
          </w:p>
        </w:tc>
      </w:tr>
      <w:tr w:rsidR="001908D0" w:rsidRPr="001908D0" w14:paraId="5E3DF38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48F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08:07:01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F86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C09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4E2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C8C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07002070000015553-E0ITor1Ek85V20240418</w:t>
            </w:r>
          </w:p>
        </w:tc>
      </w:tr>
      <w:tr w:rsidR="001908D0" w:rsidRPr="001908D0" w14:paraId="1673587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34B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08:07:42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888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9AE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41D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DEE1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07002070000015635-E0ITor1Ek8bs20240418</w:t>
            </w:r>
          </w:p>
        </w:tc>
      </w:tr>
      <w:tr w:rsidR="001908D0" w:rsidRPr="001908D0" w14:paraId="31CDCEF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5E05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08:07:42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B4C6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F087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E9F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F904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07002070000015635-E0ITor1Ek8bq20240418</w:t>
            </w:r>
          </w:p>
        </w:tc>
      </w:tr>
      <w:tr w:rsidR="001908D0" w:rsidRPr="001908D0" w14:paraId="4CBF7011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291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08:07:52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AA8B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EE9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D6B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F4F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07002070000015473-E0ITor1Ek8o120240418</w:t>
            </w:r>
          </w:p>
        </w:tc>
      </w:tr>
      <w:tr w:rsidR="001908D0" w:rsidRPr="001908D0" w14:paraId="045C00F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143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08:09:22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6C3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DCA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C44D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8B31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07002070000015837-E0ITor1EkAKf20240418</w:t>
            </w:r>
          </w:p>
        </w:tc>
      </w:tr>
      <w:tr w:rsidR="001908D0" w:rsidRPr="001908D0" w14:paraId="4E496E5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D6AE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08:09:22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C019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71C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B493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4C65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07002070000015837-E0ITor1EkAKh20240418</w:t>
            </w:r>
          </w:p>
        </w:tc>
      </w:tr>
      <w:tr w:rsidR="001908D0" w:rsidRPr="001908D0" w14:paraId="65D0702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9DF2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08:09:22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3EC0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E6B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9E55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FA24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07002070000015837-E0ITor1EkAKj20240418</w:t>
            </w:r>
          </w:p>
        </w:tc>
      </w:tr>
      <w:tr w:rsidR="001908D0" w:rsidRPr="001908D0" w14:paraId="2E3F9A0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C630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08:11:03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3CD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CBF6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84D2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BBF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05002050000015638-E0ITor1EkBzs20240418</w:t>
            </w:r>
          </w:p>
        </w:tc>
      </w:tr>
      <w:tr w:rsidR="001908D0" w:rsidRPr="001908D0" w14:paraId="6EAE23E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4AC2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08:12:57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E059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8C05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72DE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8090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07002070000016297-E0ITor1EkECc20240418</w:t>
            </w:r>
          </w:p>
        </w:tc>
      </w:tr>
      <w:tr w:rsidR="001908D0" w:rsidRPr="001908D0" w14:paraId="0C5A747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566F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08:12:57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9F6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DB5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061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CC1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05002050000016120-E0ITor1EkEDX20240418</w:t>
            </w:r>
          </w:p>
        </w:tc>
      </w:tr>
      <w:tr w:rsidR="001908D0" w:rsidRPr="001908D0" w14:paraId="486BE70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382A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08:14:38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7333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3D22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A53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D002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05002050000016379-E0ITor1EkFz920240418</w:t>
            </w:r>
          </w:p>
        </w:tc>
      </w:tr>
      <w:tr w:rsidR="001908D0" w:rsidRPr="001908D0" w14:paraId="3AB2C80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ECD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08:14:38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9A50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154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5F17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AC8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05002050000016379-E0ITor1EkFz720240418</w:t>
            </w:r>
          </w:p>
        </w:tc>
      </w:tr>
      <w:tr w:rsidR="001908D0" w:rsidRPr="001908D0" w14:paraId="2E2D703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7A7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08:15:27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B337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1B06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908E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5E1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07002070000016627-E0ITor1EkGVt20240418</w:t>
            </w:r>
          </w:p>
        </w:tc>
      </w:tr>
      <w:tr w:rsidR="001908D0" w:rsidRPr="001908D0" w14:paraId="2D50E53A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6D71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08:15:27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6FA9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DC7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11C2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6E4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07002070000016627-E0ITor1EkGVv20240418</w:t>
            </w:r>
          </w:p>
        </w:tc>
      </w:tr>
      <w:tr w:rsidR="001908D0" w:rsidRPr="001908D0" w14:paraId="00ADE8BA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69B7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08:16:01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7035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7012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475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302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07002070000016495-E0ITor1EkGsk20240418</w:t>
            </w:r>
          </w:p>
        </w:tc>
      </w:tr>
      <w:tr w:rsidR="001908D0" w:rsidRPr="001908D0" w14:paraId="4A7D5CF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EB4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08:16:02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F0F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9331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91AF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04C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05002050000016529-E0ITor1EkGvt20240418</w:t>
            </w:r>
          </w:p>
        </w:tc>
      </w:tr>
      <w:tr w:rsidR="001908D0" w:rsidRPr="001908D0" w14:paraId="7AB70D01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313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08:16:02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2DBA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47A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664B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2064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05002050000016529-E0ITor1EkGvx20240418</w:t>
            </w:r>
          </w:p>
        </w:tc>
      </w:tr>
      <w:tr w:rsidR="001908D0" w:rsidRPr="001908D0" w14:paraId="5A68527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E94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08:16:02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3E9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C86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705A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D94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05002050000016529-E0ITor1EkGvz20240418</w:t>
            </w:r>
          </w:p>
        </w:tc>
      </w:tr>
      <w:tr w:rsidR="001908D0" w:rsidRPr="001908D0" w14:paraId="51E00A6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FFCB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08:16:02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DCFE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43A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9581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AFA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05002050000016529-E0ITor1EkGvv20240418</w:t>
            </w:r>
          </w:p>
        </w:tc>
      </w:tr>
      <w:tr w:rsidR="001908D0" w:rsidRPr="001908D0" w14:paraId="1868EE3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295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08:17:08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E35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80A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F972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5AE9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07002070000016476-E0ITor1EkHty20240418</w:t>
            </w:r>
          </w:p>
        </w:tc>
      </w:tr>
      <w:tr w:rsidR="001908D0" w:rsidRPr="001908D0" w14:paraId="600FCBF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8A4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08:17:42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CAF4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7A6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08BF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69F0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05002050000016731-E0ITor1EkIGd20240418</w:t>
            </w:r>
          </w:p>
        </w:tc>
      </w:tr>
      <w:tr w:rsidR="001908D0" w:rsidRPr="001908D0" w14:paraId="46BD3D1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EA9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08:17:42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1DE2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421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5026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52D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05002050000016731-E0ITor1EkIGb20240418</w:t>
            </w:r>
          </w:p>
        </w:tc>
      </w:tr>
      <w:tr w:rsidR="001908D0" w:rsidRPr="001908D0" w14:paraId="449FBAD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231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08:17:51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5E9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422F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375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0E1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07002070000016887-E0ITor1EkINO20240418</w:t>
            </w:r>
          </w:p>
        </w:tc>
      </w:tr>
      <w:tr w:rsidR="001908D0" w:rsidRPr="001908D0" w14:paraId="000A35E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70D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08:19:22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E4C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D67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D50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1C39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05002050000016974-E0ITor1EkJu520240418</w:t>
            </w:r>
          </w:p>
        </w:tc>
      </w:tr>
      <w:tr w:rsidR="001908D0" w:rsidRPr="001908D0" w14:paraId="222440E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3A17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08:21:01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EA7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DA53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8A5A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834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05002050000017137-E0ITor1EkLPQ20240418</w:t>
            </w:r>
          </w:p>
        </w:tc>
      </w:tr>
      <w:tr w:rsidR="001908D0" w:rsidRPr="001908D0" w14:paraId="3574B13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B301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08:21:33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0CF7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5A9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881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5C8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05002050000017230-E0ITor1EkLsF20240418</w:t>
            </w:r>
          </w:p>
        </w:tc>
      </w:tr>
      <w:tr w:rsidR="001908D0" w:rsidRPr="001908D0" w14:paraId="3D7D31B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627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08:21:33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DC83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E7A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4C21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5DC3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05002050000017230-E0ITor1EkLsD20240418</w:t>
            </w:r>
          </w:p>
        </w:tc>
      </w:tr>
      <w:tr w:rsidR="001908D0" w:rsidRPr="001908D0" w14:paraId="0D739991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94BA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08:21:33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8A13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D500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44B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B82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05002050000017230-E0ITor1EkLsB20240418</w:t>
            </w:r>
          </w:p>
        </w:tc>
      </w:tr>
      <w:tr w:rsidR="001908D0" w:rsidRPr="001908D0" w14:paraId="204372CA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FF6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08:22:42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074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22F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4193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821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07002070000017520-E0ITor1EkMZo20240418</w:t>
            </w:r>
          </w:p>
        </w:tc>
      </w:tr>
      <w:tr w:rsidR="001908D0" w:rsidRPr="001908D0" w14:paraId="396F5B3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77F5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08:22:42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CB27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6C60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916F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2388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07002070000017520-E0ITor1EkMZm20240418</w:t>
            </w:r>
          </w:p>
        </w:tc>
      </w:tr>
      <w:tr w:rsidR="001908D0" w:rsidRPr="001908D0" w14:paraId="30EAB0F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8A6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08:23:02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25F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660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0F3F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0C2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05002050000017350-E0ITor1EkNAG20240418</w:t>
            </w:r>
          </w:p>
        </w:tc>
      </w:tr>
      <w:tr w:rsidR="001908D0" w:rsidRPr="001908D0" w14:paraId="2A86C69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3150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08:24:56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4A3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F5C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8AC0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CCB0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07002070000017852-E0ITor1EkP4e20240418</w:t>
            </w:r>
          </w:p>
        </w:tc>
      </w:tr>
      <w:tr w:rsidR="001908D0" w:rsidRPr="001908D0" w14:paraId="420B230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FF1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08:24:56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62C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553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1E0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EDB9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07002070000017852-E0ITor1EkP4g20240418</w:t>
            </w:r>
          </w:p>
        </w:tc>
      </w:tr>
      <w:tr w:rsidR="001908D0" w:rsidRPr="001908D0" w14:paraId="79AA2EC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57A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08:26:02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62A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F609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A31B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2FD3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07002070000018022-E0ITor1EkQ2J20240418</w:t>
            </w:r>
          </w:p>
        </w:tc>
      </w:tr>
      <w:tr w:rsidR="001908D0" w:rsidRPr="001908D0" w14:paraId="02C8C5A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80D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08:26:02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0F1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2A9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3934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57F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07002070000018022-E0ITor1EkQ2H20240418</w:t>
            </w:r>
          </w:p>
        </w:tc>
      </w:tr>
      <w:tr w:rsidR="001908D0" w:rsidRPr="001908D0" w14:paraId="76442BE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FF8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08:26:44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3E9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8994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BF70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0AC0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05002050000017753-E0ITor1EkQYw20240418</w:t>
            </w:r>
          </w:p>
        </w:tc>
      </w:tr>
      <w:tr w:rsidR="001908D0" w:rsidRPr="001908D0" w14:paraId="7C0D6AE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5594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08:26:44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6F6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D3F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DB5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50F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05002050000017753-E0ITor1EkQYu20240418</w:t>
            </w:r>
          </w:p>
        </w:tc>
      </w:tr>
      <w:tr w:rsidR="001908D0" w:rsidRPr="001908D0" w14:paraId="6EF47CD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AD4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08:28:49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7D5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4D9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A12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4F0B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05002050000018190-E0ITor1EkSVA20240418</w:t>
            </w:r>
          </w:p>
        </w:tc>
      </w:tr>
      <w:tr w:rsidR="001908D0" w:rsidRPr="001908D0" w14:paraId="382AD5F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344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08:28:49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5E4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217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968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DF3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05002050000018190-E0ITor1EkSV620240418</w:t>
            </w:r>
          </w:p>
        </w:tc>
      </w:tr>
      <w:tr w:rsidR="001908D0" w:rsidRPr="001908D0" w14:paraId="2552287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038E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lastRenderedPageBreak/>
              <w:t>18-Apr-2024 08:28:49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E8A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06C3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39E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DDC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05002050000018190-E0ITor1EkSV820240418</w:t>
            </w:r>
          </w:p>
        </w:tc>
      </w:tr>
      <w:tr w:rsidR="001908D0" w:rsidRPr="001908D0" w14:paraId="312FC25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6F26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08:29:22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75A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2302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E653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DE46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07002070000018450-E0ITor1EkSyK20240418</w:t>
            </w:r>
          </w:p>
        </w:tc>
      </w:tr>
      <w:tr w:rsidR="001908D0" w:rsidRPr="001908D0" w14:paraId="2B48C81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7B8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08:29:22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825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57E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544F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7DB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07002070000018450-E0ITor1EkSyM20240418</w:t>
            </w:r>
          </w:p>
        </w:tc>
      </w:tr>
      <w:tr w:rsidR="001908D0" w:rsidRPr="001908D0" w14:paraId="12984A0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69E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08:29:22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AA29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9FF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BA4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AC65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07002070000018450-E0ITor1EkSyO20240418</w:t>
            </w:r>
          </w:p>
        </w:tc>
      </w:tr>
      <w:tr w:rsidR="001908D0" w:rsidRPr="001908D0" w14:paraId="1B118C5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E3F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08:31:51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B37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F793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A8B3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BEBC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05002050000018583-E0ITor1EkV6q20240418</w:t>
            </w:r>
          </w:p>
        </w:tc>
      </w:tr>
      <w:tr w:rsidR="001908D0" w:rsidRPr="001908D0" w14:paraId="69F0C8D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8A1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08:32:42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D801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720D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3739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6CE3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07002070000018855-E0ITor1EkVmM20240418</w:t>
            </w:r>
          </w:p>
        </w:tc>
      </w:tr>
      <w:tr w:rsidR="001908D0" w:rsidRPr="001908D0" w14:paraId="1CD905D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61CA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08:32:42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5004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7F7E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886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5743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07002070000018855-E0ITor1EkVmQ20240418</w:t>
            </w:r>
          </w:p>
        </w:tc>
      </w:tr>
      <w:tr w:rsidR="001908D0" w:rsidRPr="001908D0" w14:paraId="4C2D202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15C4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08:32:42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EB7F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5195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ABDF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2A2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07002070000018855-E0ITor1EkVmO20240418</w:t>
            </w:r>
          </w:p>
        </w:tc>
      </w:tr>
      <w:tr w:rsidR="001908D0" w:rsidRPr="001908D0" w14:paraId="3972772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7FC5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08:32:42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A27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F9BF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0626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B81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07002070000018855-E0ITor1EkVmK20240418</w:t>
            </w:r>
          </w:p>
        </w:tc>
      </w:tr>
      <w:tr w:rsidR="001908D0" w:rsidRPr="001908D0" w14:paraId="66161C2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74A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08:32:42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C71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D10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46F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B80B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05002050000018666-E0ITor1EkVmi20240418</w:t>
            </w:r>
          </w:p>
        </w:tc>
      </w:tr>
      <w:tr w:rsidR="001908D0" w:rsidRPr="001908D0" w14:paraId="33E0877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4354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08:34:22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BD3F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33A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D326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2B39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05002050000018881-E0ITor1EkXVX20240418</w:t>
            </w:r>
          </w:p>
        </w:tc>
      </w:tr>
      <w:tr w:rsidR="001908D0" w:rsidRPr="001908D0" w14:paraId="57BD44A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9B16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08:34:22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6BC3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6BF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92D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0CE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05002050000018881-E0ITor1EkXVT20240418</w:t>
            </w:r>
          </w:p>
        </w:tc>
      </w:tr>
      <w:tr w:rsidR="001908D0" w:rsidRPr="001908D0" w14:paraId="50427EF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684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08:34:22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C636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0FF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0F2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6539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05002050000018881-E0ITor1EkXVV20240418</w:t>
            </w:r>
          </w:p>
        </w:tc>
      </w:tr>
      <w:tr w:rsidR="001908D0" w:rsidRPr="001908D0" w14:paraId="5FB964A1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D5D7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08:34:28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662C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9AD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3FB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056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07002070000018317-E0ITor1EkXbE20240418</w:t>
            </w:r>
          </w:p>
        </w:tc>
      </w:tr>
      <w:tr w:rsidR="001908D0" w:rsidRPr="001908D0" w14:paraId="0A23C271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612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08:36:26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3DB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E36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D062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36E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07002070000019242-E0ITor1EkZXu20240418</w:t>
            </w:r>
          </w:p>
        </w:tc>
      </w:tr>
      <w:tr w:rsidR="001908D0" w:rsidRPr="001908D0" w14:paraId="3EB0FC61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714F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08:36:26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BE5C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D6E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9DC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F1B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05002050000019098-E0ITor1EkZXw20240418</w:t>
            </w:r>
          </w:p>
        </w:tc>
      </w:tr>
      <w:tr w:rsidR="001908D0" w:rsidRPr="001908D0" w14:paraId="10CF9FE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EFB9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08:36:26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6AE5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388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B1B5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D8D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308A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07002070000019242-E0ITor1EkZXs20240418</w:t>
            </w:r>
          </w:p>
        </w:tc>
      </w:tr>
      <w:tr w:rsidR="001908D0" w:rsidRPr="001908D0" w14:paraId="50A2693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5FAF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08:37:42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AC43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E83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B54D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661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07002070000019407-E0ITor1EkaWw20240418</w:t>
            </w:r>
          </w:p>
        </w:tc>
      </w:tr>
      <w:tr w:rsidR="001908D0" w:rsidRPr="001908D0" w14:paraId="02CC82E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A1C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08:37:42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07C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B827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93D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9227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07002070000019407-E0ITor1EkaWy20240418</w:t>
            </w:r>
          </w:p>
        </w:tc>
      </w:tr>
      <w:tr w:rsidR="001908D0" w:rsidRPr="001908D0" w14:paraId="4981875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B70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08:37:42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681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639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78AB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C66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07002070000019407-E0ITor1EkaX020240418</w:t>
            </w:r>
          </w:p>
        </w:tc>
      </w:tr>
      <w:tr w:rsidR="001908D0" w:rsidRPr="001908D0" w14:paraId="1167A32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1604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08:39:23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8726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43C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A32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BECC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07002070000019565-E0ITor1Ekc5f20240418</w:t>
            </w:r>
          </w:p>
        </w:tc>
      </w:tr>
      <w:tr w:rsidR="001908D0" w:rsidRPr="001908D0" w14:paraId="71114D4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CC1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08:39:23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25B6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B40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CEF3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46C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07002070000019565-E0ITor1Ekc5h20240418</w:t>
            </w:r>
          </w:p>
        </w:tc>
      </w:tr>
      <w:tr w:rsidR="001908D0" w:rsidRPr="001908D0" w14:paraId="7C6DE33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E7D9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08:40:54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4A7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7C3E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3FC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2540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07002070000019717-E0ITor1EkdU020240418</w:t>
            </w:r>
          </w:p>
        </w:tc>
      </w:tr>
      <w:tr w:rsidR="001908D0" w:rsidRPr="001908D0" w14:paraId="1CFCA3EA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6C9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08:41:02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3B3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717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BCD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98EE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07002070000019726-E0ITor1EkdYs20240418</w:t>
            </w:r>
          </w:p>
        </w:tc>
      </w:tr>
      <w:tr w:rsidR="001908D0" w:rsidRPr="001908D0" w14:paraId="07D835BA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19F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08:41:04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811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E6B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878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EA1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05002050000019266-E0ITor1Ekdgf20240418</w:t>
            </w:r>
          </w:p>
        </w:tc>
      </w:tr>
      <w:tr w:rsidR="001908D0" w:rsidRPr="001908D0" w14:paraId="77D3A86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D63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08:42:42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3FE4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E52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8D5B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BA63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05002050000019699-E0ITor1Ekedm20240418</w:t>
            </w:r>
          </w:p>
        </w:tc>
      </w:tr>
      <w:tr w:rsidR="001908D0" w:rsidRPr="001908D0" w14:paraId="12832D9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41F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08:42:42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BD1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91D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6E26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8E48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05002050000019699-E0ITor1Ekedk20240418</w:t>
            </w:r>
          </w:p>
        </w:tc>
      </w:tr>
      <w:tr w:rsidR="001908D0" w:rsidRPr="001908D0" w14:paraId="46B1E42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7BB1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08:43:18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129A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1D1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26B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242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07002070000019886-E0ITor1Ekf5720240418</w:t>
            </w:r>
          </w:p>
        </w:tc>
      </w:tr>
      <w:tr w:rsidR="001908D0" w:rsidRPr="001908D0" w14:paraId="34E5ACE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523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08:44:22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CBF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668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B222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B04D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07002070000020030-E0ITor1Ekfyc20240418</w:t>
            </w:r>
          </w:p>
        </w:tc>
      </w:tr>
      <w:tr w:rsidR="001908D0" w:rsidRPr="001908D0" w14:paraId="43F20D3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7235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08:44:22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3790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D2C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07F2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956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07002070000020030-E0ITor1EkfyY20240418</w:t>
            </w:r>
          </w:p>
        </w:tc>
      </w:tr>
      <w:tr w:rsidR="001908D0" w:rsidRPr="001908D0" w14:paraId="36D90BC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1185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08:44:22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D85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2CF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50C7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09A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07002070000020030-E0ITor1Ekfya20240418</w:t>
            </w:r>
          </w:p>
        </w:tc>
      </w:tr>
      <w:tr w:rsidR="001908D0" w:rsidRPr="001908D0" w14:paraId="2E08EC9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107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08:44:28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613F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463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B80C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49D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05002050000019568-E0ITor1Ekg1b20240418</w:t>
            </w:r>
          </w:p>
        </w:tc>
      </w:tr>
      <w:tr w:rsidR="001908D0" w:rsidRPr="001908D0" w14:paraId="037ADC3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1FE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08:46:02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A43A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29D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D1F6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BD3D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07002070000020215-E0ITor1EkhXo20240418</w:t>
            </w:r>
          </w:p>
        </w:tc>
      </w:tr>
      <w:tr w:rsidR="001908D0" w:rsidRPr="001908D0" w14:paraId="19FB40A1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FD0A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08:46:51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3F6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77D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E91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FDF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05002050000020133-E0ITor1EkiM320240418</w:t>
            </w:r>
          </w:p>
        </w:tc>
      </w:tr>
      <w:tr w:rsidR="001908D0" w:rsidRPr="001908D0" w14:paraId="2B8BC81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B2E0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08:47:23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0F6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586C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9DF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C0C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05002050000020006-E0ITor1Ekiov20240418</w:t>
            </w:r>
          </w:p>
        </w:tc>
      </w:tr>
      <w:tr w:rsidR="001908D0" w:rsidRPr="001908D0" w14:paraId="59A0257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E11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08:47:23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1AE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21C6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8B1B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6EE4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05002050000020036-E0ITor1Ekiox20240418</w:t>
            </w:r>
          </w:p>
        </w:tc>
      </w:tr>
      <w:tr w:rsidR="001908D0" w:rsidRPr="001908D0" w14:paraId="4D0F3A2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E98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08:48:49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825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E4C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5981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1A8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05002050000020393-E0ITor1EkjzY20240418</w:t>
            </w:r>
          </w:p>
        </w:tc>
      </w:tr>
      <w:tr w:rsidR="001908D0" w:rsidRPr="001908D0" w14:paraId="1E7E6FD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084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08:49:22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22A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233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8D4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173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07002070000020636-E0ITor1EkkQt20240418</w:t>
            </w:r>
          </w:p>
        </w:tc>
      </w:tr>
      <w:tr w:rsidR="001908D0" w:rsidRPr="001908D0" w14:paraId="2A9F28C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B92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08:49:22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322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301A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3C34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6F0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07002070000020636-E0ITor1EkkQv20240418</w:t>
            </w:r>
          </w:p>
        </w:tc>
      </w:tr>
      <w:tr w:rsidR="001908D0" w:rsidRPr="001908D0" w14:paraId="7896F61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393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08:49:22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C453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8B62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1E0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C18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07002070000020636-E0ITor1EkkQr20240418</w:t>
            </w:r>
          </w:p>
        </w:tc>
      </w:tr>
      <w:tr w:rsidR="001908D0" w:rsidRPr="001908D0" w14:paraId="315D131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CA1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08:51:39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0E10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27E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B38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E77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05002050000020660-E0ITor1EkmAj20240418</w:t>
            </w:r>
          </w:p>
        </w:tc>
      </w:tr>
      <w:tr w:rsidR="001908D0" w:rsidRPr="001908D0" w14:paraId="0495577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1C55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08:52:34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D46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456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A026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C57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07002070000020538-E0ITor1EkmoL20240418</w:t>
            </w:r>
          </w:p>
        </w:tc>
      </w:tr>
      <w:tr w:rsidR="001908D0" w:rsidRPr="001908D0" w14:paraId="69E3A48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A55A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08:53:31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386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416A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561F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C89E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07002070000021074-E0ITor1EknoX20240418</w:t>
            </w:r>
          </w:p>
        </w:tc>
      </w:tr>
      <w:tr w:rsidR="001908D0" w:rsidRPr="001908D0" w14:paraId="1EB876E1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DD0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08:54:22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B5DC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E43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253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85F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05002050000020994-E0ITor1Ekoai20240418</w:t>
            </w:r>
          </w:p>
        </w:tc>
      </w:tr>
      <w:tr w:rsidR="001908D0" w:rsidRPr="001908D0" w14:paraId="50B8898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54BE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08:54:44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0FF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8881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E8F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7EE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05002050000020838-E0ITor1EkosT20240418</w:t>
            </w:r>
          </w:p>
        </w:tc>
      </w:tr>
      <w:tr w:rsidR="001908D0" w:rsidRPr="001908D0" w14:paraId="73F07CB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E42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08:56:02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B792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88B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17DA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E0B9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07002070000021368-E0ITor1EkqFr20240418</w:t>
            </w:r>
          </w:p>
        </w:tc>
      </w:tr>
      <w:tr w:rsidR="001908D0" w:rsidRPr="001908D0" w14:paraId="3FB4882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944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lastRenderedPageBreak/>
              <w:t>18-Apr-2024 08:56:18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73B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98F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2E36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A907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07002070000021260-E0ITor1Ekqbg20240418</w:t>
            </w:r>
          </w:p>
        </w:tc>
      </w:tr>
      <w:tr w:rsidR="001908D0" w:rsidRPr="001908D0" w14:paraId="4E755BF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8547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08:57:42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AB8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D152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ABC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8C2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05002050000021516-E0ITor1EkrwQ20240418</w:t>
            </w:r>
          </w:p>
        </w:tc>
      </w:tr>
      <w:tr w:rsidR="001908D0" w:rsidRPr="001908D0" w14:paraId="0D941F4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58AC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08:57:42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377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4A3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11D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F4F5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05002050000021516-E0ITor1EkrwO20240418</w:t>
            </w:r>
          </w:p>
        </w:tc>
      </w:tr>
      <w:tr w:rsidR="001908D0" w:rsidRPr="001908D0" w14:paraId="1F275ECA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0390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08:58:02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8029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B7F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7FC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014B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05002050000020580-E0ITor1EksCR20240418</w:t>
            </w:r>
          </w:p>
        </w:tc>
      </w:tr>
      <w:tr w:rsidR="001908D0" w:rsidRPr="001908D0" w14:paraId="4660965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28C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09:00:45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1E8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CD2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310A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110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07002070000022031-E0ITor1EkvDd20240418</w:t>
            </w:r>
          </w:p>
        </w:tc>
      </w:tr>
      <w:tr w:rsidR="001908D0" w:rsidRPr="001908D0" w14:paraId="651FC77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3E01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09:00:45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C34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4A1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58BD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3242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07002070000022031-E0ITor1EkvDb20240418</w:t>
            </w:r>
          </w:p>
        </w:tc>
      </w:tr>
      <w:tr w:rsidR="001908D0" w:rsidRPr="001908D0" w14:paraId="7E43114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D00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09:02:04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0BEC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225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96C3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BF6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07002070000022199-E0ITor1EkweA20240418</w:t>
            </w:r>
          </w:p>
        </w:tc>
      </w:tr>
      <w:tr w:rsidR="001908D0" w:rsidRPr="001908D0" w14:paraId="4DE2A41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BD1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09:02:04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20F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056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66B3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C55C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07002070000022199-E0ITor1Ekwe820240418</w:t>
            </w:r>
          </w:p>
        </w:tc>
      </w:tr>
      <w:tr w:rsidR="001908D0" w:rsidRPr="001908D0" w14:paraId="564DF01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E753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09:02:42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0E9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36A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CFE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5C68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05002050000022110-E0ITor1EkxGb20240418</w:t>
            </w:r>
          </w:p>
        </w:tc>
      </w:tr>
      <w:tr w:rsidR="001908D0" w:rsidRPr="001908D0" w14:paraId="65DA899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EA3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09:03:31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D7C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371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6D9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AFEB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07002070000022338-E0ITor1EkxhW20240418</w:t>
            </w:r>
          </w:p>
        </w:tc>
      </w:tr>
      <w:tr w:rsidR="001908D0" w:rsidRPr="001908D0" w14:paraId="1FDC56B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7C1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09:03:31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C5F3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CC1E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925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AC4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07002070000022338-E0ITor1EkxhU20240418</w:t>
            </w:r>
          </w:p>
        </w:tc>
      </w:tr>
      <w:tr w:rsidR="001908D0" w:rsidRPr="001908D0" w14:paraId="6EF848E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ACE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09:04:07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3E34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C79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2A4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A1C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05002050000021799-E0ITor1Eky3720240418</w:t>
            </w:r>
          </w:p>
        </w:tc>
      </w:tr>
      <w:tr w:rsidR="001908D0" w:rsidRPr="001908D0" w14:paraId="4DC601B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AF3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09:04:22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ACC9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4B8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9DE0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684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07002070000022437-E0ITor1EkyKw20240418</w:t>
            </w:r>
          </w:p>
        </w:tc>
      </w:tr>
      <w:tr w:rsidR="001908D0" w:rsidRPr="001908D0" w14:paraId="174878C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24E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09:04:33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0CA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84B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5F62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632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05002050000022334-E0ITor1EkySA20240418</w:t>
            </w:r>
          </w:p>
        </w:tc>
      </w:tr>
      <w:tr w:rsidR="001908D0" w:rsidRPr="001908D0" w14:paraId="4113C5F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56A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09:04:33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57D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E560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84DB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9941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05002050000022334-E0ITor1EkySC20240418</w:t>
            </w:r>
          </w:p>
        </w:tc>
      </w:tr>
      <w:tr w:rsidR="001908D0" w:rsidRPr="001908D0" w14:paraId="2F9056F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EBD1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09:06:02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C52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C3B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D73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439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05002050000022514-E0ITor1EkzvG20240418</w:t>
            </w:r>
          </w:p>
        </w:tc>
      </w:tr>
      <w:tr w:rsidR="001908D0" w:rsidRPr="001908D0" w14:paraId="45EC756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6254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09:06:02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0772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6BCC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5C47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EC15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05002050000022514-E0ITor1EkzvI20240418</w:t>
            </w:r>
          </w:p>
        </w:tc>
      </w:tr>
      <w:tr w:rsidR="001908D0" w:rsidRPr="001908D0" w14:paraId="4343CE6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FD3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09:06:02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BFB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5A5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FC8D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EF5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05002050000022514-E0ITor1EkzvE20240418</w:t>
            </w:r>
          </w:p>
        </w:tc>
      </w:tr>
      <w:tr w:rsidR="001908D0" w:rsidRPr="001908D0" w14:paraId="49A1BA6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21E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09:06:30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F4DE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C515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A2A5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6FF0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07002070000022505-E0ITor1El0D520240418</w:t>
            </w:r>
          </w:p>
        </w:tc>
      </w:tr>
      <w:tr w:rsidR="001908D0" w:rsidRPr="001908D0" w14:paraId="765AF69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9EB7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09:08:06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B4EC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2A7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9448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412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05002050000022766-E0ITor1El1U220240418</w:t>
            </w:r>
          </w:p>
        </w:tc>
      </w:tr>
      <w:tr w:rsidR="001908D0" w:rsidRPr="001908D0" w14:paraId="489837CA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EA0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09:08:06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F89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671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5B9B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CCB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05002050000022766-E0ITor1El1U620240418</w:t>
            </w:r>
          </w:p>
        </w:tc>
      </w:tr>
      <w:tr w:rsidR="001908D0" w:rsidRPr="001908D0" w14:paraId="63E900B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250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09:08:06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D2C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412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8605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4F99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05002050000022766-E0ITor1El1U420240418</w:t>
            </w:r>
          </w:p>
        </w:tc>
      </w:tr>
      <w:tr w:rsidR="001908D0" w:rsidRPr="001908D0" w14:paraId="3E5F93A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DFA1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09:08:06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733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39D0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C218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5DC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05002050000022766-E0ITor1El1U820240418</w:t>
            </w:r>
          </w:p>
        </w:tc>
      </w:tr>
      <w:tr w:rsidR="001908D0" w:rsidRPr="001908D0" w14:paraId="5473F1B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102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09:08:52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FD9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632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1303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3D3D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05002050000022734-E0ITor1El28G20240418</w:t>
            </w:r>
          </w:p>
        </w:tc>
      </w:tr>
      <w:tr w:rsidR="001908D0" w:rsidRPr="001908D0" w14:paraId="5EA70CC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11C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09:09:22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F08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196C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105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326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05002050000022915-E0ITor1El2SC20240418</w:t>
            </w:r>
          </w:p>
        </w:tc>
      </w:tr>
      <w:tr w:rsidR="001908D0" w:rsidRPr="001908D0" w14:paraId="30605011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253A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09:09:22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4FA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FB5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C0B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5844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05002050000022915-E0ITor1El2SA20240418</w:t>
            </w:r>
          </w:p>
        </w:tc>
      </w:tr>
      <w:tr w:rsidR="001908D0" w:rsidRPr="001908D0" w14:paraId="6FFE35F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5F7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09:10:05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7100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FA90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33C9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853A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07002070000023041-E0ITor1El30b20240418</w:t>
            </w:r>
          </w:p>
        </w:tc>
      </w:tr>
      <w:tr w:rsidR="001908D0" w:rsidRPr="001908D0" w14:paraId="23C8727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907B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09:11:02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9E04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EEE9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2A6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B0AC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05002050000023106-E0ITor1El4At20240418</w:t>
            </w:r>
          </w:p>
        </w:tc>
      </w:tr>
      <w:tr w:rsidR="001908D0" w:rsidRPr="001908D0" w14:paraId="3FF884D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B3B3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09:14:03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B382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5BFC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A208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F8C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07002070000023348-E0ITor1El6e820240418</w:t>
            </w:r>
          </w:p>
        </w:tc>
      </w:tr>
      <w:tr w:rsidR="001908D0" w:rsidRPr="001908D0" w14:paraId="4C855CD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516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09:15:11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845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69C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E58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B3D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05002050000023488-E0ITor1El7Iz20240418</w:t>
            </w:r>
          </w:p>
        </w:tc>
      </w:tr>
      <w:tr w:rsidR="001908D0" w:rsidRPr="001908D0" w14:paraId="2E4123D1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7186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09:15:11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08DD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A00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13E9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8E4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05002050000023488-E0ITor1El7Ix20240418</w:t>
            </w:r>
          </w:p>
        </w:tc>
      </w:tr>
      <w:tr w:rsidR="001908D0" w:rsidRPr="001908D0" w14:paraId="34CDB46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E39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09:15:11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E97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2D99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13BA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A8DC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05002050000023488-E0ITor1El7J120240418</w:t>
            </w:r>
          </w:p>
        </w:tc>
      </w:tr>
      <w:tr w:rsidR="001908D0" w:rsidRPr="001908D0" w14:paraId="1AA0F7F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AF1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09:15:42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B1A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7A17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37C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9EC0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07002070000023202-E0ITor1El8Eh20240418</w:t>
            </w:r>
          </w:p>
        </w:tc>
      </w:tr>
      <w:tr w:rsidR="001908D0" w:rsidRPr="001908D0" w14:paraId="1559B6D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07A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09:15:43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3A4D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728F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5E4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D906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05002050000023388-E0ITor1El8Kk20240418</w:t>
            </w:r>
          </w:p>
        </w:tc>
      </w:tr>
      <w:tr w:rsidR="001908D0" w:rsidRPr="001908D0" w14:paraId="2E671CB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B79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09:15:43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6FE8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89F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4A5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8B2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05002050000023388-E0ITor1El8Km20240418</w:t>
            </w:r>
          </w:p>
        </w:tc>
      </w:tr>
      <w:tr w:rsidR="001908D0" w:rsidRPr="001908D0" w14:paraId="4ECB079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EE7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09:16:02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C691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D9B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225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CF83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05002050000023603-E0ITor1El8ii20240418</w:t>
            </w:r>
          </w:p>
        </w:tc>
      </w:tr>
      <w:tr w:rsidR="001908D0" w:rsidRPr="001908D0" w14:paraId="761E008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C26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09:16:02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037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2FDD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11F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19C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05002050000023603-E0ITor1El8ig20240418</w:t>
            </w:r>
          </w:p>
        </w:tc>
      </w:tr>
      <w:tr w:rsidR="001908D0" w:rsidRPr="001908D0" w14:paraId="317D046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FFD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09:17:11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F5E4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D56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6F9A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487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07002070000023717-E0ITor1El9tj20240418</w:t>
            </w:r>
          </w:p>
        </w:tc>
      </w:tr>
      <w:tr w:rsidR="001908D0" w:rsidRPr="001908D0" w14:paraId="6426C67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B0F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09:17:42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F3D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09A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51CA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671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05002050000023812-E0ITor1ElAT120240418</w:t>
            </w:r>
          </w:p>
        </w:tc>
      </w:tr>
      <w:tr w:rsidR="001908D0" w:rsidRPr="001908D0" w14:paraId="7A16DBD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80A5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09:17:42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24A6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441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EFE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8BE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05002050000023812-E0ITor1ElASz20240418</w:t>
            </w:r>
          </w:p>
        </w:tc>
      </w:tr>
      <w:tr w:rsidR="001908D0" w:rsidRPr="001908D0" w14:paraId="77E0381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509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09:18:07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9068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047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4358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55B6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07002070000023926-E0ITor1ElArs20240418</w:t>
            </w:r>
          </w:p>
        </w:tc>
      </w:tr>
      <w:tr w:rsidR="001908D0" w:rsidRPr="001908D0" w14:paraId="5128D5E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852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09:19:46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11FA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FDD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4B1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19D3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05002050000024066-E0ITor1ElCRM20240418</w:t>
            </w:r>
          </w:p>
        </w:tc>
      </w:tr>
      <w:tr w:rsidR="001908D0" w:rsidRPr="001908D0" w14:paraId="67F3853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6B5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09:19:46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98F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20ED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9F5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0C5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05002050000024066-E0ITor1ElCRO20240418</w:t>
            </w:r>
          </w:p>
        </w:tc>
      </w:tr>
      <w:tr w:rsidR="001908D0" w:rsidRPr="001908D0" w14:paraId="60D1AA2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F1B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09:20:13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9F9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C359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1354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BB7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05002050000024020-E0ITor1ElD1t20240418</w:t>
            </w:r>
          </w:p>
        </w:tc>
      </w:tr>
      <w:tr w:rsidR="001908D0" w:rsidRPr="001908D0" w14:paraId="46CB396A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A6F2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09:21:02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790E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9DF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375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E64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07002070000024357-E0ITor1ElDik20240418</w:t>
            </w:r>
          </w:p>
        </w:tc>
      </w:tr>
      <w:tr w:rsidR="001908D0" w:rsidRPr="001908D0" w14:paraId="74CB697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6688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09:21:02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044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71A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026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E61D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07002070000024357-E0ITor1ElDii20240418</w:t>
            </w:r>
          </w:p>
        </w:tc>
      </w:tr>
      <w:tr w:rsidR="001908D0" w:rsidRPr="001908D0" w14:paraId="50FF1C2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D7B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lastRenderedPageBreak/>
              <w:t>18-Apr-2024 09:21:08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83BD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192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AEE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8CD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05002050000024210-E0ITor1ElDwP20240418</w:t>
            </w:r>
          </w:p>
        </w:tc>
      </w:tr>
      <w:tr w:rsidR="001908D0" w:rsidRPr="001908D0" w14:paraId="4BA2009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98B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09:22:45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9DC0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AB99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E561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9377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05002050000024467-E0ITor1ElFr020240418</w:t>
            </w:r>
          </w:p>
        </w:tc>
      </w:tr>
      <w:tr w:rsidR="001908D0" w:rsidRPr="001908D0" w14:paraId="6AC4366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50D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09:23:03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01EB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782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149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7C9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05002050000024448-E0ITor1ElGFD20240418</w:t>
            </w:r>
          </w:p>
        </w:tc>
      </w:tr>
      <w:tr w:rsidR="001908D0" w:rsidRPr="001908D0" w14:paraId="408AD13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DD1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09:23:07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B25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786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21E3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8F9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07002070000024611-E0ITor1ElGPM20240418</w:t>
            </w:r>
          </w:p>
        </w:tc>
      </w:tr>
      <w:tr w:rsidR="001908D0" w:rsidRPr="001908D0" w14:paraId="43972BB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6B9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09:25:53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666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7D5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B50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4E8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07002070000024888-E0ITor1ElJM020240418</w:t>
            </w:r>
          </w:p>
        </w:tc>
      </w:tr>
      <w:tr w:rsidR="001908D0" w:rsidRPr="001908D0" w14:paraId="266925E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24E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09:26:18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204E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4BF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F6F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996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07002070000024844-E0ITor1ElJrL20240418</w:t>
            </w:r>
          </w:p>
        </w:tc>
      </w:tr>
      <w:tr w:rsidR="001908D0" w:rsidRPr="001908D0" w14:paraId="526DF05A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F600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09:27:42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3382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A4B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2955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80AA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05002050000025044-E0ITor1ElLIE20240418</w:t>
            </w:r>
          </w:p>
        </w:tc>
      </w:tr>
      <w:tr w:rsidR="001908D0" w:rsidRPr="001908D0" w14:paraId="6CECC95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A894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09:28:48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262A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A16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F7BC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643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05002050000024678-E0ITor1ElMCT20240418</w:t>
            </w:r>
          </w:p>
        </w:tc>
      </w:tr>
      <w:tr w:rsidR="001908D0" w:rsidRPr="001908D0" w14:paraId="483D8FA1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415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09:29:22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7BF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EED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BEF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01A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07002070000025410-E0ITor1ElMl320240418</w:t>
            </w:r>
          </w:p>
        </w:tc>
      </w:tr>
      <w:tr w:rsidR="001908D0" w:rsidRPr="001908D0" w14:paraId="7C74B1D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BE82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09:29:22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62A1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A5D7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C01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39B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07002070000025410-E0ITor1ElMl520240418</w:t>
            </w:r>
          </w:p>
        </w:tc>
      </w:tr>
      <w:tr w:rsidR="001908D0" w:rsidRPr="001908D0" w14:paraId="16820CB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697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09:29:25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635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490F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381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A336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05002050000024678-E0ITor1ElMq820240418</w:t>
            </w:r>
          </w:p>
        </w:tc>
      </w:tr>
      <w:tr w:rsidR="001908D0" w:rsidRPr="001908D0" w14:paraId="7516BF5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DD73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09:29:25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340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B2BA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21A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2D80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05002050000025213-E0ITor1ElMqE20240418</w:t>
            </w:r>
          </w:p>
        </w:tc>
      </w:tr>
      <w:tr w:rsidR="001908D0" w:rsidRPr="001908D0" w14:paraId="5A8641F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7400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09:31:11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F204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53A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244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A63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07002070000025676-E0ITor1ElOwB20240418</w:t>
            </w:r>
          </w:p>
        </w:tc>
      </w:tr>
      <w:tr w:rsidR="001908D0" w:rsidRPr="001908D0" w14:paraId="3325EF7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3F0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09:31:48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6CB8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BC8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7F2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B59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05002050000025502-E0ITor1ElPQb20240418</w:t>
            </w:r>
          </w:p>
        </w:tc>
      </w:tr>
      <w:tr w:rsidR="001908D0" w:rsidRPr="001908D0" w14:paraId="31E6BC5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1910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09:33:28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4EA9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7ABA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B32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D3A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05002050000025616-E0ITor1ElR4m20240418</w:t>
            </w:r>
          </w:p>
        </w:tc>
      </w:tr>
      <w:tr w:rsidR="001908D0" w:rsidRPr="001908D0" w14:paraId="1C6AE34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02E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09:33:28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CD2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63ED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550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043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05002050000025616-E0ITor1ElR4k20240418</w:t>
            </w:r>
          </w:p>
        </w:tc>
      </w:tr>
      <w:tr w:rsidR="001908D0" w:rsidRPr="001908D0" w14:paraId="129A33B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523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09:33:28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D4E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771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5B3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2CD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05002050000025679-E0ITor1ElR4q20240418</w:t>
            </w:r>
          </w:p>
        </w:tc>
      </w:tr>
      <w:tr w:rsidR="001908D0" w:rsidRPr="001908D0" w14:paraId="50AFF8E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EA46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09:35:15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61B1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973F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3F9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750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05002050000025890-E0ITor1ElSTs20240418</w:t>
            </w:r>
          </w:p>
        </w:tc>
      </w:tr>
      <w:tr w:rsidR="001908D0" w:rsidRPr="001908D0" w14:paraId="0E476CC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C312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09:36:02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55A7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D3A4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EA4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2F0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07002070000026316-E0ITor1ElTGc20240418</w:t>
            </w:r>
          </w:p>
        </w:tc>
      </w:tr>
      <w:tr w:rsidR="001908D0" w:rsidRPr="001908D0" w14:paraId="4C1EF0A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4AF1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09:38:08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EB47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D22C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E9F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48A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05002050000026414-E0ITor1ElVfQ20240418</w:t>
            </w:r>
          </w:p>
        </w:tc>
      </w:tr>
      <w:tr w:rsidR="001908D0" w:rsidRPr="001908D0" w14:paraId="4E149F9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1E0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09:39:03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ABB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55A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07A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0F0D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07002070000026663-E0ITor1ElWEP20240418</w:t>
            </w:r>
          </w:p>
        </w:tc>
      </w:tr>
      <w:tr w:rsidR="001908D0" w:rsidRPr="001908D0" w14:paraId="0E1DE69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BD10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09:39:03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E91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9CA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E6EC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D226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07002070000026663-E0ITor1ElWEN20240418</w:t>
            </w:r>
          </w:p>
        </w:tc>
      </w:tr>
      <w:tr w:rsidR="001908D0" w:rsidRPr="001908D0" w14:paraId="4486700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186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09:39:22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5516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0A22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765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860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07002070000026700-E0ITor1ElWWh20240418</w:t>
            </w:r>
          </w:p>
        </w:tc>
      </w:tr>
      <w:tr w:rsidR="001908D0" w:rsidRPr="001908D0" w14:paraId="6F21D6A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56DD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09:39:22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9B6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ED25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8CF8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C88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07002070000026700-E0ITor1ElWWf20240418</w:t>
            </w:r>
          </w:p>
        </w:tc>
      </w:tr>
      <w:tr w:rsidR="001908D0" w:rsidRPr="001908D0" w14:paraId="513F47D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3A95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09:39:22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5A2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709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544F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38CD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07002070000026700-E0ITor1ElWWd20240418</w:t>
            </w:r>
          </w:p>
        </w:tc>
      </w:tr>
      <w:tr w:rsidR="001908D0" w:rsidRPr="001908D0" w14:paraId="244BB53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936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09:41:23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66A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AE4A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7A1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95C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05002050000026794-E0ITor1ElYJ320240418</w:t>
            </w:r>
          </w:p>
        </w:tc>
      </w:tr>
      <w:tr w:rsidR="001908D0" w:rsidRPr="001908D0" w14:paraId="19B43F4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6C4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09:42:44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AC37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8DC9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16B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765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07002070000027070-E0ITor1ElZ8F20240418</w:t>
            </w:r>
          </w:p>
        </w:tc>
      </w:tr>
      <w:tr w:rsidR="001908D0" w:rsidRPr="001908D0" w14:paraId="54E145F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D04E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09:43:26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DD0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CB66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6B3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79C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05002050000026905-E0ITor1ElZbG20240418</w:t>
            </w:r>
          </w:p>
        </w:tc>
      </w:tr>
      <w:tr w:rsidR="001908D0" w:rsidRPr="001908D0" w14:paraId="01ABB86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4A8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09:43:26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2A0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2F5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5D3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113A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05002050000026905-E0ITor1ElZbE20240418</w:t>
            </w:r>
          </w:p>
        </w:tc>
      </w:tr>
      <w:tr w:rsidR="001908D0" w:rsidRPr="001908D0" w14:paraId="7C61C15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CF20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09:45:51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D9E0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7F3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0059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51B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05002050000027212-E0ITor1ElbKL20240418</w:t>
            </w:r>
          </w:p>
        </w:tc>
      </w:tr>
      <w:tr w:rsidR="001908D0" w:rsidRPr="001908D0" w14:paraId="16AB2FD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4640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09:45:51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416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0D5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9A0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974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05002050000027212-E0ITor1ElbKN20240418</w:t>
            </w:r>
          </w:p>
        </w:tc>
      </w:tr>
      <w:tr w:rsidR="001908D0" w:rsidRPr="001908D0" w14:paraId="3F6F22A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9D1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09:47:42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B40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4D1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004B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1964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07002070000027560-E0ITor1Elcs320240418</w:t>
            </w:r>
          </w:p>
        </w:tc>
      </w:tr>
      <w:tr w:rsidR="001908D0" w:rsidRPr="001908D0" w14:paraId="5A824B8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E42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09:47:44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A3A1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EF6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43B3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00C3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05002050000027433-E0ITor1Elcub20240418</w:t>
            </w:r>
          </w:p>
        </w:tc>
      </w:tr>
      <w:tr w:rsidR="001908D0" w:rsidRPr="001908D0" w14:paraId="6308F46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BCA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09:49:39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61F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0867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6A7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D60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07002070000027741-E0ITor1EleUx20240418</w:t>
            </w:r>
          </w:p>
        </w:tc>
      </w:tr>
      <w:tr w:rsidR="001908D0" w:rsidRPr="001908D0" w14:paraId="5E962A8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6313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09:50:19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1F7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1EE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21AA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471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05002050000027239-E0ITor1Elf1520240418</w:t>
            </w:r>
          </w:p>
        </w:tc>
      </w:tr>
      <w:tr w:rsidR="001908D0" w:rsidRPr="001908D0" w14:paraId="553F4AE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6F9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09:52:40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3C95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18B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159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9ADD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07002070000028127-E0ITor1ElgbF20240418</w:t>
            </w:r>
          </w:p>
        </w:tc>
      </w:tr>
      <w:tr w:rsidR="001908D0" w:rsidRPr="001908D0" w14:paraId="6F04C02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A51E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09:52:40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8CD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363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EBB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2CDF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07002070000028127-E0ITor1ElgbH20240418</w:t>
            </w:r>
          </w:p>
        </w:tc>
      </w:tr>
      <w:tr w:rsidR="001908D0" w:rsidRPr="001908D0" w14:paraId="4F468D8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C1A7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09:52:42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1F8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4A0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82B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1E18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05002050000027976-E0ITor1Elgcy20240418</w:t>
            </w:r>
          </w:p>
        </w:tc>
      </w:tr>
      <w:tr w:rsidR="001908D0" w:rsidRPr="001908D0" w14:paraId="298DAA1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58F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09:52:42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EF8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960B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12A2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A8F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05002050000027976-E0ITor1Elgcw20240418</w:t>
            </w:r>
          </w:p>
        </w:tc>
      </w:tr>
      <w:tr w:rsidR="001908D0" w:rsidRPr="001908D0" w14:paraId="63B318D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8A6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09:54:22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295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067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7DE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317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07002070000028284-E0ITor1ElhhR20240418</w:t>
            </w:r>
          </w:p>
        </w:tc>
      </w:tr>
      <w:tr w:rsidR="001908D0" w:rsidRPr="001908D0" w14:paraId="7B30F98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BB7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09:54:22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99C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EB7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FAD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D018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07002070000028284-E0ITor1ElhhT20240418</w:t>
            </w:r>
          </w:p>
        </w:tc>
      </w:tr>
      <w:tr w:rsidR="001908D0" w:rsidRPr="001908D0" w14:paraId="5A3D792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92C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09:55:01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5F5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65DC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AA2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8F7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07002070000028162-E0ITor1EliAW20240418</w:t>
            </w:r>
          </w:p>
        </w:tc>
      </w:tr>
      <w:tr w:rsidR="001908D0" w:rsidRPr="001908D0" w14:paraId="189EA7A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DE4D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09:56:24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03EB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2673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85E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184C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07002070000028487-E0ITor1EljNQ20240418</w:t>
            </w:r>
          </w:p>
        </w:tc>
      </w:tr>
      <w:tr w:rsidR="001908D0" w:rsidRPr="001908D0" w14:paraId="0ECC8E4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36F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09:56:24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FA40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75C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551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5E1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07002070000028487-E0ITor1EljNU20240418</w:t>
            </w:r>
          </w:p>
        </w:tc>
      </w:tr>
      <w:tr w:rsidR="001908D0" w:rsidRPr="001908D0" w14:paraId="31F2490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BA95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09:56:24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3D2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029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22E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6673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07002070000028487-E0ITor1EljNS20240418</w:t>
            </w:r>
          </w:p>
        </w:tc>
      </w:tr>
      <w:tr w:rsidR="001908D0" w:rsidRPr="001908D0" w14:paraId="3667CEA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947A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09:57:01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640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4D5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F8A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C88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05002050000028356-E0ITor1EljhJ20240418</w:t>
            </w:r>
          </w:p>
        </w:tc>
      </w:tr>
      <w:tr w:rsidR="001908D0" w:rsidRPr="001908D0" w14:paraId="78EBE5B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0633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lastRenderedPageBreak/>
              <w:t>18-Apr-2024 09:57:58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20C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40E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7F8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9C65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05002050000028483-E0ITor1Elk6K20240418</w:t>
            </w:r>
          </w:p>
        </w:tc>
      </w:tr>
      <w:tr w:rsidR="001908D0" w:rsidRPr="001908D0" w14:paraId="1BA46D3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8174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09:59:22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13C5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5E4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662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57FC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05002050000028623-E0ITor1ElkmC20240418</w:t>
            </w:r>
          </w:p>
        </w:tc>
      </w:tr>
      <w:tr w:rsidR="001908D0" w:rsidRPr="001908D0" w14:paraId="20CFA87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4C2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09:59:22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0DD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5E31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340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7241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05002050000028623-E0ITor1ElkmE20240418</w:t>
            </w:r>
          </w:p>
        </w:tc>
      </w:tr>
      <w:tr w:rsidR="001908D0" w:rsidRPr="001908D0" w14:paraId="1D8E926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ECF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10:01:04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C23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FB6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20B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E4B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05002050000028895-E0ITor1Elm4H20240418</w:t>
            </w:r>
          </w:p>
        </w:tc>
      </w:tr>
      <w:tr w:rsidR="001908D0" w:rsidRPr="001908D0" w14:paraId="52F9903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3381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10:01:04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6B9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7F6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9BDC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AED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05002050000028895-E0ITor1Elm4L20240418</w:t>
            </w:r>
          </w:p>
        </w:tc>
      </w:tr>
      <w:tr w:rsidR="001908D0" w:rsidRPr="001908D0" w14:paraId="5A1C0531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A93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10:01:04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D862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07FB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FE7D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1FF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05002050000028895-E0ITor1Elm4J20240418</w:t>
            </w:r>
          </w:p>
        </w:tc>
      </w:tr>
      <w:tr w:rsidR="001908D0" w:rsidRPr="001908D0" w14:paraId="15B95E8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FFBD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10:01:54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8B0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0FA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BC63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4DE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07002070000029027-E0ITor1Elmbd20240418</w:t>
            </w:r>
          </w:p>
        </w:tc>
      </w:tr>
      <w:tr w:rsidR="001908D0" w:rsidRPr="001908D0" w14:paraId="4EA445A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139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10:03:31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4CBC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9DE1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AFC6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24E5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05002050000029138-E0ITor1ElnOL20240418</w:t>
            </w:r>
          </w:p>
        </w:tc>
      </w:tr>
      <w:tr w:rsidR="001908D0" w:rsidRPr="001908D0" w14:paraId="56FF5D4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270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10:04:02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3D9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07BE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33E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757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05002050000029065-E0ITor1ElnoQ20240418</w:t>
            </w:r>
          </w:p>
        </w:tc>
      </w:tr>
      <w:tr w:rsidR="001908D0" w:rsidRPr="001908D0" w14:paraId="303CE78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B000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10:06:31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C069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F19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426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47DD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05002050000029458-E0ITor1ElpYP20240418</w:t>
            </w:r>
          </w:p>
        </w:tc>
      </w:tr>
      <w:tr w:rsidR="001908D0" w:rsidRPr="001908D0" w14:paraId="5413B39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8C3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10:06:31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11A7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0A82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F120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3125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05002050000029458-E0ITor1ElpYR20240418</w:t>
            </w:r>
          </w:p>
        </w:tc>
      </w:tr>
      <w:tr w:rsidR="001908D0" w:rsidRPr="001908D0" w14:paraId="62BDE8F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D070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10:07:29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3CF0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AC9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F82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9FF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07002070000029716-E0ITor1Elq5k20240418</w:t>
            </w:r>
          </w:p>
        </w:tc>
      </w:tr>
      <w:tr w:rsidR="001908D0" w:rsidRPr="001908D0" w14:paraId="09D7B1F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E95C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10:10:15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12E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8AA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CEC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7A0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07002070000029916-E0ITor1Elrmu20240418</w:t>
            </w:r>
          </w:p>
        </w:tc>
      </w:tr>
      <w:tr w:rsidR="001908D0" w:rsidRPr="001908D0" w14:paraId="331F648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276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10:11:00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7805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45E9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E2C9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4CE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07002070000029209-E0ITor1ElsJy20240418</w:t>
            </w:r>
          </w:p>
        </w:tc>
      </w:tr>
      <w:tr w:rsidR="001908D0" w:rsidRPr="001908D0" w14:paraId="0734ECE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59A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10:11:03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ECBE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641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BA0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7697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05002050000029962-E0ITor1ElsPc20240418</w:t>
            </w:r>
          </w:p>
        </w:tc>
      </w:tr>
      <w:tr w:rsidR="001908D0" w:rsidRPr="001908D0" w14:paraId="797A475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B75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10:11:03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3080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C23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F27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7EA0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05002050000029962-E0ITor1ElsPa20240418</w:t>
            </w:r>
          </w:p>
        </w:tc>
      </w:tr>
      <w:tr w:rsidR="001908D0" w:rsidRPr="001908D0" w14:paraId="16C834E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C56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10:11:25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6F5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264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C71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5826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05002050000029737-E0ITor1Elskk20240418</w:t>
            </w:r>
          </w:p>
        </w:tc>
      </w:tr>
      <w:tr w:rsidR="001908D0" w:rsidRPr="001908D0" w14:paraId="05D4B20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AAE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10:11:25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6C86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232F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7B0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D66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07002070000029389-E0ITor1Elskg20240418</w:t>
            </w:r>
          </w:p>
        </w:tc>
      </w:tr>
      <w:tr w:rsidR="001908D0" w:rsidRPr="001908D0" w14:paraId="1671FDC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E39E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10:13:17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A68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0EDF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138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C4E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05002050000030127-E0ITor1Eltqc20240418</w:t>
            </w:r>
          </w:p>
        </w:tc>
      </w:tr>
      <w:tr w:rsidR="001908D0" w:rsidRPr="001908D0" w14:paraId="7A26878A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6F7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10:15:39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2C1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0AF9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C1F4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92D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05002050000030119-E0ITor1ElvIJ20240418</w:t>
            </w:r>
          </w:p>
        </w:tc>
      </w:tr>
      <w:tr w:rsidR="001908D0" w:rsidRPr="001908D0" w14:paraId="4204AA7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AB66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10:16:03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35F1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A8A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CDF3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C250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05002050000030419-E0ITor1ElvUp20240418</w:t>
            </w:r>
          </w:p>
        </w:tc>
      </w:tr>
      <w:tr w:rsidR="001908D0" w:rsidRPr="001908D0" w14:paraId="4C2DCC5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C6C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10:17:50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D72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F6C8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641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9EA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05002050000030572-E0ITor1ElwPL20240418</w:t>
            </w:r>
          </w:p>
        </w:tc>
      </w:tr>
      <w:tr w:rsidR="001908D0" w:rsidRPr="001908D0" w14:paraId="163D61B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4940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10:19:40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838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202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4061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951A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05002050000030751-E0ITor1ElxQj20240418</w:t>
            </w:r>
          </w:p>
        </w:tc>
      </w:tr>
      <w:tr w:rsidR="001908D0" w:rsidRPr="001908D0" w14:paraId="4B5613D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A3CE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10:20:05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EAC0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610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5D9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B3C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07002070000030308-E0ITor1ElxmL20240418</w:t>
            </w:r>
          </w:p>
        </w:tc>
      </w:tr>
      <w:tr w:rsidR="001908D0" w:rsidRPr="001908D0" w14:paraId="4FBE5C0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F87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10:21:03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349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2C0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87BC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B28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05002050000030928-E0ITor1ElyTA20240418</w:t>
            </w:r>
          </w:p>
        </w:tc>
      </w:tr>
      <w:tr w:rsidR="001908D0" w:rsidRPr="001908D0" w14:paraId="0BB8967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C869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10:22:51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C20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7F78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F3C6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E14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07002070000031310-E0ITor1ElzSa20240418</w:t>
            </w:r>
          </w:p>
        </w:tc>
      </w:tr>
      <w:tr w:rsidR="001908D0" w:rsidRPr="001908D0" w14:paraId="7FFE9F6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4BF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10:22:51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4E0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095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AC55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1A04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07002070000031310-E0ITor1ElzSe20240418</w:t>
            </w:r>
          </w:p>
        </w:tc>
      </w:tr>
      <w:tr w:rsidR="001908D0" w:rsidRPr="001908D0" w14:paraId="7CAE934A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71E6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10:22:51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6D89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246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32B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81E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07002070000031310-E0ITor1ElzSc20240418</w:t>
            </w:r>
          </w:p>
        </w:tc>
      </w:tr>
      <w:tr w:rsidR="001908D0" w:rsidRPr="001908D0" w14:paraId="5A56FAA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5762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10:24:40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317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D19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166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E3BC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05002050000031239-E0ITor1Em0f320240418</w:t>
            </w:r>
          </w:p>
        </w:tc>
      </w:tr>
      <w:tr w:rsidR="001908D0" w:rsidRPr="001908D0" w14:paraId="3F117BE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AEAE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10:26:27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758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269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30D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BD5A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07002070000031638-E0ITor1Em1Wf20240418</w:t>
            </w:r>
          </w:p>
        </w:tc>
      </w:tr>
      <w:tr w:rsidR="001908D0" w:rsidRPr="001908D0" w14:paraId="52B0D90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B4B5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10:27:43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730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0FD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705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8D2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05002050000031535-E0ITor1Em1w220240418</w:t>
            </w:r>
          </w:p>
        </w:tc>
      </w:tr>
      <w:tr w:rsidR="001908D0" w:rsidRPr="001908D0" w14:paraId="4AA1765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9C6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10:27:45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45A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31F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10C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8445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07002070000031741-E0ITor1Em1xY20240418</w:t>
            </w:r>
          </w:p>
        </w:tc>
      </w:tr>
      <w:tr w:rsidR="001908D0" w:rsidRPr="001908D0" w14:paraId="38429E7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F50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10:29:23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2D13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0928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3232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947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05002050000031686-E0ITor1Em2U120240418</w:t>
            </w:r>
          </w:p>
        </w:tc>
      </w:tr>
      <w:tr w:rsidR="001908D0" w:rsidRPr="001908D0" w14:paraId="33439E7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C66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10:29:23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131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4754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424C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7CB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05002050000031686-E0ITor1Em2Tx20240418</w:t>
            </w:r>
          </w:p>
        </w:tc>
      </w:tr>
      <w:tr w:rsidR="001908D0" w:rsidRPr="001908D0" w14:paraId="6A751F8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1BD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10:31:03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CFFA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9008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76C0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9238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05002050000031834-E0ITor1Em3OD20240418</w:t>
            </w:r>
          </w:p>
        </w:tc>
      </w:tr>
      <w:tr w:rsidR="001908D0" w:rsidRPr="001908D0" w14:paraId="09C23DB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5E7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10:31:03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194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1694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1900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58D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05002050000031834-E0ITor1Em3OH20240418</w:t>
            </w:r>
          </w:p>
        </w:tc>
      </w:tr>
      <w:tr w:rsidR="001908D0" w:rsidRPr="001908D0" w14:paraId="7F03CC0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57B2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10:31:03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73E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74A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D534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D8F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05002050000031834-E0ITor1Em3OF20240418</w:t>
            </w:r>
          </w:p>
        </w:tc>
      </w:tr>
      <w:tr w:rsidR="001908D0" w:rsidRPr="001908D0" w14:paraId="3B4E8F1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273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10:32:55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97BB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C27E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652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E87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07002070000032232-E0ITor1Em4Ql20240418</w:t>
            </w:r>
          </w:p>
        </w:tc>
      </w:tr>
      <w:tr w:rsidR="001908D0" w:rsidRPr="001908D0" w14:paraId="7F1FF2C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72B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10:32:55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B3C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1458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8E3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268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07002070000032232-E0ITor1Em4Qn20240418</w:t>
            </w:r>
          </w:p>
        </w:tc>
      </w:tr>
      <w:tr w:rsidR="001908D0" w:rsidRPr="001908D0" w14:paraId="70229FC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2E5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10:34:19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3B4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B64B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A53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00C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07002070000032212-E0ITor1Em57f20240418</w:t>
            </w:r>
          </w:p>
        </w:tc>
      </w:tr>
      <w:tr w:rsidR="001908D0" w:rsidRPr="001908D0" w14:paraId="14C96CC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9417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10:34:19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F22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BB7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3141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3E8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05002050000031996-E0ITor1Em56c20240418</w:t>
            </w:r>
          </w:p>
        </w:tc>
      </w:tr>
      <w:tr w:rsidR="001908D0" w:rsidRPr="001908D0" w14:paraId="61EB295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D15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10:34:19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9F9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F255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4B4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F94C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05002050000031996-E0ITor1Em56e20240418</w:t>
            </w:r>
          </w:p>
        </w:tc>
      </w:tr>
      <w:tr w:rsidR="001908D0" w:rsidRPr="001908D0" w14:paraId="08FD499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D343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10:34:37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CEE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ECA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84C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C1E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05002050000032210-E0ITor1Em5bS20240418</w:t>
            </w:r>
          </w:p>
        </w:tc>
      </w:tr>
      <w:tr w:rsidR="001908D0" w:rsidRPr="001908D0" w14:paraId="600F31C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D89D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10:38:46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C9D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2945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FB1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A7D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07002070000032967-E0ITor1Em8IX20240418</w:t>
            </w:r>
          </w:p>
        </w:tc>
      </w:tr>
      <w:tr w:rsidR="001908D0" w:rsidRPr="001908D0" w14:paraId="13E04CA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B7F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10:38:46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6C6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6687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7E8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00C2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07002070000032967-E0ITor1Em8IV20240418</w:t>
            </w:r>
          </w:p>
        </w:tc>
      </w:tr>
      <w:tr w:rsidR="001908D0" w:rsidRPr="001908D0" w14:paraId="7EC3575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6E6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10:38:46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377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800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88A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EDF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07002070000032967-E0ITor1Em8IT20240418</w:t>
            </w:r>
          </w:p>
        </w:tc>
      </w:tr>
      <w:tr w:rsidR="001908D0" w:rsidRPr="001908D0" w14:paraId="12888BA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C38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lastRenderedPageBreak/>
              <w:t>18-Apr-2024 10:39:12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F5E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63D7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008A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622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07002070000032750-E0ITor1Em8Ue20240418</w:t>
            </w:r>
          </w:p>
        </w:tc>
      </w:tr>
      <w:tr w:rsidR="001908D0" w:rsidRPr="001908D0" w14:paraId="059F275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52B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10:39:12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460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C8A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167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B9B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07002070000032750-E0ITor1Em8Uh20240418</w:t>
            </w:r>
          </w:p>
        </w:tc>
      </w:tr>
      <w:tr w:rsidR="001908D0" w:rsidRPr="001908D0" w14:paraId="483515E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A18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10:40:38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9F3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305C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91D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8691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07002070000033025-E0ITor1Em9HS20240418</w:t>
            </w:r>
          </w:p>
        </w:tc>
      </w:tr>
      <w:tr w:rsidR="001908D0" w:rsidRPr="001908D0" w14:paraId="76BB366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580A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10:40:43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62A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892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54BD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BA3E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05002050000032449-E0ITor1Em9K520240418</w:t>
            </w:r>
          </w:p>
        </w:tc>
      </w:tr>
      <w:tr w:rsidR="001908D0" w:rsidRPr="001908D0" w14:paraId="4FC85B6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3A9E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10:42:00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90B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F598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9A89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A26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05002050000033084-E0ITor1EmA9F20240418</w:t>
            </w:r>
          </w:p>
        </w:tc>
      </w:tr>
      <w:tr w:rsidR="001908D0" w:rsidRPr="001908D0" w14:paraId="684A602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91F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10:42:44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70A1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A128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C10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B4B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05002050000032831-E0ITor1EmAPW20240418</w:t>
            </w:r>
          </w:p>
        </w:tc>
      </w:tr>
      <w:tr w:rsidR="001908D0" w:rsidRPr="001908D0" w14:paraId="5FDB315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71D7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10:44:56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3518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A767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7A5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51D8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05002050000033178-E0ITor1EmBiz20240418</w:t>
            </w:r>
          </w:p>
        </w:tc>
      </w:tr>
      <w:tr w:rsidR="001908D0" w:rsidRPr="001908D0" w14:paraId="67F5FD61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BA4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10:46:03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662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9702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FA85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B8D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05002050000033532-E0ITor1EmCca20240418</w:t>
            </w:r>
          </w:p>
        </w:tc>
      </w:tr>
      <w:tr w:rsidR="001908D0" w:rsidRPr="001908D0" w14:paraId="1183B8AA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65F2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10:46:03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6BF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86B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C3BB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FE2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05002050000033532-E0ITor1EmCcc20240418</w:t>
            </w:r>
          </w:p>
        </w:tc>
      </w:tr>
      <w:tr w:rsidR="001908D0" w:rsidRPr="001908D0" w14:paraId="1D70A1E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01D9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10:47:43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D66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E637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07D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AE35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05002050000033697-E0ITor1EmDwO20240418</w:t>
            </w:r>
          </w:p>
        </w:tc>
      </w:tr>
      <w:tr w:rsidR="001908D0" w:rsidRPr="001908D0" w14:paraId="1E3CD3A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DDC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10:50:08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935F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5B2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E9F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94A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07002070000034113-E0ITor1EmFWu20240418</w:t>
            </w:r>
          </w:p>
        </w:tc>
      </w:tr>
      <w:tr w:rsidR="001908D0" w:rsidRPr="001908D0" w14:paraId="5EEEDA1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FEF8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10:52:00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DE2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11A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815E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1D8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07002070000033551-E0ITor1EmGdP20240418</w:t>
            </w:r>
          </w:p>
        </w:tc>
      </w:tr>
      <w:tr w:rsidR="001908D0" w:rsidRPr="001908D0" w14:paraId="61BF498A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B63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10:52:00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7C53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2D5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271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77F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07002070000033375-E0ITor1EmGcL20240418</w:t>
            </w:r>
          </w:p>
        </w:tc>
      </w:tr>
      <w:tr w:rsidR="001908D0" w:rsidRPr="001908D0" w14:paraId="3CE1202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5300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10:53:11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C19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0263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6BA5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45F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05002050000034257-E0ITor1EmHB720240418</w:t>
            </w:r>
          </w:p>
        </w:tc>
      </w:tr>
      <w:tr w:rsidR="001908D0" w:rsidRPr="001908D0" w14:paraId="7123DAC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C131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10:55:12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57B2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5AA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C02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0E3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05002050000034422-E0ITor1EmIGb20240418</w:t>
            </w:r>
          </w:p>
        </w:tc>
      </w:tr>
      <w:tr w:rsidR="001908D0" w:rsidRPr="001908D0" w14:paraId="27ED34F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F87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10:57:10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3C8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046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EB89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B6CE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05002050000034346-E0ITor1EmJo520240418</w:t>
            </w:r>
          </w:p>
        </w:tc>
      </w:tr>
      <w:tr w:rsidR="001908D0" w:rsidRPr="001908D0" w14:paraId="32BB30DA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45F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11:00:00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70B3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374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7A9B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1E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07002070000034625-E0ITor1EmLY020240418</w:t>
            </w:r>
          </w:p>
        </w:tc>
      </w:tr>
      <w:tr w:rsidR="001908D0" w:rsidRPr="001908D0" w14:paraId="5EBE8B1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E06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11:00:00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AF8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D60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2E50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89F9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07002070000034946-E0ITor1EmLY420240418</w:t>
            </w:r>
          </w:p>
        </w:tc>
      </w:tr>
      <w:tr w:rsidR="001908D0" w:rsidRPr="001908D0" w14:paraId="02DD3E8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DBA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11:02:26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4C4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9CA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2AB5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B9D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05002050000034938-E0ITor1EmNOE20240418</w:t>
            </w:r>
          </w:p>
        </w:tc>
      </w:tr>
      <w:tr w:rsidR="001908D0" w:rsidRPr="001908D0" w14:paraId="57F045F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5922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11:02:44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4770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6189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A075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533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07002070000035278-E0ITor1EmNWo20240418</w:t>
            </w:r>
          </w:p>
        </w:tc>
      </w:tr>
      <w:tr w:rsidR="001908D0" w:rsidRPr="001908D0" w14:paraId="1D211981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7E3A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11:04:24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355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48F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023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298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07002070000035417-E0ITor1EmOa220240418</w:t>
            </w:r>
          </w:p>
        </w:tc>
      </w:tr>
      <w:tr w:rsidR="001908D0" w:rsidRPr="001908D0" w14:paraId="1DB1D08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2E3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11:05:01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272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CE29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D43E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8DC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07002070000035323-E0ITor1EmOpo20240418</w:t>
            </w:r>
          </w:p>
        </w:tc>
      </w:tr>
      <w:tr w:rsidR="001908D0" w:rsidRPr="001908D0" w14:paraId="7FDDCE4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787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11:05:01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6A3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98A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0072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E22E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07002070000035408-E0ITor1EmOpw20240418</w:t>
            </w:r>
          </w:p>
        </w:tc>
      </w:tr>
      <w:tr w:rsidR="001908D0" w:rsidRPr="001908D0" w14:paraId="1796515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972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11:06:50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512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AC4E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832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095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05002050000035372-E0ITor1EmPyZ20240418</w:t>
            </w:r>
          </w:p>
        </w:tc>
      </w:tr>
      <w:tr w:rsidR="001908D0" w:rsidRPr="001908D0" w14:paraId="568E405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AC26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11:08:33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FEC4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9FD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9D1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099F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05002050000035531-E0ITor1EmQs220240418</w:t>
            </w:r>
          </w:p>
        </w:tc>
      </w:tr>
      <w:tr w:rsidR="001908D0" w:rsidRPr="001908D0" w14:paraId="15F099B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70D4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11:10:38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C45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1BB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B40C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22E8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05002050000035591-E0ITor1EmS5z20240418</w:t>
            </w:r>
          </w:p>
        </w:tc>
      </w:tr>
      <w:tr w:rsidR="001908D0" w:rsidRPr="001908D0" w14:paraId="649D659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4ACE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11:10:38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346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DB8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821D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6ED6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07002070000035768-E0ITor1EmS5v20240418</w:t>
            </w:r>
          </w:p>
        </w:tc>
      </w:tr>
      <w:tr w:rsidR="001908D0" w:rsidRPr="001908D0" w14:paraId="1E1737D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F83B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11:11:12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DA56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4B2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6445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81B9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05002050000035373-E0ITor1EmSX620240418</w:t>
            </w:r>
          </w:p>
        </w:tc>
      </w:tr>
      <w:tr w:rsidR="001908D0" w:rsidRPr="001908D0" w14:paraId="3F75861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E21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11:11:52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D61A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2BE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BD1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A1CF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07002070000035557-E0ITor1EmSva20240418</w:t>
            </w:r>
          </w:p>
        </w:tc>
      </w:tr>
      <w:tr w:rsidR="001908D0" w:rsidRPr="001908D0" w14:paraId="4FB9486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3AA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11:12:27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8EC6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A79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7684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5C5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07002070000035917-E0ITor1EmTGl20240418</w:t>
            </w:r>
          </w:p>
        </w:tc>
      </w:tr>
      <w:tr w:rsidR="001908D0" w:rsidRPr="001908D0" w14:paraId="683A158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8C5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11:13:30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9A0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EAA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A00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938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07002070000036100-E0ITor1EmTtw20240418</w:t>
            </w:r>
          </w:p>
        </w:tc>
      </w:tr>
      <w:tr w:rsidR="001908D0" w:rsidRPr="001908D0" w14:paraId="11E16E5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8CF6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11:13:30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AA4A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420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2E2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9B0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07002070000036100-E0ITor1EmTty20240418</w:t>
            </w:r>
          </w:p>
        </w:tc>
      </w:tr>
      <w:tr w:rsidR="001908D0" w:rsidRPr="001908D0" w14:paraId="1FB5543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25FF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11:13:30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2DB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F09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B22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F9A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07002070000036100-E0ITor1EmTu420240418</w:t>
            </w:r>
          </w:p>
        </w:tc>
      </w:tr>
      <w:tr w:rsidR="001908D0" w:rsidRPr="001908D0" w14:paraId="46D84351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2A0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11:14:24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3D6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9ED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72D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8D96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07002070000036238-E0ITor1EmUZG20240418</w:t>
            </w:r>
          </w:p>
        </w:tc>
      </w:tr>
      <w:tr w:rsidR="001908D0" w:rsidRPr="001908D0" w14:paraId="66A0137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B558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11:16:26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D642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F27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345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0D3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07002070000036439-E0ITor1EmVra20240418</w:t>
            </w:r>
          </w:p>
        </w:tc>
      </w:tr>
      <w:tr w:rsidR="001908D0" w:rsidRPr="001908D0" w14:paraId="2FAEF9C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6D1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11:16:29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A8F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68D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DB2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0A24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05002050000035890-E0ITor1EmVxN20240418</w:t>
            </w:r>
          </w:p>
        </w:tc>
      </w:tr>
      <w:tr w:rsidR="001908D0" w:rsidRPr="001908D0" w14:paraId="059F8551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1BA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11:16:30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107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788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927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9F8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07002070000036101-E0ITor1EmW0E20240418</w:t>
            </w:r>
          </w:p>
        </w:tc>
      </w:tr>
      <w:tr w:rsidR="001908D0" w:rsidRPr="001908D0" w14:paraId="04ED931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A194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11:17:44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13D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9C39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639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C65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05002050000036404-E0ITor1EmWvW20240418</w:t>
            </w:r>
          </w:p>
        </w:tc>
      </w:tr>
      <w:tr w:rsidR="001908D0" w:rsidRPr="001908D0" w14:paraId="06057BB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3FB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11:19:24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045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BA1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537C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9217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07002070000036859-E0ITor1EmXtE20240418</w:t>
            </w:r>
          </w:p>
        </w:tc>
      </w:tr>
      <w:tr w:rsidR="001908D0" w:rsidRPr="001908D0" w14:paraId="0041526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F3A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11:22:44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7258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952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666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EE70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07002070000037139-E0ITor1Ema0820240418</w:t>
            </w:r>
          </w:p>
        </w:tc>
      </w:tr>
      <w:tr w:rsidR="001908D0" w:rsidRPr="001908D0" w14:paraId="1721FC0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2297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11:22:44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E302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9E93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9A6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315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07002070000037139-E0ITor1Ema0620240418</w:t>
            </w:r>
          </w:p>
        </w:tc>
      </w:tr>
      <w:tr w:rsidR="001908D0" w:rsidRPr="001908D0" w14:paraId="2E03B25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0E9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11:24:08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2178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BF7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B96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873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05002050000036909-E0ITor1Emb0s20240418</w:t>
            </w:r>
          </w:p>
        </w:tc>
      </w:tr>
      <w:tr w:rsidR="001908D0" w:rsidRPr="001908D0" w14:paraId="4CF466F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061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11:24:44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0FE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B95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8754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1ED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07002070000037310-E0ITor1EmbZx20240418</w:t>
            </w:r>
          </w:p>
        </w:tc>
      </w:tr>
      <w:tr w:rsidR="001908D0" w:rsidRPr="001908D0" w14:paraId="4EA1F09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FD10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11:27:01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C5B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D9B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326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42A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07002070000037293-E0ITor1Emcsh20240418</w:t>
            </w:r>
          </w:p>
        </w:tc>
      </w:tr>
      <w:tr w:rsidR="001908D0" w:rsidRPr="001908D0" w14:paraId="45BE9CBA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752A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11:27:01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AB84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CF71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082D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7C57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07002070000037501-E0ITor1Emcsj20240418</w:t>
            </w:r>
          </w:p>
        </w:tc>
      </w:tr>
      <w:tr w:rsidR="001908D0" w:rsidRPr="001908D0" w14:paraId="6434994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5E2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11:27:01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6B5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91E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4DAF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BDA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05002050000036763-E0ITor1Emcrd20240418</w:t>
            </w:r>
          </w:p>
        </w:tc>
      </w:tr>
      <w:tr w:rsidR="001908D0" w:rsidRPr="001908D0" w14:paraId="5FD8E9A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9709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lastRenderedPageBreak/>
              <w:t>18-Apr-2024 11:28:18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1405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E7AF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0070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AABA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05002050000037272-E0ITor1EmdSf20240418</w:t>
            </w:r>
          </w:p>
        </w:tc>
      </w:tr>
      <w:tr w:rsidR="001908D0" w:rsidRPr="001908D0" w14:paraId="525C3E9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8BBC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11:30:13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7C04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D2C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E39F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B2F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07002070000037921-E0ITor1Emety20240418</w:t>
            </w:r>
          </w:p>
        </w:tc>
      </w:tr>
      <w:tr w:rsidR="001908D0" w:rsidRPr="001908D0" w14:paraId="59101FB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B21C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11:31:00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B4B6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850D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0FD6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0B7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07002070000037689-E0ITor1Emfal20240418</w:t>
            </w:r>
          </w:p>
        </w:tc>
      </w:tr>
      <w:tr w:rsidR="001908D0" w:rsidRPr="001908D0" w14:paraId="3D1A5251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560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11:32:03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FF2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F58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E42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CCB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07002070000038080-E0ITor1EmgYJ20240418</w:t>
            </w:r>
          </w:p>
        </w:tc>
      </w:tr>
      <w:tr w:rsidR="001908D0" w:rsidRPr="001908D0" w14:paraId="246A87F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4B73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11:32:40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6290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1B0A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3348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504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07002070000038265-E0ITor1EmhBv20240418</w:t>
            </w:r>
          </w:p>
        </w:tc>
      </w:tr>
      <w:tr w:rsidR="001908D0" w:rsidRPr="001908D0" w14:paraId="638461DA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952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11:32:44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F0D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8BB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596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66B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07002070000038326-E0ITor1EmhDE20240418</w:t>
            </w:r>
          </w:p>
        </w:tc>
      </w:tr>
      <w:tr w:rsidR="001908D0" w:rsidRPr="001908D0" w14:paraId="0CA7F06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AC1F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11:34:28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C51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210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8BD9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7FA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07002070000038510-E0ITor1EmiV820240418</w:t>
            </w:r>
          </w:p>
        </w:tc>
      </w:tr>
      <w:tr w:rsidR="001908D0" w:rsidRPr="001908D0" w14:paraId="43D3685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F8AF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11:36:04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323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7E4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9E9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128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07002070000038645-E0ITor1EmjJc20240418</w:t>
            </w:r>
          </w:p>
        </w:tc>
      </w:tr>
      <w:tr w:rsidR="001908D0" w:rsidRPr="001908D0" w14:paraId="5CFCBBD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673E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11:36:04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05E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D26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7E9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C05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07002070000038645-E0ITor1EmjJa20240418</w:t>
            </w:r>
          </w:p>
        </w:tc>
      </w:tr>
      <w:tr w:rsidR="001908D0" w:rsidRPr="001908D0" w14:paraId="607F24A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33E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11:36:18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E3B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9EE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ADF3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F0C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07002070000038501-E0ITor1EmjSJ20240418</w:t>
            </w:r>
          </w:p>
        </w:tc>
      </w:tr>
      <w:tr w:rsidR="001908D0" w:rsidRPr="001908D0" w14:paraId="0732BD1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58D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11:36:49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2E3B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75C8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611A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B5E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05002050000038299-E0ITor1Emjiy20240418</w:t>
            </w:r>
          </w:p>
        </w:tc>
      </w:tr>
      <w:tr w:rsidR="001908D0" w:rsidRPr="001908D0" w14:paraId="305497B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97C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11:36:53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D21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2D7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68E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452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07002070000038649-E0ITor1Emjw120240418</w:t>
            </w:r>
          </w:p>
        </w:tc>
      </w:tr>
      <w:tr w:rsidR="001908D0" w:rsidRPr="001908D0" w14:paraId="38F0CA8A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E39E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11:38:03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1142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E50C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399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1D8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07002070000038791-E0ITor1EmkgP20240418</w:t>
            </w:r>
          </w:p>
        </w:tc>
      </w:tr>
      <w:tr w:rsidR="001908D0" w:rsidRPr="001908D0" w14:paraId="66536F5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EBB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11:39:24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E42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999D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08A2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DB7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05002050000038711-E0ITor1Emliw20240418</w:t>
            </w:r>
          </w:p>
        </w:tc>
      </w:tr>
      <w:tr w:rsidR="001908D0" w:rsidRPr="001908D0" w14:paraId="3F129DA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751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11:42:18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DBF1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A75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CCA3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9C1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07002070000039124-E0ITor1Emnii20240418</w:t>
            </w:r>
          </w:p>
        </w:tc>
      </w:tr>
      <w:tr w:rsidR="001908D0" w:rsidRPr="001908D0" w14:paraId="4B331A0A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4A4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11:42:18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A4B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E44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9C4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084C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05002050000038909-E0ITor1Emnik20240418</w:t>
            </w:r>
          </w:p>
        </w:tc>
      </w:tr>
      <w:tr w:rsidR="001908D0" w:rsidRPr="001908D0" w14:paraId="6ADC834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AD79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11:43:32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5DA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A62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F94D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CDD8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07002070000039403-E0ITor1Emozr20240418</w:t>
            </w:r>
          </w:p>
        </w:tc>
      </w:tr>
      <w:tr w:rsidR="001908D0" w:rsidRPr="001908D0" w14:paraId="0810573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5FE5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11:44:42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E94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53AC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D2EF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0044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07002070000039449-E0ITor1Empsb20240418</w:t>
            </w:r>
          </w:p>
        </w:tc>
      </w:tr>
      <w:tr w:rsidR="001908D0" w:rsidRPr="001908D0" w14:paraId="74EF027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501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11:47:45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5E6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CD1D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DE7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1F9F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05002050000039708-E0ITor1Emrji20240418</w:t>
            </w:r>
          </w:p>
        </w:tc>
      </w:tr>
      <w:tr w:rsidR="001908D0" w:rsidRPr="001908D0" w14:paraId="591D2AE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A6F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11:49:49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7FE7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DF9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8A5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8B6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05002050000039708-E0ITor1EmsvM20240418</w:t>
            </w:r>
          </w:p>
        </w:tc>
      </w:tr>
      <w:tr w:rsidR="001908D0" w:rsidRPr="001908D0" w14:paraId="0E85D23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3ED3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11:49:49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E04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CB1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0A7B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FAA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07002070000040074-E0ITor1EmsvS20240418</w:t>
            </w:r>
          </w:p>
        </w:tc>
      </w:tr>
      <w:tr w:rsidR="001908D0" w:rsidRPr="001908D0" w14:paraId="6CBE985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E03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11:55:16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EA6B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CDE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135E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3CC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05002050000040404-E0ITor1Emw3p20240418</w:t>
            </w:r>
          </w:p>
        </w:tc>
      </w:tr>
      <w:tr w:rsidR="001908D0" w:rsidRPr="001908D0" w14:paraId="1994404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8A7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11:55:16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B68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E253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8B3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ADD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05002050000040404-E0ITor1Emw3n20240418</w:t>
            </w:r>
          </w:p>
        </w:tc>
      </w:tr>
      <w:tr w:rsidR="001908D0" w:rsidRPr="001908D0" w14:paraId="5756BA0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FE3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11:56:05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6BF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7346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09B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D22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07002070000040641-E0ITor1EmwVo20240418</w:t>
            </w:r>
          </w:p>
        </w:tc>
      </w:tr>
      <w:tr w:rsidR="001908D0" w:rsidRPr="001908D0" w14:paraId="5A93CC2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B626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11:57:45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BDF2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39D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5A1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859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05002050000040624-E0ITor1EmxSI20240418</w:t>
            </w:r>
          </w:p>
        </w:tc>
      </w:tr>
      <w:tr w:rsidR="001908D0" w:rsidRPr="001908D0" w14:paraId="2B055DC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7C8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11:58:38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660F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3275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A251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3C2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05002050000040715-E0ITor1Emy8Y20240418</w:t>
            </w:r>
          </w:p>
        </w:tc>
      </w:tr>
      <w:tr w:rsidR="001908D0" w:rsidRPr="001908D0" w14:paraId="200D643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B5E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11:58:38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1B51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C059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F8FC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A7C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05002050000040715-E0ITor1Emy8W20240418</w:t>
            </w:r>
          </w:p>
        </w:tc>
      </w:tr>
      <w:tr w:rsidR="001908D0" w:rsidRPr="001908D0" w14:paraId="23C5859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B8E6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11:59:26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736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352C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590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541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07002070000040964-E0ITor1EmyaO20240418</w:t>
            </w:r>
          </w:p>
        </w:tc>
      </w:tr>
      <w:tr w:rsidR="001908D0" w:rsidRPr="001908D0" w14:paraId="1709933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306B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11:59:26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6576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4D79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0E59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FBB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07002070000040964-E0ITor1EmyaM20240418</w:t>
            </w:r>
          </w:p>
        </w:tc>
      </w:tr>
      <w:tr w:rsidR="001908D0" w:rsidRPr="001908D0" w14:paraId="6B32AAF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19FD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11:59:55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EB6E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938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EF4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179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07002070000040299-E0ITor1EmywQ20240418</w:t>
            </w:r>
          </w:p>
        </w:tc>
      </w:tr>
      <w:tr w:rsidR="001908D0" w:rsidRPr="001908D0" w14:paraId="1E85B85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4AF5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12:00:41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D46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62E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694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27A2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05002050000040371-E0ITor1EmzUi20240418</w:t>
            </w:r>
          </w:p>
        </w:tc>
      </w:tr>
      <w:tr w:rsidR="001908D0" w:rsidRPr="001908D0" w14:paraId="2736C03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E7B1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12:00:41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CB4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383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3F7B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25B8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D36A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07002070000040299-E0ITor1EmzUg20240418</w:t>
            </w:r>
          </w:p>
        </w:tc>
      </w:tr>
      <w:tr w:rsidR="001908D0" w:rsidRPr="001908D0" w14:paraId="4527EAC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017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12:01:37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9D0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061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732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2941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05002050000041077-E0ITor1En0IV20240418</w:t>
            </w:r>
          </w:p>
        </w:tc>
      </w:tr>
      <w:tr w:rsidR="001908D0" w:rsidRPr="001908D0" w14:paraId="526CB00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C05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12:01:37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C6B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476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D86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40F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05002050000041077-E0ITor1En0IZ20240418</w:t>
            </w:r>
          </w:p>
        </w:tc>
      </w:tr>
      <w:tr w:rsidR="001908D0" w:rsidRPr="001908D0" w14:paraId="2300635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DEE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12:03:02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536C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25BD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E75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A5F2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05002050000041309-E0ITor1En1Ud20240418</w:t>
            </w:r>
          </w:p>
        </w:tc>
      </w:tr>
      <w:tr w:rsidR="001908D0" w:rsidRPr="001908D0" w14:paraId="7740A54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894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12:03:02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4B5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3D4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278E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3BA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05002050000041309-E0ITor1En1Ub20240418</w:t>
            </w:r>
          </w:p>
        </w:tc>
      </w:tr>
      <w:tr w:rsidR="001908D0" w:rsidRPr="001908D0" w14:paraId="7D6FBBC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25B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12:04:26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12C8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4C3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F34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DD5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07002070000041220-E0ITor1En2r420240418</w:t>
            </w:r>
          </w:p>
        </w:tc>
      </w:tr>
      <w:tr w:rsidR="001908D0" w:rsidRPr="001908D0" w14:paraId="7276C5C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2A59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12:05:40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80F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B89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FE9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5FA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07002070000041802-E0ITor1En3mw20240418</w:t>
            </w:r>
          </w:p>
        </w:tc>
      </w:tr>
      <w:tr w:rsidR="001908D0" w:rsidRPr="001908D0" w14:paraId="2C60D95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9A3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12:05:40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C58A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186E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71B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5120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07002070000041802-E0ITor1En3mz20240418</w:t>
            </w:r>
          </w:p>
        </w:tc>
      </w:tr>
      <w:tr w:rsidR="001908D0" w:rsidRPr="001908D0" w14:paraId="1AD42E3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E361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12:06:10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D201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5CEA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C51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CB9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05002050000041734-E0ITor1En4OM20240418</w:t>
            </w:r>
          </w:p>
        </w:tc>
      </w:tr>
      <w:tr w:rsidR="001908D0" w:rsidRPr="001908D0" w14:paraId="7B8072F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E671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12:06:10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FA5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7D0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D4F9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21A1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05002050000041734-E0ITor1En4OK20240418</w:t>
            </w:r>
          </w:p>
        </w:tc>
      </w:tr>
      <w:tr w:rsidR="001908D0" w:rsidRPr="001908D0" w14:paraId="33941AF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7DC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12:06:53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DE66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DBB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922F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767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07002070000041220-E0ITor1En4yC20240418</w:t>
            </w:r>
          </w:p>
        </w:tc>
      </w:tr>
      <w:tr w:rsidR="001908D0" w:rsidRPr="001908D0" w14:paraId="55BA138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084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12:08:00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06E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6CF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1D4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C77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07002070000042132-E0ITor1En6Bt20240418</w:t>
            </w:r>
          </w:p>
        </w:tc>
      </w:tr>
      <w:tr w:rsidR="001908D0" w:rsidRPr="001908D0" w14:paraId="6114488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AA3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12:10:14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D1D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B2E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BED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8BD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05002050000042156-E0ITor1En7rJ20240418</w:t>
            </w:r>
          </w:p>
        </w:tc>
      </w:tr>
      <w:tr w:rsidR="001908D0" w:rsidRPr="001908D0" w14:paraId="1773512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EE8B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12:10:32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7B6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984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B935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F54C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07002070000042098-E0ITor1En80Q20240418</w:t>
            </w:r>
          </w:p>
        </w:tc>
      </w:tr>
      <w:tr w:rsidR="001908D0" w:rsidRPr="001908D0" w14:paraId="6E1DD2C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DAF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12:11:22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56D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CAB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1EE8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8A4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05002050000042361-E0ITor1En8WR20240418</w:t>
            </w:r>
          </w:p>
        </w:tc>
      </w:tr>
      <w:tr w:rsidR="001908D0" w:rsidRPr="001908D0" w14:paraId="6C92BFE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233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lastRenderedPageBreak/>
              <w:t>18-Apr-2024 12:11:48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007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C42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2D2E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0874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07002070000042476-E0ITor1En96a20240418</w:t>
            </w:r>
          </w:p>
        </w:tc>
      </w:tr>
      <w:tr w:rsidR="001908D0" w:rsidRPr="001908D0" w14:paraId="3B21F20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E11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12:12:27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CB16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AC6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E74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44BE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07002070000042476-E0ITor1En9sP20240418</w:t>
            </w:r>
          </w:p>
        </w:tc>
      </w:tr>
      <w:tr w:rsidR="001908D0" w:rsidRPr="001908D0" w14:paraId="3665EB1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FE1F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12:13:06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D91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4B2A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5B1D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64F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05002050000042625-E0ITor1EnAKU20240418</w:t>
            </w:r>
          </w:p>
        </w:tc>
      </w:tr>
      <w:tr w:rsidR="001908D0" w:rsidRPr="001908D0" w14:paraId="3CD44E2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8BF7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12:14:26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76BC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F99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96A6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3976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07002070000042540-E0ITor1EnBNn20240418</w:t>
            </w:r>
          </w:p>
        </w:tc>
      </w:tr>
      <w:tr w:rsidR="001908D0" w:rsidRPr="001908D0" w14:paraId="3B664EE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6A18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12:14:46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EB75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760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5E4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BC58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07002070000042995-E0ITor1EnBci20240418</w:t>
            </w:r>
          </w:p>
        </w:tc>
      </w:tr>
      <w:tr w:rsidR="001908D0" w:rsidRPr="001908D0" w14:paraId="7CCF37C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E7D0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12:15:57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CEA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D27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9AA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21C2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07002070000042540-E0ITor1EnCmV20240418</w:t>
            </w:r>
          </w:p>
        </w:tc>
      </w:tr>
      <w:tr w:rsidR="001908D0" w:rsidRPr="001908D0" w14:paraId="5A8D8F7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697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12:17:00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DF7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748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A386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0EC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07002070000043160-E0ITor1EnDdi20240418</w:t>
            </w:r>
          </w:p>
        </w:tc>
      </w:tr>
      <w:tr w:rsidR="001908D0" w:rsidRPr="001908D0" w14:paraId="2245352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3B7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12:17:46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757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CD3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C50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CF9B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05002050000043005-E0ITor1EnE7220240418</w:t>
            </w:r>
          </w:p>
        </w:tc>
      </w:tr>
      <w:tr w:rsidR="001908D0" w:rsidRPr="001908D0" w14:paraId="48226E6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4F82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12:19:30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1BC7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5DE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28A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8DC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07002070000043601-E0ITor1EnFRC20240418</w:t>
            </w:r>
          </w:p>
        </w:tc>
      </w:tr>
      <w:tr w:rsidR="001908D0" w:rsidRPr="001908D0" w14:paraId="33C373C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22E1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12:19:31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F564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D38C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295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43F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07002070000042751-E0ITor1EnFSE20240418</w:t>
            </w:r>
          </w:p>
        </w:tc>
      </w:tr>
      <w:tr w:rsidR="001908D0" w:rsidRPr="001908D0" w14:paraId="13DC302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A9A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12:23:23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991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27A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1134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185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07002070000043897-E0ITor1EnHsZ20240418</w:t>
            </w:r>
          </w:p>
        </w:tc>
      </w:tr>
      <w:tr w:rsidR="001908D0" w:rsidRPr="001908D0" w14:paraId="68C7123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1156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12:25:10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DD45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8375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13B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32B0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07002070000043790-E0ITor1EnJeq20240418</w:t>
            </w:r>
          </w:p>
        </w:tc>
      </w:tr>
      <w:tr w:rsidR="001908D0" w:rsidRPr="001908D0" w14:paraId="590B815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3DF2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12:26:06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5A4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DC0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03BE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7CEF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05002050000044185-E0ITor1EnKB620240418</w:t>
            </w:r>
          </w:p>
        </w:tc>
      </w:tr>
      <w:tr w:rsidR="001908D0" w:rsidRPr="001908D0" w14:paraId="350B864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EE75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12:26:06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EAA1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EE20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22BE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962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05002050000044185-E0ITor1EnKB820240418</w:t>
            </w:r>
          </w:p>
        </w:tc>
      </w:tr>
      <w:tr w:rsidR="001908D0" w:rsidRPr="001908D0" w14:paraId="6043C06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D37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12:26:06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C95D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F42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6BF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968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05002050000044185-E0ITor1EnKB420240418</w:t>
            </w:r>
          </w:p>
        </w:tc>
      </w:tr>
      <w:tr w:rsidR="001908D0" w:rsidRPr="001908D0" w14:paraId="2A968E7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450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12:26:34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AD37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A07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DFBB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C40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05002050000043213-E0ITor1EnKqE20240418</w:t>
            </w:r>
          </w:p>
        </w:tc>
      </w:tr>
      <w:tr w:rsidR="001908D0" w:rsidRPr="001908D0" w14:paraId="4842F55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8AF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12:26:41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567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F99C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A2D1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0E37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05002050000043803-E0ITor1EnKuh20240418</w:t>
            </w:r>
          </w:p>
        </w:tc>
      </w:tr>
      <w:tr w:rsidR="001908D0" w:rsidRPr="001908D0" w14:paraId="65FA7B9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BE64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12:26:41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DE1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662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4CB8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8A7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05002050000043213-E0ITor1EnKuZ20240418</w:t>
            </w:r>
          </w:p>
        </w:tc>
      </w:tr>
      <w:tr w:rsidR="001908D0" w:rsidRPr="001908D0" w14:paraId="55F0526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CAD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12:26:43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76D2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36E7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1003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291C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05002050000043967-E0ITor1EnKwY20240418</w:t>
            </w:r>
          </w:p>
        </w:tc>
      </w:tr>
      <w:tr w:rsidR="001908D0" w:rsidRPr="001908D0" w14:paraId="01FB5E31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B0C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12:29:50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7CCC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DBD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B61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1F75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07002070000044519-E0ITor1EnNka20240418</w:t>
            </w:r>
          </w:p>
        </w:tc>
      </w:tr>
      <w:tr w:rsidR="001908D0" w:rsidRPr="001908D0" w14:paraId="70341AE1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222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12:30:07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F9C9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731B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D95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0268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05002050000044374-E0ITor1EnO2R20240418</w:t>
            </w:r>
          </w:p>
        </w:tc>
      </w:tr>
      <w:tr w:rsidR="001908D0" w:rsidRPr="001908D0" w14:paraId="7B54023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82F4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12:30:07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EB3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0861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4677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DF0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07002070000044728-E0ITor1EnO3020240418</w:t>
            </w:r>
          </w:p>
        </w:tc>
      </w:tr>
      <w:tr w:rsidR="001908D0" w:rsidRPr="001908D0" w14:paraId="7584647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C18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12:30:07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F732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523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93C7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2A7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07002070000044611-E0ITor1EnO2y20240418</w:t>
            </w:r>
          </w:p>
        </w:tc>
      </w:tr>
      <w:tr w:rsidR="001908D0" w:rsidRPr="001908D0" w14:paraId="2B158B5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CA1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12:31:31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CFD9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C30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8A9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5680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07002070000045312-E0ITor1EnQBh20240418</w:t>
            </w:r>
          </w:p>
        </w:tc>
      </w:tr>
      <w:tr w:rsidR="001908D0" w:rsidRPr="001908D0" w14:paraId="3C13D7B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99E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12:31:32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A16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19A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CD9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AEC9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05002050000045204-E0ITor1EnQD520240418</w:t>
            </w:r>
          </w:p>
        </w:tc>
      </w:tr>
      <w:tr w:rsidR="001908D0" w:rsidRPr="001908D0" w14:paraId="1DCF0B8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666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12:33:29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CFA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BA0D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57FF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BF5B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07002070000045624-E0ITor1EnTB620240418</w:t>
            </w:r>
          </w:p>
        </w:tc>
      </w:tr>
      <w:tr w:rsidR="001908D0" w:rsidRPr="001908D0" w14:paraId="4543CBF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33C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12:34:40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D65E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B333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DA0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C6F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05002050000045782-E0ITor1EnUWH20240418</w:t>
            </w:r>
          </w:p>
        </w:tc>
      </w:tr>
      <w:tr w:rsidR="001908D0" w:rsidRPr="001908D0" w14:paraId="071A4A5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D11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12:34:40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3DF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DD67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73B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F1B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05002050000045786-E0ITor1EnUWJ20240418</w:t>
            </w:r>
          </w:p>
        </w:tc>
      </w:tr>
      <w:tr w:rsidR="001908D0" w:rsidRPr="001908D0" w14:paraId="6A9230E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32ED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12:36:07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9E22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B98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F41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80EF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05002050000046034-E0ITor1EnWKP20240418</w:t>
            </w:r>
          </w:p>
        </w:tc>
      </w:tr>
      <w:tr w:rsidR="001908D0" w:rsidRPr="001908D0" w14:paraId="24E4340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09B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12:36:07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F49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61EA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3E6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6BF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05002050000046034-E0ITor1EnWKN20240418</w:t>
            </w:r>
          </w:p>
        </w:tc>
      </w:tr>
      <w:tr w:rsidR="001908D0" w:rsidRPr="001908D0" w14:paraId="7E5588B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F09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12:37:47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BB3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5DA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021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590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05002050000046270-E0ITor1EnYhO20240418</w:t>
            </w:r>
          </w:p>
        </w:tc>
      </w:tr>
      <w:tr w:rsidR="001908D0" w:rsidRPr="001908D0" w14:paraId="6D37C2F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A6AC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12:40:05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0662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B058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F404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23E9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07002070000046601-E0ITor1EnbED20240418</w:t>
            </w:r>
          </w:p>
        </w:tc>
      </w:tr>
      <w:tr w:rsidR="001908D0" w:rsidRPr="001908D0" w14:paraId="4A59BD0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EE8E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12:42:02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9ACD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E7B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19E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570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07002070000046995-E0ITor1EndLw20240418</w:t>
            </w:r>
          </w:p>
        </w:tc>
      </w:tr>
      <w:tr w:rsidR="001908D0" w:rsidRPr="001908D0" w14:paraId="2F6C160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775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12:43:20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BDC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B3F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5E74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7282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07002070000047172-E0ITor1Enec720240418</w:t>
            </w:r>
          </w:p>
        </w:tc>
      </w:tr>
      <w:tr w:rsidR="001908D0" w:rsidRPr="001908D0" w14:paraId="30A8084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6E7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12:44:33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906E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8C5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A73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ADC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05002050000047221-E0ITor1Eng0c20240418</w:t>
            </w:r>
          </w:p>
        </w:tc>
      </w:tr>
      <w:tr w:rsidR="001908D0" w:rsidRPr="001908D0" w14:paraId="66796A3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528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12:45:47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2F09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DD5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68E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19AB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05002050000047161-E0ITor1EnhKc20240418</w:t>
            </w:r>
          </w:p>
        </w:tc>
      </w:tr>
      <w:tr w:rsidR="001908D0" w:rsidRPr="001908D0" w14:paraId="7A020F1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DD5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12:46:33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3CA7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0C3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936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609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05002050000047571-E0ITor1Enit120240418</w:t>
            </w:r>
          </w:p>
        </w:tc>
      </w:tr>
      <w:tr w:rsidR="001908D0" w:rsidRPr="001908D0" w14:paraId="6E90A64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F8E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12:48:46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358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391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9C5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9AE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07002070000048222-E0ITor1EnmAG20240418</w:t>
            </w:r>
          </w:p>
        </w:tc>
      </w:tr>
      <w:tr w:rsidR="001908D0" w:rsidRPr="001908D0" w14:paraId="61D7A00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A0A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12:48:46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8080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7BFF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C4A0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0396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07002070000048222-E0ITor1EnmAI20240418</w:t>
            </w:r>
          </w:p>
        </w:tc>
      </w:tr>
      <w:tr w:rsidR="001908D0" w:rsidRPr="001908D0" w14:paraId="2D7E8FFA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3049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12:50:27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3B26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EFC7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766A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C1D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05002050000048384-E0ITor1EnoDU20240418</w:t>
            </w:r>
          </w:p>
        </w:tc>
      </w:tr>
      <w:tr w:rsidR="001908D0" w:rsidRPr="001908D0" w14:paraId="7CFC45E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441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12:52:30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BB4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ECE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771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96E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05002050000048515-E0ITor1Enq9H20240418</w:t>
            </w:r>
          </w:p>
        </w:tc>
      </w:tr>
      <w:tr w:rsidR="001908D0" w:rsidRPr="001908D0" w14:paraId="50AE254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74A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12:52:42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EEE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2C7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CAC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464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05002050000048080-E0ITor1EnqVr20240418</w:t>
            </w:r>
          </w:p>
        </w:tc>
      </w:tr>
      <w:tr w:rsidR="001908D0" w:rsidRPr="001908D0" w14:paraId="18C1ED4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F41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12:52:42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3EF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51B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CEB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0D0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05002050000048080-E0ITor1EnqVp20240418</w:t>
            </w:r>
          </w:p>
        </w:tc>
      </w:tr>
      <w:tr w:rsidR="001908D0" w:rsidRPr="001908D0" w14:paraId="5274B96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BDC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12:54:55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2391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BB6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CB7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498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05002050000049016-E0ITor1EnsgR20240418</w:t>
            </w:r>
          </w:p>
        </w:tc>
      </w:tr>
      <w:tr w:rsidR="001908D0" w:rsidRPr="001908D0" w14:paraId="61E7E09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483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12:56:09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4F8E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2D8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860B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25F8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05002050000049283-E0ITor1Entoy20240418</w:t>
            </w:r>
          </w:p>
        </w:tc>
      </w:tr>
      <w:tr w:rsidR="001908D0" w:rsidRPr="001908D0" w14:paraId="43E5731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CD5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12:56:15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7E14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A7B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482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0C8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05002050000049275-E0ITor1EnttD20240418</w:t>
            </w:r>
          </w:p>
        </w:tc>
      </w:tr>
      <w:tr w:rsidR="001908D0" w:rsidRPr="001908D0" w14:paraId="6F96429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E21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lastRenderedPageBreak/>
              <w:t>18-Apr-2024 12:56:15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6B8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99AC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76C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0DD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05002050000049275-E0ITor1EnttF20240418</w:t>
            </w:r>
          </w:p>
        </w:tc>
      </w:tr>
      <w:tr w:rsidR="001908D0" w:rsidRPr="001908D0" w14:paraId="557CA97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4E2F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12:57:51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3BE0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DD11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EC6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9CF9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05002050000049461-E0ITor1EnvMd20240418</w:t>
            </w:r>
          </w:p>
        </w:tc>
      </w:tr>
      <w:tr w:rsidR="001908D0" w:rsidRPr="001908D0" w14:paraId="733685F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E387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12:59:21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C95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E9FD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F27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CCE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07002070000049797-E0ITor1EnxIN20240418</w:t>
            </w:r>
          </w:p>
        </w:tc>
      </w:tr>
      <w:tr w:rsidR="001908D0" w:rsidRPr="001908D0" w14:paraId="27D8E13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3CD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12:59:21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49F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641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7F03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765C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05002050000049489-E0ITor1EnxIL20240418</w:t>
            </w:r>
          </w:p>
        </w:tc>
      </w:tr>
      <w:tr w:rsidR="001908D0" w:rsidRPr="001908D0" w14:paraId="64777AC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6F0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13:01:03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03C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F2B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351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CC96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05002050000049923-E0ITor1EnzKs20240418</w:t>
            </w:r>
          </w:p>
        </w:tc>
      </w:tr>
      <w:tr w:rsidR="001908D0" w:rsidRPr="001908D0" w14:paraId="417F287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D7ED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13:01:19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6BB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D6B5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B79C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B1E8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05002050000050002-E0ITor1EnzeE20240418</w:t>
            </w:r>
          </w:p>
        </w:tc>
      </w:tr>
      <w:tr w:rsidR="001908D0" w:rsidRPr="001908D0" w14:paraId="47E4754A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333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13:01:19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BFB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972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DFC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FA4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05002050000050002-E0ITor1EnzeC20240418</w:t>
            </w:r>
          </w:p>
        </w:tc>
      </w:tr>
      <w:tr w:rsidR="001908D0" w:rsidRPr="001908D0" w14:paraId="536F00C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846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13:03:09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757A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B6AE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0FED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DD05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05002050000050276-E0ITor1Eo1xv20240418</w:t>
            </w:r>
          </w:p>
        </w:tc>
      </w:tr>
      <w:tr w:rsidR="001908D0" w:rsidRPr="001908D0" w14:paraId="6CEE945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CFA4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13:04:32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590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D52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66E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24E9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07002070000050672-E0ITor1Eo3EZ20240418</w:t>
            </w:r>
          </w:p>
        </w:tc>
      </w:tr>
      <w:tr w:rsidR="001908D0" w:rsidRPr="001908D0" w14:paraId="285BB44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D5CA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13:04:32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8D33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405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E505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D96B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07002070000050672-E0ITor1Eo3EX20240418</w:t>
            </w:r>
          </w:p>
        </w:tc>
      </w:tr>
      <w:tr w:rsidR="001908D0" w:rsidRPr="001908D0" w14:paraId="1F8D333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2B2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13:06:38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B6A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315D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88AA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FEF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07002070000050898-E0ITor1Eo5jP20240418</w:t>
            </w:r>
          </w:p>
        </w:tc>
      </w:tr>
      <w:tr w:rsidR="001908D0" w:rsidRPr="001908D0" w14:paraId="346D322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2089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13:07:47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534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6F2F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43F2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7AF4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07002070000051150-E0ITor1Eo7Bm20240418</w:t>
            </w:r>
          </w:p>
        </w:tc>
      </w:tr>
      <w:tr w:rsidR="001908D0" w:rsidRPr="001908D0" w14:paraId="5DA8DFC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F4E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13:07:47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5F7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182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1AF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08D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07002070000051150-E0ITor1Eo7Bi20240418</w:t>
            </w:r>
          </w:p>
        </w:tc>
      </w:tr>
      <w:tr w:rsidR="001908D0" w:rsidRPr="001908D0" w14:paraId="02EB0AA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57D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13:07:47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D9C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AA5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BFF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6A4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07002070000051150-E0ITor1Eo7Bk20240418</w:t>
            </w:r>
          </w:p>
        </w:tc>
      </w:tr>
      <w:tr w:rsidR="001908D0" w:rsidRPr="001908D0" w14:paraId="76A9C00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56E9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13:07:51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10F6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8736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0FF5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1146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05002050000050532-E0ITor1Eo7Dg20240418</w:t>
            </w:r>
          </w:p>
        </w:tc>
      </w:tr>
      <w:tr w:rsidR="001908D0" w:rsidRPr="001908D0" w14:paraId="5538865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1D4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13:10:54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7C0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75C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C225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E55A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07002070000051332-E0ITor1EoACW20240418</w:t>
            </w:r>
          </w:p>
        </w:tc>
      </w:tr>
      <w:tr w:rsidR="001908D0" w:rsidRPr="001908D0" w14:paraId="6D64E41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5901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13:10:54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4B05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130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DA3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2842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07002070000051332-E0ITor1EoACb20240418</w:t>
            </w:r>
          </w:p>
        </w:tc>
      </w:tr>
      <w:tr w:rsidR="001908D0" w:rsidRPr="001908D0" w14:paraId="1165F5D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0613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13:12:32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45E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A19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7B1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167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05002050000051579-E0ITor1EoC2f20240418</w:t>
            </w:r>
          </w:p>
        </w:tc>
      </w:tr>
      <w:tr w:rsidR="001908D0" w:rsidRPr="001908D0" w14:paraId="1D4E34C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5A5B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13:12:32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C23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F66B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678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382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05002050000051579-E0ITor1EoC2b20240418</w:t>
            </w:r>
          </w:p>
        </w:tc>
      </w:tr>
      <w:tr w:rsidR="001908D0" w:rsidRPr="001908D0" w14:paraId="3B066AD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F07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13:12:32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AD9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C5C9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FC2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E11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05002050000051579-E0ITor1EoC2d20240418</w:t>
            </w:r>
          </w:p>
        </w:tc>
      </w:tr>
      <w:tr w:rsidR="001908D0" w:rsidRPr="001908D0" w14:paraId="5FD67EF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E327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13:13:00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3EAE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A08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2AD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F651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07002070000051807-E0ITor1EoCYX20240418</w:t>
            </w:r>
          </w:p>
        </w:tc>
      </w:tr>
      <w:tr w:rsidR="001908D0" w:rsidRPr="001908D0" w14:paraId="00CF6DA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D8D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13:13:16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8ADC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DCC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3D9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BE3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05002050000051520-E0ITor1EoCuW20240418</w:t>
            </w:r>
          </w:p>
        </w:tc>
      </w:tr>
      <w:tr w:rsidR="001908D0" w:rsidRPr="001908D0" w14:paraId="29D6DD2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E4F5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13:15:53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5EAB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190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E052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7A94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05002050000051885-E0ITor1EoFUm20240418</w:t>
            </w:r>
          </w:p>
        </w:tc>
      </w:tr>
      <w:tr w:rsidR="001908D0" w:rsidRPr="001908D0" w14:paraId="05BA8FF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122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13:16:36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857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3EBA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4814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FE5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05002050000051806-E0ITor1EoGEg20240418</w:t>
            </w:r>
          </w:p>
        </w:tc>
      </w:tr>
      <w:tr w:rsidR="001908D0" w:rsidRPr="001908D0" w14:paraId="5C30CA9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11B3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13:16:36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FBA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1A1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33C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66AE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05002050000051806-E0ITor1EoGEi20240418</w:t>
            </w:r>
          </w:p>
        </w:tc>
      </w:tr>
      <w:tr w:rsidR="001908D0" w:rsidRPr="001908D0" w14:paraId="7427BA6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90B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13:17:40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AD7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D17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4ED7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0A0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07002070000052208-E0ITor1EoHBK20240418</w:t>
            </w:r>
          </w:p>
        </w:tc>
      </w:tr>
      <w:tr w:rsidR="001908D0" w:rsidRPr="001908D0" w14:paraId="3E4F68B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ECC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13:17:40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E67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17F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8CD3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60A2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05002050000052048-E0ITor1EoHBQ20240418</w:t>
            </w:r>
          </w:p>
        </w:tc>
      </w:tr>
      <w:tr w:rsidR="001908D0" w:rsidRPr="001908D0" w14:paraId="1871F77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B87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13:17:40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2BC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EB2F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40FA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8CA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05002050000052048-E0ITor1EoHBM20240418</w:t>
            </w:r>
          </w:p>
        </w:tc>
      </w:tr>
      <w:tr w:rsidR="001908D0" w:rsidRPr="001908D0" w14:paraId="588CFAB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AD0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13:18:22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0AC8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84D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3EE6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C956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07002070000052581-E0ITor1EoI9I20240418</w:t>
            </w:r>
          </w:p>
        </w:tc>
      </w:tr>
      <w:tr w:rsidR="001908D0" w:rsidRPr="001908D0" w14:paraId="287032A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B3E4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13:18:28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31E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0E5D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D9C0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AFB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07002070000052581-E0ITor1EoIC220240418</w:t>
            </w:r>
          </w:p>
        </w:tc>
      </w:tr>
      <w:tr w:rsidR="001908D0" w:rsidRPr="001908D0" w14:paraId="5AD6E991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3564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13:19:48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C5E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FBF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685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504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07002070000052874-E0ITor1EoJui20240418</w:t>
            </w:r>
          </w:p>
        </w:tc>
      </w:tr>
      <w:tr w:rsidR="001908D0" w:rsidRPr="001908D0" w14:paraId="1713273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B52D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13:19:49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5F9E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170D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3733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409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07002070000052874-E0ITor1EoJvy20240418</w:t>
            </w:r>
          </w:p>
        </w:tc>
      </w:tr>
      <w:tr w:rsidR="001908D0" w:rsidRPr="001908D0" w14:paraId="2830C34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551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13:21:53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7E5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96A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865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3F45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07002070000053186-E0ITor1EoMLU20240418</w:t>
            </w:r>
          </w:p>
        </w:tc>
      </w:tr>
      <w:tr w:rsidR="001908D0" w:rsidRPr="001908D0" w14:paraId="6179968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084A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13:22:51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E29A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FBE1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B249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8595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05002050000052627-E0ITor1EoNJf20240418</w:t>
            </w:r>
          </w:p>
        </w:tc>
      </w:tr>
      <w:tr w:rsidR="001908D0" w:rsidRPr="001908D0" w14:paraId="7B06A9C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E2F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13:23:59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2696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830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70DF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B0A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05002050000053077-E0ITor1EoO6D20240418</w:t>
            </w:r>
          </w:p>
        </w:tc>
      </w:tr>
      <w:tr w:rsidR="001908D0" w:rsidRPr="001908D0" w14:paraId="28AA739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CE5D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13:23:59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AC80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829E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64B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0027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05002050000052319-E0ITor1EoO6B20240418</w:t>
            </w:r>
          </w:p>
        </w:tc>
      </w:tr>
      <w:tr w:rsidR="001908D0" w:rsidRPr="001908D0" w14:paraId="132433E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D0F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13:25:20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241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6A9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97C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2188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07002070000053509-E0ITor1EoPe120240418</w:t>
            </w:r>
          </w:p>
        </w:tc>
      </w:tr>
      <w:tr w:rsidR="001908D0" w:rsidRPr="001908D0" w14:paraId="560CE4E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3A1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13:25:23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9C3B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666C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A5B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791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05002050000053277-E0ITor1EoPoE20240418</w:t>
            </w:r>
          </w:p>
        </w:tc>
      </w:tr>
      <w:tr w:rsidR="001908D0" w:rsidRPr="001908D0" w14:paraId="4314179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6B24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13:26:39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723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1C9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EDBC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16D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05002050000053581-E0ITor1EoRDd20240418</w:t>
            </w:r>
          </w:p>
        </w:tc>
      </w:tr>
      <w:tr w:rsidR="001908D0" w:rsidRPr="001908D0" w14:paraId="5000BCA1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AE1A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13:26:39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F10D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E8C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8CE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3A65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05002050000053581-E0ITor1EoRDb20240418</w:t>
            </w:r>
          </w:p>
        </w:tc>
      </w:tr>
      <w:tr w:rsidR="001908D0" w:rsidRPr="001908D0" w14:paraId="70F94B9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5DB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13:28:36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ADD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D6B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FA8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1006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05002050000054033-E0ITor1EoTBL20240418</w:t>
            </w:r>
          </w:p>
        </w:tc>
      </w:tr>
      <w:tr w:rsidR="001908D0" w:rsidRPr="001908D0" w14:paraId="65EB71A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56C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13:28:36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F5E1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A3D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BCA5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D582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05002050000054033-E0ITor1EoTBH20240418</w:t>
            </w:r>
          </w:p>
        </w:tc>
      </w:tr>
      <w:tr w:rsidR="001908D0" w:rsidRPr="001908D0" w14:paraId="7810AE2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441A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13:28:36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74A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3852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842D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9474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05002050000054033-E0ITor1EoTBN20240418</w:t>
            </w:r>
          </w:p>
        </w:tc>
      </w:tr>
      <w:tr w:rsidR="001908D0" w:rsidRPr="001908D0" w14:paraId="720DA8B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314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13:28:36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DA7F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996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23D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9D6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05002050000054033-E0ITor1EoTBJ20240418</w:t>
            </w:r>
          </w:p>
        </w:tc>
      </w:tr>
      <w:tr w:rsidR="001908D0" w:rsidRPr="001908D0" w14:paraId="2656B6B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AA6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13:29:06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328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AF0E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7DC8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4EDE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07002070000053826-E0ITor1EoTbA20240418</w:t>
            </w:r>
          </w:p>
        </w:tc>
      </w:tr>
      <w:tr w:rsidR="001908D0" w:rsidRPr="001908D0" w14:paraId="46E789B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C6C7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13:29:27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C15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8F15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F674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E6D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05002050000054188-E0ITor1EoU1T20240418</w:t>
            </w:r>
          </w:p>
        </w:tc>
      </w:tr>
      <w:tr w:rsidR="001908D0" w:rsidRPr="001908D0" w14:paraId="77ED28C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B451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lastRenderedPageBreak/>
              <w:t>18-Apr-2024 13:29:27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56C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AE3F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8108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2C2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05002050000054188-E0ITor1EoU1V20240418</w:t>
            </w:r>
          </w:p>
        </w:tc>
      </w:tr>
      <w:tr w:rsidR="001908D0" w:rsidRPr="001908D0" w14:paraId="04E5C77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7A5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13:29:59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34D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4291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5E6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950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05002050000053582-E0ITor1EoUuM20240418</w:t>
            </w:r>
          </w:p>
        </w:tc>
      </w:tr>
      <w:tr w:rsidR="001908D0" w:rsidRPr="001908D0" w14:paraId="4C5586F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1A9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13:29:59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DE1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EB38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B260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B36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05002050000053582-E0ITor1EoUuK20240418</w:t>
            </w:r>
          </w:p>
        </w:tc>
      </w:tr>
      <w:tr w:rsidR="001908D0" w:rsidRPr="001908D0" w14:paraId="7D39B25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275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13:29:59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C1EB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47AC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7D62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F5B2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07002070000054432-E0ITor1EoUuO20240418</w:t>
            </w:r>
          </w:p>
        </w:tc>
      </w:tr>
      <w:tr w:rsidR="001908D0" w:rsidRPr="001908D0" w14:paraId="03F00A5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BFAD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13:30:04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E35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88D9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DE0C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43DB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05002050000054189-E0ITor1EoVWX20240418</w:t>
            </w:r>
          </w:p>
        </w:tc>
      </w:tr>
      <w:tr w:rsidR="001908D0" w:rsidRPr="001908D0" w14:paraId="7D1996F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9CC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13:31:09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3E9A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726D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213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EE1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05002050000054952-E0ITor1EoZNP20240418</w:t>
            </w:r>
          </w:p>
        </w:tc>
      </w:tr>
      <w:tr w:rsidR="001908D0" w:rsidRPr="001908D0" w14:paraId="3876048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5A8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13:31:11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8A9C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962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F0B4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F53F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07002070000055209-E0ITor1EoZbF20240418</w:t>
            </w:r>
          </w:p>
        </w:tc>
      </w:tr>
      <w:tr w:rsidR="001908D0" w:rsidRPr="001908D0" w14:paraId="57B80A0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6CF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13:31:12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7E80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971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9C6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530A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05002050000054976-E0ITor1EoZhO20240418</w:t>
            </w:r>
          </w:p>
        </w:tc>
      </w:tr>
      <w:tr w:rsidR="001908D0" w:rsidRPr="001908D0" w14:paraId="7E80339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769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13:31:12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81D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8F5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B09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066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05002050000054566-E0ITor1EoZhH20240418</w:t>
            </w:r>
          </w:p>
        </w:tc>
      </w:tr>
      <w:tr w:rsidR="001908D0" w:rsidRPr="001908D0" w14:paraId="5500397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8456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13:31:12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C668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18A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FF54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124D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05002050000054976-E0ITor1EoZhJ20240418</w:t>
            </w:r>
          </w:p>
        </w:tc>
      </w:tr>
      <w:tr w:rsidR="001908D0" w:rsidRPr="001908D0" w14:paraId="2F5854D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0B0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13:33:24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9F1D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02E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C0F1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CD0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05002050000055700-E0ITor1EofV720240418</w:t>
            </w:r>
          </w:p>
        </w:tc>
      </w:tr>
      <w:tr w:rsidR="001908D0" w:rsidRPr="001908D0" w14:paraId="7470231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AB68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13:33:47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783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7BE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3FCA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60E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07002070000055777-E0ITor1EogGh20240418</w:t>
            </w:r>
          </w:p>
        </w:tc>
      </w:tr>
      <w:tr w:rsidR="001908D0" w:rsidRPr="001908D0" w14:paraId="5AD1578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FE03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13:35:00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A296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127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7FBA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235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05002050000055876-E0ITor1Eois620240418</w:t>
            </w:r>
          </w:p>
        </w:tc>
      </w:tr>
      <w:tr w:rsidR="001908D0" w:rsidRPr="001908D0" w14:paraId="266BF94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ECB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13:35:04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159C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D5E8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9FA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9F3D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05002050000055876-E0ITor1Eoj7220240418</w:t>
            </w:r>
          </w:p>
        </w:tc>
      </w:tr>
      <w:tr w:rsidR="001908D0" w:rsidRPr="001908D0" w14:paraId="7A2D1C6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652B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13:35:04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0D68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1F56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FF82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257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05002050000056076-E0ITor1Eoj7420240418</w:t>
            </w:r>
          </w:p>
        </w:tc>
      </w:tr>
      <w:tr w:rsidR="001908D0" w:rsidRPr="001908D0" w14:paraId="3D4BD9F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74A8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13:35:35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C07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A71E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FEC3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5F7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07002070000056355-E0ITor1Eok9720240418</w:t>
            </w:r>
          </w:p>
        </w:tc>
      </w:tr>
      <w:tr w:rsidR="001908D0" w:rsidRPr="001908D0" w14:paraId="04F9D65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5464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13:36:20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B79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D78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137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2DB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07002070000057026-E0ITor1EomHe20240418</w:t>
            </w:r>
          </w:p>
        </w:tc>
      </w:tr>
      <w:tr w:rsidR="001908D0" w:rsidRPr="001908D0" w14:paraId="6186D31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794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13:36:20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7CF7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287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EAF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029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07002070000057026-E0ITor1EomHh20240418</w:t>
            </w:r>
          </w:p>
        </w:tc>
      </w:tr>
      <w:tr w:rsidR="001908D0" w:rsidRPr="001908D0" w14:paraId="5693942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10F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13:36:54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C37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B9FB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6C1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F60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05002050000056739-E0ITor1EonbC20240418</w:t>
            </w:r>
          </w:p>
        </w:tc>
      </w:tr>
      <w:tr w:rsidR="001908D0" w:rsidRPr="001908D0" w14:paraId="6B6E3AC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657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13:37:30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BB8F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444B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BCB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F1A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07002070000057156-E0ITor1Eop8H20240418</w:t>
            </w:r>
          </w:p>
        </w:tc>
      </w:tr>
      <w:tr w:rsidR="001908D0" w:rsidRPr="001908D0" w14:paraId="7BD42F5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038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13:37:30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DE8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41A8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D68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502A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07002070000057027-E0ITor1Eop6U20240418</w:t>
            </w:r>
          </w:p>
        </w:tc>
      </w:tr>
      <w:tr w:rsidR="001908D0" w:rsidRPr="001908D0" w14:paraId="34928C1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FE2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13:38:00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D31C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4C9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945B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AB1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07002070000057506-E0ITor1EoqG920240418</w:t>
            </w:r>
          </w:p>
        </w:tc>
      </w:tr>
      <w:tr w:rsidR="001908D0" w:rsidRPr="001908D0" w14:paraId="583A2DC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3C2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13:38:49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9B8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718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CF5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FB4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05002050000057260-E0ITor1EosCl20240418</w:t>
            </w:r>
          </w:p>
        </w:tc>
      </w:tr>
      <w:tr w:rsidR="001908D0" w:rsidRPr="001908D0" w14:paraId="4DA08E5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359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13:38:49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CD9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485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9CD1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E51A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05002050000057260-E0ITor1EosCw20240418</w:t>
            </w:r>
          </w:p>
        </w:tc>
      </w:tr>
      <w:tr w:rsidR="001908D0" w:rsidRPr="001908D0" w14:paraId="0D61923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1DC3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13:39:52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71A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3D4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961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A231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05002050000057953-E0ITor1Eov2820240418</w:t>
            </w:r>
          </w:p>
        </w:tc>
      </w:tr>
      <w:tr w:rsidR="001908D0" w:rsidRPr="001908D0" w14:paraId="263A3F2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CFF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13:39:52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9A6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6EC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CBA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E629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05002050000057953-E0ITor1Eov2A20240418</w:t>
            </w:r>
          </w:p>
        </w:tc>
      </w:tr>
      <w:tr w:rsidR="001908D0" w:rsidRPr="001908D0" w14:paraId="588A54D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4DF3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13:39:52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B92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F8AB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A8B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CE2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05002050000057953-E0ITor1Eov2C20240418</w:t>
            </w:r>
          </w:p>
        </w:tc>
      </w:tr>
      <w:tr w:rsidR="001908D0" w:rsidRPr="001908D0" w14:paraId="2ECFB0D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3EB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13:41:33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4D1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F792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8D6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7B5A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05002050000058487-E0ITor1Eoy6C20240418</w:t>
            </w:r>
          </w:p>
        </w:tc>
      </w:tr>
      <w:tr w:rsidR="001908D0" w:rsidRPr="001908D0" w14:paraId="7CE7CE0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FE94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13:42:52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BD2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A7E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227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E4C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05002050000058939-E0ITor1Ep0k620240418</w:t>
            </w:r>
          </w:p>
        </w:tc>
      </w:tr>
      <w:tr w:rsidR="001908D0" w:rsidRPr="001908D0" w14:paraId="2344B3AA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BD6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13:42:52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B0B8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7A2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9463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A02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05002050000058939-E0ITor1Ep0k420240418</w:t>
            </w:r>
          </w:p>
        </w:tc>
      </w:tr>
      <w:tr w:rsidR="001908D0" w:rsidRPr="001908D0" w14:paraId="03632BE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D3CC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13:44:47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164B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2038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DD7E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FFB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07002070000059806-E0ITor1Ep4Nm20240418</w:t>
            </w:r>
          </w:p>
        </w:tc>
      </w:tr>
      <w:tr w:rsidR="001908D0" w:rsidRPr="001908D0" w14:paraId="6582E131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773B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13:46:35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FB8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931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9842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4E2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05002050000060125-E0ITor1Ep8Bn20240418</w:t>
            </w:r>
          </w:p>
        </w:tc>
      </w:tr>
      <w:tr w:rsidR="001908D0" w:rsidRPr="001908D0" w14:paraId="412DA06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6096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13:46:35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0D1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9AA9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DD3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C755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05002050000060125-E0ITor1Ep8Bp20240418</w:t>
            </w:r>
          </w:p>
        </w:tc>
      </w:tr>
      <w:tr w:rsidR="001908D0" w:rsidRPr="001908D0" w14:paraId="282B430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09BC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13:48:00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4DFA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287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206B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7B8D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07002070000060985-E0ITor1EpCaC20240418</w:t>
            </w:r>
          </w:p>
        </w:tc>
      </w:tr>
      <w:tr w:rsidR="001908D0" w:rsidRPr="001908D0" w14:paraId="01EC34B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80D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13:48:11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B5E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5E6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F50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0D4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05002050000060620-E0ITor1EpD5p20240418</w:t>
            </w:r>
          </w:p>
        </w:tc>
      </w:tr>
      <w:tr w:rsidR="001908D0" w:rsidRPr="001908D0" w14:paraId="3EBD580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1FF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13:48:11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AF5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535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E5B8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9BD3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05002050000060712-E0ITor1EpD5t20240418</w:t>
            </w:r>
          </w:p>
        </w:tc>
      </w:tr>
      <w:tr w:rsidR="001908D0" w:rsidRPr="001908D0" w14:paraId="06D3229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6C4F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13:48:23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B31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48E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3FA4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554C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05002050000060748-E0ITor1EpDoC20240418</w:t>
            </w:r>
          </w:p>
        </w:tc>
      </w:tr>
      <w:tr w:rsidR="001908D0" w:rsidRPr="001908D0" w14:paraId="0CB89F9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378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13:48:23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5F7C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E8C7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8E6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A39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07002070000060855-E0ITor1EpDoA20240418</w:t>
            </w:r>
          </w:p>
        </w:tc>
      </w:tr>
      <w:tr w:rsidR="001908D0" w:rsidRPr="001908D0" w14:paraId="62C5B2D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F50E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13:50:16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E863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4BA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2B3F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A97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07002070000061736-E0ITor1EpI0w20240418</w:t>
            </w:r>
          </w:p>
        </w:tc>
      </w:tr>
      <w:tr w:rsidR="001908D0" w:rsidRPr="001908D0" w14:paraId="7E9014F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AD65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13:50:28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D70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3616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C3EC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1F0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05002050000061339-E0ITor1EpINy20240418</w:t>
            </w:r>
          </w:p>
        </w:tc>
      </w:tr>
      <w:tr w:rsidR="001908D0" w:rsidRPr="001908D0" w14:paraId="0BF287B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2897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13:50:28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FE2B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232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64F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A307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05002050000061339-E0ITor1EpIOC20240418</w:t>
            </w:r>
          </w:p>
        </w:tc>
      </w:tr>
      <w:tr w:rsidR="001908D0" w:rsidRPr="001908D0" w14:paraId="3AE5E93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728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13:51:06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D154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5925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CF0A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7E0B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07002070000061562-E0ITor1EpJim20240418</w:t>
            </w:r>
          </w:p>
        </w:tc>
      </w:tr>
      <w:tr w:rsidR="001908D0" w:rsidRPr="001908D0" w14:paraId="282A3FD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9C3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13:51:37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082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C84E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2EA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52C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07002070000061795-E0ITor1EpKQE20240418</w:t>
            </w:r>
          </w:p>
        </w:tc>
      </w:tr>
      <w:tr w:rsidR="001908D0" w:rsidRPr="001908D0" w14:paraId="7DDA019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C5C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13:51:59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84D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F74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7FE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CCF5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07002070000061975-E0ITor1EpLMB20240418</w:t>
            </w:r>
          </w:p>
        </w:tc>
      </w:tr>
      <w:tr w:rsidR="001908D0" w:rsidRPr="001908D0" w14:paraId="7FCE360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BA2F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13:53:04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F47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CFE7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5D3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117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05002050000062272-E0ITor1EpNkk20240418</w:t>
            </w:r>
          </w:p>
        </w:tc>
      </w:tr>
      <w:tr w:rsidR="001908D0" w:rsidRPr="001908D0" w14:paraId="20F795A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B9D2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13:53:46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96C2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5BA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7B0F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D11F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07002070000062519-E0ITor1EpOzu20240418</w:t>
            </w:r>
          </w:p>
        </w:tc>
      </w:tr>
      <w:tr w:rsidR="001908D0" w:rsidRPr="001908D0" w14:paraId="48D7AF0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464A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lastRenderedPageBreak/>
              <w:t>18-Apr-2024 13:53:47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7589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DF8C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1AC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5089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07002070000062519-E0ITor1EpP0q20240418</w:t>
            </w:r>
          </w:p>
        </w:tc>
      </w:tr>
      <w:tr w:rsidR="001908D0" w:rsidRPr="001908D0" w14:paraId="63EBAED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334B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13:54:02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9B2F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4B7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3656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0C3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07002070000062519-E0ITor1EpPTq20240418</w:t>
            </w:r>
          </w:p>
        </w:tc>
      </w:tr>
      <w:tr w:rsidR="001908D0" w:rsidRPr="001908D0" w14:paraId="24D2278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051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13:54:08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D3F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6BD6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D3E7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1FC2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05002050000062241-E0ITor1EpPdB20240418</w:t>
            </w:r>
          </w:p>
        </w:tc>
      </w:tr>
      <w:tr w:rsidR="001908D0" w:rsidRPr="001908D0" w14:paraId="2195B85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251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13:54:08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3AD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C7FF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ADC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619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07002070000062519-E0ITor1EpPc720240418</w:t>
            </w:r>
          </w:p>
        </w:tc>
      </w:tr>
      <w:tr w:rsidR="001908D0" w:rsidRPr="001908D0" w14:paraId="40B269A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D1E6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13:54:35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E52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AE88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4BD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1DF5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07002070000062946-E0ITor1EpQgi20240418</w:t>
            </w:r>
          </w:p>
        </w:tc>
      </w:tr>
      <w:tr w:rsidR="001908D0" w:rsidRPr="001908D0" w14:paraId="749D379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B2A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13:55:07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ECE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E5ED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A66E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A5D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05002050000062664-E0ITor1EpRXv20240418</w:t>
            </w:r>
          </w:p>
        </w:tc>
      </w:tr>
      <w:tr w:rsidR="001908D0" w:rsidRPr="001908D0" w14:paraId="12AE857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DAE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13:55:14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4A9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DAD6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1BF0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3AE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05002050000062664-E0ITor1EpRga20240418</w:t>
            </w:r>
          </w:p>
        </w:tc>
      </w:tr>
      <w:tr w:rsidR="001908D0" w:rsidRPr="001908D0" w14:paraId="0917839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AA6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13:57:03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F80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1BF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343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04A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07002070000063718-E0ITor1EpVdi20240418</w:t>
            </w:r>
          </w:p>
        </w:tc>
      </w:tr>
      <w:tr w:rsidR="001908D0" w:rsidRPr="001908D0" w14:paraId="2DD07D3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0B98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13:57:11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89A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66B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6A4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D99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05002050000063205-E0ITor1EpVpX20240418</w:t>
            </w:r>
          </w:p>
        </w:tc>
      </w:tr>
      <w:tr w:rsidR="001908D0" w:rsidRPr="001908D0" w14:paraId="6ECDFEC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BC9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13:57:28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A2C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457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D08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3319.0000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BD18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1509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05002050000063205-E0ITor1EpWNN20240418</w:t>
            </w:r>
          </w:p>
        </w:tc>
      </w:tr>
      <w:tr w:rsidR="001908D0" w:rsidRPr="001908D0" w14:paraId="2B8C0A7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380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13:58:47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8955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2B1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0985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A3F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05002050000063802-E0ITor1EpYJP20240418</w:t>
            </w:r>
          </w:p>
        </w:tc>
      </w:tr>
      <w:tr w:rsidR="001908D0" w:rsidRPr="001908D0" w14:paraId="4B66BF8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E82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13:58:47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A64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3671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6452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CFA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05002050000063802-E0ITor1EpYJR20240418</w:t>
            </w:r>
          </w:p>
        </w:tc>
      </w:tr>
      <w:tr w:rsidR="001908D0" w:rsidRPr="001908D0" w14:paraId="5DB0357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0B0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13:58:50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76CC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E89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714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64E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07002070000064002-E0ITor1EpYME20240418</w:t>
            </w:r>
          </w:p>
        </w:tc>
      </w:tr>
      <w:tr w:rsidR="001908D0" w:rsidRPr="001908D0" w14:paraId="7EB4A82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08CA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13:59:44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65E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683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D47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7C3B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CD49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07002070000064228-E0ITor1EpZd520240418</w:t>
            </w:r>
          </w:p>
        </w:tc>
      </w:tr>
      <w:tr w:rsidR="001908D0" w:rsidRPr="001908D0" w14:paraId="469E449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DCD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13:59:50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2E3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E52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3E0D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392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07002070000064002-E0ITor1EpZjf20240418</w:t>
            </w:r>
          </w:p>
        </w:tc>
      </w:tr>
      <w:tr w:rsidR="001908D0" w:rsidRPr="001908D0" w14:paraId="32D2308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24C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14:00:15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0BA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019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60EF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8D3C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07002070000064002-E0ITor1Epa2V20240418</w:t>
            </w:r>
          </w:p>
        </w:tc>
      </w:tr>
      <w:tr w:rsidR="001908D0" w:rsidRPr="001908D0" w14:paraId="36FFCF1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32D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14:00:15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377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E327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1DAD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300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05002050000063941-E0ITor1Epa2b20240418</w:t>
            </w:r>
          </w:p>
        </w:tc>
      </w:tr>
      <w:tr w:rsidR="001908D0" w:rsidRPr="001908D0" w14:paraId="45F7C3C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68E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14:00:15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932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A173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368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BC1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07002070000064229-E0ITor1Epa2d20240418</w:t>
            </w:r>
          </w:p>
        </w:tc>
      </w:tr>
      <w:tr w:rsidR="001908D0" w:rsidRPr="001908D0" w14:paraId="5FF08F3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E567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14:00:15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84E1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15B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A26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A38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07002070000064002-E0ITor1Epa2T20240418</w:t>
            </w:r>
          </w:p>
        </w:tc>
      </w:tr>
      <w:tr w:rsidR="001908D0" w:rsidRPr="001908D0" w14:paraId="063ADC2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41A8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14:02:13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D70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AED4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E80F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221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07002070000065131-E0ITor1EpdGX20240418</w:t>
            </w:r>
          </w:p>
        </w:tc>
      </w:tr>
      <w:tr w:rsidR="001908D0" w:rsidRPr="001908D0" w14:paraId="50CC221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66D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14:02:15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29C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A16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B810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2C13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07002070000065144-E0ITor1EpdNs20240418</w:t>
            </w:r>
          </w:p>
        </w:tc>
      </w:tr>
      <w:tr w:rsidR="001908D0" w:rsidRPr="001908D0" w14:paraId="1964F9E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B46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14:02:23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0B7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85D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45C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7C81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05002050000064817-E0ITor1EpdjR20240418</w:t>
            </w:r>
          </w:p>
        </w:tc>
      </w:tr>
      <w:tr w:rsidR="001908D0" w:rsidRPr="001908D0" w14:paraId="751A5CA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901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14:02:55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063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64D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9656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A77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05002050000065008-E0ITor1Epefb20240418</w:t>
            </w:r>
          </w:p>
        </w:tc>
      </w:tr>
      <w:tr w:rsidR="001908D0" w:rsidRPr="001908D0" w14:paraId="0F33804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117E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14:02:55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F03C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199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1C5B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9CE1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05002050000065008-E0ITor1EpefZ20240418</w:t>
            </w:r>
          </w:p>
        </w:tc>
      </w:tr>
      <w:tr w:rsidR="001908D0" w:rsidRPr="001908D0" w14:paraId="2582F15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CE14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14:03:05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C726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F06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531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8C7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07002070000065309-E0ITor1Epexk20240418</w:t>
            </w:r>
          </w:p>
        </w:tc>
      </w:tr>
      <w:tr w:rsidR="001908D0" w:rsidRPr="001908D0" w14:paraId="3772164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1B2A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14:03:23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BBC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200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96D8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ADA3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05002050000065009-E0ITor1Epfah20240418</w:t>
            </w:r>
          </w:p>
        </w:tc>
      </w:tr>
      <w:tr w:rsidR="001908D0" w:rsidRPr="001908D0" w14:paraId="5C4C737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27F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14:03:30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F7F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383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3313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3434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B4C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05002050000065009-E0ITor1Epfj820240418</w:t>
            </w:r>
          </w:p>
        </w:tc>
      </w:tr>
      <w:tr w:rsidR="001908D0" w:rsidRPr="001908D0" w14:paraId="7ECDD89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74E8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14:04:57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CC9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1893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9939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D45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07002070000065787-E0ITor1EpjJU20240418</w:t>
            </w:r>
          </w:p>
        </w:tc>
      </w:tr>
      <w:tr w:rsidR="001908D0" w:rsidRPr="001908D0" w14:paraId="3CEC8B4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859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14:05:21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424B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23B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4BB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D770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05002050000065735-E0ITor1EpkHm20240418</w:t>
            </w:r>
          </w:p>
        </w:tc>
      </w:tr>
      <w:tr w:rsidR="001908D0" w:rsidRPr="001908D0" w14:paraId="31BAEEF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7278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14:05:29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4945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210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BA2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8FF6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05002050000065694-E0ITor1EpkT820240418</w:t>
            </w:r>
          </w:p>
        </w:tc>
      </w:tr>
      <w:tr w:rsidR="001908D0" w:rsidRPr="001908D0" w14:paraId="463BC73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DF87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14:06:49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76F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F99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B6B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6F9D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07002070000066233-E0ITor1Epn0j20240418</w:t>
            </w:r>
          </w:p>
        </w:tc>
      </w:tr>
      <w:tr w:rsidR="001908D0" w:rsidRPr="001908D0" w14:paraId="4E20947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149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14:07:21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111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394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BC6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D8AD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228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05002050000065961-E0ITor1EpnzG20240418</w:t>
            </w:r>
          </w:p>
        </w:tc>
      </w:tr>
      <w:tr w:rsidR="001908D0" w:rsidRPr="001908D0" w14:paraId="38A2C23A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A4D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14:08:04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A1B7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B3BC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2167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DE4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05002050000066342-E0ITor1Epp1920240418</w:t>
            </w:r>
          </w:p>
        </w:tc>
      </w:tr>
      <w:tr w:rsidR="001908D0" w:rsidRPr="001908D0" w14:paraId="5838966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F7A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14:08:30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673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2362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4E84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F331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07002070000066584-E0ITor1EppfK20240418</w:t>
            </w:r>
          </w:p>
        </w:tc>
      </w:tr>
      <w:tr w:rsidR="001908D0" w:rsidRPr="001908D0" w14:paraId="1647046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05F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14:08:30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CE4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8BC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64D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E57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07002070000066221-E0ITor1EppfI20240418</w:t>
            </w:r>
          </w:p>
        </w:tc>
      </w:tr>
      <w:tr w:rsidR="001908D0" w:rsidRPr="001908D0" w14:paraId="0D4471F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DF7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14:10:08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DD7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835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325C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0B3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05002050000066944-E0ITor1EpsgK20240418</w:t>
            </w:r>
          </w:p>
        </w:tc>
      </w:tr>
      <w:tr w:rsidR="001908D0" w:rsidRPr="001908D0" w14:paraId="565B4B5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AAC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14:10:08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B5CA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1E2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4BF1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D2E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05002050000066944-E0ITor1EpsgN20240418</w:t>
            </w:r>
          </w:p>
        </w:tc>
      </w:tr>
      <w:tr w:rsidR="001908D0" w:rsidRPr="001908D0" w14:paraId="45EEA04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74D7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14:12:47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45CF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E940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511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DD6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05002050000067407-E0ITor1EpvpL20240418</w:t>
            </w:r>
          </w:p>
        </w:tc>
      </w:tr>
      <w:tr w:rsidR="001908D0" w:rsidRPr="001908D0" w14:paraId="6205E5DA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86D8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14:12:53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FDAA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466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3C1B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225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3FC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05002050000067407-E0ITor1Epvyh20240418</w:t>
            </w:r>
          </w:p>
        </w:tc>
      </w:tr>
      <w:tr w:rsidR="001908D0" w:rsidRPr="001908D0" w14:paraId="6088B8D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CD7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14:13:06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007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96B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BE16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29D4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07002070000067060-E0ITor1EpwK920240418</w:t>
            </w:r>
          </w:p>
        </w:tc>
      </w:tr>
      <w:tr w:rsidR="001908D0" w:rsidRPr="001908D0" w14:paraId="796B03F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AFF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14:13:47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5DEB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BE8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606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83A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07002070000067060-E0ITor1EpxJS20240418</w:t>
            </w:r>
          </w:p>
        </w:tc>
      </w:tr>
      <w:tr w:rsidR="001908D0" w:rsidRPr="001908D0" w14:paraId="7C3E988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3C57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14:14:08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B81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B50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7C9D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770C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07002070000067060-E0ITor1Epxnb20240418</w:t>
            </w:r>
          </w:p>
        </w:tc>
      </w:tr>
      <w:tr w:rsidR="001908D0" w:rsidRPr="001908D0" w14:paraId="71C4A40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E2DC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14:14:50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F617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A1BB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47D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2DF1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07002070000067060-E0ITor1EpyOE20240418</w:t>
            </w:r>
          </w:p>
        </w:tc>
      </w:tr>
      <w:tr w:rsidR="001908D0" w:rsidRPr="001908D0" w14:paraId="0589B21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6AA3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14:15:09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E70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083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698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B06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07002070000068236-E0ITor1Epypq20240418</w:t>
            </w:r>
          </w:p>
        </w:tc>
      </w:tr>
      <w:tr w:rsidR="001908D0" w:rsidRPr="001908D0" w14:paraId="05EB08E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D3F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14:15:39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08F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BC1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8EDE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F3F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05002050000068064-E0ITor1EpzYI20240418</w:t>
            </w:r>
          </w:p>
        </w:tc>
      </w:tr>
      <w:tr w:rsidR="001908D0" w:rsidRPr="001908D0" w14:paraId="4D3DC75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2169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14:15:39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2B9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527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3B6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6192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F466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07002070000068311-E0ITor1EpzYK20240418</w:t>
            </w:r>
          </w:p>
        </w:tc>
      </w:tr>
      <w:tr w:rsidR="001908D0" w:rsidRPr="001908D0" w14:paraId="1441FE8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47B1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lastRenderedPageBreak/>
              <w:t>18-Apr-2024 14:15:39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12B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F02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2E6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10E6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07002070000068310-E0ITor1EpzYG20240418</w:t>
            </w:r>
          </w:p>
        </w:tc>
      </w:tr>
      <w:tr w:rsidR="001908D0" w:rsidRPr="001908D0" w14:paraId="659F582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3F9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14:16:27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10D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2321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9884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14C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07002070000068540-E0ITor1Eq0wC20240418</w:t>
            </w:r>
          </w:p>
        </w:tc>
      </w:tr>
      <w:tr w:rsidR="001908D0" w:rsidRPr="001908D0" w14:paraId="5CD4E25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A04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14:17:52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574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210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AE82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363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05002050000068267-E0ITor1Eq34920240418</w:t>
            </w:r>
          </w:p>
        </w:tc>
      </w:tr>
      <w:tr w:rsidR="001908D0" w:rsidRPr="001908D0" w14:paraId="77DF95B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7E2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14:17:52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30BC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8F13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AD63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28B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05002050000068608-E0ITor1Eq33620240418</w:t>
            </w:r>
          </w:p>
        </w:tc>
      </w:tr>
      <w:tr w:rsidR="001908D0" w:rsidRPr="001908D0" w14:paraId="5626E081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F95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14:18:21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C46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DEA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2D06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F53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05002050000068652-E0ITor1Eq3es20240418</w:t>
            </w:r>
          </w:p>
        </w:tc>
      </w:tr>
      <w:tr w:rsidR="001908D0" w:rsidRPr="001908D0" w14:paraId="11D4707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894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14:18:21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6A6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B41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D168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5A91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05002050000068652-E0ITor1Eq3eq20240418</w:t>
            </w:r>
          </w:p>
        </w:tc>
      </w:tr>
      <w:tr w:rsidR="001908D0" w:rsidRPr="001908D0" w14:paraId="02E8B39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B0CA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14:18:45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157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519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7C4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87E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C07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05002050000068267-E0ITor1Eq4In20240418</w:t>
            </w:r>
          </w:p>
        </w:tc>
      </w:tr>
      <w:tr w:rsidR="001908D0" w:rsidRPr="001908D0" w14:paraId="47988C3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E471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14:20:04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807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6C2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4DC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E8E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05002050000068926-E0ITor1Eq5xc20240418</w:t>
            </w:r>
          </w:p>
        </w:tc>
      </w:tr>
      <w:tr w:rsidR="001908D0" w:rsidRPr="001908D0" w14:paraId="3590F7E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7A02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14:20:21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6C16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6FEE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D1C3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023F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05002050000068905-E0ITor1Eq6IU20240418</w:t>
            </w:r>
          </w:p>
        </w:tc>
      </w:tr>
      <w:tr w:rsidR="001908D0" w:rsidRPr="001908D0" w14:paraId="6CFD775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0B3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14:21:21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788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9F5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E32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461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07002070000069565-E0ITor1Eq7ix20240418</w:t>
            </w:r>
          </w:p>
        </w:tc>
      </w:tr>
      <w:tr w:rsidR="001908D0" w:rsidRPr="001908D0" w14:paraId="499C0BB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71B6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14:23:00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AC5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6E1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AAA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558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05002050000069628-E0ITor1EqA8n20240418</w:t>
            </w:r>
          </w:p>
        </w:tc>
      </w:tr>
      <w:tr w:rsidR="001908D0" w:rsidRPr="001908D0" w14:paraId="618D278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A515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14:23:00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17C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B2C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DDA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F7F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05002050000069628-E0ITor1EqA8l20240418</w:t>
            </w:r>
          </w:p>
        </w:tc>
      </w:tr>
      <w:tr w:rsidR="001908D0" w:rsidRPr="001908D0" w14:paraId="53E8FB7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73F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14:24:33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76FE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C81A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5C46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B43E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07002070000070128-E0ITor1EqC9W20240418</w:t>
            </w:r>
          </w:p>
        </w:tc>
      </w:tr>
      <w:tr w:rsidR="001908D0" w:rsidRPr="001908D0" w14:paraId="0FBAF56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4CCF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14:25:04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0DE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DDE7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685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DDC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05002050000069953-E0ITor1EqCgc20240418</w:t>
            </w:r>
          </w:p>
        </w:tc>
      </w:tr>
      <w:tr w:rsidR="001908D0" w:rsidRPr="001908D0" w14:paraId="735DC96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5446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14:25:04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61B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513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0CF1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DDC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07002070000070223-E0ITor1EqCgg20240418</w:t>
            </w:r>
          </w:p>
        </w:tc>
      </w:tr>
      <w:tr w:rsidR="001908D0" w:rsidRPr="001908D0" w14:paraId="72929F9A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5CA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14:26:15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F2E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03A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C3A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E16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07002070000070479-E0ITor1EqEHD20240418</w:t>
            </w:r>
          </w:p>
        </w:tc>
      </w:tr>
      <w:tr w:rsidR="001908D0" w:rsidRPr="001908D0" w14:paraId="7FCE415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1D4D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14:26:15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E827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0B52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348E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1942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07002070000070479-E0ITor1EqEHB20240418</w:t>
            </w:r>
          </w:p>
        </w:tc>
      </w:tr>
      <w:tr w:rsidR="001908D0" w:rsidRPr="001908D0" w14:paraId="57CC51A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5D6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14:27:05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49B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5FF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B3C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8FCE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07002070000070457-E0ITor1EqFHa20240418</w:t>
            </w:r>
          </w:p>
        </w:tc>
      </w:tr>
      <w:tr w:rsidR="001908D0" w:rsidRPr="001908D0" w14:paraId="1EAEB67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4BAD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14:28:03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1E2F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DE5E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325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7EB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07002070000070854-E0ITor1EqH3320240418</w:t>
            </w:r>
          </w:p>
        </w:tc>
      </w:tr>
      <w:tr w:rsidR="001908D0" w:rsidRPr="001908D0" w14:paraId="28A68B1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4BA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14:28:21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BC8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80D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3EC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123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05002050000070549-E0ITor1EqHXI20240418</w:t>
            </w:r>
          </w:p>
        </w:tc>
      </w:tr>
      <w:tr w:rsidR="001908D0" w:rsidRPr="001908D0" w14:paraId="441E06F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CE2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14:31:14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84FE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874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B005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CBC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07002070000071621-E0ITor1EqLdW20240418</w:t>
            </w:r>
          </w:p>
        </w:tc>
      </w:tr>
      <w:tr w:rsidR="001908D0" w:rsidRPr="001908D0" w14:paraId="7A375FA1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D961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14:31:14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37C7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D7F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479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F3C4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07002070000071621-E0ITor1EqLdU20240418</w:t>
            </w:r>
          </w:p>
        </w:tc>
      </w:tr>
      <w:tr w:rsidR="001908D0" w:rsidRPr="001908D0" w14:paraId="38CC8E11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C916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14:31:28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32E9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832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FB26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BAE7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1335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07002070000071622-E0ITor1EqM1z20240418</w:t>
            </w:r>
          </w:p>
        </w:tc>
      </w:tr>
      <w:tr w:rsidR="001908D0" w:rsidRPr="001908D0" w14:paraId="5AE0668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2F1C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14:33:37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28D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B4F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45BE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686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05002050000071822-E0ITor1EqOWo20240418</w:t>
            </w:r>
          </w:p>
        </w:tc>
      </w:tr>
      <w:tr w:rsidR="001908D0" w:rsidRPr="001908D0" w14:paraId="3CD5418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A0F7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14:33:37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8B4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BA8B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357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1C6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05002050000071822-E0ITor1EqOWm20240418</w:t>
            </w:r>
          </w:p>
        </w:tc>
      </w:tr>
      <w:tr w:rsidR="001908D0" w:rsidRPr="001908D0" w14:paraId="514D311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0CFE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14:35:12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3EF2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E9F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1AF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A5A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07002070000072325-E0ITor1EqQNY20240418</w:t>
            </w:r>
          </w:p>
        </w:tc>
      </w:tr>
      <w:tr w:rsidR="001908D0" w:rsidRPr="001908D0" w14:paraId="7284E30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14E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14:35:12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D26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0A5D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822A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6DEF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07002070000072384-E0ITor1EqQNc20240418</w:t>
            </w:r>
          </w:p>
        </w:tc>
      </w:tr>
      <w:tr w:rsidR="001908D0" w:rsidRPr="001908D0" w14:paraId="4115167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64F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14:36:29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9D3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806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AFFD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622D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45BD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05002050000072409-E0ITor1EqRuD20240418</w:t>
            </w:r>
          </w:p>
        </w:tc>
      </w:tr>
      <w:tr w:rsidR="001908D0" w:rsidRPr="001908D0" w14:paraId="5FE89A1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6DC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14:37:54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909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858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398C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9767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2A17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07002070000073158-E0ITor1EqUlm20240418</w:t>
            </w:r>
          </w:p>
        </w:tc>
      </w:tr>
      <w:tr w:rsidR="001908D0" w:rsidRPr="001908D0" w14:paraId="2599E0C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FC2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14:37:59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1B97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A95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BD9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69EE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07002070000073169-E0ITor1EqUvg20240418</w:t>
            </w:r>
          </w:p>
        </w:tc>
      </w:tr>
      <w:tr w:rsidR="001908D0" w:rsidRPr="001908D0" w14:paraId="5847269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E1C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14:37:59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E755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773D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3328.0000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43A5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F658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07002070000073169-E0ITor1EqUve20240418</w:t>
            </w:r>
          </w:p>
        </w:tc>
      </w:tr>
      <w:tr w:rsidR="001908D0" w:rsidRPr="001908D0" w14:paraId="36381ED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150D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14:39:02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63E7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1B3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11D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4CDC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07002070000073190-E0ITor1EqWC720240418</w:t>
            </w:r>
          </w:p>
        </w:tc>
      </w:tr>
      <w:tr w:rsidR="001908D0" w:rsidRPr="001908D0" w14:paraId="15D6924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50BF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14:39:50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828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A04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DB95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8B9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05002050000073291-E0ITor1EqXCC20240418</w:t>
            </w:r>
          </w:p>
        </w:tc>
      </w:tr>
      <w:tr w:rsidR="001908D0" w:rsidRPr="001908D0" w14:paraId="496780B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25C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14:40:15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23E0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544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2107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3325.0000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DBBF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77F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05002050000073196-E0ITor1EqXk420240418</w:t>
            </w:r>
          </w:p>
        </w:tc>
      </w:tr>
      <w:tr w:rsidR="001908D0" w:rsidRPr="001908D0" w14:paraId="0160653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F6F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14:42:49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958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404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7EC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341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07002070000074273-E0ITor1EqadM20240418</w:t>
            </w:r>
          </w:p>
        </w:tc>
      </w:tr>
      <w:tr w:rsidR="001908D0" w:rsidRPr="001908D0" w14:paraId="4224C92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72A7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14:42:49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233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4C3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4077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F66B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07002070000074273-E0ITor1Eqagm20240418</w:t>
            </w:r>
          </w:p>
        </w:tc>
      </w:tr>
      <w:tr w:rsidR="001908D0" w:rsidRPr="001908D0" w14:paraId="57DFD4D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F5D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14:42:49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26C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55D5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9B3E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7B03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07002070000074273-E0ITor1EqadV20240418</w:t>
            </w:r>
          </w:p>
        </w:tc>
      </w:tr>
      <w:tr w:rsidR="001908D0" w:rsidRPr="001908D0" w14:paraId="400A02D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2CE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14:42:51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751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68D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41C3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BB20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07002070000074273-E0ITor1Eqalz20240418</w:t>
            </w:r>
          </w:p>
        </w:tc>
      </w:tr>
      <w:tr w:rsidR="001908D0" w:rsidRPr="001908D0" w14:paraId="70D6ADD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D0BA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14:42:51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4CC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535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0188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9F0C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07002070000074273-E0ITor1Eqalx20240418</w:t>
            </w:r>
          </w:p>
        </w:tc>
      </w:tr>
      <w:tr w:rsidR="001908D0" w:rsidRPr="001908D0" w14:paraId="1C8E582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65F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14:42:52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DD2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7B0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AA4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9E5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07002070000074273-E0ITor1EqamI20240418</w:t>
            </w:r>
          </w:p>
        </w:tc>
      </w:tr>
      <w:tr w:rsidR="001908D0" w:rsidRPr="001908D0" w14:paraId="4D84D28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D2B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14:44:19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C73F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9229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0071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E54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05002050000074147-E0ITor1Eqcs020240418</w:t>
            </w:r>
          </w:p>
        </w:tc>
      </w:tr>
      <w:tr w:rsidR="001908D0" w:rsidRPr="001908D0" w14:paraId="17EFA9F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309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14:46:07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65B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45E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08C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A90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07002070000074945-E0ITor1EqfLY20240418</w:t>
            </w:r>
          </w:p>
        </w:tc>
      </w:tr>
      <w:tr w:rsidR="001908D0" w:rsidRPr="001908D0" w14:paraId="71A647B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5D1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14:47:17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A18D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A46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3326.0000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AFB6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A8AA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05002050000074297-E0ITor1EqhJX20240418</w:t>
            </w:r>
          </w:p>
        </w:tc>
      </w:tr>
      <w:tr w:rsidR="001908D0" w:rsidRPr="001908D0" w14:paraId="58C4246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0F6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14:48:18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B21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133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4D59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DD5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05002050000075206-E0ITor1Eqj4Z20240418</w:t>
            </w:r>
          </w:p>
        </w:tc>
      </w:tr>
      <w:tr w:rsidR="001908D0" w:rsidRPr="001908D0" w14:paraId="2258992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52AD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14:49:10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F5A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61F5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DA56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E1A0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07002070000075625-E0ITor1Eqjvk20240418</w:t>
            </w:r>
          </w:p>
        </w:tc>
      </w:tr>
      <w:tr w:rsidR="001908D0" w:rsidRPr="001908D0" w14:paraId="2A6ABFC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C35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14:49:10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B2D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F000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3327.0000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EF0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C68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07002070000075625-E0ITor1Eqjvn20240418</w:t>
            </w:r>
          </w:p>
        </w:tc>
      </w:tr>
      <w:tr w:rsidR="001908D0" w:rsidRPr="001908D0" w14:paraId="7EFB691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976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lastRenderedPageBreak/>
              <w:t>18-Apr-2024 14:51:24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202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D6D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F631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D63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07002070000076125-E0ITor1EqmoC20240418</w:t>
            </w:r>
          </w:p>
        </w:tc>
      </w:tr>
      <w:tr w:rsidR="001908D0" w:rsidRPr="001908D0" w14:paraId="064620E1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BC69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14:51:33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F497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C25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129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377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07002070000076209-E0ITor1Eqn1w20240418</w:t>
            </w:r>
          </w:p>
        </w:tc>
      </w:tr>
      <w:tr w:rsidR="001908D0" w:rsidRPr="001908D0" w14:paraId="031E531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8130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14:51:36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013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FAB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00D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2F5D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07002070000076209-E0ITor1Eqn3z20240418</w:t>
            </w:r>
          </w:p>
        </w:tc>
      </w:tr>
      <w:tr w:rsidR="001908D0" w:rsidRPr="001908D0" w14:paraId="1AC8346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630E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14:51:36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294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EEE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C06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9EB6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07002070000076209-E0ITor1Eqn3x20240418</w:t>
            </w:r>
          </w:p>
        </w:tc>
      </w:tr>
      <w:tr w:rsidR="001908D0" w:rsidRPr="001908D0" w14:paraId="5180EAC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C5A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14:51:44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EC79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C254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FEA5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FC1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07002070000076125-E0ITor1EqnFP20240418</w:t>
            </w:r>
          </w:p>
        </w:tc>
      </w:tr>
      <w:tr w:rsidR="001908D0" w:rsidRPr="001908D0" w14:paraId="3F04BB3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CCDD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14:51:48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2F6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1BBB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3CE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BAF6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07002070000076125-E0ITor1EqnMm20240418</w:t>
            </w:r>
          </w:p>
        </w:tc>
      </w:tr>
      <w:tr w:rsidR="001908D0" w:rsidRPr="001908D0" w14:paraId="45CD26A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EFAA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14:53:16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CCE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EF7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ACD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F145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07002070000076498-E0ITor1Eqp3720240418</w:t>
            </w:r>
          </w:p>
        </w:tc>
      </w:tr>
      <w:tr w:rsidR="001908D0" w:rsidRPr="001908D0" w14:paraId="4120F05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999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14:53:16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186F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237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0CB9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5CF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07002070000076498-E0ITor1Eqp3520240418</w:t>
            </w:r>
          </w:p>
        </w:tc>
      </w:tr>
      <w:tr w:rsidR="001908D0" w:rsidRPr="001908D0" w14:paraId="0729DF8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B1B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14:53:16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F76B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A99F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246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039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07002070000076498-E0ITor1Eqp3920240418</w:t>
            </w:r>
          </w:p>
        </w:tc>
      </w:tr>
      <w:tr w:rsidR="001908D0" w:rsidRPr="001908D0" w14:paraId="37F4C31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1C4F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14:54:57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200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FA6C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F76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1A9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07002070000076657-E0ITor1EqquQ20240418</w:t>
            </w:r>
          </w:p>
        </w:tc>
      </w:tr>
      <w:tr w:rsidR="001908D0" w:rsidRPr="001908D0" w14:paraId="1D8C2FE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DE21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14:55:34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3D5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0A8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403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C0B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05002050000076164-E0ITor1Eqrmt20240418</w:t>
            </w:r>
          </w:p>
        </w:tc>
      </w:tr>
      <w:tr w:rsidR="001908D0" w:rsidRPr="001908D0" w14:paraId="4A38F2F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A1B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14:56:41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9E9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880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14BB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5F7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113F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07002070000077198-E0ITor1EqtcC20240418</w:t>
            </w:r>
          </w:p>
        </w:tc>
      </w:tr>
      <w:tr w:rsidR="001908D0" w:rsidRPr="001908D0" w14:paraId="25FB49E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5CC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14:56:52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91C3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362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94D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F52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FA9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07002070000077372-E0ITor1EqtrU20240418</w:t>
            </w:r>
          </w:p>
        </w:tc>
      </w:tr>
      <w:tr w:rsidR="001908D0" w:rsidRPr="001908D0" w14:paraId="6E48902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990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14:58:40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17C4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9AEB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0BD8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F6F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05002050000077504-E0ITor1Eqwbt20240418</w:t>
            </w:r>
          </w:p>
        </w:tc>
      </w:tr>
      <w:tr w:rsidR="001908D0" w:rsidRPr="001908D0" w14:paraId="4353170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499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14:58:40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AB6D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668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4655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0864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C638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05002050000077504-E0ITor1Eqwbv20240418</w:t>
            </w:r>
          </w:p>
        </w:tc>
      </w:tr>
      <w:tr w:rsidR="001908D0" w:rsidRPr="001908D0" w14:paraId="0E5B123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7FB8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14:58:51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5D0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B53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4A4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BE2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07002070000077798-E0ITor1EqwmH20240418</w:t>
            </w:r>
          </w:p>
        </w:tc>
      </w:tr>
      <w:tr w:rsidR="001908D0" w:rsidRPr="001908D0" w14:paraId="56D25A6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DAB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14:58:51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084C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397C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3E9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723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07002070000077798-E0ITor1EqwmJ20240418</w:t>
            </w:r>
          </w:p>
        </w:tc>
      </w:tr>
      <w:tr w:rsidR="001908D0" w:rsidRPr="001908D0" w14:paraId="1553848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32AF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14:59:15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4F24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F0A0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1450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2E3A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05002050000077674-E0ITor1EqxSX20240418</w:t>
            </w:r>
          </w:p>
        </w:tc>
      </w:tr>
      <w:tr w:rsidR="001908D0" w:rsidRPr="001908D0" w14:paraId="7271812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541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15:00:24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6FD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462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3FEB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77D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07002070000078033-E0ITor1EqzHp20240418</w:t>
            </w:r>
          </w:p>
        </w:tc>
      </w:tr>
      <w:tr w:rsidR="001908D0" w:rsidRPr="001908D0" w14:paraId="5A03367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115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15:01:33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8A6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648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066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A7E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05002050000078143-E0ITor1Er0pm20240418</w:t>
            </w:r>
          </w:p>
        </w:tc>
      </w:tr>
      <w:tr w:rsidR="001908D0" w:rsidRPr="001908D0" w14:paraId="26CCBDE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623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15:01:43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3ED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639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3330.0000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6AAF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A794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05002050000077668-E0ITor1Er1Bh20240418</w:t>
            </w:r>
          </w:p>
        </w:tc>
      </w:tr>
      <w:tr w:rsidR="001908D0" w:rsidRPr="001908D0" w14:paraId="765944F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DA6C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15:02:54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3D6B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193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654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17E5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07002070000078963-E0ITor1Er2YT20240418</w:t>
            </w:r>
          </w:p>
        </w:tc>
      </w:tr>
      <w:tr w:rsidR="001908D0" w:rsidRPr="001908D0" w14:paraId="4DEA23C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8BF9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15:02:54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768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BF8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2D89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BDB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07002070000078963-E0ITor1Er2YR20240418</w:t>
            </w:r>
          </w:p>
        </w:tc>
      </w:tr>
      <w:tr w:rsidR="001908D0" w:rsidRPr="001908D0" w14:paraId="1475736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13E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15:04:37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89B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462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94F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9AE6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05002050000078544-E0ITor1Er5Sr20240418</w:t>
            </w:r>
          </w:p>
        </w:tc>
      </w:tr>
      <w:tr w:rsidR="001908D0" w:rsidRPr="001908D0" w14:paraId="7144DD1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7F34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15:04:37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DD17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9FC9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B89A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242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05002050000078960-E0ITor1Er5Sj20240418</w:t>
            </w:r>
          </w:p>
        </w:tc>
      </w:tr>
      <w:tr w:rsidR="001908D0" w:rsidRPr="001908D0" w14:paraId="3A3A255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38AA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15:05:55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493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58CE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AD79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017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05002050000079380-E0ITor1Er7eX20240418</w:t>
            </w:r>
          </w:p>
        </w:tc>
      </w:tr>
      <w:tr w:rsidR="001908D0" w:rsidRPr="001908D0" w14:paraId="1C2CBA8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4E6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15:08:00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BBA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E7A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164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0A4B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07002070000080028-E0ITor1ErAYc20240418</w:t>
            </w:r>
          </w:p>
        </w:tc>
      </w:tr>
      <w:tr w:rsidR="001908D0" w:rsidRPr="001908D0" w14:paraId="57EA189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BCA8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15:09:29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51A1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7EDF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898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ACE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07002070000080557-E0ITor1ErDT520240418</w:t>
            </w:r>
          </w:p>
        </w:tc>
      </w:tr>
      <w:tr w:rsidR="001908D0" w:rsidRPr="001908D0" w14:paraId="2A09446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459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15:09:29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007C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011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3C2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5C7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07002070000080557-E0ITor1ErDT720240418</w:t>
            </w:r>
          </w:p>
        </w:tc>
      </w:tr>
      <w:tr w:rsidR="001908D0" w:rsidRPr="001908D0" w14:paraId="79CDA24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30BD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15:10:26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6BA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C2E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80A1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810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05002050000080449-E0ITor1ErEz620240418</w:t>
            </w:r>
          </w:p>
        </w:tc>
      </w:tr>
      <w:tr w:rsidR="001908D0" w:rsidRPr="001908D0" w14:paraId="657AF310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E86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15:10:26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978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1E0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0D0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279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05002050000080449-E0ITor1ErEz420240418</w:t>
            </w:r>
          </w:p>
        </w:tc>
      </w:tr>
      <w:tr w:rsidR="001908D0" w:rsidRPr="001908D0" w14:paraId="47C3666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A3A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15:10:26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F44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A4A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935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01D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05002050000080449-E0ITor1ErEz820240418</w:t>
            </w:r>
          </w:p>
        </w:tc>
      </w:tr>
      <w:tr w:rsidR="001908D0" w:rsidRPr="001908D0" w14:paraId="2489EC4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C5A5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15:11:12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2B5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5BF3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583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97B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07002070000080995-E0ITor1ErG9R20240418</w:t>
            </w:r>
          </w:p>
        </w:tc>
      </w:tr>
      <w:tr w:rsidR="001908D0" w:rsidRPr="001908D0" w14:paraId="714628B1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F41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15:11:12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458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438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68C8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2FA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B36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07002070000080995-E0ITor1ErG9P20240418</w:t>
            </w:r>
          </w:p>
        </w:tc>
      </w:tr>
      <w:tr w:rsidR="001908D0" w:rsidRPr="001908D0" w14:paraId="59A8BBD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409E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15:11:54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DE49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6B19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7038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F5BF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07002070000081171-E0ITor1ErGsP20240418</w:t>
            </w:r>
          </w:p>
        </w:tc>
      </w:tr>
      <w:tr w:rsidR="001908D0" w:rsidRPr="001908D0" w14:paraId="777DEDB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48F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15:11:54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F331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77B4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2E8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176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07002070000081171-E0ITor1ErGsN20240418</w:t>
            </w:r>
          </w:p>
        </w:tc>
      </w:tr>
      <w:tr w:rsidR="001908D0" w:rsidRPr="001908D0" w14:paraId="06BDE92D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04B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15:12:40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A13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A92B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A6B7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766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05002050000081041-E0ITor1ErIHH20240418</w:t>
            </w:r>
          </w:p>
        </w:tc>
      </w:tr>
      <w:tr w:rsidR="001908D0" w:rsidRPr="001908D0" w14:paraId="0FA8506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120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15:12:40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769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C68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78B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FE5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05002050000081041-E0ITor1ErIHF20240418</w:t>
            </w:r>
          </w:p>
        </w:tc>
      </w:tr>
      <w:tr w:rsidR="001908D0" w:rsidRPr="001908D0" w14:paraId="374C04B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88D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15:13:03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B588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044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07AA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F2E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05002050000080411-E0ITor1ErJ6L20240418</w:t>
            </w:r>
          </w:p>
        </w:tc>
      </w:tr>
      <w:tr w:rsidR="001908D0" w:rsidRPr="001908D0" w14:paraId="6420448E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01C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15:14:26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CBF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398A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32BA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BDB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05002050000081558-E0ITor1ErLOX20240418</w:t>
            </w:r>
          </w:p>
        </w:tc>
      </w:tr>
      <w:tr w:rsidR="001908D0" w:rsidRPr="001908D0" w14:paraId="2D5C673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2F53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15:15:21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517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1FA1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464B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1C2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07002070000082388-E0ITor1ErMp420240418</w:t>
            </w:r>
          </w:p>
        </w:tc>
      </w:tr>
      <w:tr w:rsidR="001908D0" w:rsidRPr="001908D0" w14:paraId="601FEB7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B16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15:15:22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B9B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904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2EC8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961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05002050000082047-E0ITor1ErMu020240418</w:t>
            </w:r>
          </w:p>
        </w:tc>
      </w:tr>
      <w:tr w:rsidR="001908D0" w:rsidRPr="001908D0" w14:paraId="3F2DABD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F86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15:15:22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EDF9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589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3334.0000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075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EE7C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05002050000082047-E0ITor1ErMty20240418</w:t>
            </w:r>
          </w:p>
        </w:tc>
      </w:tr>
      <w:tr w:rsidR="001908D0" w:rsidRPr="001908D0" w14:paraId="24508593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DB1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15:15:52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7FE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358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029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BCC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A314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07002070000082260-E0ITor1ErNPi20240418</w:t>
            </w:r>
          </w:p>
        </w:tc>
      </w:tr>
      <w:tr w:rsidR="001908D0" w:rsidRPr="001908D0" w14:paraId="2B62DBD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10EA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15:15:52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E3A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84B7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D67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5A90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07002070000082260-E0ITor1ErNPd20240418</w:t>
            </w:r>
          </w:p>
        </w:tc>
      </w:tr>
      <w:tr w:rsidR="001908D0" w:rsidRPr="001908D0" w14:paraId="7BDD2E9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8C6F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15:16:06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940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F4B7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472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9A5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07002070000082421-E0ITor1ErNl420240418</w:t>
            </w:r>
          </w:p>
        </w:tc>
      </w:tr>
      <w:tr w:rsidR="001908D0" w:rsidRPr="001908D0" w14:paraId="13CC086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1EE3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lastRenderedPageBreak/>
              <w:t>18-Apr-2024 15:17:16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B874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1483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6FB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B41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05002050000082632-E0ITor1ErPDJ20240418</w:t>
            </w:r>
          </w:p>
        </w:tc>
      </w:tr>
      <w:tr w:rsidR="001908D0" w:rsidRPr="001908D0" w14:paraId="4792711A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932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15:17:16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AE39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F97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3333.0000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38DF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8B5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05002050000082632-E0ITor1ErPDL20240418</w:t>
            </w:r>
          </w:p>
        </w:tc>
      </w:tr>
      <w:tr w:rsidR="001908D0" w:rsidRPr="001908D0" w14:paraId="4A5893DF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C1A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15:17:23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6B08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640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01AB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DC43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FEE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07002070000082967-E0ITor1ErPRJ20240418</w:t>
            </w:r>
          </w:p>
        </w:tc>
      </w:tr>
      <w:tr w:rsidR="001908D0" w:rsidRPr="001908D0" w14:paraId="742599D9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DB57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15:17:23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8B5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5F0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A00D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00E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07002070000082967-E0ITor1ErPRL20240418</w:t>
            </w:r>
          </w:p>
        </w:tc>
      </w:tr>
      <w:tr w:rsidR="001908D0" w:rsidRPr="001908D0" w14:paraId="09D746A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044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15:19:06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E0E0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1139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3A9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B080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C57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05002050000083105-E0ITor1ErRmZ20240418</w:t>
            </w:r>
          </w:p>
        </w:tc>
      </w:tr>
      <w:tr w:rsidR="001908D0" w:rsidRPr="001908D0" w14:paraId="7665D777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B8D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15:19:15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8B6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1DC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E3D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7D8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05002050000083176-E0ITor1ErRuw20240418</w:t>
            </w:r>
          </w:p>
        </w:tc>
      </w:tr>
      <w:tr w:rsidR="001908D0" w:rsidRPr="001908D0" w14:paraId="34239382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7D80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15:19:15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8E3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1025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4E8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0ED8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504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05002050000083176-E0ITor1ErRuy20240418</w:t>
            </w:r>
          </w:p>
        </w:tc>
      </w:tr>
      <w:tr w:rsidR="001908D0" w:rsidRPr="001908D0" w14:paraId="5BBBD8E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EAD8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15:19:35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02F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1243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1846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689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79F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07002070000083451-E0ITor1ErSPg20240418</w:t>
            </w:r>
          </w:p>
        </w:tc>
      </w:tr>
      <w:tr w:rsidR="001908D0" w:rsidRPr="001908D0" w14:paraId="64CA1541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97F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15:21:27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DCEB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3E57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4CC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11D9E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05002050000083705-E0ITor1ErVU520240418</w:t>
            </w:r>
          </w:p>
        </w:tc>
      </w:tr>
      <w:tr w:rsidR="001908D0" w:rsidRPr="001908D0" w14:paraId="72DF788C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E5D2B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15:22:55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0C7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326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3331.0000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7938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4C3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05002050000084241-E0ITor1ErXaj20240418</w:t>
            </w:r>
          </w:p>
        </w:tc>
      </w:tr>
      <w:tr w:rsidR="001908D0" w:rsidRPr="001908D0" w14:paraId="61D45174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09743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15:24:51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975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DE3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CA72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B3E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07002070000085198-E0ITor1Era9C20240418</w:t>
            </w:r>
          </w:p>
        </w:tc>
      </w:tr>
      <w:tr w:rsidR="001908D0" w:rsidRPr="001908D0" w14:paraId="7B30BB85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5BE7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15:24:51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71B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D3F91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8AB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B38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07002070000085191-E0ITor1Era9820240418</w:t>
            </w:r>
          </w:p>
        </w:tc>
      </w:tr>
      <w:tr w:rsidR="001908D0" w:rsidRPr="001908D0" w14:paraId="337A34F6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6E52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15:24:51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23BE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FBC0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D5C5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1CB1F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07002070000085191-E0ITor1Era9A20240418</w:t>
            </w:r>
          </w:p>
        </w:tc>
      </w:tr>
      <w:tr w:rsidR="001908D0" w:rsidRPr="001908D0" w14:paraId="5C22F638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8CE4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15:24:55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0AA0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625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897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9B4C6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1262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05002050000084882-E0ITor1EraLV20240418</w:t>
            </w:r>
          </w:p>
        </w:tc>
      </w:tr>
      <w:tr w:rsidR="001908D0" w:rsidRPr="001908D0" w14:paraId="4F24020B" w14:textId="77777777" w:rsidTr="00500360">
        <w:trPr>
          <w:trHeight w:val="288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9A29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18-Apr-2024 15:24:55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EC3D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B5BA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3332.0000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18B0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0031C" w14:textId="77777777" w:rsidR="001908D0" w:rsidRPr="001908D0" w:rsidRDefault="001908D0" w:rsidP="001908D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1908D0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05002050000084882-E0ITor1EraLT20240418</w:t>
            </w:r>
          </w:p>
        </w:tc>
      </w:tr>
    </w:tbl>
    <w:p w14:paraId="066F3C66" w14:textId="77777777" w:rsidR="001908D0" w:rsidRDefault="001908D0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54515C1F" w14:textId="77777777" w:rsidR="00802A45" w:rsidRPr="00A50F83" w:rsidRDefault="00802A45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FE0B40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28DA9" w14:textId="77777777" w:rsidR="00FE0B40" w:rsidRDefault="00FE0B40" w:rsidP="00F2487C">
      <w:r>
        <w:separator/>
      </w:r>
    </w:p>
  </w:endnote>
  <w:endnote w:type="continuationSeparator" w:id="0">
    <w:p w14:paraId="08098A89" w14:textId="77777777" w:rsidR="00FE0B40" w:rsidRDefault="00FE0B40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26E68" w14:textId="77777777" w:rsidR="00FE0B40" w:rsidRDefault="00FE0B40" w:rsidP="00F2487C">
      <w:r>
        <w:separator/>
      </w:r>
    </w:p>
  </w:footnote>
  <w:footnote w:type="continuationSeparator" w:id="0">
    <w:p w14:paraId="755181F1" w14:textId="77777777" w:rsidR="00FE0B40" w:rsidRDefault="00FE0B40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82972"/>
    <w:rsid w:val="000A633D"/>
    <w:rsid w:val="000B4FA4"/>
    <w:rsid w:val="000C6534"/>
    <w:rsid w:val="000D0A18"/>
    <w:rsid w:val="000F1286"/>
    <w:rsid w:val="001211C1"/>
    <w:rsid w:val="00125159"/>
    <w:rsid w:val="00133285"/>
    <w:rsid w:val="001400DC"/>
    <w:rsid w:val="00142522"/>
    <w:rsid w:val="00143128"/>
    <w:rsid w:val="00160085"/>
    <w:rsid w:val="0016041C"/>
    <w:rsid w:val="00160B9C"/>
    <w:rsid w:val="00163D46"/>
    <w:rsid w:val="00166162"/>
    <w:rsid w:val="0018041D"/>
    <w:rsid w:val="001908D0"/>
    <w:rsid w:val="00196C32"/>
    <w:rsid w:val="001A0F9B"/>
    <w:rsid w:val="001A7A9E"/>
    <w:rsid w:val="001B66EA"/>
    <w:rsid w:val="001B69FC"/>
    <w:rsid w:val="001B77D1"/>
    <w:rsid w:val="001C0A62"/>
    <w:rsid w:val="001C1771"/>
    <w:rsid w:val="001D035E"/>
    <w:rsid w:val="001D26F8"/>
    <w:rsid w:val="001D60BB"/>
    <w:rsid w:val="001E2F5B"/>
    <w:rsid w:val="001E49C0"/>
    <w:rsid w:val="001F4217"/>
    <w:rsid w:val="001F4DDA"/>
    <w:rsid w:val="001F63C4"/>
    <w:rsid w:val="00214CC5"/>
    <w:rsid w:val="00222F40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2F6208"/>
    <w:rsid w:val="00301DE5"/>
    <w:rsid w:val="00310C65"/>
    <w:rsid w:val="003258FF"/>
    <w:rsid w:val="00330DA8"/>
    <w:rsid w:val="0034164C"/>
    <w:rsid w:val="00341E41"/>
    <w:rsid w:val="00356DC4"/>
    <w:rsid w:val="0036549B"/>
    <w:rsid w:val="0038178E"/>
    <w:rsid w:val="00387FE9"/>
    <w:rsid w:val="003937B9"/>
    <w:rsid w:val="0039603A"/>
    <w:rsid w:val="003A3488"/>
    <w:rsid w:val="003B6890"/>
    <w:rsid w:val="003C13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00360"/>
    <w:rsid w:val="00515B74"/>
    <w:rsid w:val="005163F5"/>
    <w:rsid w:val="00563E72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116EE"/>
    <w:rsid w:val="00623C13"/>
    <w:rsid w:val="006416A0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B49B9"/>
    <w:rsid w:val="007C325B"/>
    <w:rsid w:val="007C4A03"/>
    <w:rsid w:val="007C5374"/>
    <w:rsid w:val="007F30AC"/>
    <w:rsid w:val="007F4BAD"/>
    <w:rsid w:val="00802A45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0574F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B058EF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C5F88"/>
    <w:rsid w:val="00CD5C90"/>
    <w:rsid w:val="00CE1E62"/>
    <w:rsid w:val="00D14839"/>
    <w:rsid w:val="00D14A72"/>
    <w:rsid w:val="00D2047F"/>
    <w:rsid w:val="00D20F05"/>
    <w:rsid w:val="00D22D5B"/>
    <w:rsid w:val="00D306F6"/>
    <w:rsid w:val="00D364B9"/>
    <w:rsid w:val="00D60229"/>
    <w:rsid w:val="00D6137F"/>
    <w:rsid w:val="00D64462"/>
    <w:rsid w:val="00D647F7"/>
    <w:rsid w:val="00D8133B"/>
    <w:rsid w:val="00D90DB4"/>
    <w:rsid w:val="00D91523"/>
    <w:rsid w:val="00D91F67"/>
    <w:rsid w:val="00D9372C"/>
    <w:rsid w:val="00D9554E"/>
    <w:rsid w:val="00DB1A0A"/>
    <w:rsid w:val="00DB4F95"/>
    <w:rsid w:val="00DC2FB3"/>
    <w:rsid w:val="00DC4C99"/>
    <w:rsid w:val="00DE2A8E"/>
    <w:rsid w:val="00DE4A7D"/>
    <w:rsid w:val="00E07909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31B90"/>
    <w:rsid w:val="00F4141F"/>
    <w:rsid w:val="00F635F4"/>
    <w:rsid w:val="00F82050"/>
    <w:rsid w:val="00F8534F"/>
    <w:rsid w:val="00F917DB"/>
    <w:rsid w:val="00F931BC"/>
    <w:rsid w:val="00FA03EA"/>
    <w:rsid w:val="00FA2F87"/>
    <w:rsid w:val="00FA3DDF"/>
    <w:rsid w:val="00FA4C67"/>
    <w:rsid w:val="00FB21B9"/>
    <w:rsid w:val="00FD13D9"/>
    <w:rsid w:val="00FD46E9"/>
    <w:rsid w:val="00FE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4">
    <w:name w:val="xl64"/>
    <w:basedOn w:val="Normal"/>
    <w:rsid w:val="00802A45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5">
    <w:name w:val="xl65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9">
    <w:name w:val="xl69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0">
    <w:name w:val="xl70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1">
    <w:name w:val="xl71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2">
    <w:name w:val="xl72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4">
    <w:name w:val="xl74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7">
    <w:name w:val="xl7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8">
    <w:name w:val="xl78"/>
    <w:basedOn w:val="Normal"/>
    <w:rsid w:val="00802A45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  <w:style w:type="paragraph" w:customStyle="1" w:styleId="xl63">
    <w:name w:val="xl63"/>
    <w:basedOn w:val="Normal"/>
    <w:rsid w:val="001908D0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TNME3MZR7UAA-1660285186-24913</_dlc_DocId>
    <_dlc_DocIdUrl xmlns="2dee1928-e90f-4e72-a1fb-0cdd402ef7fe">
      <Url>https://reedelsevier.sharepoint.com/sites/rehlondatp021/_layouts/15/DocIdRedir.aspx?ID=TNME3MZR7UAA-1660285186-24913</Url>
      <Description>TNME3MZR7UAA-1660285186-24913</Description>
    </_dlc_DocIdUrl>
    <TaxCatchAll xmlns="2dee1928-e90f-4e72-a1fb-0cdd402ef7fe" xsi:nil="true"/>
    <lcf76f155ced4ddcb4097134ff3c332f xmlns="54ef00cf-9546-4cb4-8272-96ba3598965a">
      <Terms xmlns="http://schemas.microsoft.com/office/infopath/2007/PartnerControls"/>
    </lcf76f155ced4ddcb4097134ff3c332f>
  </documentManagement>
</p:properties>
</file>

<file path=customXml/item2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6880C5009AC84A869D0CA217D6B9AE" ma:contentTypeVersion="11" ma:contentTypeDescription="Create a new document." ma:contentTypeScope="" ma:versionID="ec2aea977510fbc7f2ae321f3117df34">
  <xsd:schema xmlns:xsd="http://www.w3.org/2001/XMLSchema" xmlns:xs="http://www.w3.org/2001/XMLSchema" xmlns:p="http://schemas.microsoft.com/office/2006/metadata/properties" xmlns:ns2="2dee1928-e90f-4e72-a1fb-0cdd402ef7fe" xmlns:ns3="54ef00cf-9546-4cb4-8272-96ba3598965a" targetNamespace="http://schemas.microsoft.com/office/2006/metadata/properties" ma:root="true" ma:fieldsID="3caa6aed74c5f2859d7ab5dc4d9aba1a" ns2:_="" ns3:_="">
    <xsd:import namespace="2dee1928-e90f-4e72-a1fb-0cdd402ef7fe"/>
    <xsd:import namespace="54ef00cf-9546-4cb4-8272-96ba359896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f00cf-9546-4cb4-8272-96ba35989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2AED4A-1A69-4CE7-9271-20388B3365D4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2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28DD6E-2FFF-444D-8B88-69A70F78273A}"/>
</file>

<file path=customXml/itemProps4.xml><?xml version="1.0" encoding="utf-8"?>
<ds:datastoreItem xmlns:ds="http://schemas.openxmlformats.org/officeDocument/2006/customXml" ds:itemID="{70C5FE91-EF11-4635-A44C-53AB07B0D2F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C2800A6-F82F-4AC1-898E-45D4AEBB0F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61</TotalTime>
  <Pages>17</Pages>
  <Words>8742</Words>
  <Characters>49836</Characters>
  <Application>Microsoft Office Word</Application>
  <DocSecurity>0</DocSecurity>
  <Lines>415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58462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84</cp:revision>
  <cp:lastPrinted>2016-11-21T15:24:00Z</cp:lastPrinted>
  <dcterms:created xsi:type="dcterms:W3CDTF">2018-05-03T15:58:00Z</dcterms:created>
  <dcterms:modified xsi:type="dcterms:W3CDTF">2024-04-18T16:06:00Z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0x0101000E6880C5009AC84A869D0CA217D6B9AE</vt:lpwstr>
  </property>
  <property fmtid="{D5CDD505-2E9C-101B-9397-08002B2CF9AE}" pid="14" name="Order">
    <vt:r8>12656800</vt:r8>
  </property>
  <property fmtid="{D5CDD505-2E9C-101B-9397-08002B2CF9AE}" pid="15" name="_dlc_DocIdItemGuid">
    <vt:lpwstr>d4da2f1d-1c1c-42c4-9cc8-996e26525360</vt:lpwstr>
  </property>
  <property fmtid="{D5CDD505-2E9C-101B-9397-08002B2CF9AE}" pid="16" name="MediaServiceImageTags">
    <vt:lpwstr/>
  </property>
  <property fmtid="{D5CDD505-2E9C-101B-9397-08002B2CF9AE}" pid="17" name="MSIP_Label_549ac42a-3eb4-4074-b885-aea26bd6241e_Enabled">
    <vt:lpwstr>true</vt:lpwstr>
  </property>
  <property fmtid="{D5CDD505-2E9C-101B-9397-08002B2CF9AE}" pid="18" name="MSIP_Label_549ac42a-3eb4-4074-b885-aea26bd6241e_SetDate">
    <vt:lpwstr>2024-02-15T16:34:13Z</vt:lpwstr>
  </property>
  <property fmtid="{D5CDD505-2E9C-101B-9397-08002B2CF9AE}" pid="19" name="MSIP_Label_549ac42a-3eb4-4074-b885-aea26bd6241e_Method">
    <vt:lpwstr>Standard</vt:lpwstr>
  </property>
  <property fmtid="{D5CDD505-2E9C-101B-9397-08002B2CF9AE}" pid="20" name="MSIP_Label_549ac42a-3eb4-4074-b885-aea26bd6241e_Name">
    <vt:lpwstr>General Business</vt:lpwstr>
  </property>
  <property fmtid="{D5CDD505-2E9C-101B-9397-08002B2CF9AE}" pid="21" name="MSIP_Label_549ac42a-3eb4-4074-b885-aea26bd6241e_SiteId">
    <vt:lpwstr>9274ee3f-9425-4109-a27f-9fb15c10675d</vt:lpwstr>
  </property>
  <property fmtid="{D5CDD505-2E9C-101B-9397-08002B2CF9AE}" pid="22" name="MSIP_Label_549ac42a-3eb4-4074-b885-aea26bd6241e_ActionId">
    <vt:lpwstr>1edece2d-4584-4d20-be96-5a751e9a2087</vt:lpwstr>
  </property>
  <property fmtid="{D5CDD505-2E9C-101B-9397-08002B2CF9AE}" pid="23" name="MSIP_Label_549ac42a-3eb4-4074-b885-aea26bd6241e_ContentBits">
    <vt:lpwstr>0</vt:lpwstr>
  </property>
</Properties>
</file>