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3BEB3B5F" w:rsidR="00D647F7" w:rsidRPr="00A50F83" w:rsidRDefault="00A121B2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19 April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3B052D0B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FE116C" w:rsidRPr="00FE116C">
        <w:rPr>
          <w:sz w:val="22"/>
          <w:szCs w:val="22"/>
          <w:lang w:val="en"/>
        </w:rPr>
        <w:t>162,528</w:t>
      </w:r>
      <w:r w:rsidR="00FE116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D945DE" w:rsidRPr="00D945DE">
        <w:rPr>
          <w:sz w:val="22"/>
          <w:szCs w:val="22"/>
          <w:lang w:val="en"/>
        </w:rPr>
        <w:t>31,211,689</w:t>
      </w:r>
      <w:r w:rsidR="00D945D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8D30F5" w:rsidRPr="008D30F5">
        <w:rPr>
          <w:sz w:val="22"/>
          <w:szCs w:val="22"/>
          <w:lang w:val="en"/>
        </w:rPr>
        <w:t>1,877,074,432</w:t>
      </w:r>
      <w:r w:rsidR="00AE1F9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AE1F99" w:rsidRPr="00AE1F99">
        <w:rPr>
          <w:sz w:val="22"/>
          <w:szCs w:val="22"/>
          <w:lang w:val="en"/>
        </w:rPr>
        <w:t>11,499,496</w:t>
      </w:r>
      <w:r w:rsidR="00AE1F99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5C625246" w:rsidR="003E0113" w:rsidRPr="00A50F83" w:rsidRDefault="00A121B2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A121B2">
              <w:rPr>
                <w:sz w:val="22"/>
                <w:szCs w:val="22"/>
                <w:lang w:val="en"/>
              </w:rPr>
              <w:t>19 April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636C9A9" w:rsidR="003E0113" w:rsidRPr="00745462" w:rsidRDefault="000F4AFC" w:rsidP="004E371D">
            <w:pPr>
              <w:rPr>
                <w:rFonts w:ascii="Arial" w:hAnsi="Arial" w:cs="Arial"/>
                <w:sz w:val="22"/>
                <w:szCs w:val="22"/>
                <w:lang w:val="en" w:eastAsia="en-GB"/>
              </w:rPr>
            </w:pPr>
            <w:r w:rsidRPr="00745462">
              <w:rPr>
                <w:rFonts w:ascii="Arial" w:hAnsi="Arial" w:cs="Arial"/>
                <w:sz w:val="22"/>
                <w:szCs w:val="22"/>
                <w:lang w:val="en" w:eastAsia="en-GB"/>
              </w:rPr>
              <w:t>162,528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3FE1EB3D" w:rsidR="003258FF" w:rsidRPr="00A50F83" w:rsidRDefault="000F4AFC" w:rsidP="004E371D">
            <w:pPr>
              <w:rPr>
                <w:rFonts w:ascii="Arial" w:hAnsi="Arial" w:cs="Arial"/>
                <w:sz w:val="22"/>
                <w:szCs w:val="22"/>
                <w:lang w:val="en" w:eastAsia="en-GB"/>
              </w:rPr>
            </w:pPr>
            <w:r w:rsidRPr="00745462">
              <w:rPr>
                <w:rFonts w:ascii="Arial" w:hAnsi="Arial" w:cs="Arial"/>
                <w:sz w:val="22"/>
                <w:szCs w:val="22"/>
                <w:lang w:val="en" w:eastAsia="en-GB"/>
              </w:rPr>
              <w:t>3317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6275B648" w:rsidR="003258FF" w:rsidRPr="003258FF" w:rsidRDefault="00745462" w:rsidP="004E371D">
            <w:pPr>
              <w:rPr>
                <w:rFonts w:ascii="Arial" w:hAnsi="Arial" w:cs="Arial"/>
                <w:sz w:val="22"/>
                <w:szCs w:val="22"/>
                <w:lang w:val="en" w:eastAsia="en-GB"/>
              </w:rPr>
            </w:pPr>
            <w:r w:rsidRPr="00745462">
              <w:rPr>
                <w:rFonts w:ascii="Arial" w:hAnsi="Arial" w:cs="Arial"/>
                <w:sz w:val="22"/>
                <w:szCs w:val="22"/>
                <w:lang w:val="en" w:eastAsia="en-GB"/>
              </w:rPr>
              <w:t>3285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8D48D95" w:rsidR="003E0113" w:rsidRPr="00745462" w:rsidRDefault="00745462" w:rsidP="004E371D">
            <w:pPr>
              <w:rPr>
                <w:rFonts w:ascii="Arial" w:hAnsi="Arial" w:cs="Arial"/>
                <w:sz w:val="22"/>
                <w:szCs w:val="22"/>
                <w:lang w:val="en" w:eastAsia="en-GB"/>
              </w:rPr>
            </w:pPr>
            <w:r w:rsidRPr="00745462">
              <w:rPr>
                <w:rFonts w:ascii="Arial" w:hAnsi="Arial" w:cs="Arial"/>
                <w:sz w:val="22"/>
                <w:szCs w:val="22"/>
                <w:lang w:val="en" w:eastAsia="en-GB"/>
              </w:rPr>
              <w:t>3300.9686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19" w:type="dxa"/>
        <w:tblLook w:val="04A0" w:firstRow="1" w:lastRow="0" w:firstColumn="1" w:lastColumn="0" w:noHBand="0" w:noVBand="1"/>
      </w:tblPr>
      <w:tblGrid>
        <w:gridCol w:w="2122"/>
        <w:gridCol w:w="867"/>
        <w:gridCol w:w="1067"/>
        <w:gridCol w:w="1184"/>
        <w:gridCol w:w="4279"/>
      </w:tblGrid>
      <w:tr w:rsidR="00AF4A5F" w:rsidRPr="00AF4A5F" w14:paraId="3A165EC9" w14:textId="77777777" w:rsidTr="00AF4A5F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FE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22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8E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24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44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AF4A5F" w:rsidRPr="00AF4A5F" w14:paraId="031345B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12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C4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05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95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69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05002050000002852-E0IUXoVAF68Y20240419</w:t>
            </w:r>
          </w:p>
        </w:tc>
      </w:tr>
      <w:tr w:rsidR="00AF4A5F" w:rsidRPr="00AF4A5F" w14:paraId="4B0CF8C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92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EF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94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89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65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07002070000002840-E0IUXoVAF68j20240419</w:t>
            </w:r>
          </w:p>
        </w:tc>
      </w:tr>
      <w:tr w:rsidR="00AF4A5F" w:rsidRPr="00AF4A5F" w14:paraId="11F7E56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30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E3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EF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05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ED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07002070000002839-E0IUXoVAF68S20240419</w:t>
            </w:r>
          </w:p>
        </w:tc>
      </w:tr>
      <w:tr w:rsidR="00AF4A5F" w:rsidRPr="00AF4A5F" w14:paraId="3FBF407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AE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27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01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A7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0F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05002050000003340-E0IUXoVAFCnA20240419</w:t>
            </w:r>
          </w:p>
        </w:tc>
      </w:tr>
      <w:tr w:rsidR="00AF4A5F" w:rsidRPr="00AF4A5F" w14:paraId="354F28B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54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07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D9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1A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5A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07002070000003306-E0IUXoVAFEmD20240419</w:t>
            </w:r>
          </w:p>
        </w:tc>
      </w:tr>
      <w:tr w:rsidR="00AF4A5F" w:rsidRPr="00AF4A5F" w14:paraId="19E4C25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92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F8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6A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A1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3C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05002050000003673-E0IUXoVAFH7q20240419</w:t>
            </w:r>
          </w:p>
        </w:tc>
      </w:tr>
      <w:tr w:rsidR="00AF4A5F" w:rsidRPr="00AF4A5F" w14:paraId="12A6DE4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FD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5C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20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6E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66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07002070000003777-E0IUXoVAFIPz20240419</w:t>
            </w:r>
          </w:p>
        </w:tc>
      </w:tr>
      <w:tr w:rsidR="00AF4A5F" w:rsidRPr="00AF4A5F" w14:paraId="6967C09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91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B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B6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F1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63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07002070000003776-E0IUXoVAFIms20240419</w:t>
            </w:r>
          </w:p>
        </w:tc>
      </w:tr>
      <w:tr w:rsidR="00AF4A5F" w:rsidRPr="00AF4A5F" w14:paraId="3BF33E7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F5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8D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A7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CA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E2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07002070000004201-E0IUXoVAFO9t20240419</w:t>
            </w:r>
          </w:p>
        </w:tc>
      </w:tr>
      <w:tr w:rsidR="00AF4A5F" w:rsidRPr="00AF4A5F" w14:paraId="087BD0A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74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3D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7D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06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0D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07002070000004201-E0IUXoVAFO9p20240419</w:t>
            </w:r>
          </w:p>
        </w:tc>
      </w:tr>
      <w:tr w:rsidR="00AF4A5F" w:rsidRPr="00AF4A5F" w14:paraId="24A8E27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98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17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54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FA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DE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07002070000004176-E0IUXoVAFOnV20240419</w:t>
            </w:r>
          </w:p>
        </w:tc>
      </w:tr>
      <w:tr w:rsidR="00AF4A5F" w:rsidRPr="00AF4A5F" w14:paraId="248F190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B7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6D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12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3D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D1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07002070000004176-E0IUXoVAFOnX20240419</w:t>
            </w:r>
          </w:p>
        </w:tc>
      </w:tr>
      <w:tr w:rsidR="00AF4A5F" w:rsidRPr="00AF4A5F" w14:paraId="083027F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21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B5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BA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CF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CE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05002050000004402-E0IUXoVAFQfb20240419</w:t>
            </w:r>
          </w:p>
        </w:tc>
      </w:tr>
      <w:tr w:rsidR="00AF4A5F" w:rsidRPr="00AF4A5F" w14:paraId="52117A3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92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ED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54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4B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54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05002050000004402-E0IUXoVAFQfZ20240419</w:t>
            </w:r>
          </w:p>
        </w:tc>
      </w:tr>
      <w:tr w:rsidR="00AF4A5F" w:rsidRPr="00AF4A5F" w14:paraId="41851BA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1A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07:09:30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78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38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45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6E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07002070000004350-E0IUXoVAFU0B20240419</w:t>
            </w:r>
          </w:p>
        </w:tc>
      </w:tr>
      <w:tr w:rsidR="00AF4A5F" w:rsidRPr="00AF4A5F" w14:paraId="5764A08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39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11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50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DF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C0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07002070000004202-E0IUXoVAFU1a20240419</w:t>
            </w:r>
          </w:p>
        </w:tc>
      </w:tr>
      <w:tr w:rsidR="00AF4A5F" w:rsidRPr="00AF4A5F" w14:paraId="0367080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29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4E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C9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79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D7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05002050000004680-E0IUXoVAFTzr20240419</w:t>
            </w:r>
          </w:p>
        </w:tc>
      </w:tr>
      <w:tr w:rsidR="00AF4A5F" w:rsidRPr="00AF4A5F" w14:paraId="1DC3E28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F3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50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C8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44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0A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05002050000005037-E0IUXoVAFZmM20240419</w:t>
            </w:r>
          </w:p>
        </w:tc>
      </w:tr>
      <w:tr w:rsidR="00AF4A5F" w:rsidRPr="00AF4A5F" w14:paraId="46138C5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0D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A5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B5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30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21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05002050000005037-E0IUXoVAFZmO20240419</w:t>
            </w:r>
          </w:p>
        </w:tc>
      </w:tr>
      <w:tr w:rsidR="00AF4A5F" w:rsidRPr="00AF4A5F" w14:paraId="6540C8B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87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F1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F4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64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7B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07002070000005035-E0IUXoVAFaSM20240419</w:t>
            </w:r>
          </w:p>
        </w:tc>
      </w:tr>
      <w:tr w:rsidR="00AF4A5F" w:rsidRPr="00AF4A5F" w14:paraId="1C69C00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4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10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30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B7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96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05002050000005143-E0IUXoVAFbOd20240419</w:t>
            </w:r>
          </w:p>
        </w:tc>
      </w:tr>
      <w:tr w:rsidR="00AF4A5F" w:rsidRPr="00AF4A5F" w14:paraId="4B50D05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E5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A1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79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17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4D0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07002070000005010-E0IUXoVAFbNb20240419</w:t>
            </w:r>
          </w:p>
        </w:tc>
      </w:tr>
      <w:tr w:rsidR="00AF4A5F" w:rsidRPr="00AF4A5F" w14:paraId="3ED799C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BE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26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2F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02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32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07002070000005010-E0IUXoVAFbNZ20240419</w:t>
            </w:r>
          </w:p>
        </w:tc>
      </w:tr>
      <w:tr w:rsidR="00AF4A5F" w:rsidRPr="00AF4A5F" w14:paraId="1B8B521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F8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83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0C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CD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DD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05002050000005143-E0IUXoVAFbOZ20240419</w:t>
            </w:r>
          </w:p>
        </w:tc>
      </w:tr>
      <w:tr w:rsidR="00AF4A5F" w:rsidRPr="00AF4A5F" w14:paraId="4A316C7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2E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0A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79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20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1C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07002070000005273-E0IUXoVAFc4D20240419</w:t>
            </w:r>
          </w:p>
        </w:tc>
      </w:tr>
      <w:tr w:rsidR="00AF4A5F" w:rsidRPr="00AF4A5F" w14:paraId="57614EC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54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EC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A1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A0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AC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05002050000005279-E0IUXoVAFcWx20240419</w:t>
            </w:r>
          </w:p>
        </w:tc>
      </w:tr>
      <w:tr w:rsidR="00AF4A5F" w:rsidRPr="00AF4A5F" w14:paraId="07FE646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F6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71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79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02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05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05002050000005816-E0IUXoVAFhGY20240419</w:t>
            </w:r>
          </w:p>
        </w:tc>
      </w:tr>
      <w:tr w:rsidR="00AF4A5F" w:rsidRPr="00AF4A5F" w14:paraId="5498EC6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96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24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4D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86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2D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05002050000005849-E0IUXoVAFhmY20240419</w:t>
            </w:r>
          </w:p>
        </w:tc>
      </w:tr>
      <w:tr w:rsidR="00AF4A5F" w:rsidRPr="00AF4A5F" w14:paraId="2540B88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25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0E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EC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DD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45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07002070000005661-E0IUXoVAFiHp20240419</w:t>
            </w:r>
          </w:p>
        </w:tc>
      </w:tr>
      <w:tr w:rsidR="00AF4A5F" w:rsidRPr="00AF4A5F" w14:paraId="5FC9B79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EE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22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57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BC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FD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07002070000005661-E0IUXoVAFiHr20240419</w:t>
            </w:r>
          </w:p>
        </w:tc>
      </w:tr>
      <w:tr w:rsidR="00AF4A5F" w:rsidRPr="00AF4A5F" w14:paraId="3DE141D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BE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1E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9C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E2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A4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07002070000005811-E0IUXoVAFkMJ20240419</w:t>
            </w:r>
          </w:p>
        </w:tc>
      </w:tr>
      <w:tr w:rsidR="00AF4A5F" w:rsidRPr="00AF4A5F" w14:paraId="16EA800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B4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C1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02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85B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0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05002050000005974-E0IUXoVAFkML20240419</w:t>
            </w:r>
          </w:p>
        </w:tc>
      </w:tr>
      <w:tr w:rsidR="00AF4A5F" w:rsidRPr="00AF4A5F" w14:paraId="669BA2C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A9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F5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83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FC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7C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07002070000006102-E0IUXoVAFlUu20240419</w:t>
            </w:r>
          </w:p>
        </w:tc>
      </w:tr>
      <w:tr w:rsidR="00AF4A5F" w:rsidRPr="00AF4A5F" w14:paraId="2B4915E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AB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DD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97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E4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A6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07002070000006245-E0IUXoVAFmpO20240419</w:t>
            </w:r>
          </w:p>
        </w:tc>
      </w:tr>
      <w:tr w:rsidR="00AF4A5F" w:rsidRPr="00AF4A5F" w14:paraId="3A8AA55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9E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34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CB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71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CA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05002050000006265-E0IUXoVAFn5J20240419</w:t>
            </w:r>
          </w:p>
        </w:tc>
      </w:tr>
      <w:tr w:rsidR="00AF4A5F" w:rsidRPr="00AF4A5F" w14:paraId="4CB1A0A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275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D5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04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BD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3F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07002070000006318-E0IUXoVAFnZM20240419</w:t>
            </w:r>
          </w:p>
        </w:tc>
      </w:tr>
      <w:tr w:rsidR="00AF4A5F" w:rsidRPr="00AF4A5F" w14:paraId="4F769AF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82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6C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FF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AE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7F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07002070000006318-E0IUXoVAFnZK20240419</w:t>
            </w:r>
          </w:p>
        </w:tc>
      </w:tr>
      <w:tr w:rsidR="00AF4A5F" w:rsidRPr="00AF4A5F" w14:paraId="0422DAE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C1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8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17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5D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78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07002070000006499-E0IUXoVAFq3m20240419</w:t>
            </w:r>
          </w:p>
        </w:tc>
      </w:tr>
      <w:tr w:rsidR="00AF4A5F" w:rsidRPr="00AF4A5F" w14:paraId="4727561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3F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C5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FD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F2B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E3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07002070000006709-E0IUXoVAFqxa20240419</w:t>
            </w:r>
          </w:p>
        </w:tc>
      </w:tr>
      <w:tr w:rsidR="00AF4A5F" w:rsidRPr="00AF4A5F" w14:paraId="693AB80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71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61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EE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B1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80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05002050000006435-E0IUXoVAFs0F20240419</w:t>
            </w:r>
          </w:p>
        </w:tc>
      </w:tr>
      <w:tr w:rsidR="00AF4A5F" w:rsidRPr="00AF4A5F" w14:paraId="5D668B9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04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87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64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2D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6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05002050000006435-E0IUXoVAFs0H20240419</w:t>
            </w:r>
          </w:p>
        </w:tc>
      </w:tr>
      <w:tr w:rsidR="00AF4A5F" w:rsidRPr="00AF4A5F" w14:paraId="70FADD5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41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31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D1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38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D9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05002050000007047-E0IUXoVAFuUl20240419</w:t>
            </w:r>
          </w:p>
        </w:tc>
      </w:tr>
      <w:tr w:rsidR="00AF4A5F" w:rsidRPr="00AF4A5F" w14:paraId="59CAF5E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8E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34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0F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47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57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05002050000007047-E0IUXoVAFuUd20240419</w:t>
            </w:r>
          </w:p>
        </w:tc>
      </w:tr>
      <w:tr w:rsidR="00AF4A5F" w:rsidRPr="00AF4A5F" w14:paraId="67A4477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C5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B8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AB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15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60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05002050000007047-E0IUXoVAFuUh20240419</w:t>
            </w:r>
          </w:p>
        </w:tc>
      </w:tr>
      <w:tr w:rsidR="00AF4A5F" w:rsidRPr="00AF4A5F" w14:paraId="4D93DAB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704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17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FD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6B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39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05002050000007047-E0IUXoVAFuUf20240419</w:t>
            </w:r>
          </w:p>
        </w:tc>
      </w:tr>
      <w:tr w:rsidR="00AF4A5F" w:rsidRPr="00AF4A5F" w14:paraId="38F0E06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BC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17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67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D9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1C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05002050000007047-E0IUXoVAFuUj20240419</w:t>
            </w:r>
          </w:p>
        </w:tc>
      </w:tr>
      <w:tr w:rsidR="00AF4A5F" w:rsidRPr="00AF4A5F" w14:paraId="7C2AF5E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E5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19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A4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A0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1B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07002070000007223-E0IUXoVAFw4Q20240419</w:t>
            </w:r>
          </w:p>
        </w:tc>
      </w:tr>
      <w:tr w:rsidR="00AF4A5F" w:rsidRPr="00AF4A5F" w14:paraId="14AE4B8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78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AB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0F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24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35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05002050000006938-E0IUXoVAFwDW20240419</w:t>
            </w:r>
          </w:p>
        </w:tc>
      </w:tr>
      <w:tr w:rsidR="00AF4A5F" w:rsidRPr="00AF4A5F" w14:paraId="53B2756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75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83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7B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4D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A7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05002050000007184-E0IUXoVAFwrQ20240419</w:t>
            </w:r>
          </w:p>
        </w:tc>
      </w:tr>
      <w:tr w:rsidR="00AF4A5F" w:rsidRPr="00AF4A5F" w14:paraId="7AAB5BD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44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BE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B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83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8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05002050000007491-E0IUXoVAFyxe20240419</w:t>
            </w:r>
          </w:p>
        </w:tc>
      </w:tr>
      <w:tr w:rsidR="00AF4A5F" w:rsidRPr="00AF4A5F" w14:paraId="431C7A1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FC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F4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1A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77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56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07002070000007650-E0IUXoVAG0SZ20240419</w:t>
            </w:r>
          </w:p>
        </w:tc>
      </w:tr>
      <w:tr w:rsidR="00AF4A5F" w:rsidRPr="00AF4A5F" w14:paraId="5D346F4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D7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8C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6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88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5C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07002070000007650-E0IUXoVAG0SX20240419</w:t>
            </w:r>
          </w:p>
        </w:tc>
      </w:tr>
      <w:tr w:rsidR="00AF4A5F" w:rsidRPr="00AF4A5F" w14:paraId="6A53C6F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D1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0C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24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C6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43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07002070000007650-E0IUXoVAG0Sd20240419</w:t>
            </w:r>
          </w:p>
        </w:tc>
      </w:tr>
      <w:tr w:rsidR="00AF4A5F" w:rsidRPr="00AF4A5F" w14:paraId="0D4CBB3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5A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BB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E8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27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5E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07002070000007650-E0IUXoVAG0Sb20240419</w:t>
            </w:r>
          </w:p>
        </w:tc>
      </w:tr>
      <w:tr w:rsidR="00AF4A5F" w:rsidRPr="00AF4A5F" w14:paraId="73409EE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2F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B2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4E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9B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A9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07002070000007650-E0IUXoVAG0Sf20240419</w:t>
            </w:r>
          </w:p>
        </w:tc>
      </w:tr>
      <w:tr w:rsidR="00AF4A5F" w:rsidRPr="00AF4A5F" w14:paraId="1206A48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A6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4D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D9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13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7C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05002050000007548-E0IUXoVAG1AH20240419</w:t>
            </w:r>
          </w:p>
        </w:tc>
      </w:tr>
      <w:tr w:rsidR="00AF4A5F" w:rsidRPr="00AF4A5F" w14:paraId="3F4DCE7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60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9B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2A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B8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BD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05002050000007548-E0IUXoVAG1AJ20240419</w:t>
            </w:r>
          </w:p>
        </w:tc>
      </w:tr>
      <w:tr w:rsidR="00AF4A5F" w:rsidRPr="00AF4A5F" w14:paraId="706569A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A0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80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D6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29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61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07002070000007512-E0IUXoVAG1Fd20240419</w:t>
            </w:r>
          </w:p>
        </w:tc>
      </w:tr>
      <w:tr w:rsidR="00AF4A5F" w:rsidRPr="00AF4A5F" w14:paraId="48AD0A0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0E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B3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88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25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83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07002070000007773-E0IUXoVAG1ka20240419</w:t>
            </w:r>
          </w:p>
        </w:tc>
      </w:tr>
      <w:tr w:rsidR="00AF4A5F" w:rsidRPr="00AF4A5F" w14:paraId="3DE553F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C00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83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EC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B7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7C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07002070000007773-E0IUXoVAG1kY20240419</w:t>
            </w:r>
          </w:p>
        </w:tc>
      </w:tr>
      <w:tr w:rsidR="00AF4A5F" w:rsidRPr="00AF4A5F" w14:paraId="2FC68D4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BC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C8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3A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24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D1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05002050000007776-E0IUXoVAG23f20240419</w:t>
            </w:r>
          </w:p>
        </w:tc>
      </w:tr>
      <w:tr w:rsidR="00AF4A5F" w:rsidRPr="00AF4A5F" w14:paraId="0360373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56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07:27:56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43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59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9B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6A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05002050000007776-E0IUXoVAG23n20240419</w:t>
            </w:r>
          </w:p>
        </w:tc>
      </w:tr>
      <w:tr w:rsidR="00AF4A5F" w:rsidRPr="00AF4A5F" w14:paraId="45A1641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DD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29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5C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45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63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07002070000007922-E0IUXoVAG4wK20240419</w:t>
            </w:r>
          </w:p>
        </w:tc>
      </w:tr>
      <w:tr w:rsidR="00AF4A5F" w:rsidRPr="00AF4A5F" w14:paraId="65659B5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FA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2E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DE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1B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71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05002050000007917-E0IUXoVAG4wI20240419</w:t>
            </w:r>
          </w:p>
        </w:tc>
      </w:tr>
      <w:tr w:rsidR="00AF4A5F" w:rsidRPr="00AF4A5F" w14:paraId="5EAA5D7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37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E8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35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A5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0A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05002050000008239-E0IUXoVAG7Xp20240419</w:t>
            </w:r>
          </w:p>
        </w:tc>
      </w:tr>
      <w:tr w:rsidR="00AF4A5F" w:rsidRPr="00AF4A5F" w14:paraId="0158597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5F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66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06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91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CA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05002050000008239-E0IUXoVAG7Xn20240419</w:t>
            </w:r>
          </w:p>
        </w:tc>
      </w:tr>
      <w:tr w:rsidR="00AF4A5F" w:rsidRPr="00AF4A5F" w14:paraId="3F64919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6F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59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2F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A9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86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05002050000008222-E0IUXoVAG7oR20240419</w:t>
            </w:r>
          </w:p>
        </w:tc>
      </w:tr>
      <w:tr w:rsidR="00AF4A5F" w:rsidRPr="00AF4A5F" w14:paraId="10B1552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52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DF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BB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46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6B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05002050000008222-E0IUXoVAG8nu20240419</w:t>
            </w:r>
          </w:p>
        </w:tc>
      </w:tr>
      <w:tr w:rsidR="00AF4A5F" w:rsidRPr="00AF4A5F" w14:paraId="0DAFA49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31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94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A2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E6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7F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07002070000008460-E0IUXoVAGB8o20240419</w:t>
            </w:r>
          </w:p>
        </w:tc>
      </w:tr>
      <w:tr w:rsidR="00AF4A5F" w:rsidRPr="00AF4A5F" w14:paraId="1788A14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D9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0A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C64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5F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92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05002050000008478-E0IUXoVAGBu120240419</w:t>
            </w:r>
          </w:p>
        </w:tc>
      </w:tr>
      <w:tr w:rsidR="00AF4A5F" w:rsidRPr="00AF4A5F" w14:paraId="7051D18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59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E6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03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81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4D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05002050000008705-E0IUXoVAGDyp20240419</w:t>
            </w:r>
          </w:p>
        </w:tc>
      </w:tr>
      <w:tr w:rsidR="00AF4A5F" w:rsidRPr="00AF4A5F" w14:paraId="14CB5C8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4D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AA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28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25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52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05002050000008705-E0IUXoVAGDyn20240419</w:t>
            </w:r>
          </w:p>
        </w:tc>
      </w:tr>
      <w:tr w:rsidR="00AF4A5F" w:rsidRPr="00AF4A5F" w14:paraId="46B3DB1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D9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77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71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0E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A6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07002070000008801-E0IUXoVAGFnC20240419</w:t>
            </w:r>
          </w:p>
        </w:tc>
      </w:tr>
      <w:tr w:rsidR="00AF4A5F" w:rsidRPr="00AF4A5F" w14:paraId="3B511BC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B4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68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74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9E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90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07002070000008801-E0IUXoVAGFnE20240419</w:t>
            </w:r>
          </w:p>
        </w:tc>
      </w:tr>
      <w:tr w:rsidR="00AF4A5F" w:rsidRPr="00AF4A5F" w14:paraId="6EAB975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7E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4D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E5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86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55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07002070000008702-E0IUXoVAGHbk20240419</w:t>
            </w:r>
          </w:p>
        </w:tc>
      </w:tr>
      <w:tr w:rsidR="00AF4A5F" w:rsidRPr="00AF4A5F" w14:paraId="1CE57D8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A5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58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4F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89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9D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05002050000008942-E0IUXoVAGIW020240419</w:t>
            </w:r>
          </w:p>
        </w:tc>
      </w:tr>
      <w:tr w:rsidR="00AF4A5F" w:rsidRPr="00AF4A5F" w14:paraId="511F0B7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D0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6A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FF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EF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E6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07002070000008925-E0IUXoVAGIW420240419</w:t>
            </w:r>
          </w:p>
        </w:tc>
      </w:tr>
      <w:tr w:rsidR="00AF4A5F" w:rsidRPr="00AF4A5F" w14:paraId="308F0CF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C6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8F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2F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74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9A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07002070000008925-E0IUXoVAGIW220240419</w:t>
            </w:r>
          </w:p>
        </w:tc>
      </w:tr>
      <w:tr w:rsidR="00AF4A5F" w:rsidRPr="00AF4A5F" w14:paraId="1307620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DA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91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DB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FF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0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07002070000009195-E0IUXoVAGKvb20240419</w:t>
            </w:r>
          </w:p>
        </w:tc>
      </w:tr>
      <w:tr w:rsidR="00AF4A5F" w:rsidRPr="00AF4A5F" w14:paraId="26A1B57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13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3D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1A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67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E0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05002050000009201-E0IUXoVAGLFH20240419</w:t>
            </w:r>
          </w:p>
        </w:tc>
      </w:tr>
      <w:tr w:rsidR="00AF4A5F" w:rsidRPr="00AF4A5F" w14:paraId="444334A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A1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FE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12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32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D1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05002050000009303-E0IUXoVAGNpl20240419</w:t>
            </w:r>
          </w:p>
        </w:tc>
      </w:tr>
      <w:tr w:rsidR="00AF4A5F" w:rsidRPr="00AF4A5F" w14:paraId="639FD83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40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07:39:40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A4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FD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9C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B2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05002050000009456-E0IUXoVAGOnR20240419</w:t>
            </w:r>
          </w:p>
        </w:tc>
      </w:tr>
      <w:tr w:rsidR="00AF4A5F" w:rsidRPr="00AF4A5F" w14:paraId="15CFF90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48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37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62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1A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8D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07002070000009672-E0IUXoVAGR4u20240419</w:t>
            </w:r>
          </w:p>
        </w:tc>
      </w:tr>
      <w:tr w:rsidR="00AF4A5F" w:rsidRPr="00AF4A5F" w14:paraId="68EFD7B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71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43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B2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CB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B1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07002070000009672-E0IUXoVAGR4s20240419</w:t>
            </w:r>
          </w:p>
        </w:tc>
      </w:tr>
      <w:tr w:rsidR="00AF4A5F" w:rsidRPr="00AF4A5F" w14:paraId="737A8F5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F2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BD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5E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4B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AF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05002050000009426-E0IUXoVAGRE820240419</w:t>
            </w:r>
          </w:p>
        </w:tc>
      </w:tr>
      <w:tr w:rsidR="00AF4A5F" w:rsidRPr="00AF4A5F" w14:paraId="454055C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15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93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3E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B4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84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05002050000009853-E0IUXoVAGTtN20240419</w:t>
            </w:r>
          </w:p>
        </w:tc>
      </w:tr>
      <w:tr w:rsidR="00AF4A5F" w:rsidRPr="00AF4A5F" w14:paraId="574AC1F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D0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08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57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FE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B1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05002050000009928-E0IUXoVAGUj920240419</w:t>
            </w:r>
          </w:p>
        </w:tc>
      </w:tr>
      <w:tr w:rsidR="00AF4A5F" w:rsidRPr="00AF4A5F" w14:paraId="2B07DBB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2B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0F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5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05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57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07002070000009986-E0IUXoVAGW6h20240419</w:t>
            </w:r>
          </w:p>
        </w:tc>
      </w:tr>
      <w:tr w:rsidR="00AF4A5F" w:rsidRPr="00AF4A5F" w14:paraId="53F5F4C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46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73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B5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72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EB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05002050000009918-E0IUXoVAGWCt20240419</w:t>
            </w:r>
          </w:p>
        </w:tc>
      </w:tr>
      <w:tr w:rsidR="00AF4A5F" w:rsidRPr="00AF4A5F" w14:paraId="6C5C479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55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76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CF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00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DB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07002070000010146-E0IUXoVAGXOR20240419</w:t>
            </w:r>
          </w:p>
        </w:tc>
      </w:tr>
      <w:tr w:rsidR="00AF4A5F" w:rsidRPr="00AF4A5F" w14:paraId="42F5173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17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5F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1B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D4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8A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07002070000010146-E0IUXoVAGXOP20240419</w:t>
            </w:r>
          </w:p>
        </w:tc>
      </w:tr>
      <w:tr w:rsidR="00AF4A5F" w:rsidRPr="00AF4A5F" w14:paraId="0D0793F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B1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2D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6A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D9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92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07002070000010285-E0IUXoVAGagn20240419</w:t>
            </w:r>
          </w:p>
        </w:tc>
      </w:tr>
      <w:tr w:rsidR="00AF4A5F" w:rsidRPr="00AF4A5F" w14:paraId="1704CC2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B0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46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3F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C1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E8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07002070000010260-E0IUXoVAGbTJ20240419</w:t>
            </w:r>
          </w:p>
        </w:tc>
      </w:tr>
      <w:tr w:rsidR="00AF4A5F" w:rsidRPr="00AF4A5F" w14:paraId="02AA255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C0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0B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F9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AD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3B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05002050000010475-E0IUXoVAGcIL20240419</w:t>
            </w:r>
          </w:p>
        </w:tc>
      </w:tr>
      <w:tr w:rsidR="00AF4A5F" w:rsidRPr="00AF4A5F" w14:paraId="1C815E5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B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CF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E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00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92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05002050000010454-E0IUXoVAGd6I20240419</w:t>
            </w:r>
          </w:p>
        </w:tc>
      </w:tr>
      <w:tr w:rsidR="00AF4A5F" w:rsidRPr="00AF4A5F" w14:paraId="75C234C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4D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76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E2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52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17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07002070000010660-E0IUXoVAGdre20240419</w:t>
            </w:r>
          </w:p>
        </w:tc>
      </w:tr>
      <w:tr w:rsidR="00AF4A5F" w:rsidRPr="00AF4A5F" w14:paraId="430F7B6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A0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1E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09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B2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70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07002070000010660-E0IUXoVAGdrc20240419</w:t>
            </w:r>
          </w:p>
        </w:tc>
      </w:tr>
      <w:tr w:rsidR="00AF4A5F" w:rsidRPr="00AF4A5F" w14:paraId="22D1AF4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C0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D4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30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D2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EE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07002070000010948-E0IUXoVAGgpp20240419</w:t>
            </w:r>
          </w:p>
        </w:tc>
      </w:tr>
      <w:tr w:rsidR="00AF4A5F" w:rsidRPr="00AF4A5F" w14:paraId="3410339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AC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14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3F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D0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79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05002050000010808-E0IUXoVAGhIb20240419</w:t>
            </w:r>
          </w:p>
        </w:tc>
      </w:tr>
      <w:tr w:rsidR="00AF4A5F" w:rsidRPr="00AF4A5F" w14:paraId="3371062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7A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CB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3F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BA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C7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05002050000010808-E0IUXoVAGhId20240419</w:t>
            </w:r>
          </w:p>
        </w:tc>
      </w:tr>
      <w:tr w:rsidR="00AF4A5F" w:rsidRPr="00AF4A5F" w14:paraId="1CB010F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4B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C5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3B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CD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B6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05002050000010732-E0IUXoVAGhJh20240419</w:t>
            </w:r>
          </w:p>
        </w:tc>
      </w:tr>
      <w:tr w:rsidR="00AF4A5F" w:rsidRPr="00AF4A5F" w14:paraId="74381B0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45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BF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7E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D6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0C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05002050000011016-E0IUXoVAGiCX20240419</w:t>
            </w:r>
          </w:p>
        </w:tc>
      </w:tr>
      <w:tr w:rsidR="00AF4A5F" w:rsidRPr="00AF4A5F" w14:paraId="77F7725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C5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E7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0D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8A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CD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05002050000011016-E0IUXoVAGiCZ20240419</w:t>
            </w:r>
          </w:p>
        </w:tc>
      </w:tr>
      <w:tr w:rsidR="00AF4A5F" w:rsidRPr="00AF4A5F" w14:paraId="5C1F92A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AC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36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6C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43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00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05002050000011026-E0IUXoVAGiiw20240419</w:t>
            </w:r>
          </w:p>
        </w:tc>
      </w:tr>
      <w:tr w:rsidR="00AF4A5F" w:rsidRPr="00AF4A5F" w14:paraId="731750C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86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7C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61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90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BE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07002070000011072-E0IUXoVAGinH20240419</w:t>
            </w:r>
          </w:p>
        </w:tc>
      </w:tr>
      <w:tr w:rsidR="00AF4A5F" w:rsidRPr="00AF4A5F" w14:paraId="3CDF07E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9F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CD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27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64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DF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05002050000011244-E0IUXoVAGlXX20240419</w:t>
            </w:r>
          </w:p>
        </w:tc>
      </w:tr>
      <w:tr w:rsidR="00AF4A5F" w:rsidRPr="00AF4A5F" w14:paraId="5745725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A2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43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7D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D5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C4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05002050000011244-E0IUXoVAGlXZ20240419</w:t>
            </w:r>
          </w:p>
        </w:tc>
      </w:tr>
      <w:tr w:rsidR="00AF4A5F" w:rsidRPr="00AF4A5F" w14:paraId="27ABE94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27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A7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33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C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8A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05002050000011244-E0IUXoVAGlXb20240419</w:t>
            </w:r>
          </w:p>
        </w:tc>
      </w:tr>
      <w:tr w:rsidR="00AF4A5F" w:rsidRPr="00AF4A5F" w14:paraId="038C341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79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5B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D0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24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04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05002050000011244-E0IUXoVAGlXd20240419</w:t>
            </w:r>
          </w:p>
        </w:tc>
      </w:tr>
      <w:tr w:rsidR="00AF4A5F" w:rsidRPr="00AF4A5F" w14:paraId="14C1781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BD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45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18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27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F8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07002070000011080-E0IUXoVAGmFh20240419</w:t>
            </w:r>
          </w:p>
        </w:tc>
      </w:tr>
      <w:tr w:rsidR="00AF4A5F" w:rsidRPr="00AF4A5F" w14:paraId="2189266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F1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C6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74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AF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F5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07002070000011544-E0IUXoVAGnl620240419</w:t>
            </w:r>
          </w:p>
        </w:tc>
      </w:tr>
      <w:tr w:rsidR="00AF4A5F" w:rsidRPr="00AF4A5F" w14:paraId="339D38A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FC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C4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16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8C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DD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07002070000011624-E0IUXoVAGpWv20240419</w:t>
            </w:r>
          </w:p>
        </w:tc>
      </w:tr>
      <w:tr w:rsidR="00AF4A5F" w:rsidRPr="00AF4A5F" w14:paraId="610F175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46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C6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AD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97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13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07002070000011624-E0IUXoVAGpWt20240419</w:t>
            </w:r>
          </w:p>
        </w:tc>
      </w:tr>
      <w:tr w:rsidR="00AF4A5F" w:rsidRPr="00AF4A5F" w14:paraId="6E41A8E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3A5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7A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62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CD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6E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05002050000011672-E0IUXoVAGpyN20240419</w:t>
            </w:r>
          </w:p>
        </w:tc>
      </w:tr>
      <w:tr w:rsidR="00AF4A5F" w:rsidRPr="00AF4A5F" w14:paraId="0A0FA8F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11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46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6F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49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3D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05002050000011672-E0IUXoVAGpyL20240419</w:t>
            </w:r>
          </w:p>
        </w:tc>
      </w:tr>
      <w:tr w:rsidR="00AF4A5F" w:rsidRPr="00AF4A5F" w14:paraId="18B6BE0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EB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94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64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21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36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05002050000011826-E0IUXoVAGsTC20240419</w:t>
            </w:r>
          </w:p>
        </w:tc>
      </w:tr>
      <w:tr w:rsidR="00AF4A5F" w:rsidRPr="00AF4A5F" w14:paraId="6A98085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0F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07:59:51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01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6D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C7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13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05002050000011867-E0IUXoVAGsTE20240419</w:t>
            </w:r>
          </w:p>
        </w:tc>
      </w:tr>
      <w:tr w:rsidR="00AF4A5F" w:rsidRPr="00AF4A5F" w14:paraId="68D186B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05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3B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A0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8D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97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05002050000011878-E0IUXoVAGsfc20240419</w:t>
            </w:r>
          </w:p>
        </w:tc>
      </w:tr>
      <w:tr w:rsidR="00AF4A5F" w:rsidRPr="00AF4A5F" w14:paraId="22F6225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6E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6C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51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1B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40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05002050000011471-E0IUXoVAGsdN20240419</w:t>
            </w:r>
          </w:p>
        </w:tc>
      </w:tr>
      <w:tr w:rsidR="00AF4A5F" w:rsidRPr="00AF4A5F" w14:paraId="002A163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39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C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15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A9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A9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07002070000012279-E0IUXoVAGudN20240419</w:t>
            </w:r>
          </w:p>
        </w:tc>
      </w:tr>
      <w:tr w:rsidR="00AF4A5F" w:rsidRPr="00AF4A5F" w14:paraId="1CF8990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6A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92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08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10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89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07002070000012395-E0IUXoVAGvQl20240419</w:t>
            </w:r>
          </w:p>
        </w:tc>
      </w:tr>
      <w:tr w:rsidR="00AF4A5F" w:rsidRPr="00AF4A5F" w14:paraId="4FA8951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EF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27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90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F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B3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05002050000012223-E0IUXoVAGyDQ20240419</w:t>
            </w:r>
          </w:p>
        </w:tc>
      </w:tr>
      <w:tr w:rsidR="00AF4A5F" w:rsidRPr="00AF4A5F" w14:paraId="574A804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DE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64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19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01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A4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05002050000012516-E0IUXoVAGytn20240419</w:t>
            </w:r>
          </w:p>
        </w:tc>
      </w:tr>
      <w:tr w:rsidR="00AF4A5F" w:rsidRPr="00AF4A5F" w14:paraId="3A4C4B1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BC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F1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41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CF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31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07002070000012396-E0IUXoVAGzkj20240419</w:t>
            </w:r>
          </w:p>
        </w:tc>
      </w:tr>
      <w:tr w:rsidR="00AF4A5F" w:rsidRPr="00AF4A5F" w14:paraId="4561D32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37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5F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7B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20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D3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07002070000012851-E0IUXoVAGzkl20240419</w:t>
            </w:r>
          </w:p>
        </w:tc>
      </w:tr>
      <w:tr w:rsidR="00AF4A5F" w:rsidRPr="00AF4A5F" w14:paraId="2B5A846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73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E6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71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3F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B4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07002070000012977-E0IUXoVAH0eV20240419</w:t>
            </w:r>
          </w:p>
        </w:tc>
      </w:tr>
      <w:tr w:rsidR="00AF4A5F" w:rsidRPr="00AF4A5F" w14:paraId="7D3D838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CF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7C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EA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23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17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07002070000013131-E0IUXoVAH1Tp20240419</w:t>
            </w:r>
          </w:p>
        </w:tc>
      </w:tr>
      <w:tr w:rsidR="00AF4A5F" w:rsidRPr="00AF4A5F" w14:paraId="01641DB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20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9E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10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FE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FA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07002070000013131-E0IUXoVAH1Tn20240419</w:t>
            </w:r>
          </w:p>
        </w:tc>
      </w:tr>
      <w:tr w:rsidR="00AF4A5F" w:rsidRPr="00AF4A5F" w14:paraId="1BA544C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5C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9A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07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E2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EB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07002070000013324-E0IUXoVAH3oY20240419</w:t>
            </w:r>
          </w:p>
        </w:tc>
      </w:tr>
      <w:tr w:rsidR="00AF4A5F" w:rsidRPr="00AF4A5F" w14:paraId="7D5115E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F9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08:08:13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1B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35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85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62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07002070000013401-E0IUXoVAH4bs20240419</w:t>
            </w:r>
          </w:p>
        </w:tc>
      </w:tr>
      <w:tr w:rsidR="00AF4A5F" w:rsidRPr="00AF4A5F" w14:paraId="68F4BDA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77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1E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71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CC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A1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07002070000013647-E0IUXoVAH79R20240419</w:t>
            </w:r>
          </w:p>
        </w:tc>
      </w:tr>
      <w:tr w:rsidR="00AF4A5F" w:rsidRPr="00AF4A5F" w14:paraId="4E83166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A6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E0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53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C9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ED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07002070000013647-E0IUXoVAH79T20240419</w:t>
            </w:r>
          </w:p>
        </w:tc>
      </w:tr>
      <w:tr w:rsidR="00AF4A5F" w:rsidRPr="00AF4A5F" w14:paraId="5DF532F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51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F5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A1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5F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99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07002070000013647-E0IUXoVAH79P20240419</w:t>
            </w:r>
          </w:p>
        </w:tc>
      </w:tr>
      <w:tr w:rsidR="00AF4A5F" w:rsidRPr="00AF4A5F" w14:paraId="4B9F0A4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42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58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EB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CF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6E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07002070000013280-E0IUXoVAH7QA20240419</w:t>
            </w:r>
          </w:p>
        </w:tc>
      </w:tr>
      <w:tr w:rsidR="00AF4A5F" w:rsidRPr="00AF4A5F" w14:paraId="73D7251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BD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24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1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91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6F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05002050000013217-E0IUXoVAH7Q820240419</w:t>
            </w:r>
          </w:p>
        </w:tc>
      </w:tr>
      <w:tr w:rsidR="00AF4A5F" w:rsidRPr="00AF4A5F" w14:paraId="0B0A84B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35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43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EB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9E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51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05002050000013713-E0IUXoVAH8xo20240419</w:t>
            </w:r>
          </w:p>
        </w:tc>
      </w:tr>
      <w:tr w:rsidR="00AF4A5F" w:rsidRPr="00AF4A5F" w14:paraId="3E74C00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CA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D4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4D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E5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B4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05002050000013256-E0IUXoVAH9Gb20240419</w:t>
            </w:r>
          </w:p>
        </w:tc>
      </w:tr>
      <w:tr w:rsidR="00AF4A5F" w:rsidRPr="00AF4A5F" w14:paraId="19AACC5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C3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37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CF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74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A3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05002050000013518-E0IUXoVAH9Gd20240419</w:t>
            </w:r>
          </w:p>
        </w:tc>
      </w:tr>
      <w:tr w:rsidR="00AF4A5F" w:rsidRPr="00AF4A5F" w14:paraId="3E097CE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D3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AF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52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CD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BD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07002070000013734-E0IUXoVAH9Ql20240419</w:t>
            </w:r>
          </w:p>
        </w:tc>
      </w:tr>
      <w:tr w:rsidR="00AF4A5F" w:rsidRPr="00AF4A5F" w14:paraId="67C6EE6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70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B6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1E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05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35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05002050000013927-E0IUXoVAHB3M20240419</w:t>
            </w:r>
          </w:p>
        </w:tc>
      </w:tr>
      <w:tr w:rsidR="00AF4A5F" w:rsidRPr="00AF4A5F" w14:paraId="0EFB4E5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0E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55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E04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D3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99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07002070000013974-E0IUXoVAHBC320240419</w:t>
            </w:r>
          </w:p>
        </w:tc>
      </w:tr>
      <w:tr w:rsidR="00AF4A5F" w:rsidRPr="00AF4A5F" w14:paraId="0B818BC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09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6F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6F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A8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49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05002050000014188-E0IUXoVAHDki20240419</w:t>
            </w:r>
          </w:p>
        </w:tc>
      </w:tr>
      <w:tr w:rsidR="00AF4A5F" w:rsidRPr="00AF4A5F" w14:paraId="2C0EE68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E0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0F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FF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AF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28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05002050000014469-E0IUXoVAHFu020240419</w:t>
            </w:r>
          </w:p>
        </w:tc>
      </w:tr>
      <w:tr w:rsidR="00AF4A5F" w:rsidRPr="00AF4A5F" w14:paraId="266BFAD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D5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EC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46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4D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9A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05002050000014469-E0IUXoVAHFty20240419</w:t>
            </w:r>
          </w:p>
        </w:tc>
      </w:tr>
      <w:tr w:rsidR="00AF4A5F" w:rsidRPr="00AF4A5F" w14:paraId="7D344B3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38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9A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02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14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43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07002070000014689-E0IUXoVAHHHR20240419</w:t>
            </w:r>
          </w:p>
        </w:tc>
      </w:tr>
      <w:tr w:rsidR="00AF4A5F" w:rsidRPr="00AF4A5F" w14:paraId="6E3DB76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D9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08:18:52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66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D6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69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E0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05002050000014812-E0IUXoVAHI6b20240419</w:t>
            </w:r>
          </w:p>
        </w:tc>
      </w:tr>
      <w:tr w:rsidR="00AF4A5F" w:rsidRPr="00AF4A5F" w14:paraId="19471E7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F3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E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86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E5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D5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07002070000015021-E0IUXoVAHK7N20240419</w:t>
            </w:r>
          </w:p>
        </w:tc>
      </w:tr>
      <w:tr w:rsidR="00AF4A5F" w:rsidRPr="00AF4A5F" w14:paraId="0A07E2D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A3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A5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63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B8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27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07002070000015021-E0IUXoVAHK7L20240419</w:t>
            </w:r>
          </w:p>
        </w:tc>
      </w:tr>
      <w:tr w:rsidR="00AF4A5F" w:rsidRPr="00AF4A5F" w14:paraId="5DB9FAD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1C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0E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29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DE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7C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07002070000014941-E0IUXoVAHLGF20240419</w:t>
            </w:r>
          </w:p>
        </w:tc>
      </w:tr>
      <w:tr w:rsidR="00AF4A5F" w:rsidRPr="00AF4A5F" w14:paraId="1A821EE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A3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DB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87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E1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78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05002050000014924-E0IUXoVAHLV020240419</w:t>
            </w:r>
          </w:p>
        </w:tc>
      </w:tr>
      <w:tr w:rsidR="00AF4A5F" w:rsidRPr="00AF4A5F" w14:paraId="40D2F1F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90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55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A9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AA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FB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05002050000014924-E0IUXoVAHLUy20240419</w:t>
            </w:r>
          </w:p>
        </w:tc>
      </w:tr>
      <w:tr w:rsidR="00AF4A5F" w:rsidRPr="00AF4A5F" w14:paraId="2DDE100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39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10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D1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6F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31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07002070000015147-E0IUXoVAHM8N20240419</w:t>
            </w:r>
          </w:p>
        </w:tc>
      </w:tr>
      <w:tr w:rsidR="00AF4A5F" w:rsidRPr="00AF4A5F" w14:paraId="6DD3674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8A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CA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F3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B5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2A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07002070000015270-E0IUXoVAHNej20240419</w:t>
            </w:r>
          </w:p>
        </w:tc>
      </w:tr>
      <w:tr w:rsidR="00AF4A5F" w:rsidRPr="00AF4A5F" w14:paraId="4425144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DD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93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93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BD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0C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07002070000015443-E0IUXoVAHPA220240419</w:t>
            </w:r>
          </w:p>
        </w:tc>
      </w:tr>
      <w:tr w:rsidR="00AF4A5F" w:rsidRPr="00AF4A5F" w14:paraId="3B62BBC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0F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CF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F3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16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AA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07002070000015443-E0IUXoVAHPA020240419</w:t>
            </w:r>
          </w:p>
        </w:tc>
      </w:tr>
      <w:tr w:rsidR="00AF4A5F" w:rsidRPr="00AF4A5F" w14:paraId="31437E6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71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08:25:03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E0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E3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F2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B9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05002050000015442-E0IUXoVAHPMM20240419</w:t>
            </w:r>
          </w:p>
        </w:tc>
      </w:tr>
      <w:tr w:rsidR="00AF4A5F" w:rsidRPr="00AF4A5F" w14:paraId="2344DD1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38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60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3C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48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12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07002070000015594-E0IUXoVAHQIe20240419</w:t>
            </w:r>
          </w:p>
        </w:tc>
      </w:tr>
      <w:tr w:rsidR="00AF4A5F" w:rsidRPr="00AF4A5F" w14:paraId="5D0F6A5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7B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5D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24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10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82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07002070000015594-E0IUXoVAHQIg20240419</w:t>
            </w:r>
          </w:p>
        </w:tc>
      </w:tr>
      <w:tr w:rsidR="00AF4A5F" w:rsidRPr="00AF4A5F" w14:paraId="475F6B0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65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3E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1A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8B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0C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07002070000015594-E0IUXoVAHQIi20240419</w:t>
            </w:r>
          </w:p>
        </w:tc>
      </w:tr>
      <w:tr w:rsidR="00AF4A5F" w:rsidRPr="00AF4A5F" w14:paraId="78B4FE4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FF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C7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F2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20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18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07002070000016129-E0IUXoVAHVcZ20240419</w:t>
            </w:r>
          </w:p>
        </w:tc>
      </w:tr>
      <w:tr w:rsidR="00AF4A5F" w:rsidRPr="00AF4A5F" w14:paraId="17D3704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17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B8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9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10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C3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07002070000016129-E0IUXoVAHVcX20240419</w:t>
            </w:r>
          </w:p>
        </w:tc>
      </w:tr>
      <w:tr w:rsidR="00AF4A5F" w:rsidRPr="00AF4A5F" w14:paraId="256D154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26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D7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88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58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AC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05002050000016101-E0IUXoVAHVzF20240419</w:t>
            </w:r>
          </w:p>
        </w:tc>
      </w:tr>
      <w:tr w:rsidR="00AF4A5F" w:rsidRPr="00AF4A5F" w14:paraId="1A3FBEB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3F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B2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8A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FA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11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05002050000016187-E0IUXoVAHW9U20240419</w:t>
            </w:r>
          </w:p>
        </w:tc>
      </w:tr>
      <w:tr w:rsidR="00AF4A5F" w:rsidRPr="00AF4A5F" w14:paraId="536A95B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32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83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F6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F4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BA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05002050000016187-E0IUXoVAHW9W20240419</w:t>
            </w:r>
          </w:p>
        </w:tc>
      </w:tr>
      <w:tr w:rsidR="00AF4A5F" w:rsidRPr="00AF4A5F" w14:paraId="366FED0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91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B7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B24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2D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F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05002050000015617-E0IUXoVAHWVz20240419</w:t>
            </w:r>
          </w:p>
        </w:tc>
      </w:tr>
      <w:tr w:rsidR="00AF4A5F" w:rsidRPr="00AF4A5F" w14:paraId="34BE78E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66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8C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5C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9A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E6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05002050000016393-E0IUXoVAHaP620240419</w:t>
            </w:r>
          </w:p>
        </w:tc>
      </w:tr>
      <w:tr w:rsidR="00AF4A5F" w:rsidRPr="00AF4A5F" w14:paraId="3C8F15D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A8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A9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EB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72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69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05002050000016715-E0IUXoVAHbRt20240419</w:t>
            </w:r>
          </w:p>
        </w:tc>
      </w:tr>
      <w:tr w:rsidR="00AF4A5F" w:rsidRPr="00AF4A5F" w14:paraId="1DCAB82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C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5F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20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7A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99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05002050000016715-E0IUXoVAHbRv20240419</w:t>
            </w:r>
          </w:p>
        </w:tc>
      </w:tr>
      <w:tr w:rsidR="00AF4A5F" w:rsidRPr="00AF4A5F" w14:paraId="17EA8F4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64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80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38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9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81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07002070000016418-E0IUXoVAHbym20240419</w:t>
            </w:r>
          </w:p>
        </w:tc>
      </w:tr>
      <w:tr w:rsidR="00AF4A5F" w:rsidRPr="00AF4A5F" w14:paraId="1293880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D5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3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03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BB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38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05002050000016815-E0IUXoVAHecS20240419</w:t>
            </w:r>
          </w:p>
        </w:tc>
      </w:tr>
      <w:tr w:rsidR="00AF4A5F" w:rsidRPr="00AF4A5F" w14:paraId="391CCD0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A3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10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16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66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43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07002070000017233-E0IUXoVAHgpq20240419</w:t>
            </w:r>
          </w:p>
        </w:tc>
      </w:tr>
      <w:tr w:rsidR="00AF4A5F" w:rsidRPr="00AF4A5F" w14:paraId="06E2B63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30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08:39:44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3A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E7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4F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00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07002070000017233-E0IUXoVAHgpm20240419</w:t>
            </w:r>
          </w:p>
        </w:tc>
      </w:tr>
      <w:tr w:rsidR="00AF4A5F" w:rsidRPr="00AF4A5F" w14:paraId="5ED6544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E8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36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5D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8C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34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07002070000017233-E0IUXoVAHiBv20240419</w:t>
            </w:r>
          </w:p>
        </w:tc>
      </w:tr>
      <w:tr w:rsidR="00AF4A5F" w:rsidRPr="00AF4A5F" w14:paraId="3E47E66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1A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6B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B1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46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EB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07002070000017544-E0IUXoVAHjLl20240419</w:t>
            </w:r>
          </w:p>
        </w:tc>
      </w:tr>
      <w:tr w:rsidR="00AF4A5F" w:rsidRPr="00AF4A5F" w14:paraId="5BC4948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43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2F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03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80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6D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07002070000017544-E0IUXoVAHjLj20240419</w:t>
            </w:r>
          </w:p>
        </w:tc>
      </w:tr>
      <w:tr w:rsidR="00AF4A5F" w:rsidRPr="00AF4A5F" w14:paraId="06B3E18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3D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D4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91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52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F3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07002070000017544-E0IUXoVAHjLh20240419</w:t>
            </w:r>
          </w:p>
        </w:tc>
      </w:tr>
      <w:tr w:rsidR="00AF4A5F" w:rsidRPr="00AF4A5F" w14:paraId="341B7ED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D5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9C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DA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3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5B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05002050000017385-E0IUXoVAHjNd20240419</w:t>
            </w:r>
          </w:p>
        </w:tc>
      </w:tr>
      <w:tr w:rsidR="00AF4A5F" w:rsidRPr="00AF4A5F" w14:paraId="5028FE3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0E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31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F5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8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62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07002070000016841-E0IUXoVAHk3a20240419</w:t>
            </w:r>
          </w:p>
        </w:tc>
      </w:tr>
      <w:tr w:rsidR="00AF4A5F" w:rsidRPr="00AF4A5F" w14:paraId="546266A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A7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D9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3F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9C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EC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07002070000017680-E0IUXoVAHl0b20240419</w:t>
            </w:r>
          </w:p>
        </w:tc>
      </w:tr>
      <w:tr w:rsidR="00AF4A5F" w:rsidRPr="00AF4A5F" w14:paraId="2C3562A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C9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A2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DE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00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93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05002050000017871-E0IUXoVAHmha20240419</w:t>
            </w:r>
          </w:p>
        </w:tc>
      </w:tr>
      <w:tr w:rsidR="00AF4A5F" w:rsidRPr="00AF4A5F" w14:paraId="3BD3BC0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6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8C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F4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32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79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05002050000018105-E0IUXoVAHoZt20240419</w:t>
            </w:r>
          </w:p>
        </w:tc>
      </w:tr>
      <w:tr w:rsidR="00AF4A5F" w:rsidRPr="00AF4A5F" w14:paraId="2F01811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CA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7F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44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5D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F5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07002070000018536-E0IUXoVAHrp520240419</w:t>
            </w:r>
          </w:p>
        </w:tc>
      </w:tr>
      <w:tr w:rsidR="00AF4A5F" w:rsidRPr="00AF4A5F" w14:paraId="36AB5A5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C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9B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B7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7C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69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07002070000018536-E0IUXoVAHrp320240419</w:t>
            </w:r>
          </w:p>
        </w:tc>
      </w:tr>
      <w:tr w:rsidR="00AF4A5F" w:rsidRPr="00AF4A5F" w14:paraId="0300559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3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50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EB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EB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74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07002070000018536-E0IUXoVAHrp720240419</w:t>
            </w:r>
          </w:p>
        </w:tc>
      </w:tr>
      <w:tr w:rsidR="00AF4A5F" w:rsidRPr="00AF4A5F" w14:paraId="6AE9AF8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1C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E0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81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07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B7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05002050000018521-E0IUXoVAHs4820240419</w:t>
            </w:r>
          </w:p>
        </w:tc>
      </w:tr>
      <w:tr w:rsidR="00AF4A5F" w:rsidRPr="00AF4A5F" w14:paraId="112B81F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B0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86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C8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1E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A3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07002070000018808-E0IUXoVAHuOK20240419</w:t>
            </w:r>
          </w:p>
        </w:tc>
      </w:tr>
      <w:tr w:rsidR="00AF4A5F" w:rsidRPr="00AF4A5F" w14:paraId="755D453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D2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BB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1F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A0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5F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07002070000018808-E0IUXoVAHuOM20240419</w:t>
            </w:r>
          </w:p>
        </w:tc>
      </w:tr>
      <w:tr w:rsidR="00AF4A5F" w:rsidRPr="00AF4A5F" w14:paraId="590195E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FD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03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0B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1A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CB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07002070000018799-E0IUXoVAHvJf20240419</w:t>
            </w:r>
          </w:p>
        </w:tc>
      </w:tr>
      <w:tr w:rsidR="00AF4A5F" w:rsidRPr="00AF4A5F" w14:paraId="1ABF282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20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D1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CF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26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A4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07002070000018669-E0IUXoVAHwOg20240419</w:t>
            </w:r>
          </w:p>
        </w:tc>
      </w:tr>
      <w:tr w:rsidR="00AF4A5F" w:rsidRPr="00AF4A5F" w14:paraId="66AC6B3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01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575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26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CA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04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05002050000018957-E0IUXoVAHwhG20240419</w:t>
            </w:r>
          </w:p>
        </w:tc>
      </w:tr>
      <w:tr w:rsidR="00AF4A5F" w:rsidRPr="00AF4A5F" w14:paraId="0BC6202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EE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BC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DC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DC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77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05002050000018957-E0IUXoVAHwhA20240419</w:t>
            </w:r>
          </w:p>
        </w:tc>
      </w:tr>
      <w:tr w:rsidR="00AF4A5F" w:rsidRPr="00AF4A5F" w14:paraId="5C80FED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51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09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B1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93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7E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05002050000018951-E0IUXoVAHxH820240419</w:t>
            </w:r>
          </w:p>
        </w:tc>
      </w:tr>
      <w:tr w:rsidR="00AF4A5F" w:rsidRPr="00AF4A5F" w14:paraId="37BC181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A8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45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93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0E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38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07002070000018986-E0IUXoVAHy3520240419</w:t>
            </w:r>
          </w:p>
        </w:tc>
      </w:tr>
      <w:tr w:rsidR="00AF4A5F" w:rsidRPr="00AF4A5F" w14:paraId="7606BC8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25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EA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D3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CA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38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07002070000019133-E0IUXoVAHypP20240419</w:t>
            </w:r>
          </w:p>
        </w:tc>
      </w:tr>
      <w:tr w:rsidR="00AF4A5F" w:rsidRPr="00AF4A5F" w14:paraId="13D7734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7F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A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C3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0D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AB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05002050000019102-E0IUXoVAHypj20240419</w:t>
            </w:r>
          </w:p>
        </w:tc>
      </w:tr>
      <w:tr w:rsidR="00AF4A5F" w:rsidRPr="00AF4A5F" w14:paraId="733B7E4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78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D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A4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79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7E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05002050000019432-E0IUXoVAI1n020240419</w:t>
            </w:r>
          </w:p>
        </w:tc>
      </w:tr>
      <w:tr w:rsidR="00AF4A5F" w:rsidRPr="00AF4A5F" w14:paraId="651E8A2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96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80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E5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C2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A1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05002050000019432-E0IUXoVAI1my20240419</w:t>
            </w:r>
          </w:p>
        </w:tc>
      </w:tr>
      <w:tr w:rsidR="00AF4A5F" w:rsidRPr="00AF4A5F" w14:paraId="367D93F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B3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F9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095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88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49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05002050000019561-E0IUXoVAI3Uh20240419</w:t>
            </w:r>
          </w:p>
        </w:tc>
      </w:tr>
      <w:tr w:rsidR="00AF4A5F" w:rsidRPr="00AF4A5F" w14:paraId="25913B8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5A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47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1C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B1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D5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05002050000019561-E0IUXoVAI3Uf20240419</w:t>
            </w:r>
          </w:p>
        </w:tc>
      </w:tr>
      <w:tr w:rsidR="00AF4A5F" w:rsidRPr="00AF4A5F" w14:paraId="23DEE46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F6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9A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13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71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C4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05002050000019561-E0IUXoVAI3Ub20240419</w:t>
            </w:r>
          </w:p>
        </w:tc>
      </w:tr>
      <w:tr w:rsidR="00AF4A5F" w:rsidRPr="00AF4A5F" w14:paraId="205AA8C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26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08:59:24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CE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20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E6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39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05002050000019561-E0IUXoVAI3Ud20240419</w:t>
            </w:r>
          </w:p>
        </w:tc>
      </w:tr>
      <w:tr w:rsidR="00AF4A5F" w:rsidRPr="00AF4A5F" w14:paraId="399A266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96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DB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E4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BB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3A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05002050000019769-E0IUXoVAI5uk20240419</w:t>
            </w:r>
          </w:p>
        </w:tc>
      </w:tr>
      <w:tr w:rsidR="00AF4A5F" w:rsidRPr="00AF4A5F" w14:paraId="64A933B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F2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09:01:14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AA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A3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97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44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05002050000019769-E0IUXoVAI5ui20240419</w:t>
            </w:r>
          </w:p>
        </w:tc>
      </w:tr>
      <w:tr w:rsidR="00AF4A5F" w:rsidRPr="00AF4A5F" w14:paraId="483BB59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3B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4F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04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E4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26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07002070000019775-E0IUXoVAI61q20240419</w:t>
            </w:r>
          </w:p>
        </w:tc>
      </w:tr>
      <w:tr w:rsidR="00AF4A5F" w:rsidRPr="00AF4A5F" w14:paraId="444D181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09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8A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D9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2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25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07002070000019775-E0IUXoVAI61320240419</w:t>
            </w:r>
          </w:p>
        </w:tc>
      </w:tr>
      <w:tr w:rsidR="00AF4A5F" w:rsidRPr="00AF4A5F" w14:paraId="2DA228A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24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86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A4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E3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C5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05002050000020005-E0IUXoVAI9do20240419</w:t>
            </w:r>
          </w:p>
        </w:tc>
      </w:tr>
      <w:tr w:rsidR="00AF4A5F" w:rsidRPr="00AF4A5F" w14:paraId="6F55073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C3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F7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37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0D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4D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07002070000020205-E0IUXoVAIAf920240419</w:t>
            </w:r>
          </w:p>
        </w:tc>
      </w:tr>
      <w:tr w:rsidR="00AF4A5F" w:rsidRPr="00AF4A5F" w14:paraId="6C66D29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99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F4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2F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6A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09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05002050000020244-E0IUXoVAIBQ920240419</w:t>
            </w:r>
          </w:p>
        </w:tc>
      </w:tr>
      <w:tr w:rsidR="00AF4A5F" w:rsidRPr="00AF4A5F" w14:paraId="37EEA4B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3E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FA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EC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C7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66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05002050000020244-E0IUXoVAIBQB20240419</w:t>
            </w:r>
          </w:p>
        </w:tc>
      </w:tr>
      <w:tr w:rsidR="00AF4A5F" w:rsidRPr="00AF4A5F" w14:paraId="3DF6E2E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88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C1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61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56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EE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05002050000020244-E0IUXoVAIBQD20240419</w:t>
            </w:r>
          </w:p>
        </w:tc>
      </w:tr>
      <w:tr w:rsidR="00AF4A5F" w:rsidRPr="00AF4A5F" w14:paraId="12E5A47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9D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B6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C4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4F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A5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07002070000020027-E0IUXoVAIBX620240419</w:t>
            </w:r>
          </w:p>
        </w:tc>
      </w:tr>
      <w:tr w:rsidR="00AF4A5F" w:rsidRPr="00AF4A5F" w14:paraId="6E9AF6F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86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80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34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AC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79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05002050000019341-E0IUXoVAIBWw20240419</w:t>
            </w:r>
          </w:p>
        </w:tc>
      </w:tr>
      <w:tr w:rsidR="00AF4A5F" w:rsidRPr="00AF4A5F" w14:paraId="5727C8C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70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66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4C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C8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19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05002050000020367-E0IUXoVAIDij20240419</w:t>
            </w:r>
          </w:p>
        </w:tc>
      </w:tr>
      <w:tr w:rsidR="00AF4A5F" w:rsidRPr="00AF4A5F" w14:paraId="132E2AC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AC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2F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68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9A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B8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07002070000020388-E0IUXoVAIFEd20240419</w:t>
            </w:r>
          </w:p>
        </w:tc>
      </w:tr>
      <w:tr w:rsidR="00AF4A5F" w:rsidRPr="00AF4A5F" w14:paraId="649ADFB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C6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85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54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B5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B9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07002070000020583-E0IUXoVAIFDU20240419</w:t>
            </w:r>
          </w:p>
        </w:tc>
      </w:tr>
      <w:tr w:rsidR="00AF4A5F" w:rsidRPr="00AF4A5F" w14:paraId="7B13C00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2E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09:07:53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15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BA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25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20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07002070000020583-E0IUXoVAIFDM20240419</w:t>
            </w:r>
          </w:p>
        </w:tc>
      </w:tr>
      <w:tr w:rsidR="00AF4A5F" w:rsidRPr="00AF4A5F" w14:paraId="1935F32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A9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C4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27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28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06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05002050000022824-E0IUXoVAINNW20240419</w:t>
            </w:r>
          </w:p>
        </w:tc>
      </w:tr>
      <w:tr w:rsidR="00AF4A5F" w:rsidRPr="00AF4A5F" w14:paraId="2D83DF7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A1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EB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ED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DA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BC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07002070000022593-E0IUXoVAINNY20240419</w:t>
            </w:r>
          </w:p>
        </w:tc>
      </w:tr>
      <w:tr w:rsidR="00AF4A5F" w:rsidRPr="00AF4A5F" w14:paraId="04124BD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98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94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BA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A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54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07002070000022593-E0IUXoVAINNa20240419</w:t>
            </w:r>
          </w:p>
        </w:tc>
      </w:tr>
      <w:tr w:rsidR="00AF4A5F" w:rsidRPr="00AF4A5F" w14:paraId="6C1227D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C6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4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32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8A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BF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05002050000023008-E0IUXoVAIQqG20240419</w:t>
            </w:r>
          </w:p>
        </w:tc>
      </w:tr>
      <w:tr w:rsidR="00AF4A5F" w:rsidRPr="00AF4A5F" w14:paraId="61ED109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D2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F9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1E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EC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65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07002070000022778-E0IUXoVAIQqI20240419</w:t>
            </w:r>
          </w:p>
        </w:tc>
      </w:tr>
      <w:tr w:rsidR="00AF4A5F" w:rsidRPr="00AF4A5F" w14:paraId="7225099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21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E7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75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30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D5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07002070000023088-E0IUXoVAIRcu20240419</w:t>
            </w:r>
          </w:p>
        </w:tc>
      </w:tr>
      <w:tr w:rsidR="00AF4A5F" w:rsidRPr="00AF4A5F" w14:paraId="7EB812A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1E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04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82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68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96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07002070000023161-E0IUXoVAISZQ20240419</w:t>
            </w:r>
          </w:p>
        </w:tc>
      </w:tr>
      <w:tr w:rsidR="00AF4A5F" w:rsidRPr="00AF4A5F" w14:paraId="4E73B11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75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01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E0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FD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FF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05002050000023337-E0IUXoVAISW520240419</w:t>
            </w:r>
          </w:p>
        </w:tc>
      </w:tr>
      <w:tr w:rsidR="00AF4A5F" w:rsidRPr="00AF4A5F" w14:paraId="2DC63FB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50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28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AB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F9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98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07002070000023161-E0IUXoVAISZT20240419</w:t>
            </w:r>
          </w:p>
        </w:tc>
      </w:tr>
      <w:tr w:rsidR="00AF4A5F" w:rsidRPr="00AF4A5F" w14:paraId="67EDA12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F7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76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76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C3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94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07002070000023409-E0IUXoVAITJF20240419</w:t>
            </w:r>
          </w:p>
        </w:tc>
      </w:tr>
      <w:tr w:rsidR="00AF4A5F" w:rsidRPr="00AF4A5F" w14:paraId="40F5463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8A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AD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01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09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DE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07002070000023409-E0IUXoVAITJD20240419</w:t>
            </w:r>
          </w:p>
        </w:tc>
      </w:tr>
      <w:tr w:rsidR="00AF4A5F" w:rsidRPr="00AF4A5F" w14:paraId="14AC892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AC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F85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AE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41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50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05002050000023624-E0IUXoVAIUZp20240419</w:t>
            </w:r>
          </w:p>
        </w:tc>
      </w:tr>
      <w:tr w:rsidR="00AF4A5F" w:rsidRPr="00AF4A5F" w14:paraId="73A8A71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93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6E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F8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1F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6C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07002070000023718-E0IUXoVAIVZO20240419</w:t>
            </w:r>
          </w:p>
        </w:tc>
      </w:tr>
      <w:tr w:rsidR="00AF4A5F" w:rsidRPr="00AF4A5F" w14:paraId="4C1C671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91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FB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0D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D5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B8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07002070000023399-E0IUXoVAIVav20240419</w:t>
            </w:r>
          </w:p>
        </w:tc>
      </w:tr>
      <w:tr w:rsidR="00AF4A5F" w:rsidRPr="00AF4A5F" w14:paraId="7B97F46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C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A1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7F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9E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B0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05002050000023879-E0IUXoVAIVtq20240419</w:t>
            </w:r>
          </w:p>
        </w:tc>
      </w:tr>
      <w:tr w:rsidR="00AF4A5F" w:rsidRPr="00AF4A5F" w14:paraId="494D8A4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E8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5C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6C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E0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E8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05002050000024145-E0IUXoVAIXF320240419</w:t>
            </w:r>
          </w:p>
        </w:tc>
      </w:tr>
      <w:tr w:rsidR="00AF4A5F" w:rsidRPr="00AF4A5F" w14:paraId="2BBDA73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9D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E5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0E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B8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67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05002050000024145-E0IUXoVAIXF520240419</w:t>
            </w:r>
          </w:p>
        </w:tc>
      </w:tr>
      <w:tr w:rsidR="00AF4A5F" w:rsidRPr="00AF4A5F" w14:paraId="221ED81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CA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71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48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F8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C9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07002070000024111-E0IUXoVAIYf020240419</w:t>
            </w:r>
          </w:p>
        </w:tc>
      </w:tr>
      <w:tr w:rsidR="00AF4A5F" w:rsidRPr="00AF4A5F" w14:paraId="06D79C8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8D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C7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99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32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7F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07002070000024111-E0IUXoVAIYf220240419</w:t>
            </w:r>
          </w:p>
        </w:tc>
      </w:tr>
      <w:tr w:rsidR="00AF4A5F" w:rsidRPr="00AF4A5F" w14:paraId="71DA4D5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B0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6B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E9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34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D4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05002050000024448-E0IUXoVAIZau20240419</w:t>
            </w:r>
          </w:p>
        </w:tc>
      </w:tr>
      <w:tr w:rsidR="00AF4A5F" w:rsidRPr="00AF4A5F" w14:paraId="5E7B691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1D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63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0D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B2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54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05002050000024448-E0IUXoVAIZaw20240419</w:t>
            </w:r>
          </w:p>
        </w:tc>
      </w:tr>
      <w:tr w:rsidR="00AF4A5F" w:rsidRPr="00AF4A5F" w14:paraId="32E77DC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F7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AE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40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F9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D4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05002050000024737-E0IUXoVAIbZa20240419</w:t>
            </w:r>
          </w:p>
        </w:tc>
      </w:tr>
      <w:tr w:rsidR="00AF4A5F" w:rsidRPr="00AF4A5F" w14:paraId="30F765A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0C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74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37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F7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07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05002050000024746-E0IUXoVAIbdD20240419</w:t>
            </w:r>
          </w:p>
        </w:tc>
      </w:tr>
      <w:tr w:rsidR="00AF4A5F" w:rsidRPr="00AF4A5F" w14:paraId="454210B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8D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E6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D4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3D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A5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07002070000024491-E0IUXoVAIcVW20240419</w:t>
            </w:r>
          </w:p>
        </w:tc>
      </w:tr>
      <w:tr w:rsidR="00AF4A5F" w:rsidRPr="00AF4A5F" w14:paraId="4BC35F1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25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09:27:34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DF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C1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B3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9E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05002050000024588-E0IUXoVAIcth20240419</w:t>
            </w:r>
          </w:p>
        </w:tc>
      </w:tr>
      <w:tr w:rsidR="00AF4A5F" w:rsidRPr="00AF4A5F" w14:paraId="60641BF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B5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15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6B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76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2A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07002070000025047-E0IUXoVAIg6x20240419</w:t>
            </w:r>
          </w:p>
        </w:tc>
      </w:tr>
      <w:tr w:rsidR="00AF4A5F" w:rsidRPr="00AF4A5F" w14:paraId="3B17E91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FE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01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F0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F7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E0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05002050000025137-E0IUXoVAIgBA20240419</w:t>
            </w:r>
          </w:p>
        </w:tc>
      </w:tr>
      <w:tr w:rsidR="00AF4A5F" w:rsidRPr="00AF4A5F" w14:paraId="5BEBB6B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C2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F3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5D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F8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92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07002070000025488-E0IUXoVAIiNb20240419</w:t>
            </w:r>
          </w:p>
        </w:tc>
      </w:tr>
      <w:tr w:rsidR="00AF4A5F" w:rsidRPr="00AF4A5F" w14:paraId="6D6D68A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E5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9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77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0B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CB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07002070000025488-E0IUXoVAIiNf20240419</w:t>
            </w:r>
          </w:p>
        </w:tc>
      </w:tr>
      <w:tr w:rsidR="00AF4A5F" w:rsidRPr="00AF4A5F" w14:paraId="49C113A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EF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D9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7C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C1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66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07002070000025488-E0IUXoVAIiNd20240419</w:t>
            </w:r>
          </w:p>
        </w:tc>
      </w:tr>
      <w:tr w:rsidR="00AF4A5F" w:rsidRPr="00AF4A5F" w14:paraId="1C3C8A3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F2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ED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AA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16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98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05002050000025889-E0IUXoVAIjBY20240419</w:t>
            </w:r>
          </w:p>
        </w:tc>
      </w:tr>
      <w:tr w:rsidR="00AF4A5F" w:rsidRPr="00AF4A5F" w14:paraId="1C1D8FB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35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D6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50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A9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3E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05002050000025889-E0IUXoVAIjBW20240419</w:t>
            </w:r>
          </w:p>
        </w:tc>
      </w:tr>
      <w:tr w:rsidR="00AF4A5F" w:rsidRPr="00AF4A5F" w14:paraId="7A9A047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31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B7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AF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50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EE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05002050000025889-E0IUXoVAIjBa20240419</w:t>
            </w:r>
          </w:p>
        </w:tc>
      </w:tr>
      <w:tr w:rsidR="00AF4A5F" w:rsidRPr="00AF4A5F" w14:paraId="101E8F9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21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09:33:40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A4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C2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45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13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05002050000025889-E0IUXoVAIjBU20240419</w:t>
            </w:r>
          </w:p>
        </w:tc>
      </w:tr>
      <w:tr w:rsidR="00AF4A5F" w:rsidRPr="00AF4A5F" w14:paraId="6AB543C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14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F0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85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DF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B7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05002050000025075-E0IUXoVAIjy320240419</w:t>
            </w:r>
          </w:p>
        </w:tc>
      </w:tr>
      <w:tr w:rsidR="00AF4A5F" w:rsidRPr="00AF4A5F" w14:paraId="494F89C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27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FC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55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48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E5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07002070000026057-E0IUXoVAImck20240419</w:t>
            </w:r>
          </w:p>
        </w:tc>
      </w:tr>
      <w:tr w:rsidR="00AF4A5F" w:rsidRPr="00AF4A5F" w14:paraId="4312570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31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A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85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2A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73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07002070000026057-E0IUXoVAImcm20240419</w:t>
            </w:r>
          </w:p>
        </w:tc>
      </w:tr>
      <w:tr w:rsidR="00AF4A5F" w:rsidRPr="00AF4A5F" w14:paraId="53706CA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C1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EF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8F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80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81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05002050000026448-E0IUXoVAIpJm20240419</w:t>
            </w:r>
          </w:p>
        </w:tc>
      </w:tr>
      <w:tr w:rsidR="00AF4A5F" w:rsidRPr="00AF4A5F" w14:paraId="1758941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CF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3E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36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68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FF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05002050000026448-E0IUXoVAIpJk20240419</w:t>
            </w:r>
          </w:p>
        </w:tc>
      </w:tr>
      <w:tr w:rsidR="00AF4A5F" w:rsidRPr="00AF4A5F" w14:paraId="7E04861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51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2F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37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8C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E1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05002050000026448-E0IUXoVAIpJg20240419</w:t>
            </w:r>
          </w:p>
        </w:tc>
      </w:tr>
      <w:tr w:rsidR="00AF4A5F" w:rsidRPr="00AF4A5F" w14:paraId="6A214F5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C3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09:39:20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40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2C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A3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7E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07002070000026332-E0IUXoVAIq6p20240419</w:t>
            </w:r>
          </w:p>
        </w:tc>
      </w:tr>
      <w:tr w:rsidR="00AF4A5F" w:rsidRPr="00AF4A5F" w14:paraId="2D3644B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68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14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1B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F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F9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07002070000026332-E0IUXoVAIriO20240419</w:t>
            </w:r>
          </w:p>
        </w:tc>
      </w:tr>
      <w:tr w:rsidR="00AF4A5F" w:rsidRPr="00AF4A5F" w14:paraId="0F07132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BB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FA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1B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73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C6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07002070000026332-E0IUXoVAIriQ20240419</w:t>
            </w:r>
          </w:p>
        </w:tc>
      </w:tr>
      <w:tr w:rsidR="00AF4A5F" w:rsidRPr="00AF4A5F" w14:paraId="38F0CE9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97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0F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7F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FF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88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07002070000026799-E0IUXoVAItB920240419</w:t>
            </w:r>
          </w:p>
        </w:tc>
      </w:tr>
      <w:tr w:rsidR="00AF4A5F" w:rsidRPr="00AF4A5F" w14:paraId="003F778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86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8B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17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AB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7E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07002070000026799-E0IUXoVAItBB20240419</w:t>
            </w:r>
          </w:p>
        </w:tc>
      </w:tr>
      <w:tr w:rsidR="00AF4A5F" w:rsidRPr="00AF4A5F" w14:paraId="1DFC841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28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40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36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F2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AF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05002050000026397-E0IUXoVAItsV20240419</w:t>
            </w:r>
          </w:p>
        </w:tc>
      </w:tr>
      <w:tr w:rsidR="00AF4A5F" w:rsidRPr="00AF4A5F" w14:paraId="0273769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5B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3B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62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B0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70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05002050000026397-E0IUXoVAIuZV20240419</w:t>
            </w:r>
          </w:p>
        </w:tc>
      </w:tr>
      <w:tr w:rsidR="00AF4A5F" w:rsidRPr="00AF4A5F" w14:paraId="321D209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0C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9A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5F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A0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5E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07002070000026874-E0IUXoVAIumF20240419</w:t>
            </w:r>
          </w:p>
        </w:tc>
      </w:tr>
      <w:tr w:rsidR="00AF4A5F" w:rsidRPr="00AF4A5F" w14:paraId="34F0B82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3A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09:48:37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FF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E8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AF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C1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07002070000027199-E0IUXoVAIyXj20240419</w:t>
            </w:r>
          </w:p>
        </w:tc>
      </w:tr>
      <w:tr w:rsidR="00AF4A5F" w:rsidRPr="00AF4A5F" w14:paraId="09A0D5C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BB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31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B5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37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5E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05002050000027767-E0IUXoVAJ08I20240419</w:t>
            </w:r>
          </w:p>
        </w:tc>
      </w:tr>
      <w:tr w:rsidR="00AF4A5F" w:rsidRPr="00AF4A5F" w14:paraId="62BCD50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E7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63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25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27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F0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05002050000027767-E0IUXoVAJ08G20240419</w:t>
            </w:r>
          </w:p>
        </w:tc>
      </w:tr>
      <w:tr w:rsidR="00AF4A5F" w:rsidRPr="00AF4A5F" w14:paraId="63114B4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5B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2A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25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F1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E9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07002070000027648-E0IUXoVAJ1O620240419</w:t>
            </w:r>
          </w:p>
        </w:tc>
      </w:tr>
      <w:tr w:rsidR="00AF4A5F" w:rsidRPr="00AF4A5F" w14:paraId="007B7D5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B8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51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50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14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BA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07002070000027648-E0IUXoVAJ1O820240419</w:t>
            </w:r>
          </w:p>
        </w:tc>
      </w:tr>
      <w:tr w:rsidR="00AF4A5F" w:rsidRPr="00AF4A5F" w14:paraId="660481C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5B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49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EB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FE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2D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07002070000027648-E0IUXoVAJ1O220240419</w:t>
            </w:r>
          </w:p>
        </w:tc>
      </w:tr>
      <w:tr w:rsidR="00AF4A5F" w:rsidRPr="00AF4A5F" w14:paraId="16F382F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56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8C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82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85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BF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07002070000027648-E0IUXoVAJ1O420240419</w:t>
            </w:r>
          </w:p>
        </w:tc>
      </w:tr>
      <w:tr w:rsidR="00AF4A5F" w:rsidRPr="00AF4A5F" w14:paraId="591F873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34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16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C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99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26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05002050000028008-E0IUXoVAJ2zZ20240419</w:t>
            </w:r>
          </w:p>
        </w:tc>
      </w:tr>
      <w:tr w:rsidR="00AF4A5F" w:rsidRPr="00AF4A5F" w14:paraId="68E5923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20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67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85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93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FD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05002050000027986-E0IUXoVAJ3Zj20240419</w:t>
            </w:r>
          </w:p>
        </w:tc>
      </w:tr>
      <w:tr w:rsidR="00AF4A5F" w:rsidRPr="00AF4A5F" w14:paraId="3B344A3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8A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92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EC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0E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7A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07002070000027452-E0IUXoVAJ58P20240419</w:t>
            </w:r>
          </w:p>
        </w:tc>
      </w:tr>
      <w:tr w:rsidR="00AF4A5F" w:rsidRPr="00AF4A5F" w14:paraId="23F7727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E3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7E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BC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8C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E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07002070000027452-E0IUXoVAJ58S20240419</w:t>
            </w:r>
          </w:p>
        </w:tc>
      </w:tr>
      <w:tr w:rsidR="00AF4A5F" w:rsidRPr="00AF4A5F" w14:paraId="0CED893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FA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14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BD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2A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9A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05002050000028267-E0IUXoVAJ6JG20240419</w:t>
            </w:r>
          </w:p>
        </w:tc>
      </w:tr>
      <w:tr w:rsidR="00AF4A5F" w:rsidRPr="00AF4A5F" w14:paraId="618A8D2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EB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A2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D8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D8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5B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05002050000028028-E0IUXoVAJ7rO20240419</w:t>
            </w:r>
          </w:p>
        </w:tc>
      </w:tr>
      <w:tr w:rsidR="00AF4A5F" w:rsidRPr="00AF4A5F" w14:paraId="113165E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37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20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30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35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23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07002070000028299-E0IUXoVAJ9QY20240419</w:t>
            </w:r>
          </w:p>
        </w:tc>
      </w:tr>
      <w:tr w:rsidR="00AF4A5F" w:rsidRPr="00AF4A5F" w14:paraId="7186072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A8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29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0C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8C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32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07002070000028299-E0IUXoVAJ9Qa20240419</w:t>
            </w:r>
          </w:p>
        </w:tc>
      </w:tr>
      <w:tr w:rsidR="00AF4A5F" w:rsidRPr="00AF4A5F" w14:paraId="3BF5E6E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27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ED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05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EB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AA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07002070000028344-E0IUXoVAJA8a20240419</w:t>
            </w:r>
          </w:p>
        </w:tc>
      </w:tr>
      <w:tr w:rsidR="00AF4A5F" w:rsidRPr="00AF4A5F" w14:paraId="0F00A57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8F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C7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63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5D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07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05002050000028644-E0IUXoVAJAsC20240419</w:t>
            </w:r>
          </w:p>
        </w:tc>
      </w:tr>
      <w:tr w:rsidR="00AF4A5F" w:rsidRPr="00AF4A5F" w14:paraId="244325E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54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66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BF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FF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88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05002050000028644-E0IUXoVAJAsE20240419</w:t>
            </w:r>
          </w:p>
        </w:tc>
      </w:tr>
      <w:tr w:rsidR="00AF4A5F" w:rsidRPr="00AF4A5F" w14:paraId="5326335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01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40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AE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FB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60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05002050000028859-E0IUXoVAJDiL20240419</w:t>
            </w:r>
          </w:p>
        </w:tc>
      </w:tr>
      <w:tr w:rsidR="00AF4A5F" w:rsidRPr="00AF4A5F" w14:paraId="13A25FA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16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BF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A7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B2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BC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07002070000028635-E0IUXoVAJGQc20240419</w:t>
            </w:r>
          </w:p>
        </w:tc>
      </w:tr>
      <w:tr w:rsidR="00AF4A5F" w:rsidRPr="00AF4A5F" w14:paraId="2603A04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6F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0F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40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2D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4C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07002070000028627-E0IUXoVAJGXW20240419</w:t>
            </w:r>
          </w:p>
        </w:tc>
      </w:tr>
      <w:tr w:rsidR="00AF4A5F" w:rsidRPr="00AF4A5F" w14:paraId="25AED95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38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35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8E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93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C4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07002070000028972-E0IUXoVAJHmC20240419</w:t>
            </w:r>
          </w:p>
        </w:tc>
      </w:tr>
      <w:tr w:rsidR="00AF4A5F" w:rsidRPr="00AF4A5F" w14:paraId="6A81CC4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B4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1F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A1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16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56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07002070000028972-E0IUXoVAJHmE20240419</w:t>
            </w:r>
          </w:p>
        </w:tc>
      </w:tr>
      <w:tr w:rsidR="00AF4A5F" w:rsidRPr="00AF4A5F" w14:paraId="2912D55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93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F2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0D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46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4A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07002070000029014-E0IUXoVAJI9p20240419</w:t>
            </w:r>
          </w:p>
        </w:tc>
      </w:tr>
      <w:tr w:rsidR="00AF4A5F" w:rsidRPr="00AF4A5F" w14:paraId="487E112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DC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6E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91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B8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DF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05002050000029222-E0IUXoVAJJcd20240419</w:t>
            </w:r>
          </w:p>
        </w:tc>
      </w:tr>
      <w:tr w:rsidR="00AF4A5F" w:rsidRPr="00AF4A5F" w14:paraId="3489DD6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C1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09:58:42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6E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C2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31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0A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05002050000029490-E0IUXoVAJLIv20240419</w:t>
            </w:r>
          </w:p>
        </w:tc>
      </w:tr>
      <w:tr w:rsidR="00AF4A5F" w:rsidRPr="00AF4A5F" w14:paraId="44A5C88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E2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10:02:30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D4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C5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70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A6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07002070000029614-E0IUXoVAJRQW20240419</w:t>
            </w:r>
          </w:p>
        </w:tc>
      </w:tr>
      <w:tr w:rsidR="00AF4A5F" w:rsidRPr="00AF4A5F" w14:paraId="3A6EF4F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D6B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AF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68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91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AF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07002070000029255-E0IUXoVAJRvk20240419</w:t>
            </w:r>
          </w:p>
        </w:tc>
      </w:tr>
      <w:tr w:rsidR="00AF4A5F" w:rsidRPr="00AF4A5F" w14:paraId="1461DF6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0F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54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58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9F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140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05002050000028860-E0IUXoVAJRve20240419</w:t>
            </w:r>
          </w:p>
        </w:tc>
      </w:tr>
      <w:tr w:rsidR="00AF4A5F" w:rsidRPr="00AF4A5F" w14:paraId="449F713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64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21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04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36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8C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07002070000028386-E0IUXoVAJRva20240419</w:t>
            </w:r>
          </w:p>
        </w:tc>
      </w:tr>
      <w:tr w:rsidR="00AF4A5F" w:rsidRPr="00AF4A5F" w14:paraId="1D3E988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BD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10:04:08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90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AE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AB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E2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05002050000030241-E0IUXoVAJTOi20240419</w:t>
            </w:r>
          </w:p>
        </w:tc>
      </w:tr>
      <w:tr w:rsidR="00AF4A5F" w:rsidRPr="00AF4A5F" w14:paraId="7B65319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6B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96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2F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5F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7D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07002070000030169-E0IUXoVAJUvS20240419</w:t>
            </w:r>
          </w:p>
        </w:tc>
      </w:tr>
      <w:tr w:rsidR="00AF4A5F" w:rsidRPr="00AF4A5F" w14:paraId="31FD193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BA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10:05:22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5D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A5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96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4F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07002070000030169-E0IUXoVAJUvW20240419</w:t>
            </w:r>
          </w:p>
        </w:tc>
      </w:tr>
      <w:tr w:rsidR="00AF4A5F" w:rsidRPr="00AF4A5F" w14:paraId="5DF0D61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F5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64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2C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36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E3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07002070000030169-E0IUXoVAJUvU20240419</w:t>
            </w:r>
          </w:p>
        </w:tc>
      </w:tr>
      <w:tr w:rsidR="00AF4A5F" w:rsidRPr="00AF4A5F" w14:paraId="34AEBD3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17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DB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45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62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A4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05002050000031044-E0IUXoVAJZVu20240419</w:t>
            </w:r>
          </w:p>
        </w:tc>
      </w:tr>
      <w:tr w:rsidR="00AF4A5F" w:rsidRPr="00AF4A5F" w14:paraId="6B44635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71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9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DA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EC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EC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07002070000030960-E0IUXoVAJbB120240419</w:t>
            </w:r>
          </w:p>
        </w:tc>
      </w:tr>
      <w:tr w:rsidR="00AF4A5F" w:rsidRPr="00AF4A5F" w14:paraId="0DD6194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E8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87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5C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33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C5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07002070000030960-E0IUXoVAJbAz20240419</w:t>
            </w:r>
          </w:p>
        </w:tc>
      </w:tr>
      <w:tr w:rsidR="00AF4A5F" w:rsidRPr="00AF4A5F" w14:paraId="30A6BB4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C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48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29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BA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B1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05002050000031275-E0IUXoVAJbUp20240419</w:t>
            </w:r>
          </w:p>
        </w:tc>
      </w:tr>
      <w:tr w:rsidR="00AF4A5F" w:rsidRPr="00AF4A5F" w14:paraId="21B7AF9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32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8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76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D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56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07002070000030832-E0IUXoVAJbvG20240419</w:t>
            </w:r>
          </w:p>
        </w:tc>
      </w:tr>
      <w:tr w:rsidR="00AF4A5F" w:rsidRPr="00AF4A5F" w14:paraId="694AEE9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CC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E8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33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BE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D2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07002070000031203-E0IUXoVAJdaG20240419</w:t>
            </w:r>
          </w:p>
        </w:tc>
      </w:tr>
      <w:tr w:rsidR="00AF4A5F" w:rsidRPr="00AF4A5F" w14:paraId="68C8653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F7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DC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06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5C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D3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07002070000031148-E0IUXoVAJdyt20240419</w:t>
            </w:r>
          </w:p>
        </w:tc>
      </w:tr>
      <w:tr w:rsidR="00AF4A5F" w:rsidRPr="00AF4A5F" w14:paraId="17568A2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D6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13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0C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A8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FF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07002070000031400-E0IUXoVAJeiJ20240419</w:t>
            </w:r>
          </w:p>
        </w:tc>
      </w:tr>
      <w:tr w:rsidR="00AF4A5F" w:rsidRPr="00AF4A5F" w14:paraId="342D3C2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FD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B4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6B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3A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54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05002050000031625-E0IUXoVAJgio20240419</w:t>
            </w:r>
          </w:p>
        </w:tc>
      </w:tr>
      <w:tr w:rsidR="00AF4A5F" w:rsidRPr="00AF4A5F" w14:paraId="6DEB349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99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10:19:38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9B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17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2F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4A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05002050000031988-E0IUXoVAJhYY20240419</w:t>
            </w:r>
          </w:p>
        </w:tc>
      </w:tr>
      <w:tr w:rsidR="00AF4A5F" w:rsidRPr="00AF4A5F" w14:paraId="2950227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7A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F4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F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FA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CB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07002070000031861-E0IUXoVAJiB820240419</w:t>
            </w:r>
          </w:p>
        </w:tc>
      </w:tr>
      <w:tr w:rsidR="00AF4A5F" w:rsidRPr="00AF4A5F" w14:paraId="695DCAD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8B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01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1F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C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5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07002070000032196-E0IUXoVAJm4p20240419</w:t>
            </w:r>
          </w:p>
        </w:tc>
      </w:tr>
      <w:tr w:rsidR="00AF4A5F" w:rsidRPr="00AF4A5F" w14:paraId="3D101E7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76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51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55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01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1B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07002070000032196-E0IUXoVAJm4n20240419</w:t>
            </w:r>
          </w:p>
        </w:tc>
      </w:tr>
      <w:tr w:rsidR="00AF4A5F" w:rsidRPr="00AF4A5F" w14:paraId="29B55BC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70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EF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D3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9B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A3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05002050000032262-E0IUXoVAJm4j20240419</w:t>
            </w:r>
          </w:p>
        </w:tc>
      </w:tr>
      <w:tr w:rsidR="00AF4A5F" w:rsidRPr="00AF4A5F" w14:paraId="37E7DB1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E8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2B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00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5D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0E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05002050000032789-E0IUXoVAJnD520240419</w:t>
            </w:r>
          </w:p>
        </w:tc>
      </w:tr>
      <w:tr w:rsidR="00AF4A5F" w:rsidRPr="00AF4A5F" w14:paraId="38D9B67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04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5D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67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16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23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05002050000032789-E0IUXoVAJnD720240419</w:t>
            </w:r>
          </w:p>
        </w:tc>
      </w:tr>
      <w:tr w:rsidR="00AF4A5F" w:rsidRPr="00AF4A5F" w14:paraId="1466027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51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72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1C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6D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53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05002050000032793-E0IUXoVAJnFl20240419</w:t>
            </w:r>
          </w:p>
        </w:tc>
      </w:tr>
      <w:tr w:rsidR="00AF4A5F" w:rsidRPr="00AF4A5F" w14:paraId="0A41BBB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AF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CF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BD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87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4B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05002050000032793-E0IUXoVAJnFj20240419</w:t>
            </w:r>
          </w:p>
        </w:tc>
      </w:tr>
      <w:tr w:rsidR="00AF4A5F" w:rsidRPr="00AF4A5F" w14:paraId="6B8FAA8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5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10:29:40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F0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C4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97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B2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07002070000032705-E0IUXoVAJojs20240419</w:t>
            </w:r>
          </w:p>
        </w:tc>
      </w:tr>
      <w:tr w:rsidR="00AF4A5F" w:rsidRPr="00AF4A5F" w14:paraId="097CF58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01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10:31:48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E4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C3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06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4F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05002050000033072-E0IUXoVAJqA820240419</w:t>
            </w:r>
          </w:p>
        </w:tc>
      </w:tr>
      <w:tr w:rsidR="00AF4A5F" w:rsidRPr="00AF4A5F" w14:paraId="41FB10B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AE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10:33:47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09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EA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75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26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07002070000033023-E0IUXoVAJrVL20240419</w:t>
            </w:r>
          </w:p>
        </w:tc>
      </w:tr>
      <w:tr w:rsidR="00AF4A5F" w:rsidRPr="00AF4A5F" w14:paraId="56F736F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3F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10:36:41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CC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22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D6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45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05002050000033534-E0IUXoVAJtig20240419</w:t>
            </w:r>
          </w:p>
        </w:tc>
      </w:tr>
      <w:tr w:rsidR="00AF4A5F" w:rsidRPr="00AF4A5F" w14:paraId="05EE09B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EB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10:37:29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39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98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80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81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07002070000033416-E0IUXoVAJuFP20240419</w:t>
            </w:r>
          </w:p>
        </w:tc>
      </w:tr>
      <w:tr w:rsidR="00AF4A5F" w:rsidRPr="00AF4A5F" w14:paraId="1D33159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51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10:37:29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1E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15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96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5C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07002070000033416-E0IUXoVAJuFT20240419</w:t>
            </w:r>
          </w:p>
        </w:tc>
      </w:tr>
      <w:tr w:rsidR="00AF4A5F" w:rsidRPr="00AF4A5F" w14:paraId="53D01F9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0B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10:37:29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EF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83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BE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F7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07002070000033416-E0IUXoVAJuFR20240419</w:t>
            </w:r>
          </w:p>
        </w:tc>
      </w:tr>
      <w:tr w:rsidR="00AF4A5F" w:rsidRPr="00AF4A5F" w14:paraId="311BDF1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CA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91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0C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A2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52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07002070000033654-E0IUXoVAJwbd20240419</w:t>
            </w:r>
          </w:p>
        </w:tc>
      </w:tr>
      <w:tr w:rsidR="00AF4A5F" w:rsidRPr="00AF4A5F" w14:paraId="7D26F97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F7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5F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26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60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87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07002070000033758-E0IUXoVAJxdX20240419</w:t>
            </w:r>
          </w:p>
        </w:tc>
      </w:tr>
      <w:tr w:rsidR="00AF4A5F" w:rsidRPr="00AF4A5F" w14:paraId="5E2F9A6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10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20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46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02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43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07002070000033758-E0IUXoVAJxdV20240419</w:t>
            </w:r>
          </w:p>
        </w:tc>
      </w:tr>
      <w:tr w:rsidR="00AF4A5F" w:rsidRPr="00AF4A5F" w14:paraId="3191644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7A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50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00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BB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A9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05002050000033836-E0IUXoVAJyPN20240419</w:t>
            </w:r>
          </w:p>
        </w:tc>
      </w:tr>
      <w:tr w:rsidR="00AF4A5F" w:rsidRPr="00AF4A5F" w14:paraId="3872475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A5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52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DF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6B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97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05002050000034263-E0IUXoVAK0Jl20240419</w:t>
            </w:r>
          </w:p>
        </w:tc>
      </w:tr>
      <w:tr w:rsidR="00AF4A5F" w:rsidRPr="00AF4A5F" w14:paraId="0111F9F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C5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7B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E2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07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38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07002070000034003-E0IUXoVAK0tg20240419</w:t>
            </w:r>
          </w:p>
        </w:tc>
      </w:tr>
      <w:tr w:rsidR="00AF4A5F" w:rsidRPr="00AF4A5F" w14:paraId="4DA18E9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70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82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58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81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00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07002070000034003-E0IUXoVAK0tk20240419</w:t>
            </w:r>
          </w:p>
        </w:tc>
      </w:tr>
      <w:tr w:rsidR="00AF4A5F" w:rsidRPr="00AF4A5F" w14:paraId="17A80BA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46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11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7A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E0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70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07002070000034003-E0IUXoVAK0ti20240419</w:t>
            </w:r>
          </w:p>
        </w:tc>
      </w:tr>
      <w:tr w:rsidR="00AF4A5F" w:rsidRPr="00AF4A5F" w14:paraId="366FF68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B8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F9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7D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24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9B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05002050000034508-E0IUXoVAK2vD20240419</w:t>
            </w:r>
          </w:p>
        </w:tc>
      </w:tr>
      <w:tr w:rsidR="00AF4A5F" w:rsidRPr="00AF4A5F" w14:paraId="648A67A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7B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25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B5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9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CD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05002050000034508-E0IUXoVAK2v720240419</w:t>
            </w:r>
          </w:p>
        </w:tc>
      </w:tr>
      <w:tr w:rsidR="00AF4A5F" w:rsidRPr="00AF4A5F" w14:paraId="103538F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C8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0E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5D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52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D9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05002050000034508-E0IUXoVAK2v920240419</w:t>
            </w:r>
          </w:p>
        </w:tc>
      </w:tr>
      <w:tr w:rsidR="00AF4A5F" w:rsidRPr="00AF4A5F" w14:paraId="3AE3B62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39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F2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5E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B7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68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05002050000034508-E0IUXoVAK2vB20240419</w:t>
            </w:r>
          </w:p>
        </w:tc>
      </w:tr>
      <w:tr w:rsidR="00AF4A5F" w:rsidRPr="00AF4A5F" w14:paraId="3A7847A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7C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3F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12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F8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B1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07002070000034359-E0IUXoVAK4Zy20240419</w:t>
            </w:r>
          </w:p>
        </w:tc>
      </w:tr>
      <w:tr w:rsidR="00AF4A5F" w:rsidRPr="00AF4A5F" w14:paraId="2CFC264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4B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51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8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81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1A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05002050000034805-E0IUXoVAK5si20240419</w:t>
            </w:r>
          </w:p>
        </w:tc>
      </w:tr>
      <w:tr w:rsidR="00AF4A5F" w:rsidRPr="00AF4A5F" w14:paraId="106D6A6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21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65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88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49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4F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05002050000034805-E0IUXoVAK5sg20240419</w:t>
            </w:r>
          </w:p>
        </w:tc>
      </w:tr>
      <w:tr w:rsidR="00AF4A5F" w:rsidRPr="00AF4A5F" w14:paraId="09A91F2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C4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10:49:58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3F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4B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D2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73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07002070000034262-E0IUXoVAK74I20240419</w:t>
            </w:r>
          </w:p>
        </w:tc>
      </w:tr>
      <w:tr w:rsidR="00AF4A5F" w:rsidRPr="00AF4A5F" w14:paraId="5A4228A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F4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20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16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13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68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05002050000034577-E0IUXoVAK7Fd20240419</w:t>
            </w:r>
          </w:p>
        </w:tc>
      </w:tr>
      <w:tr w:rsidR="00AF4A5F" w:rsidRPr="00AF4A5F" w14:paraId="2E15784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74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E7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AC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9A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29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05002050000034964-E0IUXoVAK7oW20240419</w:t>
            </w:r>
          </w:p>
        </w:tc>
      </w:tr>
      <w:tr w:rsidR="00AF4A5F" w:rsidRPr="00AF4A5F" w14:paraId="2F2F841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44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02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AE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D1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1F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05002050000035076-E0IUXoVAK8N020240419</w:t>
            </w:r>
          </w:p>
        </w:tc>
      </w:tr>
      <w:tr w:rsidR="00AF4A5F" w:rsidRPr="00AF4A5F" w14:paraId="00CB8D4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D5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AD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B9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D1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90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05002050000035076-E0IUXoVAK8N220240419</w:t>
            </w:r>
          </w:p>
        </w:tc>
      </w:tr>
      <w:tr w:rsidR="00AF4A5F" w:rsidRPr="00AF4A5F" w14:paraId="0586B5D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61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10:51:24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28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C5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43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06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05002050000035076-E0IUXoVAK8N420240419</w:t>
            </w:r>
          </w:p>
        </w:tc>
      </w:tr>
      <w:tr w:rsidR="00AF4A5F" w:rsidRPr="00AF4A5F" w14:paraId="7FAB8AA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DA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B8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6C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E3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5F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05002050000035076-E0IUXoVAK8N620240419</w:t>
            </w:r>
          </w:p>
        </w:tc>
      </w:tr>
      <w:tr w:rsidR="00AF4A5F" w:rsidRPr="00AF4A5F" w14:paraId="7225864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0B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7D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28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4E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7C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05002050000034964-E0IUXoVAK91f20240419</w:t>
            </w:r>
          </w:p>
        </w:tc>
      </w:tr>
      <w:tr w:rsidR="00AF4A5F" w:rsidRPr="00AF4A5F" w14:paraId="5D2E480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A3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69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72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13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1D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07002070000034647-E0IUXoVAK9VG20240419</w:t>
            </w:r>
          </w:p>
        </w:tc>
      </w:tr>
      <w:tr w:rsidR="00AF4A5F" w:rsidRPr="00AF4A5F" w14:paraId="20E2572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24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91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37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7F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A8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07002070000034647-E0IUXoVAK9VK20240419</w:t>
            </w:r>
          </w:p>
        </w:tc>
      </w:tr>
      <w:tr w:rsidR="00AF4A5F" w:rsidRPr="00AF4A5F" w14:paraId="293155E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7D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DD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4E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2A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87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07002070000034965-E0IUXoVAKAFp20240419</w:t>
            </w:r>
          </w:p>
        </w:tc>
      </w:tr>
      <w:tr w:rsidR="00AF4A5F" w:rsidRPr="00AF4A5F" w14:paraId="7E0CD41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E1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09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06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55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B4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07002070000034965-E0IUXoVAKAFr20240419</w:t>
            </w:r>
          </w:p>
        </w:tc>
      </w:tr>
      <w:tr w:rsidR="00AF4A5F" w:rsidRPr="00AF4A5F" w14:paraId="64F8555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1E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61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61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F8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12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05002050000035682-E0IUXoVAKEla20240419</w:t>
            </w:r>
          </w:p>
        </w:tc>
      </w:tr>
      <w:tr w:rsidR="00AF4A5F" w:rsidRPr="00AF4A5F" w14:paraId="4B0E125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9F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A0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14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73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B6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05002050000035757-E0IUXoVAKFSk20240419</w:t>
            </w:r>
          </w:p>
        </w:tc>
      </w:tr>
      <w:tr w:rsidR="00AF4A5F" w:rsidRPr="00AF4A5F" w14:paraId="5AC1D1E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55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10:59:09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6F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EA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63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56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05002050000035757-E0IUXoVAKFSm20240419</w:t>
            </w:r>
          </w:p>
        </w:tc>
      </w:tr>
      <w:tr w:rsidR="00AF4A5F" w:rsidRPr="00AF4A5F" w14:paraId="0884475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E5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D9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FE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0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FF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07002070000035569-E0IUXoVAKHF520240419</w:t>
            </w:r>
          </w:p>
        </w:tc>
      </w:tr>
      <w:tr w:rsidR="00AF4A5F" w:rsidRPr="00AF4A5F" w14:paraId="7CE8172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89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E2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99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C9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CC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07002070000035687-E0IUXoVAKJm220240419</w:t>
            </w:r>
          </w:p>
        </w:tc>
      </w:tr>
      <w:tr w:rsidR="00AF4A5F" w:rsidRPr="00AF4A5F" w14:paraId="20075F3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28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4E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32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7B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EB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05002050000036258-E0IUXoVAKLX320240419</w:t>
            </w:r>
          </w:p>
        </w:tc>
      </w:tr>
      <w:tr w:rsidR="00AF4A5F" w:rsidRPr="00AF4A5F" w14:paraId="6EE4652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1D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F5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A7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4D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6D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05002050000036258-E0IUXoVAKLX120240419</w:t>
            </w:r>
          </w:p>
        </w:tc>
      </w:tr>
      <w:tr w:rsidR="00AF4A5F" w:rsidRPr="00AF4A5F" w14:paraId="523F4B9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D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4B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3C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58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78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07002070000036042-E0IUXoVAKOmS20240419</w:t>
            </w:r>
          </w:p>
        </w:tc>
      </w:tr>
      <w:tr w:rsidR="00AF4A5F" w:rsidRPr="00AF4A5F" w14:paraId="770029C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58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5A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B1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E5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18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07002070000036565-E0IUXoVAKPst20240419</w:t>
            </w:r>
          </w:p>
        </w:tc>
      </w:tr>
      <w:tr w:rsidR="00AF4A5F" w:rsidRPr="00AF4A5F" w14:paraId="2B937EF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BC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12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5D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F5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90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07002070000036565-E0IUXoVAKPsr20240419</w:t>
            </w:r>
          </w:p>
        </w:tc>
      </w:tr>
      <w:tr w:rsidR="00AF4A5F" w:rsidRPr="00AF4A5F" w14:paraId="750DDC3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80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8C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67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03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38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07002070000035858-E0IUXoVAKQUN20240419</w:t>
            </w:r>
          </w:p>
        </w:tc>
      </w:tr>
      <w:tr w:rsidR="00AF4A5F" w:rsidRPr="00AF4A5F" w14:paraId="0E275BA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69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D2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28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74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1F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07002070000036312-E0IUXoVAKQUP20240419</w:t>
            </w:r>
          </w:p>
        </w:tc>
      </w:tr>
      <w:tr w:rsidR="00AF4A5F" w:rsidRPr="00AF4A5F" w14:paraId="3BE9194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08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AF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45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07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42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05002050000037126-E0IUXoVAKRDH20240419</w:t>
            </w:r>
          </w:p>
        </w:tc>
      </w:tr>
      <w:tr w:rsidR="00AF4A5F" w:rsidRPr="00AF4A5F" w14:paraId="67AB39A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2F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CE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F9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5B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CC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07002070000036759-E0IUXoVAKS4Q20240419</w:t>
            </w:r>
          </w:p>
        </w:tc>
      </w:tr>
      <w:tr w:rsidR="00AF4A5F" w:rsidRPr="00AF4A5F" w14:paraId="6708AE6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DB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AE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19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C0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48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05002050000037123-E0IUXoVAKS4S20240419</w:t>
            </w:r>
          </w:p>
        </w:tc>
      </w:tr>
      <w:tr w:rsidR="00AF4A5F" w:rsidRPr="00AF4A5F" w14:paraId="5030325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C2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5D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50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AA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C3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07002070000036905-E0IUXoVAKSfK20240419</w:t>
            </w:r>
          </w:p>
        </w:tc>
      </w:tr>
      <w:tr w:rsidR="00AF4A5F" w:rsidRPr="00AF4A5F" w14:paraId="06AE380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11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D3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CD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A4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F1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07002070000036905-E0IUXoVAKSsg20240419</w:t>
            </w:r>
          </w:p>
        </w:tc>
      </w:tr>
      <w:tr w:rsidR="00AF4A5F" w:rsidRPr="00AF4A5F" w14:paraId="65F41E4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AA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4C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D3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A9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D9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05002050000037294-E0IUXoVAKTUj20240419</w:t>
            </w:r>
          </w:p>
        </w:tc>
      </w:tr>
      <w:tr w:rsidR="00AF4A5F" w:rsidRPr="00AF4A5F" w14:paraId="242F5AD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9F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A2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7B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8A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37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05002050000037728-E0IUXoVAKVWx20240419</w:t>
            </w:r>
          </w:p>
        </w:tc>
      </w:tr>
      <w:tr w:rsidR="00AF4A5F" w:rsidRPr="00AF4A5F" w14:paraId="7536ECF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9E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C6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55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D6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61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05002050000037728-E0IUXoVAKVWz20240419</w:t>
            </w:r>
          </w:p>
        </w:tc>
      </w:tr>
      <w:tr w:rsidR="00AF4A5F" w:rsidRPr="00AF4A5F" w14:paraId="6B2A6E0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2E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20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3C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AE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F8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05002050000037883-E0IUXoVAKWde20240419</w:t>
            </w:r>
          </w:p>
        </w:tc>
      </w:tr>
      <w:tr w:rsidR="00AF4A5F" w:rsidRPr="00AF4A5F" w14:paraId="76346E3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31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53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8C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D5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86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05002050000037990-E0IUXoVAKXXy20240419</w:t>
            </w:r>
          </w:p>
        </w:tc>
      </w:tr>
      <w:tr w:rsidR="00AF4A5F" w:rsidRPr="00AF4A5F" w14:paraId="5D4313C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90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80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3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83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7D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07002070000037773-E0IUXoVAKYgD20240419</w:t>
            </w:r>
          </w:p>
        </w:tc>
      </w:tr>
      <w:tr w:rsidR="00AF4A5F" w:rsidRPr="00AF4A5F" w14:paraId="54A168C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CF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88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A1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9F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CD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07002070000037773-E0IUXoVAKYgF20240419</w:t>
            </w:r>
          </w:p>
        </w:tc>
      </w:tr>
      <w:tr w:rsidR="00AF4A5F" w:rsidRPr="00AF4A5F" w14:paraId="20B6A61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9B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D0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BB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CE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C7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05002050000037958-E0IUXoVAKYrh20240419</w:t>
            </w:r>
          </w:p>
        </w:tc>
      </w:tr>
      <w:tr w:rsidR="00AF4A5F" w:rsidRPr="00AF4A5F" w14:paraId="7AC725D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BF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A7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BD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78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F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07002070000037364-E0IUXoVAKZbu20240419</w:t>
            </w:r>
          </w:p>
        </w:tc>
      </w:tr>
      <w:tr w:rsidR="00AF4A5F" w:rsidRPr="00AF4A5F" w14:paraId="0993D90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D4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11:21:10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1D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C3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C5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7C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05002050000038383-E0IUXoVAKb8X20240419</w:t>
            </w:r>
          </w:p>
        </w:tc>
      </w:tr>
      <w:tr w:rsidR="00AF4A5F" w:rsidRPr="00AF4A5F" w14:paraId="2D28E05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DA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11:22:11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70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F0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66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DE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07002070000038232-E0IUXoVAKbzB20240419</w:t>
            </w:r>
          </w:p>
        </w:tc>
      </w:tr>
      <w:tr w:rsidR="00AF4A5F" w:rsidRPr="00AF4A5F" w14:paraId="5436E15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7D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11:22:56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5A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FE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79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B5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05002050000038571-E0IUXoVAKcVs20240419</w:t>
            </w:r>
          </w:p>
        </w:tc>
      </w:tr>
      <w:tr w:rsidR="00AF4A5F" w:rsidRPr="00AF4A5F" w14:paraId="621C21D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B5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11:24:10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5C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5B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92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93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07002070000038466-E0IUXoVAKdSY20240419</w:t>
            </w:r>
          </w:p>
        </w:tc>
      </w:tr>
      <w:tr w:rsidR="00AF4A5F" w:rsidRPr="00AF4A5F" w14:paraId="2FAA69D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CF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11:28:17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F9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F2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D9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5B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05002050000039239-E0IUXoVAKhAc20240419</w:t>
            </w:r>
          </w:p>
        </w:tc>
      </w:tr>
      <w:tr w:rsidR="00AF4A5F" w:rsidRPr="00AF4A5F" w14:paraId="47168DE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31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11:29:04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82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34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45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27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07002070000038960-E0IUXoVAKhyc20240419</w:t>
            </w:r>
          </w:p>
        </w:tc>
      </w:tr>
      <w:tr w:rsidR="00AF4A5F" w:rsidRPr="00AF4A5F" w14:paraId="29EAB4A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EA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11:29:49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49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25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D7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D5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07002070000038636-E0IUXoVAKiXZ20240419</w:t>
            </w:r>
          </w:p>
        </w:tc>
      </w:tr>
      <w:tr w:rsidR="00AF4A5F" w:rsidRPr="00AF4A5F" w14:paraId="292CEBB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DD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53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15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7A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BA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05002050000038821-E0IUXoVAKjpv20240419</w:t>
            </w:r>
          </w:p>
        </w:tc>
      </w:tr>
      <w:tr w:rsidR="00AF4A5F" w:rsidRPr="00AF4A5F" w14:paraId="3163D54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83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11:34:50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E7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83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9A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2A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05002050000039803-E0IUXoVAKmVH20240419</w:t>
            </w:r>
          </w:p>
        </w:tc>
      </w:tr>
      <w:tr w:rsidR="00AF4A5F" w:rsidRPr="00AF4A5F" w14:paraId="4E285D6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C7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11:34:50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0C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4A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EA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2F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05002050000039803-E0IUXoVAKmVM20240419</w:t>
            </w:r>
          </w:p>
        </w:tc>
      </w:tr>
      <w:tr w:rsidR="00AF4A5F" w:rsidRPr="00AF4A5F" w14:paraId="60670D1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65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11:34:50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4F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D0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58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36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05002050000039803-E0IUXoVAKmVK20240419</w:t>
            </w:r>
          </w:p>
        </w:tc>
      </w:tr>
      <w:tr w:rsidR="00AF4A5F" w:rsidRPr="00AF4A5F" w14:paraId="7B41067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14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11:36:58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E0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E0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69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AA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07002070000039744-E0IUXoVAKnmK20240419</w:t>
            </w:r>
          </w:p>
        </w:tc>
      </w:tr>
      <w:tr w:rsidR="00AF4A5F" w:rsidRPr="00AF4A5F" w14:paraId="3D2F43F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50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11:37:14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05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F1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BF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4A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07002070000039850-E0IUXoVAKny720240419</w:t>
            </w:r>
          </w:p>
        </w:tc>
      </w:tr>
      <w:tr w:rsidR="00AF4A5F" w:rsidRPr="00AF4A5F" w14:paraId="1612E57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57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FA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C8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A1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D9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05002050000040286-E0IUXoVAKpng20240419</w:t>
            </w:r>
          </w:p>
        </w:tc>
      </w:tr>
      <w:tr w:rsidR="00AF4A5F" w:rsidRPr="00AF4A5F" w14:paraId="7A8B89E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52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11:41:52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FE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37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91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38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07002070000040356-E0IUXoVAKs3b20240419</w:t>
            </w:r>
          </w:p>
        </w:tc>
      </w:tr>
      <w:tr w:rsidR="00AF4A5F" w:rsidRPr="00AF4A5F" w14:paraId="6D92D18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ED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99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70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34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CB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05002050000041012-E0IUXoVAKvJ520240419</w:t>
            </w:r>
          </w:p>
        </w:tc>
      </w:tr>
      <w:tr w:rsidR="00AF4A5F" w:rsidRPr="00AF4A5F" w14:paraId="400CB99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AC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C6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12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F1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03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05002050000040780-E0IUXoVAKvot20240419</w:t>
            </w:r>
          </w:p>
        </w:tc>
      </w:tr>
      <w:tr w:rsidR="00AF4A5F" w:rsidRPr="00AF4A5F" w14:paraId="3B63441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F6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51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67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44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B4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05002050000040780-E0IUXoVAKvor20240419</w:t>
            </w:r>
          </w:p>
        </w:tc>
      </w:tr>
      <w:tr w:rsidR="00AF4A5F" w:rsidRPr="00AF4A5F" w14:paraId="3B01D58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2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BB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77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57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D9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07002070000041156-E0IUXoVAKxjo20240419</w:t>
            </w:r>
          </w:p>
        </w:tc>
      </w:tr>
      <w:tr w:rsidR="00AF4A5F" w:rsidRPr="00AF4A5F" w14:paraId="29FC8C0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9B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2F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9A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5E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AD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07002070000041156-E0IUXoVAKxjm20240419</w:t>
            </w:r>
          </w:p>
        </w:tc>
      </w:tr>
      <w:tr w:rsidR="00AF4A5F" w:rsidRPr="00AF4A5F" w14:paraId="5C260B1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B2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D5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50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0D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20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05002050000041655-E0IUXoVAKygl20240419</w:t>
            </w:r>
          </w:p>
        </w:tc>
      </w:tr>
      <w:tr w:rsidR="00AF4A5F" w:rsidRPr="00AF4A5F" w14:paraId="5CBCCD1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E3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A1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19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BC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6E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05002050000041655-E0IUXoVAKygh20240419</w:t>
            </w:r>
          </w:p>
        </w:tc>
      </w:tr>
      <w:tr w:rsidR="00AF4A5F" w:rsidRPr="00AF4A5F" w14:paraId="4355BA1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03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4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17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0F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BB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05002050000041655-E0IUXoVAKygj20240419</w:t>
            </w:r>
          </w:p>
        </w:tc>
      </w:tr>
      <w:tr w:rsidR="00AF4A5F" w:rsidRPr="00AF4A5F" w14:paraId="671D76D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6B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7C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67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0B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4B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07002070000041087-E0IUXoVAKyxR20240419</w:t>
            </w:r>
          </w:p>
        </w:tc>
      </w:tr>
      <w:tr w:rsidR="00AF4A5F" w:rsidRPr="00AF4A5F" w14:paraId="3BF5624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EE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11:49:00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A5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B4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01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5F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05002050000041083-E0IUXoVAKz1p20240419</w:t>
            </w:r>
          </w:p>
        </w:tc>
      </w:tr>
      <w:tr w:rsidR="00AF4A5F" w:rsidRPr="00AF4A5F" w14:paraId="158C3CE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B2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68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73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E4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31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05002050000041991-E0IUXoVAL2Hb20240419</w:t>
            </w:r>
          </w:p>
        </w:tc>
      </w:tr>
      <w:tr w:rsidR="00AF4A5F" w:rsidRPr="00AF4A5F" w14:paraId="14B4C29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35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4C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10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40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5E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05002050000041991-E0IUXoVAL2HZ20240419</w:t>
            </w:r>
          </w:p>
        </w:tc>
      </w:tr>
      <w:tr w:rsidR="00AF4A5F" w:rsidRPr="00AF4A5F" w14:paraId="2692DBF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99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85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BD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51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B7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07002070000041539-E0IUXoVAL34M20240419</w:t>
            </w:r>
          </w:p>
        </w:tc>
      </w:tr>
      <w:tr w:rsidR="00AF4A5F" w:rsidRPr="00AF4A5F" w14:paraId="2E3C97C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90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76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C3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00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86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05002050000042562-E0IUXoVAL5ul20240419</w:t>
            </w:r>
          </w:p>
        </w:tc>
      </w:tr>
      <w:tr w:rsidR="00AF4A5F" w:rsidRPr="00AF4A5F" w14:paraId="290038D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2B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73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E0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47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2A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05002050000042562-E0IUXoVAL6O620240419</w:t>
            </w:r>
          </w:p>
        </w:tc>
      </w:tr>
      <w:tr w:rsidR="00AF4A5F" w:rsidRPr="00AF4A5F" w14:paraId="69E4D83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3D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3D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3C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D2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D5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05002050000042562-E0IUXoVAL6O820240419</w:t>
            </w:r>
          </w:p>
        </w:tc>
      </w:tr>
      <w:tr w:rsidR="00AF4A5F" w:rsidRPr="00AF4A5F" w14:paraId="7101785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D5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A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3D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3C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A5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05002050000042496-E0IUXoVAL6s520240419</w:t>
            </w:r>
          </w:p>
        </w:tc>
      </w:tr>
      <w:tr w:rsidR="00AF4A5F" w:rsidRPr="00AF4A5F" w14:paraId="7D4EE62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93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CC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11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86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5F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07002070000041539-E0IUXoVAL6rv20240419</w:t>
            </w:r>
          </w:p>
        </w:tc>
      </w:tr>
      <w:tr w:rsidR="00AF4A5F" w:rsidRPr="00AF4A5F" w14:paraId="7B482BA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A8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03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13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B5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C1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07002070000042191-E0IUXoVAL6s320240419</w:t>
            </w:r>
          </w:p>
        </w:tc>
      </w:tr>
      <w:tr w:rsidR="00AF4A5F" w:rsidRPr="00AF4A5F" w14:paraId="3684443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76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66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A9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28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01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07002070000042191-E0IUXoVAL6s120240419</w:t>
            </w:r>
          </w:p>
        </w:tc>
      </w:tr>
      <w:tr w:rsidR="00AF4A5F" w:rsidRPr="00AF4A5F" w14:paraId="32CC984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DE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43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27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33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CD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07002070000042619-E0IUXoVAL7yl20240419</w:t>
            </w:r>
          </w:p>
        </w:tc>
      </w:tr>
      <w:tr w:rsidR="00AF4A5F" w:rsidRPr="00AF4A5F" w14:paraId="7268F4E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E5B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11:59:16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46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50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79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E0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07002070000042619-E0IUXoVAL7xA20240419</w:t>
            </w:r>
          </w:p>
        </w:tc>
      </w:tr>
      <w:tr w:rsidR="00AF4A5F" w:rsidRPr="00AF4A5F" w14:paraId="12D6394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0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B6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E78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18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62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07002070000042788-E0IUXoVAL9dd20240419</w:t>
            </w:r>
          </w:p>
        </w:tc>
      </w:tr>
      <w:tr w:rsidR="00AF4A5F" w:rsidRPr="00AF4A5F" w14:paraId="5CC9879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81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33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8D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0A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12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07002070000042649-E0IUXoVAL9dV20240419</w:t>
            </w:r>
          </w:p>
        </w:tc>
      </w:tr>
      <w:tr w:rsidR="00AF4A5F" w:rsidRPr="00AF4A5F" w14:paraId="28C588A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AD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8A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A5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D4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00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07002070000043082-E0IUXoVALBKx20240419</w:t>
            </w:r>
          </w:p>
        </w:tc>
      </w:tr>
      <w:tr w:rsidR="00AF4A5F" w:rsidRPr="00AF4A5F" w14:paraId="7CE703F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09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E1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00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0B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20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07002070000043249-E0IUXoVALCs920240419</w:t>
            </w:r>
          </w:p>
        </w:tc>
      </w:tr>
      <w:tr w:rsidR="00AF4A5F" w:rsidRPr="00AF4A5F" w14:paraId="22D6D90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3B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D6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E7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66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B1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07002070000043172-E0IUXoVALCs520240419</w:t>
            </w:r>
          </w:p>
        </w:tc>
      </w:tr>
      <w:tr w:rsidR="00AF4A5F" w:rsidRPr="00AF4A5F" w14:paraId="289FE08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CF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E7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A9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45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D3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07002070000043172-E0IUXoVALCs720240419</w:t>
            </w:r>
          </w:p>
        </w:tc>
      </w:tr>
      <w:tr w:rsidR="00AF4A5F" w:rsidRPr="00AF4A5F" w14:paraId="21F9149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CE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39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39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85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58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05002050000043690-E0IUXoVALF5M20240419</w:t>
            </w:r>
          </w:p>
        </w:tc>
      </w:tr>
      <w:tr w:rsidR="00AF4A5F" w:rsidRPr="00AF4A5F" w14:paraId="08FFC95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1A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65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A2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7D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88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05002050000043882-E0IUXoVALFWj20240419</w:t>
            </w:r>
          </w:p>
        </w:tc>
      </w:tr>
      <w:tr w:rsidR="00AF4A5F" w:rsidRPr="00AF4A5F" w14:paraId="043C8D8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B4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C3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B2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53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16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05002050000044135-E0IUXoVALHQ720240419</w:t>
            </w:r>
          </w:p>
        </w:tc>
      </w:tr>
      <w:tr w:rsidR="00AF4A5F" w:rsidRPr="00AF4A5F" w14:paraId="4F3C199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2F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C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AF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AF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77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05002050000042856-E0IUXoVALJ4g20240419</w:t>
            </w:r>
          </w:p>
        </w:tc>
      </w:tr>
      <w:tr w:rsidR="00AF4A5F" w:rsidRPr="00AF4A5F" w14:paraId="1D98C7C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AF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C0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51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84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17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05002050000043522-E0IUXoVALJA820240419</w:t>
            </w:r>
          </w:p>
        </w:tc>
      </w:tr>
      <w:tr w:rsidR="00AF4A5F" w:rsidRPr="00AF4A5F" w14:paraId="22060DE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61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CD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CF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8E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D9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07002070000043853-E0IUXoVALJcm20240419</w:t>
            </w:r>
          </w:p>
        </w:tc>
      </w:tr>
      <w:tr w:rsidR="00AF4A5F" w:rsidRPr="00AF4A5F" w14:paraId="5B154BD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65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19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D8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FD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97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07002070000043950-E0IUXoVALJco20240419</w:t>
            </w:r>
          </w:p>
        </w:tc>
      </w:tr>
      <w:tr w:rsidR="00AF4A5F" w:rsidRPr="00AF4A5F" w14:paraId="6C60765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17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C8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94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25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B3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07002070000043688-E0IUXoVALJck20240419</w:t>
            </w:r>
          </w:p>
        </w:tc>
      </w:tr>
      <w:tr w:rsidR="00AF4A5F" w:rsidRPr="00AF4A5F" w14:paraId="1972A7F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9A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C7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BA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52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95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05002050000044450-E0IUXoVALLoc20240419</w:t>
            </w:r>
          </w:p>
        </w:tc>
      </w:tr>
      <w:tr w:rsidR="00AF4A5F" w:rsidRPr="00AF4A5F" w14:paraId="6815059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7E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06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EB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D60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75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07002070000044172-E0IUXoVALLoe20240419</w:t>
            </w:r>
          </w:p>
        </w:tc>
      </w:tr>
      <w:tr w:rsidR="00AF4A5F" w:rsidRPr="00AF4A5F" w14:paraId="56F86E3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19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73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80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CE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95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07002070000044545-E0IUXoVALN7v20240419</w:t>
            </w:r>
          </w:p>
        </w:tc>
      </w:tr>
      <w:tr w:rsidR="00AF4A5F" w:rsidRPr="00AF4A5F" w14:paraId="04FA1B5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65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C5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D4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39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65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07002070000044545-E0IUXoVALN7t20240419</w:t>
            </w:r>
          </w:p>
        </w:tc>
      </w:tr>
      <w:tr w:rsidR="00AF4A5F" w:rsidRPr="00AF4A5F" w14:paraId="7062023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50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F9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44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DF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61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07002070000044348-E0IUXoVALNho20240419</w:t>
            </w:r>
          </w:p>
        </w:tc>
      </w:tr>
      <w:tr w:rsidR="00AF4A5F" w:rsidRPr="00AF4A5F" w14:paraId="7272310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C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3C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FE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D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41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05002050000045107-E0IUXoVALPhk20240419</w:t>
            </w:r>
          </w:p>
        </w:tc>
      </w:tr>
      <w:tr w:rsidR="00AF4A5F" w:rsidRPr="00AF4A5F" w14:paraId="4F5C0FE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69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C7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6E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0F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5B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05002050000045347-E0IUXoVALQ9C20240419</w:t>
            </w:r>
          </w:p>
        </w:tc>
      </w:tr>
      <w:tr w:rsidR="00AF4A5F" w:rsidRPr="00AF4A5F" w14:paraId="4B2A3F3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A1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4A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9C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C0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47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05002050000045347-E0IUXoVALQ9E20240419</w:t>
            </w:r>
          </w:p>
        </w:tc>
      </w:tr>
      <w:tr w:rsidR="00AF4A5F" w:rsidRPr="00AF4A5F" w14:paraId="48BC8CB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0E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12:18:49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34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16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71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79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05002050000045353-E0IUXoVALQCF20240419</w:t>
            </w:r>
          </w:p>
        </w:tc>
      </w:tr>
      <w:tr w:rsidR="00AF4A5F" w:rsidRPr="00AF4A5F" w14:paraId="50D30C6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3F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BD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B8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B0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39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07002070000045497-E0IUXoVALSW920240419</w:t>
            </w:r>
          </w:p>
        </w:tc>
      </w:tr>
      <w:tr w:rsidR="00AF4A5F" w:rsidRPr="00AF4A5F" w14:paraId="537FC7E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AE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12:22:02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97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AA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9E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BB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07002070000045630-E0IUXoVALSx420240419</w:t>
            </w:r>
          </w:p>
        </w:tc>
      </w:tr>
      <w:tr w:rsidR="00AF4A5F" w:rsidRPr="00AF4A5F" w14:paraId="55ED99F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DE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28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1A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0E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71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07002070000046082-E0IUXoVALVLZ20240419</w:t>
            </w:r>
          </w:p>
        </w:tc>
      </w:tr>
      <w:tr w:rsidR="00AF4A5F" w:rsidRPr="00AF4A5F" w14:paraId="4A31EDB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56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CD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1D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7B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E5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07002070000046082-E0IUXoVALVLX20240419</w:t>
            </w:r>
          </w:p>
        </w:tc>
      </w:tr>
      <w:tr w:rsidR="00AF4A5F" w:rsidRPr="00AF4A5F" w14:paraId="6EE1E4C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9D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F2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E7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71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A0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07002070000046082-E0IUXoVALVLV20240419</w:t>
            </w:r>
          </w:p>
        </w:tc>
      </w:tr>
      <w:tr w:rsidR="00AF4A5F" w:rsidRPr="00AF4A5F" w14:paraId="0E27779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C0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7A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DB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04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D3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07002070000046131-E0IUXoVALWf520240419</w:t>
            </w:r>
          </w:p>
        </w:tc>
      </w:tr>
      <w:tr w:rsidR="00AF4A5F" w:rsidRPr="00AF4A5F" w14:paraId="17AF10A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CA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1B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71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90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D2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07002070000046131-E0IUXoVALWey20240419</w:t>
            </w:r>
          </w:p>
        </w:tc>
      </w:tr>
      <w:tr w:rsidR="00AF4A5F" w:rsidRPr="00AF4A5F" w14:paraId="25F4F41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71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8F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E0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39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63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07002070000046448-E0IUXoVALZ9n20240419</w:t>
            </w:r>
          </w:p>
        </w:tc>
      </w:tr>
      <w:tr w:rsidR="00AF4A5F" w:rsidRPr="00AF4A5F" w14:paraId="34A7AAA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2B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12:29:15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D3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AD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E8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DD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07002070000046448-E0IUXoVALZ9q20240419</w:t>
            </w:r>
          </w:p>
        </w:tc>
      </w:tr>
      <w:tr w:rsidR="00AF4A5F" w:rsidRPr="00AF4A5F" w14:paraId="655185D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D8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B0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D9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2D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A2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05002050000047085-E0IUXoVALaEj20240419</w:t>
            </w:r>
          </w:p>
        </w:tc>
      </w:tr>
      <w:tr w:rsidR="00AF4A5F" w:rsidRPr="00AF4A5F" w14:paraId="0D92040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5C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81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D3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9C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E2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05002050000047085-E0IUXoVALaEl20240419</w:t>
            </w:r>
          </w:p>
        </w:tc>
      </w:tr>
      <w:tr w:rsidR="00AF4A5F" w:rsidRPr="00AF4A5F" w14:paraId="315556B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53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05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CA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F1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F5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05002050000047085-E0IUXoVALaEn20240419</w:t>
            </w:r>
          </w:p>
        </w:tc>
      </w:tr>
      <w:tr w:rsidR="00AF4A5F" w:rsidRPr="00AF4A5F" w14:paraId="75842DE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7D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21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14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A2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F3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05002050000047085-E0IUXoVALaEf20240419</w:t>
            </w:r>
          </w:p>
        </w:tc>
      </w:tr>
      <w:tr w:rsidR="00AF4A5F" w:rsidRPr="00AF4A5F" w14:paraId="3A90E14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CF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30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F6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F1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3A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05002050000047085-E0IUXoVALaEh20240419</w:t>
            </w:r>
          </w:p>
        </w:tc>
      </w:tr>
      <w:tr w:rsidR="00AF4A5F" w:rsidRPr="00AF4A5F" w14:paraId="5B1F420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13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EE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71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C6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85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07002070000047037-E0IUXoVALcGN20240419</w:t>
            </w:r>
          </w:p>
        </w:tc>
      </w:tr>
      <w:tr w:rsidR="00AF4A5F" w:rsidRPr="00AF4A5F" w14:paraId="6BCCC08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11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06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F6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9C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EE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05002050000047431-E0IUXoVALdJf20240419</w:t>
            </w:r>
          </w:p>
        </w:tc>
      </w:tr>
      <w:tr w:rsidR="00AF4A5F" w:rsidRPr="00AF4A5F" w14:paraId="378D235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66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72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8D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33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FA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05002050000047647-E0IUXoVALeze20240419</w:t>
            </w:r>
          </w:p>
        </w:tc>
      </w:tr>
      <w:tr w:rsidR="00AF4A5F" w:rsidRPr="00AF4A5F" w14:paraId="33B6042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D1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D3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AD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A1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24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05002050000047647-E0IUXoVALezc20240419</w:t>
            </w:r>
          </w:p>
        </w:tc>
      </w:tr>
      <w:tr w:rsidR="00AF4A5F" w:rsidRPr="00AF4A5F" w14:paraId="21D265D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1F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97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B5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E8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A1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07002070000047353-E0IUXoVALf6J20240419</w:t>
            </w:r>
          </w:p>
        </w:tc>
      </w:tr>
      <w:tr w:rsidR="00AF4A5F" w:rsidRPr="00AF4A5F" w14:paraId="66F717A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1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7F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0E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2F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3A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07002070000047353-E0IUXoVALfLJ20240419</w:t>
            </w:r>
          </w:p>
        </w:tc>
      </w:tr>
      <w:tr w:rsidR="00AF4A5F" w:rsidRPr="00AF4A5F" w14:paraId="27E5491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FB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8F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0D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2D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C6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07002070000047680-E0IUXoVALgdb20240419</w:t>
            </w:r>
          </w:p>
        </w:tc>
      </w:tr>
      <w:tr w:rsidR="00AF4A5F" w:rsidRPr="00AF4A5F" w14:paraId="1E64C57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E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72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FB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E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58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07002070000047680-E0IUXoVALgdh20240419</w:t>
            </w:r>
          </w:p>
        </w:tc>
      </w:tr>
      <w:tr w:rsidR="00AF4A5F" w:rsidRPr="00AF4A5F" w14:paraId="21EA526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3E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A4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51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78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0A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07002070000047680-E0IUXoVALgdd20240419</w:t>
            </w:r>
          </w:p>
        </w:tc>
      </w:tr>
      <w:tr w:rsidR="00AF4A5F" w:rsidRPr="00AF4A5F" w14:paraId="6A99429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F2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2E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A8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0E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1C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07002070000047680-E0IUXoVALgdf20240419</w:t>
            </w:r>
          </w:p>
        </w:tc>
      </w:tr>
      <w:tr w:rsidR="00AF4A5F" w:rsidRPr="00AF4A5F" w14:paraId="6CDF3E7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76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7F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ED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68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3A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07002070000046362-E0IUXoVALgeV20240419</w:t>
            </w:r>
          </w:p>
        </w:tc>
      </w:tr>
      <w:tr w:rsidR="00AF4A5F" w:rsidRPr="00AF4A5F" w14:paraId="01911F0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D1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91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89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CB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86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07002070000046362-E0IUXoVALgju20240419</w:t>
            </w:r>
          </w:p>
        </w:tc>
      </w:tr>
      <w:tr w:rsidR="00AF4A5F" w:rsidRPr="00AF4A5F" w14:paraId="6DD14EB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CB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0D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07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3E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65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07002070000047538-E0IUXoVALifK20240419</w:t>
            </w:r>
          </w:p>
        </w:tc>
      </w:tr>
      <w:tr w:rsidR="00AF4A5F" w:rsidRPr="00AF4A5F" w14:paraId="6C0CC78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39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8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37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52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D8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05002050000047597-E0IUXoVALifI20240419</w:t>
            </w:r>
          </w:p>
        </w:tc>
      </w:tr>
      <w:tr w:rsidR="00AF4A5F" w:rsidRPr="00AF4A5F" w14:paraId="7F1D5AE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90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78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27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CA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6D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05002050000048375-E0IUXoVALin820240419</w:t>
            </w:r>
          </w:p>
        </w:tc>
      </w:tr>
      <w:tr w:rsidR="00AF4A5F" w:rsidRPr="00AF4A5F" w14:paraId="071B73B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BA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69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7C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BE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76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05002050000048375-E0IUXoVALinC20240419</w:t>
            </w:r>
          </w:p>
        </w:tc>
      </w:tr>
      <w:tr w:rsidR="00AF4A5F" w:rsidRPr="00AF4A5F" w14:paraId="448C0BC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96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07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A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31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91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05002050000048375-E0IUXoVALinG20240419</w:t>
            </w:r>
          </w:p>
        </w:tc>
      </w:tr>
      <w:tr w:rsidR="00AF4A5F" w:rsidRPr="00AF4A5F" w14:paraId="3151D55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0F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14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F7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FF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8E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05002050000048375-E0IUXoVALinE20240419</w:t>
            </w:r>
          </w:p>
        </w:tc>
      </w:tr>
      <w:tr w:rsidR="00AF4A5F" w:rsidRPr="00AF4A5F" w14:paraId="5DC4CBE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1E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1C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27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B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5D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05002050000048375-E0IUXoVALinA20240419</w:t>
            </w:r>
          </w:p>
        </w:tc>
      </w:tr>
      <w:tr w:rsidR="00AF4A5F" w:rsidRPr="00AF4A5F" w14:paraId="131ED34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89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2D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CA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47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A6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05002050000048607-E0IUXoVALkOr20240419</w:t>
            </w:r>
          </w:p>
        </w:tc>
      </w:tr>
      <w:tr w:rsidR="00AF4A5F" w:rsidRPr="00AF4A5F" w14:paraId="4A77589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9B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1F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F0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64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AC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07002070000048020-E0IUXoVALlDL20240419</w:t>
            </w:r>
          </w:p>
        </w:tc>
      </w:tr>
      <w:tr w:rsidR="00AF4A5F" w:rsidRPr="00AF4A5F" w14:paraId="65F4351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B1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7C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9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31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91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07002070000048516-E0IUXoVALlhS20240419</w:t>
            </w:r>
          </w:p>
        </w:tc>
      </w:tr>
      <w:tr w:rsidR="00AF4A5F" w:rsidRPr="00AF4A5F" w14:paraId="304DE02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C7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AA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75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BF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8E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07002070000048516-E0IUXoVALlhU20240419</w:t>
            </w:r>
          </w:p>
        </w:tc>
      </w:tr>
      <w:tr w:rsidR="00AF4A5F" w:rsidRPr="00AF4A5F" w14:paraId="1FA126B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C9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4B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28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66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1F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05002050000048845-E0IUXoVALmJh20240419</w:t>
            </w:r>
          </w:p>
        </w:tc>
      </w:tr>
      <w:tr w:rsidR="00AF4A5F" w:rsidRPr="00AF4A5F" w14:paraId="70639DA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A4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6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1E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67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0B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07002070000048960-E0IUXoVALozF20240419</w:t>
            </w:r>
          </w:p>
        </w:tc>
      </w:tr>
      <w:tr w:rsidR="00AF4A5F" w:rsidRPr="00AF4A5F" w14:paraId="492C8DB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0D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AC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CA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D2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98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07002070000048960-E0IUXoVALozJ20240419</w:t>
            </w:r>
          </w:p>
        </w:tc>
      </w:tr>
      <w:tr w:rsidR="00AF4A5F" w:rsidRPr="00AF4A5F" w14:paraId="55A5EB7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DE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5A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B7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68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4F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07002070000048960-E0IUXoVALozH20240419</w:t>
            </w:r>
          </w:p>
        </w:tc>
      </w:tr>
      <w:tr w:rsidR="00AF4A5F" w:rsidRPr="00AF4A5F" w14:paraId="6DC0D3D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5A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15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73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61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83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07002070000049006-E0IUXoVALqhN20240419</w:t>
            </w:r>
          </w:p>
        </w:tc>
      </w:tr>
      <w:tr w:rsidR="00AF4A5F" w:rsidRPr="00AF4A5F" w14:paraId="2D542E5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A6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94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DE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34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7C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05002050000049517-E0IUXoVALr9k20240419</w:t>
            </w:r>
          </w:p>
        </w:tc>
      </w:tr>
      <w:tr w:rsidR="00AF4A5F" w:rsidRPr="00AF4A5F" w14:paraId="285014E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23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0D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EF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00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A7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05002050000049614-E0IUXoVALrdd20240419</w:t>
            </w:r>
          </w:p>
        </w:tc>
      </w:tr>
      <w:tr w:rsidR="00AF4A5F" w:rsidRPr="00AF4A5F" w14:paraId="30C2F9A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11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5F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FB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8E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3C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05002050000049614-E0IUXoVALrdf20240419</w:t>
            </w:r>
          </w:p>
        </w:tc>
      </w:tr>
      <w:tr w:rsidR="00AF4A5F" w:rsidRPr="00AF4A5F" w14:paraId="4DE70E0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EEB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12:49:36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85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8C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25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D9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05002050000049875-E0IUXoVALtpj20240419</w:t>
            </w:r>
          </w:p>
        </w:tc>
      </w:tr>
      <w:tr w:rsidR="00AF4A5F" w:rsidRPr="00AF4A5F" w14:paraId="138D8AF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FD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AA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EB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AD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C4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05002050000050289-E0IUXoVALwaH20240419</w:t>
            </w:r>
          </w:p>
        </w:tc>
      </w:tr>
      <w:tr w:rsidR="00AF4A5F" w:rsidRPr="00AF4A5F" w14:paraId="289F3C8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90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F4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3C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ED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70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05002050000050289-E0IUXoVALwaF20240419</w:t>
            </w:r>
          </w:p>
        </w:tc>
      </w:tr>
      <w:tr w:rsidR="00AF4A5F" w:rsidRPr="00AF4A5F" w14:paraId="44D43D6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79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12:53:03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29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10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5B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E5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05002050000050478-E0IUXoVALxpR20240419</w:t>
            </w:r>
          </w:p>
        </w:tc>
      </w:tr>
      <w:tr w:rsidR="00AF4A5F" w:rsidRPr="00AF4A5F" w14:paraId="5DDD13C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EF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87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C2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399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F6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05002050000050478-E0IUXoVALxpT20240419</w:t>
            </w:r>
          </w:p>
        </w:tc>
      </w:tr>
      <w:tr w:rsidR="00AF4A5F" w:rsidRPr="00AF4A5F" w14:paraId="2B58FA8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A2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CF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A5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F0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B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07002070000050171-E0IUXoVALy2U20240419</w:t>
            </w:r>
          </w:p>
        </w:tc>
      </w:tr>
      <w:tr w:rsidR="00AF4A5F" w:rsidRPr="00AF4A5F" w14:paraId="2744ECA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D7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78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3B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D3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E7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05002050000050432-E0IUXoVALyiJ20240419</w:t>
            </w:r>
          </w:p>
        </w:tc>
      </w:tr>
      <w:tr w:rsidR="00AF4A5F" w:rsidRPr="00AF4A5F" w14:paraId="7E4BE1A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BD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FF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E4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94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99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05002050000050432-E0IUXoVALyiM20240419</w:t>
            </w:r>
          </w:p>
        </w:tc>
      </w:tr>
      <w:tr w:rsidR="00AF4A5F" w:rsidRPr="00AF4A5F" w14:paraId="62D4736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B5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65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1B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96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5A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07002070000050140-E0IUXoVALyv020240419</w:t>
            </w:r>
          </w:p>
        </w:tc>
      </w:tr>
      <w:tr w:rsidR="00AF4A5F" w:rsidRPr="00AF4A5F" w14:paraId="6BCF6CB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4B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F9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3F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B8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C2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05002050000050641-E0IUXoVALzHw20240419</w:t>
            </w:r>
          </w:p>
        </w:tc>
      </w:tr>
      <w:tr w:rsidR="00AF4A5F" w:rsidRPr="00AF4A5F" w14:paraId="15EEE11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E9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BD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5A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C8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F2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05002050000050641-E0IUXoVALzR220240419</w:t>
            </w:r>
          </w:p>
        </w:tc>
      </w:tr>
      <w:tr w:rsidR="00AF4A5F" w:rsidRPr="00AF4A5F" w14:paraId="0AD3EC2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E6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2A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05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D7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44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05002050000050641-E0IUXoVALzSv20240419</w:t>
            </w:r>
          </w:p>
        </w:tc>
      </w:tr>
      <w:tr w:rsidR="00AF4A5F" w:rsidRPr="00AF4A5F" w14:paraId="4D3DCB1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37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59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2F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61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81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07002070000050443-E0IUXoVAM0IV20240419</w:t>
            </w:r>
          </w:p>
        </w:tc>
      </w:tr>
      <w:tr w:rsidR="00AF4A5F" w:rsidRPr="00AF4A5F" w14:paraId="52A12A7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FC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CF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17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BF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4B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07002070000050443-E0IUXoVAM0IX20240419</w:t>
            </w:r>
          </w:p>
        </w:tc>
      </w:tr>
      <w:tr w:rsidR="00AF4A5F" w:rsidRPr="00AF4A5F" w14:paraId="31F36FA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3A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EC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16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82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26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07002070000050828-E0IUXoVAM27v20240419</w:t>
            </w:r>
          </w:p>
        </w:tc>
      </w:tr>
      <w:tr w:rsidR="00AF4A5F" w:rsidRPr="00AF4A5F" w14:paraId="0A875AB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FA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5C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FF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38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B4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07002070000050976-E0IUXoVAM3CW20240419</w:t>
            </w:r>
          </w:p>
        </w:tc>
      </w:tr>
      <w:tr w:rsidR="00AF4A5F" w:rsidRPr="00AF4A5F" w14:paraId="1930530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6A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C8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0C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15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7A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07002070000050976-E0IUXoVAM3CU20240419</w:t>
            </w:r>
          </w:p>
        </w:tc>
      </w:tr>
      <w:tr w:rsidR="00AF4A5F" w:rsidRPr="00AF4A5F" w14:paraId="4CD9629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03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0A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4A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94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A9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05002050000051065-E0IUXoVAM3FB20240419</w:t>
            </w:r>
          </w:p>
        </w:tc>
      </w:tr>
      <w:tr w:rsidR="00AF4A5F" w:rsidRPr="00AF4A5F" w14:paraId="159C659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43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B1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7E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91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19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07002070000050632-E0IUXoVAM3F920240419</w:t>
            </w:r>
          </w:p>
        </w:tc>
      </w:tr>
      <w:tr w:rsidR="00AF4A5F" w:rsidRPr="00AF4A5F" w14:paraId="341EFA6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8D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12:58:44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F4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4E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EF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FF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07002070000050788-E0IUXoVAM3FD20240419</w:t>
            </w:r>
          </w:p>
        </w:tc>
      </w:tr>
      <w:tr w:rsidR="00AF4A5F" w:rsidRPr="00AF4A5F" w14:paraId="79D4B52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B6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38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8E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18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F0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07002070000051228-E0IUXoVAM5Oa20240419</w:t>
            </w:r>
          </w:p>
        </w:tc>
      </w:tr>
      <w:tr w:rsidR="00AF4A5F" w:rsidRPr="00AF4A5F" w14:paraId="249DE64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F1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24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1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1D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E2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05002050000051756-E0IUXoVAM6k220240419</w:t>
            </w:r>
          </w:p>
        </w:tc>
      </w:tr>
      <w:tr w:rsidR="00AF4A5F" w:rsidRPr="00AF4A5F" w14:paraId="3AB1377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70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2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E3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22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34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05002050000051985-E0IUXoVAM8hf20240419</w:t>
            </w:r>
          </w:p>
        </w:tc>
      </w:tr>
      <w:tr w:rsidR="00AF4A5F" w:rsidRPr="00AF4A5F" w14:paraId="78A7ED8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8B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3A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6F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6B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B5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05002050000051985-E0IUXoVAM8hh20240419</w:t>
            </w:r>
          </w:p>
        </w:tc>
      </w:tr>
      <w:tr w:rsidR="00AF4A5F" w:rsidRPr="00AF4A5F" w14:paraId="5B34491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D5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47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BAB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86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B2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07002070000051592-E0IUXoVAM9ZF20240419</w:t>
            </w:r>
          </w:p>
        </w:tc>
      </w:tr>
      <w:tr w:rsidR="00AF4A5F" w:rsidRPr="00AF4A5F" w14:paraId="45438F1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BB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42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B1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D5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72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05002050000051909-E0IUXoVAM9Z920240419</w:t>
            </w:r>
          </w:p>
        </w:tc>
      </w:tr>
      <w:tr w:rsidR="00AF4A5F" w:rsidRPr="00AF4A5F" w14:paraId="2B4DFD8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7F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C3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76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36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E3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05002050000051909-E0IUXoVAM9ZD20240419</w:t>
            </w:r>
          </w:p>
        </w:tc>
      </w:tr>
      <w:tr w:rsidR="00AF4A5F" w:rsidRPr="00AF4A5F" w14:paraId="38ADBDD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39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D1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94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D2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54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05002050000051909-E0IUXoVAM9ZB20240419</w:t>
            </w:r>
          </w:p>
        </w:tc>
      </w:tr>
      <w:tr w:rsidR="00AF4A5F" w:rsidRPr="00AF4A5F" w14:paraId="588AC27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2E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C0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C0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59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C4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05002050000051756-E0IUXoVAM9bT20240419</w:t>
            </w:r>
          </w:p>
        </w:tc>
      </w:tr>
      <w:tr w:rsidR="00AF4A5F" w:rsidRPr="00AF4A5F" w14:paraId="1CE3F37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6E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AA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F6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A0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F6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05002050000052051-E0IUXoVAMAJv20240419</w:t>
            </w:r>
          </w:p>
        </w:tc>
      </w:tr>
      <w:tr w:rsidR="00AF4A5F" w:rsidRPr="00AF4A5F" w14:paraId="4C22AB9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2A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81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6F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D3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31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05002050000052255-E0IUXoVAMB5d20240419</w:t>
            </w:r>
          </w:p>
        </w:tc>
      </w:tr>
      <w:tr w:rsidR="00AF4A5F" w:rsidRPr="00AF4A5F" w14:paraId="6EE902E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8C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A9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7E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69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B3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05002050000052255-E0IUXoVAMB7020240419</w:t>
            </w:r>
          </w:p>
        </w:tc>
      </w:tr>
      <w:tr w:rsidR="00AF4A5F" w:rsidRPr="00AF4A5F" w14:paraId="7862A52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90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88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18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F8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37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05002050000052540-E0IUXoVAMDPP20240419</w:t>
            </w:r>
          </w:p>
        </w:tc>
      </w:tr>
      <w:tr w:rsidR="00AF4A5F" w:rsidRPr="00AF4A5F" w14:paraId="3BB3344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B1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DD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C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44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8D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07002070000052204-E0IUXoVAMDmZ20240419</w:t>
            </w:r>
          </w:p>
        </w:tc>
      </w:tr>
      <w:tr w:rsidR="00AF4A5F" w:rsidRPr="00AF4A5F" w14:paraId="74B90D7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4D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3E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EE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F2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8F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07002070000052742-E0IUXoVAMHEO20240419</w:t>
            </w:r>
          </w:p>
        </w:tc>
      </w:tr>
      <w:tr w:rsidR="00AF4A5F" w:rsidRPr="00AF4A5F" w14:paraId="2CCC39D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17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97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86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E3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35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05002050000053222-E0IUXoVAMI7s20240419</w:t>
            </w:r>
          </w:p>
        </w:tc>
      </w:tr>
      <w:tr w:rsidR="00AF4A5F" w:rsidRPr="00AF4A5F" w14:paraId="28DDE02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F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44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45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2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62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05002050000053222-E0IUXoVAMI7p20240419</w:t>
            </w:r>
          </w:p>
        </w:tc>
      </w:tr>
      <w:tr w:rsidR="00AF4A5F" w:rsidRPr="00AF4A5F" w14:paraId="4788E32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93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03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4B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0E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5BF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07002070000052420-E0IUXoVAMK2u20240419</w:t>
            </w:r>
          </w:p>
        </w:tc>
      </w:tr>
      <w:tr w:rsidR="00AF4A5F" w:rsidRPr="00AF4A5F" w14:paraId="1BEBFEE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5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5B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F5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DB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4D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07002070000052743-E0IUXoVAMK6c20240419</w:t>
            </w:r>
          </w:p>
        </w:tc>
      </w:tr>
      <w:tr w:rsidR="00AF4A5F" w:rsidRPr="00AF4A5F" w14:paraId="3D570A2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85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2E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E2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47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F3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05002050000053394-E0IUXoVAMK6g20240419</w:t>
            </w:r>
          </w:p>
        </w:tc>
      </w:tr>
      <w:tr w:rsidR="00AF4A5F" w:rsidRPr="00AF4A5F" w14:paraId="6DF3853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3B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4C4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F7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ED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1E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05002050000053394-E0IUXoVAMK6i20240419</w:t>
            </w:r>
          </w:p>
        </w:tc>
      </w:tr>
      <w:tr w:rsidR="00AF4A5F" w:rsidRPr="00AF4A5F" w14:paraId="2E5281B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8A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3E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83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A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E2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07002070000053145-E0IUXoVAMKHZ20240419</w:t>
            </w:r>
          </w:p>
        </w:tc>
      </w:tr>
      <w:tr w:rsidR="00AF4A5F" w:rsidRPr="00AF4A5F" w14:paraId="534FD23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FF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76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D7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7F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4E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05002050000053613-E0IUXoVAMLYt20240419</w:t>
            </w:r>
          </w:p>
        </w:tc>
      </w:tr>
      <w:tr w:rsidR="00AF4A5F" w:rsidRPr="00AF4A5F" w14:paraId="29C4053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8A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3A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9A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CE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AE8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07002070000053283-E0IUXoVAMLqL20240419</w:t>
            </w:r>
          </w:p>
        </w:tc>
      </w:tr>
      <w:tr w:rsidR="00AF4A5F" w:rsidRPr="00AF4A5F" w14:paraId="1ADDE8A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4A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84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E5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FA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31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07002070000053283-E0IUXoVAMLqN20240419</w:t>
            </w:r>
          </w:p>
        </w:tc>
      </w:tr>
      <w:tr w:rsidR="00AF4A5F" w:rsidRPr="00AF4A5F" w14:paraId="23EB5B6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DD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9C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AC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80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3A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05002050000053881-E0IUXoVAMO1c20240419</w:t>
            </w:r>
          </w:p>
        </w:tc>
      </w:tr>
      <w:tr w:rsidR="00AF4A5F" w:rsidRPr="00AF4A5F" w14:paraId="42DD62D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F1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FE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F5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E0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8F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05002050000054157-E0IUXoVAMPgL20240419</w:t>
            </w:r>
          </w:p>
        </w:tc>
      </w:tr>
      <w:tr w:rsidR="00AF4A5F" w:rsidRPr="00AF4A5F" w14:paraId="326284D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B3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13:19:05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C0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AB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57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8E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07002070000053834-E0IUXoVAMQ4l20240419</w:t>
            </w:r>
          </w:p>
        </w:tc>
      </w:tr>
      <w:tr w:rsidR="00AF4A5F" w:rsidRPr="00AF4A5F" w14:paraId="648A09D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33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71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FB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5F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5B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05002050000054429-E0IUXoVAMSJj20240419</w:t>
            </w:r>
          </w:p>
        </w:tc>
      </w:tr>
      <w:tr w:rsidR="00AF4A5F" w:rsidRPr="00AF4A5F" w14:paraId="7C4D011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CB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EB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33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48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CE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05002050000054404-E0IUXoVAMSLW20240419</w:t>
            </w:r>
          </w:p>
        </w:tc>
      </w:tr>
      <w:tr w:rsidR="00AF4A5F" w:rsidRPr="00AF4A5F" w14:paraId="3D02318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D5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13:21:01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4F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D7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89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D9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07002070000054115-E0IUXoVAMSLa20240419</w:t>
            </w:r>
          </w:p>
        </w:tc>
      </w:tr>
      <w:tr w:rsidR="00AF4A5F" w:rsidRPr="00AF4A5F" w14:paraId="261EB87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5E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EF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FF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C0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82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05002050000054660-E0IUXoVAMTPS20240419</w:t>
            </w:r>
          </w:p>
        </w:tc>
      </w:tr>
      <w:tr w:rsidR="00AF4A5F" w:rsidRPr="00AF4A5F" w14:paraId="2100718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51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F1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30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B3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56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05002050000054660-E0IUXoVAMTPX20240419</w:t>
            </w:r>
          </w:p>
        </w:tc>
      </w:tr>
      <w:tr w:rsidR="00AF4A5F" w:rsidRPr="00AF4A5F" w14:paraId="7F849B7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FA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9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EF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56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99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07002070000054334-E0IUXoVAMTW720240419</w:t>
            </w:r>
          </w:p>
        </w:tc>
      </w:tr>
      <w:tr w:rsidR="00AF4A5F" w:rsidRPr="00AF4A5F" w14:paraId="7262D57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97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01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7F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AA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8E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05002050000054948-E0IUXoVAMVHQ20240419</w:t>
            </w:r>
          </w:p>
        </w:tc>
      </w:tr>
      <w:tr w:rsidR="00AF4A5F" w:rsidRPr="00AF4A5F" w14:paraId="33998C3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E0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6B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8C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7B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7C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05002050000054948-E0IUXoVAMVHU20240419</w:t>
            </w:r>
          </w:p>
        </w:tc>
      </w:tr>
      <w:tr w:rsidR="00AF4A5F" w:rsidRPr="00AF4A5F" w14:paraId="041E2D6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2B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0A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61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A0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19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07002070000054632-E0IUXoVAMW8620240419</w:t>
            </w:r>
          </w:p>
        </w:tc>
      </w:tr>
      <w:tr w:rsidR="00AF4A5F" w:rsidRPr="00AF4A5F" w14:paraId="13CCA26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84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BC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B9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52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08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07002070000054632-E0IUXoVAMWdf20240419</w:t>
            </w:r>
          </w:p>
        </w:tc>
      </w:tr>
      <w:tr w:rsidR="00AF4A5F" w:rsidRPr="00AF4A5F" w14:paraId="56C46C3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67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50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75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F0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97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07002070000054929-E0IUXoVAMXPA20240419</w:t>
            </w:r>
          </w:p>
        </w:tc>
      </w:tr>
      <w:tr w:rsidR="00AF4A5F" w:rsidRPr="00AF4A5F" w14:paraId="70B8639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97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E2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3C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C9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60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07002070000054929-E0IUXoVAMXPt20240419</w:t>
            </w:r>
          </w:p>
        </w:tc>
      </w:tr>
      <w:tr w:rsidR="00AF4A5F" w:rsidRPr="00AF4A5F" w14:paraId="723D2E0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1C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EA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68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B9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F8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05002050000055556-E0IUXoVAMabj20240419</w:t>
            </w:r>
          </w:p>
        </w:tc>
      </w:tr>
      <w:tr w:rsidR="00AF4A5F" w:rsidRPr="00AF4A5F" w14:paraId="4A069F8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EC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A3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AB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9B2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D9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05002050000056079-E0IUXoVAMdb220240419</w:t>
            </w:r>
          </w:p>
        </w:tc>
      </w:tr>
      <w:tr w:rsidR="00AF4A5F" w:rsidRPr="00AF4A5F" w14:paraId="7D87C96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D5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13:29:28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95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FD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B0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DB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05002050000056079-E0IUXoVAMdb420240419</w:t>
            </w:r>
          </w:p>
        </w:tc>
      </w:tr>
      <w:tr w:rsidR="00AF4A5F" w:rsidRPr="00AF4A5F" w14:paraId="237795A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76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46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A6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68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60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07002070000055407-E0IUXoVAMf1A20240419</w:t>
            </w:r>
          </w:p>
        </w:tc>
      </w:tr>
      <w:tr w:rsidR="00AF4A5F" w:rsidRPr="00AF4A5F" w14:paraId="1661CD7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41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74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75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0C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84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07002070000055761-E0IUXoVAMgAV20240419</w:t>
            </w:r>
          </w:p>
        </w:tc>
      </w:tr>
      <w:tr w:rsidR="00AF4A5F" w:rsidRPr="00AF4A5F" w14:paraId="2DDB69F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43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E3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03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B2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A3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07002070000055330-E0IUXoVAMgAT20240419</w:t>
            </w:r>
          </w:p>
        </w:tc>
      </w:tr>
      <w:tr w:rsidR="00AF4A5F" w:rsidRPr="00AF4A5F" w14:paraId="5127445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2D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5C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FA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57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88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05002050000056471-E0IUXoVAMh6a20240419</w:t>
            </w:r>
          </w:p>
        </w:tc>
      </w:tr>
      <w:tr w:rsidR="00AF4A5F" w:rsidRPr="00AF4A5F" w14:paraId="14B2464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11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C9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F9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85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64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07002070000056149-E0IUXoVAMis120240419</w:t>
            </w:r>
          </w:p>
        </w:tc>
      </w:tr>
      <w:tr w:rsidR="00AF4A5F" w:rsidRPr="00AF4A5F" w14:paraId="10B022D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9D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A4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B7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D6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3AA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07002070000056149-E0IUXoVAMirt20240419</w:t>
            </w:r>
          </w:p>
        </w:tc>
      </w:tr>
      <w:tr w:rsidR="00AF4A5F" w:rsidRPr="00AF4A5F" w14:paraId="2AA8759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43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C5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D7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48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64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05002050000057087-E0IUXoVAMnKN20240419</w:t>
            </w:r>
          </w:p>
        </w:tc>
      </w:tr>
      <w:tr w:rsidR="00AF4A5F" w:rsidRPr="00AF4A5F" w14:paraId="5A4587F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91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A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EC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C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EF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05002050000057087-E0IUXoVAMnKR20240419</w:t>
            </w:r>
          </w:p>
        </w:tc>
      </w:tr>
      <w:tr w:rsidR="00AF4A5F" w:rsidRPr="00AF4A5F" w14:paraId="6ACF0A9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D2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C6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8D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E0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AF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07002070000056741-E0IUXoVAMnxr20240419</w:t>
            </w:r>
          </w:p>
        </w:tc>
      </w:tr>
      <w:tr w:rsidR="00AF4A5F" w:rsidRPr="00AF4A5F" w14:paraId="5253D68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A1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DE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E4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1D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1E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05002050000057088-E0IUXoVAMoEz20240419</w:t>
            </w:r>
          </w:p>
        </w:tc>
      </w:tr>
      <w:tr w:rsidR="00AF4A5F" w:rsidRPr="00AF4A5F" w14:paraId="7F1624E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37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A5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2A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96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12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07002070000057317-E0IUXoVAMt9T20240419</w:t>
            </w:r>
          </w:p>
        </w:tc>
      </w:tr>
      <w:tr w:rsidR="00AF4A5F" w:rsidRPr="00AF4A5F" w14:paraId="0D2AFEC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68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A0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25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10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6F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07002070000057775-E0IUXoVAMx7420240419</w:t>
            </w:r>
          </w:p>
        </w:tc>
      </w:tr>
      <w:tr w:rsidR="00AF4A5F" w:rsidRPr="00AF4A5F" w14:paraId="48F279E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52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6D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B2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6B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6E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07002070000057775-E0IUXoVAMx7620240419</w:t>
            </w:r>
          </w:p>
        </w:tc>
      </w:tr>
      <w:tr w:rsidR="00AF4A5F" w:rsidRPr="00AF4A5F" w14:paraId="5E454EC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4E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1A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09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8E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1A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05002050000058096-E0IUXoVAMxZk20240419</w:t>
            </w:r>
          </w:p>
        </w:tc>
      </w:tr>
      <w:tr w:rsidR="00AF4A5F" w:rsidRPr="00AF4A5F" w14:paraId="611D910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18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83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91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67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42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05002050000058146-E0IUXoVAMxZm20240419</w:t>
            </w:r>
          </w:p>
        </w:tc>
      </w:tr>
      <w:tr w:rsidR="00AF4A5F" w:rsidRPr="00AF4A5F" w14:paraId="42B7C49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9B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4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A8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0C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B9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07002070000058392-E0IUXoVAN1JW20240419</w:t>
            </w:r>
          </w:p>
        </w:tc>
      </w:tr>
      <w:tr w:rsidR="00AF4A5F" w:rsidRPr="00AF4A5F" w14:paraId="319B3BB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0D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51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22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14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3F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07002070000058514-E0IUXoVAN2SP20240419</w:t>
            </w:r>
          </w:p>
        </w:tc>
      </w:tr>
      <w:tr w:rsidR="00AF4A5F" w:rsidRPr="00AF4A5F" w14:paraId="2337877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FA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E4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A7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51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AD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07002070000058497-E0IUXoVAN2TX20240419</w:t>
            </w:r>
          </w:p>
        </w:tc>
      </w:tr>
      <w:tr w:rsidR="00AF4A5F" w:rsidRPr="00AF4A5F" w14:paraId="1CBD3F1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EB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80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6A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94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C1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07002070000058497-E0IUXoVAN2Tc20240419</w:t>
            </w:r>
          </w:p>
        </w:tc>
      </w:tr>
      <w:tr w:rsidR="00AF4A5F" w:rsidRPr="00AF4A5F" w14:paraId="78F7551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8E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7E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7D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59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C0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07002070000058497-E0IUXoVAN2Th20240419</w:t>
            </w:r>
          </w:p>
        </w:tc>
      </w:tr>
      <w:tr w:rsidR="00AF4A5F" w:rsidRPr="00AF4A5F" w14:paraId="7D2B412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88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0A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1D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0F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5E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07002070000058497-E0IUXoVAN2TT20240419</w:t>
            </w:r>
          </w:p>
        </w:tc>
      </w:tr>
      <w:tr w:rsidR="00AF4A5F" w:rsidRPr="00AF4A5F" w14:paraId="6E9515D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12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DA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86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55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B0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05002050000059081-E0IUXoVAN40Y20240419</w:t>
            </w:r>
          </w:p>
        </w:tc>
      </w:tr>
      <w:tr w:rsidR="00AF4A5F" w:rsidRPr="00AF4A5F" w14:paraId="011F1B9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7F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DF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54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9C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BD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07002070000058747-E0IUXoVAN46L20240419</w:t>
            </w:r>
          </w:p>
        </w:tc>
      </w:tr>
      <w:tr w:rsidR="00AF4A5F" w:rsidRPr="00AF4A5F" w14:paraId="52A5AAA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09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13:39:00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4B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68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45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C5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07002070000058392-E0IUXoVAN4ad20240419</w:t>
            </w:r>
          </w:p>
        </w:tc>
      </w:tr>
      <w:tr w:rsidR="00AF4A5F" w:rsidRPr="00AF4A5F" w14:paraId="709F6D1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E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18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4A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56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18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05002050000059463-E0IUXoVAN7aZ20240419</w:t>
            </w:r>
          </w:p>
        </w:tc>
      </w:tr>
      <w:tr w:rsidR="00AF4A5F" w:rsidRPr="00AF4A5F" w14:paraId="534806F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2F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C6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40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6E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A6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05002050000059463-E0IUXoVAN8Jl20240419</w:t>
            </w:r>
          </w:p>
        </w:tc>
      </w:tr>
      <w:tr w:rsidR="00AF4A5F" w:rsidRPr="00AF4A5F" w14:paraId="39FB25F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04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43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2C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87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9C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07002070000059114-E0IUXoVAN8Li20240419</w:t>
            </w:r>
          </w:p>
        </w:tc>
      </w:tr>
      <w:tr w:rsidR="00AF4A5F" w:rsidRPr="00AF4A5F" w14:paraId="6EA1D31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4B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D4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CE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FF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D5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05002050000059919-E0IUXoVANBHk20240419</w:t>
            </w:r>
          </w:p>
        </w:tc>
      </w:tr>
      <w:tr w:rsidR="00AF4A5F" w:rsidRPr="00AF4A5F" w14:paraId="32E34E7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0C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EB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9C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78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97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05002050000059919-E0IUXoVANBHi20240419</w:t>
            </w:r>
          </w:p>
        </w:tc>
      </w:tr>
      <w:tr w:rsidR="00AF4A5F" w:rsidRPr="00AF4A5F" w14:paraId="250E0AD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48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E1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70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1A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7B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07002070000059701-E0IUXoVANCpG20240419</w:t>
            </w:r>
          </w:p>
        </w:tc>
      </w:tr>
      <w:tr w:rsidR="00AF4A5F" w:rsidRPr="00AF4A5F" w14:paraId="6F75E71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B1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20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43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C8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A9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05002050000060319-E0IUXoVANDfr20240419</w:t>
            </w:r>
          </w:p>
        </w:tc>
      </w:tr>
      <w:tr w:rsidR="00AF4A5F" w:rsidRPr="00AF4A5F" w14:paraId="1A685B9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15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4A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00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E4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19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05002050000060408-E0IUXoVANFNP20240419</w:t>
            </w:r>
          </w:p>
        </w:tc>
      </w:tr>
      <w:tr w:rsidR="00AF4A5F" w:rsidRPr="00AF4A5F" w14:paraId="4130A76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1A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6A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26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B2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7F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05002050000060685-E0IUXoVANGyL20240419</w:t>
            </w:r>
          </w:p>
        </w:tc>
      </w:tr>
      <w:tr w:rsidR="00AF4A5F" w:rsidRPr="00AF4A5F" w14:paraId="6AC753C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EE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5E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29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C2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EE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07002070000060435-E0IUXoVANHMF20240419</w:t>
            </w:r>
          </w:p>
        </w:tc>
      </w:tr>
      <w:tr w:rsidR="00AF4A5F" w:rsidRPr="00AF4A5F" w14:paraId="043143D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14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13:46:48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06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15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F5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39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05002050000060685-E0IUXoVANJ9u20240419</w:t>
            </w:r>
          </w:p>
        </w:tc>
      </w:tr>
      <w:tr w:rsidR="00AF4A5F" w:rsidRPr="00AF4A5F" w14:paraId="5BB5E89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CA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F4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D2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81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12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07002070000060662-E0IUXoVANJbw20240419</w:t>
            </w:r>
          </w:p>
        </w:tc>
      </w:tr>
      <w:tr w:rsidR="00AF4A5F" w:rsidRPr="00AF4A5F" w14:paraId="1F13868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05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45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F7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ED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9E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05002050000061129-E0IUXoVANJir20240419</w:t>
            </w:r>
          </w:p>
        </w:tc>
      </w:tr>
      <w:tr w:rsidR="00AF4A5F" w:rsidRPr="00AF4A5F" w14:paraId="5436417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B5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41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4E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F4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8B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07002070000060756-E0IUXoVANKhd20240419</w:t>
            </w:r>
          </w:p>
        </w:tc>
      </w:tr>
      <w:tr w:rsidR="00AF4A5F" w:rsidRPr="00AF4A5F" w14:paraId="7ECF31A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93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9E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D9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B5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C6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07002070000061325-E0IUXoVANNTY20240419</w:t>
            </w:r>
          </w:p>
        </w:tc>
      </w:tr>
      <w:tr w:rsidR="00AF4A5F" w:rsidRPr="00AF4A5F" w14:paraId="3317E9A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1A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A3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40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2A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B5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07002070000061347-E0IUXoVANNgS20240419</w:t>
            </w:r>
          </w:p>
        </w:tc>
      </w:tr>
      <w:tr w:rsidR="00AF4A5F" w:rsidRPr="00AF4A5F" w14:paraId="33A8B79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84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13:49:00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E5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05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1A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B5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07002070000061325-E0IUXoVANNhF20240419</w:t>
            </w:r>
          </w:p>
        </w:tc>
      </w:tr>
      <w:tr w:rsidR="00AF4A5F" w:rsidRPr="00AF4A5F" w14:paraId="1E4E758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A0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C1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D1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0B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C1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07002070000061663-E0IUXoVANQTj20240419</w:t>
            </w:r>
          </w:p>
        </w:tc>
      </w:tr>
      <w:tr w:rsidR="00AF4A5F" w:rsidRPr="00AF4A5F" w14:paraId="1CE6AB5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24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5B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FD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FA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EB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07002070000061663-E0IUXoVANQs420240419</w:t>
            </w:r>
          </w:p>
        </w:tc>
      </w:tr>
      <w:tr w:rsidR="00AF4A5F" w:rsidRPr="00AF4A5F" w14:paraId="45208FC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C0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78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82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0B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8F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07002070000061663-E0IUXoVANR1X20240419</w:t>
            </w:r>
          </w:p>
        </w:tc>
      </w:tr>
      <w:tr w:rsidR="00AF4A5F" w:rsidRPr="00AF4A5F" w14:paraId="2C4E89F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6D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21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D6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12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2E0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07002070000061634-E0IUXoVANRBN20240419</w:t>
            </w:r>
          </w:p>
        </w:tc>
      </w:tr>
      <w:tr w:rsidR="00AF4A5F" w:rsidRPr="00AF4A5F" w14:paraId="6F8C27C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0D1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EE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C7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3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68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07002070000062148-E0IUXoVANUEV20240419</w:t>
            </w:r>
          </w:p>
        </w:tc>
      </w:tr>
      <w:tr w:rsidR="00AF4A5F" w:rsidRPr="00AF4A5F" w14:paraId="48EE51C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5E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B5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8B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E7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5C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07002070000062007-E0IUXoVANVDS20240419</w:t>
            </w:r>
          </w:p>
        </w:tc>
      </w:tr>
      <w:tr w:rsidR="00AF4A5F" w:rsidRPr="00AF4A5F" w14:paraId="02CC68A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48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AD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CD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09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E6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07002070000061829-E0IUXoVANVGF20240419</w:t>
            </w:r>
          </w:p>
        </w:tc>
      </w:tr>
      <w:tr w:rsidR="00AF4A5F" w:rsidRPr="00AF4A5F" w14:paraId="025948C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7D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FF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6D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29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10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07002070000061829-E0IUXoVANVGH20240419</w:t>
            </w:r>
          </w:p>
        </w:tc>
      </w:tr>
      <w:tr w:rsidR="00AF4A5F" w:rsidRPr="00AF4A5F" w14:paraId="16014D8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C9C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3F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37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2C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10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07002070000061829-E0IUXoVANVGD20240419</w:t>
            </w:r>
          </w:p>
        </w:tc>
      </w:tr>
      <w:tr w:rsidR="00AF4A5F" w:rsidRPr="00AF4A5F" w14:paraId="6BC2D93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7A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67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44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82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CB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07002070000061829-E0IUXoVANVGA20240419</w:t>
            </w:r>
          </w:p>
        </w:tc>
      </w:tr>
      <w:tr w:rsidR="00AF4A5F" w:rsidRPr="00AF4A5F" w14:paraId="6143EF2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23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8D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A0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F8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93C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05002050000062830-E0IUXoVANX0r20240419</w:t>
            </w:r>
          </w:p>
        </w:tc>
      </w:tr>
      <w:tr w:rsidR="00AF4A5F" w:rsidRPr="00AF4A5F" w14:paraId="3CC63C6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0F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C9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A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30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07002070000062438-E0IUXoVANX2920240419</w:t>
            </w:r>
          </w:p>
        </w:tc>
      </w:tr>
      <w:tr w:rsidR="00AF4A5F" w:rsidRPr="00AF4A5F" w14:paraId="6C003E5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2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9D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78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86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84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07002070000062827-E0IUXoVANacl20240419</w:t>
            </w:r>
          </w:p>
        </w:tc>
      </w:tr>
      <w:tr w:rsidR="00AF4A5F" w:rsidRPr="00AF4A5F" w14:paraId="71E2AE8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63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7B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09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847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4D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07002070000062827-E0IUXoVANatN20240419</w:t>
            </w:r>
          </w:p>
        </w:tc>
      </w:tr>
      <w:tr w:rsidR="00AF4A5F" w:rsidRPr="00AF4A5F" w14:paraId="65864B1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BE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A42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34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4A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45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07002070000062816-E0IUXoVANaw120240419</w:t>
            </w:r>
          </w:p>
        </w:tc>
      </w:tr>
      <w:tr w:rsidR="00AF4A5F" w:rsidRPr="00AF4A5F" w14:paraId="61CB181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06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B3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72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DC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7F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07002070000062816-E0IUXoVANaw620240419</w:t>
            </w:r>
          </w:p>
        </w:tc>
      </w:tr>
      <w:tr w:rsidR="00AF4A5F" w:rsidRPr="00AF4A5F" w14:paraId="2FBF879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DD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4C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F4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2D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F1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07002070000063039-E0IUXoVANcSf20240419</w:t>
            </w:r>
          </w:p>
        </w:tc>
      </w:tr>
      <w:tr w:rsidR="00AF4A5F" w:rsidRPr="00AF4A5F" w14:paraId="51C235A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D1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8C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5CC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95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23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05002050000063594-E0IUXoVANdBO20240419</w:t>
            </w:r>
          </w:p>
        </w:tc>
      </w:tr>
      <w:tr w:rsidR="00AF4A5F" w:rsidRPr="00AF4A5F" w14:paraId="32852DA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A7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A3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EF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BC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23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05002050000063783-E0IUXoVANeox20240419</w:t>
            </w:r>
          </w:p>
        </w:tc>
      </w:tr>
      <w:tr w:rsidR="00AF4A5F" w:rsidRPr="00AF4A5F" w14:paraId="2B7102C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81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D7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9B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34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2E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07002070000063546-E0IUXoVANgZi20240419</w:t>
            </w:r>
          </w:p>
        </w:tc>
      </w:tr>
      <w:tr w:rsidR="00AF4A5F" w:rsidRPr="00AF4A5F" w14:paraId="295CAA5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06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A38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31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9B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E9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07002070000063539-E0IUXoVANgf820240419</w:t>
            </w:r>
          </w:p>
        </w:tc>
      </w:tr>
      <w:tr w:rsidR="00AF4A5F" w:rsidRPr="00AF4A5F" w14:paraId="4740826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BB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13:59:01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11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1E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3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78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07002070000063539-E0IUXoVANgf520240419</w:t>
            </w:r>
          </w:p>
        </w:tc>
      </w:tr>
      <w:tr w:rsidR="00AF4A5F" w:rsidRPr="00AF4A5F" w14:paraId="7325EF5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BE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3F9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32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38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03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07002070000064092-E0IUXoVANl3r20240419</w:t>
            </w:r>
          </w:p>
        </w:tc>
      </w:tr>
      <w:tr w:rsidR="00AF4A5F" w:rsidRPr="00AF4A5F" w14:paraId="0B9FBF8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24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C0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8E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DB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A9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07002070000064092-E0IUXoVANl8s20240419</w:t>
            </w:r>
          </w:p>
        </w:tc>
      </w:tr>
      <w:tr w:rsidR="00AF4A5F" w:rsidRPr="00AF4A5F" w14:paraId="50B1CFA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5A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04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4B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F7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F3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05002050000064495-E0IUXoVANlTE20240419</w:t>
            </w:r>
          </w:p>
        </w:tc>
      </w:tr>
      <w:tr w:rsidR="00AF4A5F" w:rsidRPr="00AF4A5F" w14:paraId="6A0732D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D9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58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B0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B0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62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05002050000064495-E0IUXoVANlXg20240419</w:t>
            </w:r>
          </w:p>
        </w:tc>
      </w:tr>
      <w:tr w:rsidR="00AF4A5F" w:rsidRPr="00AF4A5F" w14:paraId="6309D2A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78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5C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AB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FA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B0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05002050000064762-E0IUXoVANn6l20240419</w:t>
            </w:r>
          </w:p>
        </w:tc>
      </w:tr>
      <w:tr w:rsidR="00AF4A5F" w:rsidRPr="00AF4A5F" w14:paraId="3AE0D90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7F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36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28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11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D2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05002050000064762-E0IUXoVANn6j20240419</w:t>
            </w:r>
          </w:p>
        </w:tc>
      </w:tr>
      <w:tr w:rsidR="00AF4A5F" w:rsidRPr="00AF4A5F" w14:paraId="0D66FD8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6E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FB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F5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F8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06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05002050000065002-E0IUXoVANpu220240419</w:t>
            </w:r>
          </w:p>
        </w:tc>
      </w:tr>
      <w:tr w:rsidR="00AF4A5F" w:rsidRPr="00AF4A5F" w14:paraId="6FFA758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E5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7C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16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C9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BC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07002070000064322-E0IUXoVANpwe20240419</w:t>
            </w:r>
          </w:p>
        </w:tc>
      </w:tr>
      <w:tr w:rsidR="00AF4A5F" w:rsidRPr="00AF4A5F" w14:paraId="5FFB789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31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BE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34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51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D5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07002070000064322-E0IUXoVANpxP20240419</w:t>
            </w:r>
          </w:p>
        </w:tc>
      </w:tr>
      <w:tr w:rsidR="00AF4A5F" w:rsidRPr="00AF4A5F" w14:paraId="73B3214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5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DE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2B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EEF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AF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07002070000064322-E0IUXoVANq0X20240419</w:t>
            </w:r>
          </w:p>
        </w:tc>
      </w:tr>
      <w:tr w:rsidR="00AF4A5F" w:rsidRPr="00AF4A5F" w14:paraId="10692C2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76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8A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5D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01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9E6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07002070000064322-E0IUXoVANq2W20240419</w:t>
            </w:r>
          </w:p>
        </w:tc>
      </w:tr>
      <w:tr w:rsidR="00AF4A5F" w:rsidRPr="00AF4A5F" w14:paraId="46880B5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EAF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05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F5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B1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0E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07002070000065004-E0IUXoVANsOU20240419</w:t>
            </w:r>
          </w:p>
        </w:tc>
      </w:tr>
      <w:tr w:rsidR="00AF4A5F" w:rsidRPr="00AF4A5F" w14:paraId="403806E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34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4D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76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1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D6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07002070000065003-E0IUXoVANsOS20240419</w:t>
            </w:r>
          </w:p>
        </w:tc>
      </w:tr>
      <w:tr w:rsidR="00AF4A5F" w:rsidRPr="00AF4A5F" w14:paraId="27332EE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76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672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AD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67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502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05002050000065758-E0IUXoVANuOk20240419</w:t>
            </w:r>
          </w:p>
        </w:tc>
      </w:tr>
      <w:tr w:rsidR="00AF4A5F" w:rsidRPr="00AF4A5F" w14:paraId="2F07CBA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F6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63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97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CE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D3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05002050000065907-E0IUXoVANvOC20240419</w:t>
            </w:r>
          </w:p>
        </w:tc>
      </w:tr>
      <w:tr w:rsidR="00AF4A5F" w:rsidRPr="00AF4A5F" w14:paraId="5D20545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6C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E8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D6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9E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65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05002050000065907-E0IUXoVANvOA20240419</w:t>
            </w:r>
          </w:p>
        </w:tc>
      </w:tr>
      <w:tr w:rsidR="00AF4A5F" w:rsidRPr="00AF4A5F" w14:paraId="4AE0222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D2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59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C7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11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4C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07002070000065388-E0IUXoVANwsw20240419</w:t>
            </w:r>
          </w:p>
        </w:tc>
      </w:tr>
      <w:tr w:rsidR="00AF4A5F" w:rsidRPr="00AF4A5F" w14:paraId="4BC7934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1E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14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E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85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B95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05002050000066089-E0IUXoVANwrf20240419</w:t>
            </w:r>
          </w:p>
        </w:tc>
      </w:tr>
      <w:tr w:rsidR="00AF4A5F" w:rsidRPr="00AF4A5F" w14:paraId="633B085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EB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14:08:52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DB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42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FF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AA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05002050000065758-E0IUXoVANwuH20240419</w:t>
            </w:r>
          </w:p>
        </w:tc>
      </w:tr>
      <w:tr w:rsidR="00AF4A5F" w:rsidRPr="00AF4A5F" w14:paraId="72329C4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2D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9D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12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BD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D4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07002070000065756-E0IUXoVANyxV20240419</w:t>
            </w:r>
          </w:p>
        </w:tc>
      </w:tr>
      <w:tr w:rsidR="00AF4A5F" w:rsidRPr="00AF4A5F" w14:paraId="45E2406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9E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4F1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25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0F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AE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07002070000066145-E0IUXoVANzp920240419</w:t>
            </w:r>
          </w:p>
        </w:tc>
      </w:tr>
      <w:tr w:rsidR="00AF4A5F" w:rsidRPr="00AF4A5F" w14:paraId="285F91E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B6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0C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A3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C3C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88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07002070000066145-E0IUXoVANzpB20240419</w:t>
            </w:r>
          </w:p>
        </w:tc>
      </w:tr>
      <w:tr w:rsidR="00AF4A5F" w:rsidRPr="00AF4A5F" w14:paraId="0825E7C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2C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C4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43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73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9B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07002070000066124-E0IUXoVAO1Av20240419</w:t>
            </w:r>
          </w:p>
        </w:tc>
      </w:tr>
      <w:tr w:rsidR="00AF4A5F" w:rsidRPr="00AF4A5F" w14:paraId="5D5003A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56D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73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6A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F1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6C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07002070000066486-E0IUXoVAO24520240419</w:t>
            </w:r>
          </w:p>
        </w:tc>
      </w:tr>
      <w:tr w:rsidR="00AF4A5F" w:rsidRPr="00AF4A5F" w14:paraId="44FAECD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B6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58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5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C0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EB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07002070000066486-E0IUXoVAO23o20240419</w:t>
            </w:r>
          </w:p>
        </w:tc>
      </w:tr>
      <w:tr w:rsidR="00AF4A5F" w:rsidRPr="00AF4A5F" w14:paraId="0657B3C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0D6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41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43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AD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60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05002050000066853-E0IUXoVAO52820240419</w:t>
            </w:r>
          </w:p>
        </w:tc>
      </w:tr>
      <w:tr w:rsidR="00AF4A5F" w:rsidRPr="00AF4A5F" w14:paraId="32F2A04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87B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E22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C8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FA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5F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05002050000067240-E0IUXoVAO62Y20240419</w:t>
            </w:r>
          </w:p>
        </w:tc>
      </w:tr>
      <w:tr w:rsidR="00AF4A5F" w:rsidRPr="00AF4A5F" w14:paraId="1B73C24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EC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F3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B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F0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8A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05002050000067592-E0IUXoVAO7Ep20240419</w:t>
            </w:r>
          </w:p>
        </w:tc>
      </w:tr>
      <w:tr w:rsidR="00AF4A5F" w:rsidRPr="00AF4A5F" w14:paraId="726E066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DF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96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A7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7C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74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05002050000067592-E0IUXoVAO7Er20240419</w:t>
            </w:r>
          </w:p>
        </w:tc>
      </w:tr>
      <w:tr w:rsidR="00AF4A5F" w:rsidRPr="00AF4A5F" w14:paraId="62AE727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56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6F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C42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FC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AC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07002070000066874-E0IUXoVAO7sc20240419</w:t>
            </w:r>
          </w:p>
        </w:tc>
      </w:tr>
      <w:tr w:rsidR="00AF4A5F" w:rsidRPr="00AF4A5F" w14:paraId="4AE4594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8A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AC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3C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18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E7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07002070000067775-E0IUXoVAOBs220240419</w:t>
            </w:r>
          </w:p>
        </w:tc>
      </w:tr>
      <w:tr w:rsidR="00AF4A5F" w:rsidRPr="00AF4A5F" w14:paraId="7D90D02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C12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E6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22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1E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42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05002050000068155-E0IUXoVAOBtY20240419</w:t>
            </w:r>
          </w:p>
        </w:tc>
      </w:tr>
      <w:tr w:rsidR="00AF4A5F" w:rsidRPr="00AF4A5F" w14:paraId="7841EF2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7C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F9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FF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53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B6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07002070000067661-E0IUXoVAOBtW20240419</w:t>
            </w:r>
          </w:p>
        </w:tc>
      </w:tr>
      <w:tr w:rsidR="00AF4A5F" w:rsidRPr="00AF4A5F" w14:paraId="6F305D7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4F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14:18:56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B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7A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FE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2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05002050000068500-E0IUXoVAODdD20240419</w:t>
            </w:r>
          </w:p>
        </w:tc>
      </w:tr>
      <w:tr w:rsidR="00AF4A5F" w:rsidRPr="00AF4A5F" w14:paraId="1EB035C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7A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37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E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AF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3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07002070000068523-E0IUXoVAOGgA20240419</w:t>
            </w:r>
          </w:p>
        </w:tc>
      </w:tr>
      <w:tr w:rsidR="00AF4A5F" w:rsidRPr="00AF4A5F" w14:paraId="6182E62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2D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4D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3D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E7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7F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07002070000068523-E0IUXoVAOGgC20240419</w:t>
            </w:r>
          </w:p>
        </w:tc>
      </w:tr>
      <w:tr w:rsidR="00AF4A5F" w:rsidRPr="00AF4A5F" w14:paraId="023B852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96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2E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DA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A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DBB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05002050000068466-E0IUXoVAOI0l20240419</w:t>
            </w:r>
          </w:p>
        </w:tc>
      </w:tr>
      <w:tr w:rsidR="00AF4A5F" w:rsidRPr="00AF4A5F" w14:paraId="306091B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C6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FD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54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C0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00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07002070000068064-E0IUXoVAOII320240419</w:t>
            </w:r>
          </w:p>
        </w:tc>
      </w:tr>
      <w:tr w:rsidR="00AF4A5F" w:rsidRPr="00AF4A5F" w14:paraId="4816849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49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26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E7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B1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CD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05002050000069250-E0IUXoVAOKIh20240419</w:t>
            </w:r>
          </w:p>
        </w:tc>
      </w:tr>
      <w:tr w:rsidR="00AF4A5F" w:rsidRPr="00AF4A5F" w14:paraId="73CB022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0D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01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06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93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58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05002050000069530-E0IUXoVAOLyp20240419</w:t>
            </w:r>
          </w:p>
        </w:tc>
      </w:tr>
      <w:tr w:rsidR="00AF4A5F" w:rsidRPr="00AF4A5F" w14:paraId="4CBEE58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FF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3B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47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C6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C7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05002050000069530-E0IUXoVAOLyj20240419</w:t>
            </w:r>
          </w:p>
        </w:tc>
      </w:tr>
      <w:tr w:rsidR="00AF4A5F" w:rsidRPr="00AF4A5F" w14:paraId="19C2D44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8E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FD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B0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38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D2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05002050000069530-E0IUXoVAOLzR20240419</w:t>
            </w:r>
          </w:p>
        </w:tc>
      </w:tr>
      <w:tr w:rsidR="00AF4A5F" w:rsidRPr="00AF4A5F" w14:paraId="701ABA1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01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13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F6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58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5B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05002050000069191-E0IUXoVAOMlN20240419</w:t>
            </w:r>
          </w:p>
        </w:tc>
      </w:tr>
      <w:tr w:rsidR="00AF4A5F" w:rsidRPr="00AF4A5F" w14:paraId="416DB52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9C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A7F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F8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B9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204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05002050000069191-E0IUXoVAOMlH20240419</w:t>
            </w:r>
          </w:p>
        </w:tc>
      </w:tr>
      <w:tr w:rsidR="00AF4A5F" w:rsidRPr="00AF4A5F" w14:paraId="4DD335C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95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CF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A5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ED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08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07002070000069579-E0IUXoVAOOn720240419</w:t>
            </w:r>
          </w:p>
        </w:tc>
      </w:tr>
      <w:tr w:rsidR="00AF4A5F" w:rsidRPr="00AF4A5F" w14:paraId="659F80F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FA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C5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8E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8DB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B5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07002070000069579-E0IUXoVAOOn520240419</w:t>
            </w:r>
          </w:p>
        </w:tc>
      </w:tr>
      <w:tr w:rsidR="00AF4A5F" w:rsidRPr="00AF4A5F" w14:paraId="69EA4C8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1D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4A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7E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01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C6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05002050000069892-E0IUXoVAOPA020240419</w:t>
            </w:r>
          </w:p>
        </w:tc>
      </w:tr>
      <w:tr w:rsidR="00AF4A5F" w:rsidRPr="00AF4A5F" w14:paraId="6DBD73E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06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AB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B8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98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99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05002050000069892-E0IUXoVAOPAJ20240419</w:t>
            </w:r>
          </w:p>
        </w:tc>
      </w:tr>
      <w:tr w:rsidR="00AF4A5F" w:rsidRPr="00AF4A5F" w14:paraId="6D6FF4B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DF7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34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4CA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08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E7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05002050000069892-E0IUXoVAOPAL20240419</w:t>
            </w:r>
          </w:p>
        </w:tc>
      </w:tr>
      <w:tr w:rsidR="00AF4A5F" w:rsidRPr="00AF4A5F" w14:paraId="78461CE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74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C8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E6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D1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C3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05002050000069892-E0IUXoVAOPB020240419</w:t>
            </w:r>
          </w:p>
        </w:tc>
      </w:tr>
      <w:tr w:rsidR="00AF4A5F" w:rsidRPr="00AF4A5F" w14:paraId="3EA75AA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1D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C8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A0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72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FB0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07002070000069951-E0IUXoVAOT8e20240419</w:t>
            </w:r>
          </w:p>
        </w:tc>
      </w:tr>
      <w:tr w:rsidR="00AF4A5F" w:rsidRPr="00AF4A5F" w14:paraId="39EE80E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E4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C9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E7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06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45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05002050000070307-E0IUXoVAOU4Z20240419</w:t>
            </w:r>
          </w:p>
        </w:tc>
      </w:tr>
      <w:tr w:rsidR="00AF4A5F" w:rsidRPr="00AF4A5F" w14:paraId="1EDDAD0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802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ED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24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9EC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F12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05002050000070307-E0IUXoVAOU4b20240419</w:t>
            </w:r>
          </w:p>
        </w:tc>
      </w:tr>
      <w:tr w:rsidR="00AF4A5F" w:rsidRPr="00AF4A5F" w14:paraId="11A7B25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C3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B6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F0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8F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6C8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07002070000069952-E0IUXoVAOUhc20240419</w:t>
            </w:r>
          </w:p>
        </w:tc>
      </w:tr>
      <w:tr w:rsidR="00AF4A5F" w:rsidRPr="00AF4A5F" w14:paraId="6CE0477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516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A7A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72F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1C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C8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07002070000069952-E0IUXoVAOUha20240419</w:t>
            </w:r>
          </w:p>
        </w:tc>
      </w:tr>
      <w:tr w:rsidR="00AF4A5F" w:rsidRPr="00AF4A5F" w14:paraId="48D93BF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3C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E6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E5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2C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709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07002070000070476-E0IUXoVAOWYJ20240419</w:t>
            </w:r>
          </w:p>
        </w:tc>
      </w:tr>
      <w:tr w:rsidR="00AF4A5F" w:rsidRPr="00AF4A5F" w14:paraId="4A0C678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9C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A4F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FB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72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87E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07002070000070476-E0IUXoVAOWYH20240419</w:t>
            </w:r>
          </w:p>
        </w:tc>
      </w:tr>
      <w:tr w:rsidR="00AF4A5F" w:rsidRPr="00AF4A5F" w14:paraId="09C73C5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870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E6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1AF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0E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904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07002070000070850-E0IUXoVAOZ9B20240419</w:t>
            </w:r>
          </w:p>
        </w:tc>
      </w:tr>
      <w:tr w:rsidR="00AF4A5F" w:rsidRPr="00AF4A5F" w14:paraId="2668519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EC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14:30:50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91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56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1D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88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07002070000070850-E0IUXoVAOZX420240419</w:t>
            </w:r>
          </w:p>
        </w:tc>
      </w:tr>
      <w:tr w:rsidR="00AF4A5F" w:rsidRPr="00AF4A5F" w14:paraId="554DC58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534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797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AD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58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5A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05002050000071185-E0IUXoVAOa2020240419</w:t>
            </w:r>
          </w:p>
        </w:tc>
      </w:tr>
      <w:tr w:rsidR="00AF4A5F" w:rsidRPr="00AF4A5F" w14:paraId="272D202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DE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3E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02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23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0A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05002050000071403-E0IUXoVAObvS20240419</w:t>
            </w:r>
          </w:p>
        </w:tc>
      </w:tr>
      <w:tr w:rsidR="00AF4A5F" w:rsidRPr="00AF4A5F" w14:paraId="2A3761F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50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A44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D1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2DB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C5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05002050000071185-E0IUXoVAOc8120240419</w:t>
            </w:r>
          </w:p>
        </w:tc>
      </w:tr>
      <w:tr w:rsidR="00AF4A5F" w:rsidRPr="00AF4A5F" w14:paraId="623C109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98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05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21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F0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45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05002050000071185-E0IUXoVAOcah20240419</w:t>
            </w:r>
          </w:p>
        </w:tc>
      </w:tr>
      <w:tr w:rsidR="00AF4A5F" w:rsidRPr="00AF4A5F" w14:paraId="101EF1A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345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C6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59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64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34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05002050000071691-E0IUXoVAOcug20240419</w:t>
            </w:r>
          </w:p>
        </w:tc>
      </w:tr>
      <w:tr w:rsidR="00AF4A5F" w:rsidRPr="00AF4A5F" w14:paraId="76878C9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45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F0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6E9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77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48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05002050000072089-E0IUXoVAOf1g20240419</w:t>
            </w:r>
          </w:p>
        </w:tc>
      </w:tr>
      <w:tr w:rsidR="00AF4A5F" w:rsidRPr="00AF4A5F" w14:paraId="3093B30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F7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14:34:27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C75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34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33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34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07002070000071565-E0IUXoVAOf7920240419</w:t>
            </w:r>
          </w:p>
        </w:tc>
      </w:tr>
      <w:tr w:rsidR="00AF4A5F" w:rsidRPr="00AF4A5F" w14:paraId="736699FE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307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46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7C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3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7C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05002050000072090-E0IUXoVAOf7B20240419</w:t>
            </w:r>
          </w:p>
        </w:tc>
      </w:tr>
      <w:tr w:rsidR="00AF4A5F" w:rsidRPr="00AF4A5F" w14:paraId="276B537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A10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72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24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4B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DA8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05002050000072463-E0IUXoVAOhDg20240419</w:t>
            </w:r>
          </w:p>
        </w:tc>
      </w:tr>
      <w:tr w:rsidR="00AF4A5F" w:rsidRPr="00AF4A5F" w14:paraId="5FECAE4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08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8B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D01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71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74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07002070000072076-E0IUXoVAOhP020240419</w:t>
            </w:r>
          </w:p>
        </w:tc>
      </w:tr>
      <w:tr w:rsidR="00AF4A5F" w:rsidRPr="00AF4A5F" w14:paraId="79AA989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370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D6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50E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4C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15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07002070000071894-E0IUXoVAOiyn20240419</w:t>
            </w:r>
          </w:p>
        </w:tc>
      </w:tr>
      <w:tr w:rsidR="00AF4A5F" w:rsidRPr="00AF4A5F" w14:paraId="770D33A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F2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94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63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C4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ED3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07002070000072299-E0IUXoVAOjDm20240419</w:t>
            </w:r>
          </w:p>
        </w:tc>
      </w:tr>
      <w:tr w:rsidR="00AF4A5F" w:rsidRPr="00AF4A5F" w14:paraId="5A82C66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F5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A3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27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A0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0D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05002050000072464-E0IUXoVAOjDh20240419</w:t>
            </w:r>
          </w:p>
        </w:tc>
      </w:tr>
      <w:tr w:rsidR="00AF4A5F" w:rsidRPr="00AF4A5F" w14:paraId="6273883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48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73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BB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5D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4F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05002050000072464-E0IUXoVAOjDk20240419</w:t>
            </w:r>
          </w:p>
        </w:tc>
      </w:tr>
      <w:tr w:rsidR="00AF4A5F" w:rsidRPr="00AF4A5F" w14:paraId="1EE3ED1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F6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A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ED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E6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65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07002070000072638-E0IUXoVAOl4h20240419</w:t>
            </w:r>
          </w:p>
        </w:tc>
      </w:tr>
      <w:tr w:rsidR="00AF4A5F" w:rsidRPr="00AF4A5F" w14:paraId="5DB1218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C8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F5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28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1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0F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07002070000072593-E0IUXoVAOlFx20240419</w:t>
            </w:r>
          </w:p>
        </w:tc>
      </w:tr>
      <w:tr w:rsidR="00AF4A5F" w:rsidRPr="00AF4A5F" w14:paraId="496E662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967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91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2F7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06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A75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07002070000073021-E0IUXoVAOoRr20240419</w:t>
            </w:r>
          </w:p>
        </w:tc>
      </w:tr>
      <w:tr w:rsidR="00AF4A5F" w:rsidRPr="00AF4A5F" w14:paraId="62D98E0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28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69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0B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87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FC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07002070000073021-E0IUXoVAOoeE20240419</w:t>
            </w:r>
          </w:p>
        </w:tc>
      </w:tr>
      <w:tr w:rsidR="00AF4A5F" w:rsidRPr="00AF4A5F" w14:paraId="26E72B2F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C05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DE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1F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E6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00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07002070000073021-E0IUXoVAOoe820240419</w:t>
            </w:r>
          </w:p>
        </w:tc>
      </w:tr>
      <w:tr w:rsidR="00AF4A5F" w:rsidRPr="00AF4A5F" w14:paraId="06A2736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69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66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1B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F83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B3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07002070000073021-E0IUXoVAOoeA20240419</w:t>
            </w:r>
          </w:p>
        </w:tc>
      </w:tr>
      <w:tr w:rsidR="00AF4A5F" w:rsidRPr="00AF4A5F" w14:paraId="2E575F0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54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CA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FD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1F9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B3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07002070000073466-E0IUXoVAOpiW20240419</w:t>
            </w:r>
          </w:p>
        </w:tc>
      </w:tr>
      <w:tr w:rsidR="00AF4A5F" w:rsidRPr="00AF4A5F" w14:paraId="5606EBB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0A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E95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0C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CA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E9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07002070000073927-E0IUXoVAOs4r20240419</w:t>
            </w:r>
          </w:p>
        </w:tc>
      </w:tr>
      <w:tr w:rsidR="00AF4A5F" w:rsidRPr="00AF4A5F" w14:paraId="0404AA5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70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284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35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16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F4A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05002050000074695-E0IUXoVAOupu20240419</w:t>
            </w:r>
          </w:p>
        </w:tc>
      </w:tr>
      <w:tr w:rsidR="00AF4A5F" w:rsidRPr="00AF4A5F" w14:paraId="7766A6F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DF9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73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98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A4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15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05002050000074909-E0IUXoVAOxKe20240419</w:t>
            </w:r>
          </w:p>
        </w:tc>
      </w:tr>
      <w:tr w:rsidR="00AF4A5F" w:rsidRPr="00AF4A5F" w14:paraId="1D0B686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483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1A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74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08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79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05002050000074909-E0IUXoVAOxmY20240419</w:t>
            </w:r>
          </w:p>
        </w:tc>
      </w:tr>
      <w:tr w:rsidR="00AF4A5F" w:rsidRPr="00AF4A5F" w14:paraId="5DFBC5A5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D7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25D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918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D6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6F4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05002050000075127-E0IUXoVAOy3c20240419</w:t>
            </w:r>
          </w:p>
        </w:tc>
      </w:tr>
      <w:tr w:rsidR="00AF4A5F" w:rsidRPr="00AF4A5F" w14:paraId="4A0D812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41A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8C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55C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D19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B30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07002070000075023-E0IUXoVAP09m20240419</w:t>
            </w:r>
          </w:p>
        </w:tc>
      </w:tr>
      <w:tr w:rsidR="00AF4A5F" w:rsidRPr="00AF4A5F" w14:paraId="2744CB3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1B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F9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3E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A4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5E8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07002070000075023-E0IUXoVAP09o20240419</w:t>
            </w:r>
          </w:p>
        </w:tc>
      </w:tr>
      <w:tr w:rsidR="00AF4A5F" w:rsidRPr="00AF4A5F" w14:paraId="1EDC11C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08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4BB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588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9F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CE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07002070000075023-E0IUXoVAP09k20240419</w:t>
            </w:r>
          </w:p>
        </w:tc>
      </w:tr>
      <w:tr w:rsidR="00AF4A5F" w:rsidRPr="00AF4A5F" w14:paraId="16A8A13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9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3B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0AB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94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F03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07002070000075023-E0IUXoVAP09i20240419</w:t>
            </w:r>
          </w:p>
        </w:tc>
      </w:tr>
      <w:tr w:rsidR="00AF4A5F" w:rsidRPr="00AF4A5F" w14:paraId="46B08DE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5A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72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74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16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55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05002050000075703-E0IUXoVAP1tN20240419</w:t>
            </w:r>
          </w:p>
        </w:tc>
      </w:tr>
      <w:tr w:rsidR="00AF4A5F" w:rsidRPr="00AF4A5F" w14:paraId="64DF169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09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14:49:17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BB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A65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AE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36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05002050000075703-E0IUXoVAP1tP20240419</w:t>
            </w:r>
          </w:p>
        </w:tc>
      </w:tr>
      <w:tr w:rsidR="00AF4A5F" w:rsidRPr="00AF4A5F" w14:paraId="08CC10C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50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226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58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AE3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FF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07002070000075554-E0IUXoVAP3fG20240419</w:t>
            </w:r>
          </w:p>
        </w:tc>
      </w:tr>
      <w:tr w:rsidR="00AF4A5F" w:rsidRPr="00AF4A5F" w14:paraId="7475A7D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0D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1AB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CF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F23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F2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07002070000075508-E0IUXoVAP4n620240419</w:t>
            </w:r>
          </w:p>
        </w:tc>
      </w:tr>
      <w:tr w:rsidR="00AF4A5F" w:rsidRPr="00AF4A5F" w14:paraId="675E942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F3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03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912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79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B3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05002050000075932-E0IUXoVAP57G20240419</w:t>
            </w:r>
          </w:p>
        </w:tc>
      </w:tr>
      <w:tr w:rsidR="00AF4A5F" w:rsidRPr="00AF4A5F" w14:paraId="6C6D3D3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39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2BA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C9B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E9A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293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05002050000075991-E0IUXoVAP57I20240419</w:t>
            </w:r>
          </w:p>
        </w:tc>
      </w:tr>
      <w:tr w:rsidR="00AF4A5F" w:rsidRPr="00AF4A5F" w14:paraId="7972E52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C0A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6D6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05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73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43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05002050000076349-E0IUXoVAP7Fo20240419</w:t>
            </w:r>
          </w:p>
        </w:tc>
      </w:tr>
      <w:tr w:rsidR="00AF4A5F" w:rsidRPr="00AF4A5F" w14:paraId="7F6267F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C7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6B9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C8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34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27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05002050000076349-E0IUXoVAP7G420240419</w:t>
            </w:r>
          </w:p>
        </w:tc>
      </w:tr>
      <w:tr w:rsidR="00AF4A5F" w:rsidRPr="00AF4A5F" w14:paraId="4554F81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69D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215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D8E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1A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6DB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05002050000076765-E0IUXoVAP98m20240419</w:t>
            </w:r>
          </w:p>
        </w:tc>
      </w:tr>
      <w:tr w:rsidR="00AF4A5F" w:rsidRPr="00AF4A5F" w14:paraId="6020FA7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6D8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F3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D6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69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62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05002050000076872-E0IUXoVAP9f520240419</w:t>
            </w:r>
          </w:p>
        </w:tc>
      </w:tr>
      <w:tr w:rsidR="00AF4A5F" w:rsidRPr="00AF4A5F" w14:paraId="79C8269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AE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93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041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B2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E3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05002050000076765-E0IUXoVAP9lr20240419</w:t>
            </w:r>
          </w:p>
        </w:tc>
      </w:tr>
      <w:tr w:rsidR="00AF4A5F" w:rsidRPr="00AF4A5F" w14:paraId="1758FCE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4F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D5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AED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3D5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6C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07002070000077247-E0IUXoVAPDpI20240419</w:t>
            </w:r>
          </w:p>
        </w:tc>
      </w:tr>
      <w:tr w:rsidR="00AF4A5F" w:rsidRPr="00AF4A5F" w14:paraId="7A905EF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01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14:57:18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1E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62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09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65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07002070000077247-E0IUXoVAPDpK20240419</w:t>
            </w:r>
          </w:p>
        </w:tc>
      </w:tr>
      <w:tr w:rsidR="00AF4A5F" w:rsidRPr="00AF4A5F" w14:paraId="10BE737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42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77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607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628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4A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05002050000078530-E0IUXoVAPI4420240419</w:t>
            </w:r>
          </w:p>
        </w:tc>
      </w:tr>
      <w:tr w:rsidR="00AF4A5F" w:rsidRPr="00AF4A5F" w14:paraId="272F686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33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75B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2A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B4C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16C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05002050000078530-E0IUXoVAPI4620240419</w:t>
            </w:r>
          </w:p>
        </w:tc>
      </w:tr>
      <w:tr w:rsidR="00AF4A5F" w:rsidRPr="00AF4A5F" w14:paraId="0F49FE1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BD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79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5C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13D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398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07002070000078238-E0IUXoVAPJ3Y20240419</w:t>
            </w:r>
          </w:p>
        </w:tc>
      </w:tr>
      <w:tr w:rsidR="00AF4A5F" w:rsidRPr="00AF4A5F" w14:paraId="33F88AF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3A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371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1A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6E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FD0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05002050000078095-E0IUXoVAPJQ120240419</w:t>
            </w:r>
          </w:p>
        </w:tc>
      </w:tr>
      <w:tr w:rsidR="00AF4A5F" w:rsidRPr="00AF4A5F" w14:paraId="5954219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4A7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D46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A32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943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FBE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05002050000078635-E0IUXoVAPJQB20240419</w:t>
            </w:r>
          </w:p>
        </w:tc>
      </w:tr>
      <w:tr w:rsidR="00AF4A5F" w:rsidRPr="00AF4A5F" w14:paraId="0C551EB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37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AD7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551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8A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61D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05002050000079127-E0IUXoVAPLn620240419</w:t>
            </w:r>
          </w:p>
        </w:tc>
      </w:tr>
      <w:tr w:rsidR="00AF4A5F" w:rsidRPr="00AF4A5F" w14:paraId="73B2CA4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64F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35B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98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02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7E9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07002070000078711-E0IUXoVAPLxf20240419</w:t>
            </w:r>
          </w:p>
        </w:tc>
      </w:tr>
      <w:tr w:rsidR="00AF4A5F" w:rsidRPr="00AF4A5F" w14:paraId="0759C3F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50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320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831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2B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0A6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05002050000079735-E0IUXoVAPNoW20240419</w:t>
            </w:r>
          </w:p>
        </w:tc>
      </w:tr>
      <w:tr w:rsidR="00AF4A5F" w:rsidRPr="00AF4A5F" w14:paraId="625C606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1E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397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6E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ECB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0E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05002050000080235-E0IUXoVAPPlq20240419</w:t>
            </w:r>
          </w:p>
        </w:tc>
      </w:tr>
      <w:tr w:rsidR="00AF4A5F" w:rsidRPr="00AF4A5F" w14:paraId="57D4A3CD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0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766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50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3FD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2A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07002070000079790-E0IUXoVAPQnP20240419</w:t>
            </w:r>
          </w:p>
        </w:tc>
      </w:tr>
      <w:tr w:rsidR="00AF4A5F" w:rsidRPr="00AF4A5F" w14:paraId="5B8515F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E5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19-Apr-2024 15:06:18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33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9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26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546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07002070000079754-E0IUXoVAPQwc20240419</w:t>
            </w:r>
          </w:p>
        </w:tc>
      </w:tr>
      <w:tr w:rsidR="00AF4A5F" w:rsidRPr="00AF4A5F" w14:paraId="0DAFB9E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AF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AF2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7D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A7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2DF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07002070000080222-E0IUXoVAPT7q20240419</w:t>
            </w:r>
          </w:p>
        </w:tc>
      </w:tr>
      <w:tr w:rsidR="00AF4A5F" w:rsidRPr="00AF4A5F" w14:paraId="5957FB7C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27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E57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0B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B3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CD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05002050000081109-E0IUXoVAPUMd20240419</w:t>
            </w:r>
          </w:p>
        </w:tc>
      </w:tr>
      <w:tr w:rsidR="00AF4A5F" w:rsidRPr="00AF4A5F" w14:paraId="2812609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B55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15:09:55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AD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0B2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B4E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21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07002070000080910-E0IUXoVAPVwD20240419</w:t>
            </w:r>
          </w:p>
        </w:tc>
      </w:tr>
      <w:tr w:rsidR="00AF4A5F" w:rsidRPr="00AF4A5F" w14:paraId="05F143D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CC4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EC4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EE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048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3B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07002070000081155-E0IUXoVAPWtk20240419</w:t>
            </w:r>
          </w:p>
        </w:tc>
      </w:tr>
      <w:tr w:rsidR="00AF4A5F" w:rsidRPr="00AF4A5F" w14:paraId="2B2177D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BDF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6A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16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EE7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36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07002070000081979-E0IUXoVAPaOo20240419</w:t>
            </w:r>
          </w:p>
        </w:tc>
      </w:tr>
      <w:tr w:rsidR="00AF4A5F" w:rsidRPr="00AF4A5F" w14:paraId="0F1A5E5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D7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02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330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22A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817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05002050000082883-E0IUXoVAPbhC20240419</w:t>
            </w:r>
          </w:p>
        </w:tc>
      </w:tr>
      <w:tr w:rsidR="00AF4A5F" w:rsidRPr="00AF4A5F" w14:paraId="6D56F14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C90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1B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676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17E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2D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05002050000082883-E0IUXoVAPbhG20240419</w:t>
            </w:r>
          </w:p>
        </w:tc>
      </w:tr>
      <w:tr w:rsidR="00AF4A5F" w:rsidRPr="00AF4A5F" w14:paraId="0FBDA49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159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67B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C3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284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4F1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05002050000082883-E0IUXoVAPbhE20240419</w:t>
            </w:r>
          </w:p>
        </w:tc>
      </w:tr>
      <w:tr w:rsidR="00AF4A5F" w:rsidRPr="00AF4A5F" w14:paraId="497F290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F56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B9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B71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7BE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BC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05002050000082182-E0IUXoVAPetx20240419</w:t>
            </w:r>
          </w:p>
        </w:tc>
      </w:tr>
      <w:tr w:rsidR="00AF4A5F" w:rsidRPr="00AF4A5F" w14:paraId="0538182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53C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8EA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6D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C0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16C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05002050000082182-E0IUXoVAPetv20240419</w:t>
            </w:r>
          </w:p>
        </w:tc>
      </w:tr>
      <w:tr w:rsidR="00AF4A5F" w:rsidRPr="00AF4A5F" w14:paraId="65D2D51B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6E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52E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71D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346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D06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05002050000083615-E0IUXoVAPfiq20240419</w:t>
            </w:r>
          </w:p>
        </w:tc>
      </w:tr>
      <w:tr w:rsidR="00AF4A5F" w:rsidRPr="00AF4A5F" w14:paraId="6BE4C76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4BA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B74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49E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4A6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23F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05002050000083615-E0IUXoVAPfin20240419</w:t>
            </w:r>
          </w:p>
        </w:tc>
      </w:tr>
      <w:tr w:rsidR="00AF4A5F" w:rsidRPr="00AF4A5F" w14:paraId="61E00399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18C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74D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674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E79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225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05002050000084251-E0IUXoVAPgXF20240419</w:t>
            </w:r>
          </w:p>
        </w:tc>
      </w:tr>
      <w:tr w:rsidR="00AF4A5F" w:rsidRPr="00AF4A5F" w14:paraId="064F110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F3E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A1C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A24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DDE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CB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05002050000084251-E0IUXoVAPgXD20240419</w:t>
            </w:r>
          </w:p>
        </w:tc>
      </w:tr>
      <w:tr w:rsidR="00AF4A5F" w:rsidRPr="00AF4A5F" w14:paraId="4B51D3F0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570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ED6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3DB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8EC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920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05002050000084251-E0IUXoVAPgX920240419</w:t>
            </w:r>
          </w:p>
        </w:tc>
      </w:tr>
      <w:tr w:rsidR="00AF4A5F" w:rsidRPr="00AF4A5F" w14:paraId="6A1FB6E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888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D9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F55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F8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329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05002050000084251-E0IUXoVAPgXB20240419</w:t>
            </w:r>
          </w:p>
        </w:tc>
      </w:tr>
      <w:tr w:rsidR="00AF4A5F" w:rsidRPr="00AF4A5F" w14:paraId="7BE7232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92E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CA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A45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D0A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A80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07002070000084740-E0IUXoVAPk3B20240419</w:t>
            </w:r>
          </w:p>
        </w:tc>
      </w:tr>
      <w:tr w:rsidR="00AF4A5F" w:rsidRPr="00AF4A5F" w14:paraId="62D753E7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C25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A95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67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941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614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05002050000084903-E0IUXoVAPk3t20240419</w:t>
            </w:r>
          </w:p>
        </w:tc>
      </w:tr>
      <w:tr w:rsidR="00AF4A5F" w:rsidRPr="00AF4A5F" w14:paraId="07296EC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BBD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97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EA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33C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380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07002070000084740-E0IUXoVAPk3F20240419</w:t>
            </w:r>
          </w:p>
        </w:tc>
      </w:tr>
      <w:tr w:rsidR="00AF4A5F" w:rsidRPr="00AF4A5F" w14:paraId="78D0A39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F3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173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668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231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834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07002070000084740-E0IUXoVAPk3D20240419</w:t>
            </w:r>
          </w:p>
        </w:tc>
      </w:tr>
      <w:tr w:rsidR="00AF4A5F" w:rsidRPr="00AF4A5F" w14:paraId="404E917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E5C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91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B57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34A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BAE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07002070000084740-E0IUXoVAPk3H20240419</w:t>
            </w:r>
          </w:p>
        </w:tc>
      </w:tr>
      <w:tr w:rsidR="00AF4A5F" w:rsidRPr="00AF4A5F" w14:paraId="38F4F3EA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DEF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883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5B9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E55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C52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05002050000084903-E0IUXoVAPk3v20240419</w:t>
            </w:r>
          </w:p>
        </w:tc>
      </w:tr>
      <w:tr w:rsidR="00AF4A5F" w:rsidRPr="00AF4A5F" w14:paraId="2ACFCA0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241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3B4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C96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179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63D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07002070000085106-E0IUXoVAPm6s20240419</w:t>
            </w:r>
          </w:p>
        </w:tc>
      </w:tr>
      <w:tr w:rsidR="00AF4A5F" w:rsidRPr="00AF4A5F" w14:paraId="22448451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6A3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C8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4E02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57D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A7C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05002050000085600-E0IUXoVAPm6w20240419</w:t>
            </w:r>
          </w:p>
        </w:tc>
      </w:tr>
      <w:tr w:rsidR="00AF4A5F" w:rsidRPr="00AF4A5F" w14:paraId="51D5C7B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D70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7CA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69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6A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301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07002070000085185-E0IUXoVAPmtd20240419</w:t>
            </w:r>
          </w:p>
        </w:tc>
      </w:tr>
      <w:tr w:rsidR="00AF4A5F" w:rsidRPr="00AF4A5F" w14:paraId="61773B06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21D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88E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B2F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F49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FB7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07002070000085185-E0IUXoVAPmtb20240419</w:t>
            </w:r>
          </w:p>
        </w:tc>
      </w:tr>
      <w:tr w:rsidR="00AF4A5F" w:rsidRPr="00AF4A5F" w14:paraId="1BEF07E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43A0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0E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E8B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367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0F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05002050000086252-E0IUXoVAPoTD20240419</w:t>
            </w:r>
          </w:p>
        </w:tc>
      </w:tr>
      <w:tr w:rsidR="00AF4A5F" w:rsidRPr="00AF4A5F" w14:paraId="242BC853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1A36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55AC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677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68F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E8D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EF94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05002050000086944-E0IUXoVAPqZ520240419</w:t>
            </w:r>
          </w:p>
        </w:tc>
      </w:tr>
      <w:tr w:rsidR="00AF4A5F" w:rsidRPr="00AF4A5F" w14:paraId="1C792BB2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DD89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241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2728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DE3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655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05002050000086944-E0IUXoVAPqZ320240419</w:t>
            </w:r>
          </w:p>
        </w:tc>
      </w:tr>
      <w:tr w:rsidR="00AF4A5F" w:rsidRPr="00AF4A5F" w14:paraId="58A3D218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1FF5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E11B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A03F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901E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92D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05002050000086920-E0IUXoVAPrhY20240419</w:t>
            </w:r>
          </w:p>
        </w:tc>
      </w:tr>
      <w:tr w:rsidR="00AF4A5F" w:rsidRPr="00AF4A5F" w14:paraId="741E60A4" w14:textId="77777777" w:rsidTr="00AF4A5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CA33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19-Apr-2024 15:26:50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CB17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EC8D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A3B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13DA" w14:textId="77777777" w:rsidR="00AF4A5F" w:rsidRPr="00AF4A5F" w:rsidRDefault="00AF4A5F" w:rsidP="00AF4A5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F4A5F">
              <w:rPr>
                <w:rFonts w:ascii="Arial" w:hAnsi="Arial" w:cs="Arial"/>
                <w:sz w:val="18"/>
                <w:szCs w:val="18"/>
                <w:lang w:eastAsia="en-GB"/>
              </w:rPr>
              <w:t>05002050000087750-E0IUXoVAPuAw20240419</w:t>
            </w:r>
          </w:p>
        </w:tc>
      </w:tr>
    </w:tbl>
    <w:p w14:paraId="6DB7BC0E" w14:textId="77777777" w:rsidR="00AF4A5F" w:rsidRDefault="00AF4A5F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AF4A5F">
      <w:footerReference w:type="default" r:id="rId12"/>
      <w:footerReference w:type="first" r:id="rId13"/>
      <w:pgSz w:w="11909" w:h="16834" w:code="9"/>
      <w:pgMar w:top="1440" w:right="1797" w:bottom="1134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8DA9" w14:textId="77777777" w:rsidR="00FE0B40" w:rsidRDefault="00FE0B40" w:rsidP="00F2487C">
      <w:r>
        <w:separator/>
      </w:r>
    </w:p>
  </w:endnote>
  <w:endnote w:type="continuationSeparator" w:id="0">
    <w:p w14:paraId="08098A89" w14:textId="77777777" w:rsidR="00FE0B40" w:rsidRDefault="00FE0B4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6E68" w14:textId="77777777" w:rsidR="00FE0B40" w:rsidRDefault="00FE0B40" w:rsidP="00F2487C">
      <w:r>
        <w:separator/>
      </w:r>
    </w:p>
  </w:footnote>
  <w:footnote w:type="continuationSeparator" w:id="0">
    <w:p w14:paraId="755181F1" w14:textId="77777777" w:rsidR="00FE0B40" w:rsidRDefault="00FE0B4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0F4AFC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5462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D30F5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121B2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AE1F99"/>
    <w:rsid w:val="00AF4A5F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45DE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  <w:rsid w:val="00FE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TNME3MZR7UAA-2112375194-207360</_dlc_DocId>
    <_dlc_DocIdUrl xmlns="2dee1928-e90f-4e72-a1fb-0cdd402ef7fe">
      <Url>https://reedelsevier.sharepoint.com/sites/rehlondatp021/_layouts/15/DocIdRedir.aspx?ID=TNME3MZR7UAA-2112375194-207360</Url>
      <Description>TNME3MZR7UAA-2112375194-207360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7D7E5A-94AD-4BF3-82C1-0AC06294F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57</TotalTime>
  <Pages>17</Pages>
  <Words>4697</Words>
  <Characters>56495</Characters>
  <Application>Microsoft Office Word</Application>
  <DocSecurity>0</DocSecurity>
  <Lines>470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61070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79</cp:revision>
  <cp:lastPrinted>2016-11-21T15:24:00Z</cp:lastPrinted>
  <dcterms:created xsi:type="dcterms:W3CDTF">2018-05-03T15:58:00Z</dcterms:created>
  <dcterms:modified xsi:type="dcterms:W3CDTF">2024-04-19T16:31:00Z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ef9b34a1-f297-43e3-81a1-ea1e93cc7b22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