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0F548A3C" w:rsidR="00D647F7" w:rsidRPr="00A50F83" w:rsidRDefault="006E3DF5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26 July 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7653E3B0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515113" w:rsidRPr="00515113">
        <w:rPr>
          <w:sz w:val="22"/>
          <w:szCs w:val="22"/>
          <w:lang w:val="en"/>
        </w:rPr>
        <w:t>73,200</w:t>
      </w:r>
      <w:r w:rsidR="00CC5F8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EF1DC9" w:rsidRPr="00EF1DC9">
        <w:rPr>
          <w:sz w:val="22"/>
          <w:szCs w:val="22"/>
          <w:lang w:val="en"/>
        </w:rPr>
        <w:t>41,842,226</w:t>
      </w:r>
      <w:r w:rsidR="007C537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7838FD" w:rsidRPr="007838FD">
        <w:rPr>
          <w:sz w:val="22"/>
          <w:szCs w:val="22"/>
          <w:lang w:val="en"/>
        </w:rPr>
        <w:t>1,866,725,074</w:t>
      </w:r>
      <w:r w:rsidR="000D0A1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7838FD" w:rsidRPr="007838FD">
        <w:rPr>
          <w:sz w:val="22"/>
          <w:szCs w:val="22"/>
          <w:lang w:val="en"/>
        </w:rPr>
        <w:t>22,130,033</w:t>
      </w:r>
      <w:r w:rsidR="000D0A18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08D7864C" w:rsidR="003E0113" w:rsidRPr="00A50F83" w:rsidRDefault="006E3DF5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6E3DF5">
              <w:rPr>
                <w:sz w:val="22"/>
                <w:szCs w:val="22"/>
                <w:lang w:val="en"/>
              </w:rPr>
              <w:t>26 July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9F729A9" w:rsidR="003E0113" w:rsidRPr="00DD6D57" w:rsidRDefault="0051511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15113">
              <w:rPr>
                <w:rFonts w:ascii="Arial" w:hAnsi="Arial" w:cs="Arial"/>
                <w:sz w:val="22"/>
                <w:szCs w:val="22"/>
                <w:lang w:val="en"/>
              </w:rPr>
              <w:t>73,200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13E8A9B4" w:rsidR="003258FF" w:rsidRPr="00DD6D57" w:rsidRDefault="009E66FB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9E66FB">
              <w:rPr>
                <w:rFonts w:ascii="Arial" w:hAnsi="Arial" w:cs="Arial"/>
                <w:sz w:val="22"/>
                <w:szCs w:val="22"/>
                <w:lang w:val="en"/>
              </w:rPr>
              <w:t>3621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0EF722A3" w:rsidR="003258FF" w:rsidRPr="00DD6D57" w:rsidRDefault="009E66FB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9E66FB">
              <w:rPr>
                <w:rFonts w:ascii="Arial" w:hAnsi="Arial" w:cs="Arial"/>
                <w:sz w:val="22"/>
                <w:szCs w:val="22"/>
                <w:lang w:val="en"/>
              </w:rPr>
              <w:t>3576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F739EB6" w:rsidR="003E0113" w:rsidRPr="00DD6D57" w:rsidRDefault="00F37810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F37810">
              <w:rPr>
                <w:rFonts w:ascii="Arial" w:hAnsi="Arial" w:cs="Arial"/>
                <w:sz w:val="22"/>
                <w:szCs w:val="22"/>
                <w:lang w:val="en"/>
              </w:rPr>
              <w:t>3597.5213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1838"/>
        <w:gridCol w:w="867"/>
        <w:gridCol w:w="992"/>
        <w:gridCol w:w="976"/>
        <w:gridCol w:w="4111"/>
      </w:tblGrid>
      <w:tr w:rsidR="005D765A" w:rsidRPr="005D765A" w14:paraId="47F562F6" w14:textId="77777777" w:rsidTr="00832CAB">
        <w:trPr>
          <w:trHeight w:val="25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5E23" w14:textId="77777777" w:rsidR="005D765A" w:rsidRPr="005D765A" w:rsidRDefault="005D765A" w:rsidP="005D76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5D765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4EAA" w14:textId="77777777" w:rsidR="005D765A" w:rsidRPr="005D765A" w:rsidRDefault="005D765A" w:rsidP="005D76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5D765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A374" w14:textId="77777777" w:rsidR="005D765A" w:rsidRPr="005D765A" w:rsidRDefault="005D765A" w:rsidP="005D76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5D765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6EDC" w14:textId="77777777" w:rsidR="005D765A" w:rsidRPr="005D765A" w:rsidRDefault="005D765A" w:rsidP="005D76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5D765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BFF9" w14:textId="77777777" w:rsidR="005D765A" w:rsidRPr="005D765A" w:rsidRDefault="005D765A" w:rsidP="005D765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5D765A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5D765A" w:rsidRPr="005D765A" w14:paraId="094B7D7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575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E5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5B8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EA4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EA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07002070000001905-E0Jdbpo5T43G20240726</w:t>
            </w:r>
          </w:p>
        </w:tc>
      </w:tr>
      <w:tr w:rsidR="005D765A" w:rsidRPr="005D765A" w14:paraId="4D0E5B0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72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FF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7A6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C9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AE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05002050000001944-E0Jdbpo5T43S20240726</w:t>
            </w:r>
          </w:p>
        </w:tc>
      </w:tr>
      <w:tr w:rsidR="005D765A" w:rsidRPr="005D765A" w14:paraId="77D0BEB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E74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60D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C7E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E50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BCD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07002070000001905-E0Jdbpo5T43O20240726</w:t>
            </w:r>
          </w:p>
        </w:tc>
      </w:tr>
      <w:tr w:rsidR="005D765A" w:rsidRPr="005D765A" w14:paraId="7DB5A42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916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004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42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0E0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960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07002070000001905-E0Jdbpo5T43Q20240726</w:t>
            </w:r>
          </w:p>
        </w:tc>
      </w:tr>
      <w:tr w:rsidR="005D765A" w:rsidRPr="005D765A" w14:paraId="4E1FB7C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2D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07:00:18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1D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A2A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1F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F0D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07002070000001943-E0Jdbpo5T42P20240726</w:t>
            </w:r>
          </w:p>
        </w:tc>
      </w:tr>
      <w:tr w:rsidR="005D765A" w:rsidRPr="005D765A" w14:paraId="0BD0079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21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07:02:21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3F8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DF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2E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CA9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05002050000002604-E0Jdbpo5TAy820240726</w:t>
            </w:r>
          </w:p>
        </w:tc>
      </w:tr>
      <w:tr w:rsidR="005D765A" w:rsidRPr="005D765A" w14:paraId="3098466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EA3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A8A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725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80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C75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05002050000002914-E0Jdbpo5TFEJ20240726</w:t>
            </w:r>
          </w:p>
        </w:tc>
      </w:tr>
      <w:tr w:rsidR="005D765A" w:rsidRPr="005D765A" w14:paraId="7061726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B9E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85E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A9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225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170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07002070000002956-E0Jdbpo5TGLC20240726</w:t>
            </w:r>
          </w:p>
        </w:tc>
      </w:tr>
      <w:tr w:rsidR="005D765A" w:rsidRPr="005D765A" w14:paraId="6B9AFA7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C3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A6C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0C3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36A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C0B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05002050000002937-E0Jdbpo5TGVK20240726</w:t>
            </w:r>
          </w:p>
        </w:tc>
      </w:tr>
      <w:tr w:rsidR="005D765A" w:rsidRPr="005D765A" w14:paraId="4CE4ADD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1D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B28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EB2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895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BBB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05002050000003128-E0Jdbpo5TIqt20240726</w:t>
            </w:r>
          </w:p>
        </w:tc>
      </w:tr>
      <w:tr w:rsidR="005D765A" w:rsidRPr="005D765A" w14:paraId="2427801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46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19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E7A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A9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4CD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05002050000003149-E0Jdbpo5TIqo20240726</w:t>
            </w:r>
          </w:p>
        </w:tc>
      </w:tr>
      <w:tr w:rsidR="005D765A" w:rsidRPr="005D765A" w14:paraId="6A26465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BD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07:08:44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A4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F53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D1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C34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05002050000003263-E0Jdbpo5TLCi20240726</w:t>
            </w:r>
          </w:p>
        </w:tc>
      </w:tr>
      <w:tr w:rsidR="005D765A" w:rsidRPr="005D765A" w14:paraId="71E63E3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BB5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26-Jul-2024 07:09:12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FD5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20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915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673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05002050000003258-E0Jdbpo5TLt820240726</w:t>
            </w:r>
          </w:p>
        </w:tc>
      </w:tr>
      <w:tr w:rsidR="005D765A" w:rsidRPr="005D765A" w14:paraId="0CFB886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A08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07:10:02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CE6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44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11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3EA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07002070000003421-E0Jdbpo5TNQ320240726</w:t>
            </w:r>
          </w:p>
        </w:tc>
      </w:tr>
      <w:tr w:rsidR="005D765A" w:rsidRPr="005D765A" w14:paraId="510BE12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5A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07:11:42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FF0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33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BB2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ACA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07002070000003572-E0Jdbpo5TQGW20240726</w:t>
            </w:r>
          </w:p>
        </w:tc>
      </w:tr>
      <w:tr w:rsidR="005D765A" w:rsidRPr="005D765A" w14:paraId="761E223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93F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07:11:50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4B6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21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35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A9D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05002050000003400-E0Jdbpo5TQYZ20240726</w:t>
            </w:r>
          </w:p>
        </w:tc>
      </w:tr>
      <w:tr w:rsidR="005D765A" w:rsidRPr="005D765A" w14:paraId="5E6B7ED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E5D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07:15:55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C89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28F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93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EDF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05002050000004138-E0Jdbpo5TXJx20240726</w:t>
            </w:r>
          </w:p>
        </w:tc>
      </w:tr>
      <w:tr w:rsidR="005D765A" w:rsidRPr="005D765A" w14:paraId="0B73485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9F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07:15:55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D21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E2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4A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A5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05002050000004139-E0Jdbpo5TXK120240726</w:t>
            </w:r>
          </w:p>
        </w:tc>
      </w:tr>
      <w:tr w:rsidR="005D765A" w:rsidRPr="005D765A" w14:paraId="5B3037F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9E3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07:15:55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E2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9EC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BD3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EC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07002070000004177-E0Jdbpo5TXJz20240726</w:t>
            </w:r>
          </w:p>
        </w:tc>
      </w:tr>
      <w:tr w:rsidR="005D765A" w:rsidRPr="005D765A" w14:paraId="74B4303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652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07:15:55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71E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61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0E3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47A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05002050000003841-E0Jdbpo5TXLe20240726</w:t>
            </w:r>
          </w:p>
        </w:tc>
      </w:tr>
      <w:tr w:rsidR="005D765A" w:rsidRPr="005D765A" w14:paraId="31A5813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E0A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07:18:07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C1E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A7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21B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97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07002070000004385-E0Jdbpo5Taho20240726</w:t>
            </w:r>
          </w:p>
        </w:tc>
      </w:tr>
      <w:tr w:rsidR="005D765A" w:rsidRPr="005D765A" w14:paraId="255BD4B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758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07:19:14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4FC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6FE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500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001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05002050000004586-E0Jdbpo5TcFC20240726</w:t>
            </w:r>
          </w:p>
        </w:tc>
      </w:tr>
      <w:tr w:rsidR="005D765A" w:rsidRPr="005D765A" w14:paraId="636FE2C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1A1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07:19:14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8A8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152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C7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5B8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05002050000004281-E0Jdbpo5TcFN20240726</w:t>
            </w:r>
          </w:p>
        </w:tc>
      </w:tr>
      <w:tr w:rsidR="005D765A" w:rsidRPr="005D765A" w14:paraId="6DE7E31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772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20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3E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74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078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05002050000004710-E0Jdbpo5TemI20240726</w:t>
            </w:r>
          </w:p>
        </w:tc>
      </w:tr>
      <w:tr w:rsidR="005D765A" w:rsidRPr="005D765A" w14:paraId="0F65B77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DEC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07:21:58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F7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D0D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AF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1A6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05002050000004807-E0Jdbpo5Tffy20240726</w:t>
            </w:r>
          </w:p>
        </w:tc>
      </w:tr>
      <w:tr w:rsidR="005D765A" w:rsidRPr="005D765A" w14:paraId="310FA9D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0B3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07:23:27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354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798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D5C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74E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05002050000004928-E0Jdbpo5Th8r20240726</w:t>
            </w:r>
          </w:p>
        </w:tc>
      </w:tr>
      <w:tr w:rsidR="005D765A" w:rsidRPr="005D765A" w14:paraId="14DABCB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74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07:23:53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30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0B7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A40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65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07002070000004834-E0Jdbpo5ThTN20240726</w:t>
            </w:r>
          </w:p>
        </w:tc>
      </w:tr>
      <w:tr w:rsidR="005D765A" w:rsidRPr="005D765A" w14:paraId="605A07A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FE3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07:24:10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6B3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9B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4B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350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07002070000004955-E0Jdbpo5ThoP20240726</w:t>
            </w:r>
          </w:p>
        </w:tc>
      </w:tr>
      <w:tr w:rsidR="005D765A" w:rsidRPr="005D765A" w14:paraId="6CF3E9C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9CE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07:26:42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76A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85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3AB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13C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05002050000005170-E0Jdbpo5TkDt20240726</w:t>
            </w:r>
          </w:p>
        </w:tc>
      </w:tr>
      <w:tr w:rsidR="005D765A" w:rsidRPr="005D765A" w14:paraId="09FC583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F54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07:28:22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5B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60C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A14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1B5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07002070000005379-E0Jdbpo5TlSM20240726</w:t>
            </w:r>
          </w:p>
        </w:tc>
      </w:tr>
      <w:tr w:rsidR="005D765A" w:rsidRPr="005D765A" w14:paraId="261F5B9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ACC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07:28:22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CE0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93B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F37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35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07002070000005379-E0Jdbpo5TlSO20240726</w:t>
            </w:r>
          </w:p>
        </w:tc>
      </w:tr>
      <w:tr w:rsidR="005D765A" w:rsidRPr="005D765A" w14:paraId="1C474AD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771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07:30:02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3D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1A5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C4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07A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07002070000005537-E0Jdbpo5TnBi20240726</w:t>
            </w:r>
          </w:p>
        </w:tc>
      </w:tr>
      <w:tr w:rsidR="005D765A" w:rsidRPr="005D765A" w14:paraId="4CA534C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E44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979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4C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74D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6B0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05002050000005482-E0Jdbpo5TnGB20240726</w:t>
            </w:r>
          </w:p>
        </w:tc>
      </w:tr>
      <w:tr w:rsidR="005D765A" w:rsidRPr="005D765A" w14:paraId="19C1D43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71F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07:34:14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F43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840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DF6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4AC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07002070000005908-E0Jdbpo5TsEE20240726</w:t>
            </w:r>
          </w:p>
        </w:tc>
      </w:tr>
      <w:tr w:rsidR="005D765A" w:rsidRPr="005D765A" w14:paraId="5EDE4A5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E0E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07:34:44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04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4B3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CBF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179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05002050000005898-E0Jdbpo5TsZH20240726</w:t>
            </w:r>
          </w:p>
        </w:tc>
      </w:tr>
      <w:tr w:rsidR="005D765A" w:rsidRPr="005D765A" w14:paraId="1FCC371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75F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07:34:46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C7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43C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44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701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07002070000005810-E0Jdbpo5TseX20240726</w:t>
            </w:r>
          </w:p>
        </w:tc>
      </w:tr>
      <w:tr w:rsidR="005D765A" w:rsidRPr="005D765A" w14:paraId="4F37125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5C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07:35:02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FC9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FCC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3D6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9F1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05002050000005946-E0Jdbpo5TswW20240726</w:t>
            </w:r>
          </w:p>
        </w:tc>
      </w:tr>
      <w:tr w:rsidR="005D765A" w:rsidRPr="005D765A" w14:paraId="0B0DDAD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57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07:36:42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60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3B3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7E2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AD0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07002070000006087-E0Jdbpo5TucG20240726</w:t>
            </w:r>
          </w:p>
        </w:tc>
      </w:tr>
      <w:tr w:rsidR="005D765A" w:rsidRPr="005D765A" w14:paraId="711EE12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1B0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07:36:45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F33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B79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909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CDC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05002050000006077-E0Jdbpo5TueI20240726</w:t>
            </w:r>
          </w:p>
        </w:tc>
      </w:tr>
      <w:tr w:rsidR="005D765A" w:rsidRPr="005D765A" w14:paraId="699A637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76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07:38:03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9E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71E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802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59F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05002050000006129-E0Jdbpo5TwUa20240726</w:t>
            </w:r>
          </w:p>
        </w:tc>
      </w:tr>
      <w:tr w:rsidR="005D765A" w:rsidRPr="005D765A" w14:paraId="4EE0ED9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C22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07:38:44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C1B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580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05F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9CC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07002070000006193-E0Jdbpo5TxG820240726</w:t>
            </w:r>
          </w:p>
        </w:tc>
      </w:tr>
      <w:tr w:rsidR="005D765A" w:rsidRPr="005D765A" w14:paraId="2F49603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59E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07:38:44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A90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03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A1C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F68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07002070000006193-E0Jdbpo5TxGG20240726</w:t>
            </w:r>
          </w:p>
        </w:tc>
      </w:tr>
      <w:tr w:rsidR="005D765A" w:rsidRPr="005D765A" w14:paraId="0791F9D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59F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07:40:02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9B8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078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8C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348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05002050000006287-E0Jdbpo5TyN120240726</w:t>
            </w:r>
          </w:p>
        </w:tc>
      </w:tr>
      <w:tr w:rsidR="005D765A" w:rsidRPr="005D765A" w14:paraId="28C3B85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261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07:41:46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30E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BAA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5D0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BC0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05002050000006410-E0Jdbpo5U04N20240726</w:t>
            </w:r>
          </w:p>
        </w:tc>
      </w:tr>
      <w:tr w:rsidR="005D765A" w:rsidRPr="005D765A" w14:paraId="1011421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1DF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07:41:46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A5E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6D3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6A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B3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05002050000006410-E0Jdbpo5U04J20240726</w:t>
            </w:r>
          </w:p>
        </w:tc>
      </w:tr>
      <w:tr w:rsidR="005D765A" w:rsidRPr="005D765A" w14:paraId="7D6F88C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81E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07:41:46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B6C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3EF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67B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E8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05002050000006410-E0Jdbpo5U04L20240726</w:t>
            </w:r>
          </w:p>
        </w:tc>
      </w:tr>
      <w:tr w:rsidR="005D765A" w:rsidRPr="005D765A" w14:paraId="60F9F5B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675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07:42:36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985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7D9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269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C74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05002050000006450-E0Jdbpo5U0n920240726</w:t>
            </w:r>
          </w:p>
        </w:tc>
      </w:tr>
      <w:tr w:rsidR="005D765A" w:rsidRPr="005D765A" w14:paraId="1323E21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7C8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80C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844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07B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C27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07002070000006522-E0Jdbpo5U3XP20240726</w:t>
            </w:r>
          </w:p>
        </w:tc>
      </w:tr>
      <w:tr w:rsidR="005D765A" w:rsidRPr="005D765A" w14:paraId="591BE85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89E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07:45:02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5A0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9D9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36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7AA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05002050000006639-E0Jdbpo5U3c720240726</w:t>
            </w:r>
          </w:p>
        </w:tc>
      </w:tr>
      <w:tr w:rsidR="005D765A" w:rsidRPr="005D765A" w14:paraId="2BC84DC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DD0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07:47:27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139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244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A56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7D4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07002070000006826-E0Jdbpo5U6Jh20240726</w:t>
            </w:r>
          </w:p>
        </w:tc>
      </w:tr>
      <w:tr w:rsidR="005D765A" w:rsidRPr="005D765A" w14:paraId="5283C2C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D47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07:48:22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CF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B3F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3A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532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07002070000006906-E0Jdbpo5U76Q20240726</w:t>
            </w:r>
          </w:p>
        </w:tc>
      </w:tr>
      <w:tr w:rsidR="005D765A" w:rsidRPr="005D765A" w14:paraId="5442557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39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07:48:49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8FE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FC6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6A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948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07002070000006822-E0Jdbpo5U7Zi20240726</w:t>
            </w:r>
          </w:p>
        </w:tc>
      </w:tr>
      <w:tr w:rsidR="005D765A" w:rsidRPr="005D765A" w14:paraId="2FD2274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4A9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07:50:35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2C1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845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AFF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4C6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07002070000007067-E0Jdbpo5U9NP20240726</w:t>
            </w:r>
          </w:p>
        </w:tc>
      </w:tr>
      <w:tr w:rsidR="005D765A" w:rsidRPr="005D765A" w14:paraId="274B53C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54B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07:52:01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B15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488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33A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EB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07002070000007128-E0Jdbpo5UAdj20240726</w:t>
            </w:r>
          </w:p>
        </w:tc>
      </w:tr>
      <w:tr w:rsidR="005D765A" w:rsidRPr="005D765A" w14:paraId="1412558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731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07:52:25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76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24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475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D46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05002050000007096-E0Jdbpo5UAyJ20240726</w:t>
            </w:r>
          </w:p>
        </w:tc>
      </w:tr>
      <w:tr w:rsidR="005D765A" w:rsidRPr="005D765A" w14:paraId="7B23987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E06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07:53:22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6FA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C4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7A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728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05002050000007197-E0Jdbpo5UBmx20240726</w:t>
            </w:r>
          </w:p>
        </w:tc>
      </w:tr>
      <w:tr w:rsidR="005D765A" w:rsidRPr="005D765A" w14:paraId="074FD0C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CCF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07:54:12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77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A0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5F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8EA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07002070000007247-E0Jdbpo5UCHZ20240726</w:t>
            </w:r>
          </w:p>
        </w:tc>
      </w:tr>
      <w:tr w:rsidR="005D765A" w:rsidRPr="005D765A" w14:paraId="6D35E56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C8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26-Jul-2024 07:55:06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9CC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1B9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70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064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05002050000007295-E0Jdbpo5UDRE20240726</w:t>
            </w:r>
          </w:p>
        </w:tc>
      </w:tr>
      <w:tr w:rsidR="005D765A" w:rsidRPr="005D765A" w14:paraId="794EA0A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99E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07:56:44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375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F6B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BD1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FE8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07002070000007459-E0Jdbpo5UFJX20240726</w:t>
            </w:r>
          </w:p>
        </w:tc>
      </w:tr>
      <w:tr w:rsidR="005D765A" w:rsidRPr="005D765A" w14:paraId="2F53D6A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AF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07:57:21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3F1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83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2B6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0DD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07002070000007489-E0Jdbpo5UGWA20240726</w:t>
            </w:r>
          </w:p>
        </w:tc>
      </w:tr>
      <w:tr w:rsidR="005D765A" w:rsidRPr="005D765A" w14:paraId="284591F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E36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15D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21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99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547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05002050000007709-E0Jdbpo5UJJu20240726</w:t>
            </w:r>
          </w:p>
        </w:tc>
      </w:tr>
      <w:tr w:rsidR="005D765A" w:rsidRPr="005D765A" w14:paraId="5440D8E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E14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9F1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B70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7B0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8B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05002050000007576-E0Jdbpo5UJuQ20240726</w:t>
            </w:r>
          </w:p>
        </w:tc>
      </w:tr>
      <w:tr w:rsidR="005D765A" w:rsidRPr="005D765A" w14:paraId="4B0B978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A34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014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18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203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D23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05002050000007577-E0Jdbpo5UJuS20240726</w:t>
            </w:r>
          </w:p>
        </w:tc>
      </w:tr>
      <w:tr w:rsidR="005D765A" w:rsidRPr="005D765A" w14:paraId="516F418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643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73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BB2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812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CC4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07002070000007905-E0Jdbpo5UMfE20240726</w:t>
            </w:r>
          </w:p>
        </w:tc>
      </w:tr>
      <w:tr w:rsidR="005D765A" w:rsidRPr="005D765A" w14:paraId="4E63F36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459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57A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5D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900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CE0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07002070000008030-E0Jdbpo5UNVR20240726</w:t>
            </w:r>
          </w:p>
        </w:tc>
      </w:tr>
      <w:tr w:rsidR="005D765A" w:rsidRPr="005D765A" w14:paraId="1DD0A9A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682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710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39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150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AA6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07002070000007989-E0Jdbpo5UO8Y20240726</w:t>
            </w:r>
          </w:p>
        </w:tc>
      </w:tr>
      <w:tr w:rsidR="005D765A" w:rsidRPr="005D765A" w14:paraId="70EE883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634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8A8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508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87A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59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07002070000008118-E0Jdbpo5UPOf20240726</w:t>
            </w:r>
          </w:p>
        </w:tc>
      </w:tr>
      <w:tr w:rsidR="005D765A" w:rsidRPr="005D765A" w14:paraId="7AE54EB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6F4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29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48A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61A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DB1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05002050000008143-E0Jdbpo5UPOh20240726</w:t>
            </w:r>
          </w:p>
        </w:tc>
      </w:tr>
      <w:tr w:rsidR="005D765A" w:rsidRPr="005D765A" w14:paraId="737AAB3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3CC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CC5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70A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E6A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482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07002070000008109-E0Jdbpo5UPUd20240726</w:t>
            </w:r>
          </w:p>
        </w:tc>
      </w:tr>
      <w:tr w:rsidR="005D765A" w:rsidRPr="005D765A" w14:paraId="3676506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E7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11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838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CA5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940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05002050000008233-E0Jdbpo5UPt520240726</w:t>
            </w:r>
          </w:p>
        </w:tc>
      </w:tr>
      <w:tr w:rsidR="005D765A" w:rsidRPr="005D765A" w14:paraId="2395F25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24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4B8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60E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004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3C4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07002070000008196-E0Jdbpo5UQMB20240726</w:t>
            </w:r>
          </w:p>
        </w:tc>
      </w:tr>
      <w:tr w:rsidR="005D765A" w:rsidRPr="005D765A" w14:paraId="04F214C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FA4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78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C46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2C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A9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07002070000008331-E0Jdbpo5USUR20240726</w:t>
            </w:r>
          </w:p>
        </w:tc>
      </w:tr>
      <w:tr w:rsidR="005D765A" w:rsidRPr="005D765A" w14:paraId="68562DD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CE6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08:09:52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AB3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2B0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9C4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B0E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07002070000008331-E0Jdbpo5USUP20240726</w:t>
            </w:r>
          </w:p>
        </w:tc>
      </w:tr>
      <w:tr w:rsidR="005D765A" w:rsidRPr="005D765A" w14:paraId="55FC339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84B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08:10:35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F34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280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C10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2EB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05002050000008467-E0Jdbpo5UT8720240726</w:t>
            </w:r>
          </w:p>
        </w:tc>
      </w:tr>
      <w:tr w:rsidR="005D765A" w:rsidRPr="005D765A" w14:paraId="0EDD3E3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080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08:11:15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769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6E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29F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A5E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05002050000008467-E0Jdbpo5UTvw20240726</w:t>
            </w:r>
          </w:p>
        </w:tc>
      </w:tr>
      <w:tr w:rsidR="005D765A" w:rsidRPr="005D765A" w14:paraId="684207C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AF6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08:12:22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1AC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AF9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350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38F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05002050000008655-E0Jdbpo5UV2N20240726</w:t>
            </w:r>
          </w:p>
        </w:tc>
      </w:tr>
      <w:tr w:rsidR="005D765A" w:rsidRPr="005D765A" w14:paraId="1024452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A2B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08:13:22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AB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EB9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C27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15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07002070000008754-E0Jdbpo5UWBe20240726</w:t>
            </w:r>
          </w:p>
        </w:tc>
      </w:tr>
      <w:tr w:rsidR="005D765A" w:rsidRPr="005D765A" w14:paraId="4EBC54D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E8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08:16:17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2EC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267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76A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729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07002070000008887-E0Jdbpo5UYdR20240726</w:t>
            </w:r>
          </w:p>
        </w:tc>
      </w:tr>
      <w:tr w:rsidR="005D765A" w:rsidRPr="005D765A" w14:paraId="6ACEA4D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70B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08:16:17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BC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C29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096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A4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07002070000008906-E0Jdbpo5UYcw20240726</w:t>
            </w:r>
          </w:p>
        </w:tc>
      </w:tr>
      <w:tr w:rsidR="005D765A" w:rsidRPr="005D765A" w14:paraId="3A162B6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0F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08:17:40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8FC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432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F1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223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07002070000009007-E0Jdbpo5UZor20240726</w:t>
            </w:r>
          </w:p>
        </w:tc>
      </w:tr>
      <w:tr w:rsidR="005D765A" w:rsidRPr="005D765A" w14:paraId="2CDFA4C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769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08:17:40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87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8B1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55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BF7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05002050000009014-E0Jdbpo5UZot20240726</w:t>
            </w:r>
          </w:p>
        </w:tc>
      </w:tr>
      <w:tr w:rsidR="005D765A" w:rsidRPr="005D765A" w14:paraId="607A4AA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2AE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08:19:06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888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8E1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DE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972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07002070000009122-E0Jdbpo5UafJ20240726</w:t>
            </w:r>
          </w:p>
        </w:tc>
      </w:tr>
      <w:tr w:rsidR="005D765A" w:rsidRPr="005D765A" w14:paraId="1275346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B01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08:20:17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A6B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7D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864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74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05002050000009255-E0Jdbpo5Ubm320240726</w:t>
            </w:r>
          </w:p>
        </w:tc>
      </w:tr>
      <w:tr w:rsidR="005D765A" w:rsidRPr="005D765A" w14:paraId="53DED21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00F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08:21:48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14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F5E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013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F0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07002070000009374-E0Jdbpo5Ucpg20240726</w:t>
            </w:r>
          </w:p>
        </w:tc>
      </w:tr>
      <w:tr w:rsidR="005D765A" w:rsidRPr="005D765A" w14:paraId="470A044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A8A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08:24:09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EE0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253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4C7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004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07002070000009530-E0Jdbpo5UeX020240726</w:t>
            </w:r>
          </w:p>
        </w:tc>
      </w:tr>
      <w:tr w:rsidR="005D765A" w:rsidRPr="005D765A" w14:paraId="27A6C2A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F91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08:24:29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189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3C2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D80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E2D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05002050000009516-E0Jdbpo5UefM20240726</w:t>
            </w:r>
          </w:p>
        </w:tc>
      </w:tr>
      <w:tr w:rsidR="005D765A" w:rsidRPr="005D765A" w14:paraId="05C3D36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50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08:29:03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8A0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2F1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60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D0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07002070000009826-E0Jdbpo5UiDo20240726</w:t>
            </w:r>
          </w:p>
        </w:tc>
      </w:tr>
      <w:tr w:rsidR="005D765A" w:rsidRPr="005D765A" w14:paraId="5F312FA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2A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08:29:12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9A6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FC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F69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394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07002070000009750-E0Jdbpo5UiKz20240726</w:t>
            </w:r>
          </w:p>
        </w:tc>
      </w:tr>
      <w:tr w:rsidR="005D765A" w:rsidRPr="005D765A" w14:paraId="6AAF774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47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08:30:14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3C5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AA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3C2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03E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05002050000009919-E0Jdbpo5UjCY20240726</w:t>
            </w:r>
          </w:p>
        </w:tc>
      </w:tr>
      <w:tr w:rsidR="005D765A" w:rsidRPr="005D765A" w14:paraId="7CF3515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9C8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08:30:15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010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011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EAB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D49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07002070000009916-E0Jdbpo5UjDn20240726</w:t>
            </w:r>
          </w:p>
        </w:tc>
      </w:tr>
      <w:tr w:rsidR="005D765A" w:rsidRPr="005D765A" w14:paraId="079EA16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329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08:31:57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30D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1A4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CBA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29A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07002070000010036-E0Jdbpo5Ukca20240726</w:t>
            </w:r>
          </w:p>
        </w:tc>
      </w:tr>
      <w:tr w:rsidR="005D765A" w:rsidRPr="005D765A" w14:paraId="586F411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82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08:32:30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9F0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2A4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07E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38B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05002050000010040-E0Jdbpo5Uky720240726</w:t>
            </w:r>
          </w:p>
        </w:tc>
      </w:tr>
      <w:tr w:rsidR="005D765A" w:rsidRPr="005D765A" w14:paraId="7F205E1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A25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08:33:38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D5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A6F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FE9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9F4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07002070000010037-E0Jdbpo5Ulmf20240726</w:t>
            </w:r>
          </w:p>
        </w:tc>
      </w:tr>
      <w:tr w:rsidR="005D765A" w:rsidRPr="005D765A" w14:paraId="7161C48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2B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08:33:47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D97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B34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8CD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848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05002050000010201-E0Jdbpo5Um3i20240726</w:t>
            </w:r>
          </w:p>
        </w:tc>
      </w:tr>
      <w:tr w:rsidR="005D765A" w:rsidRPr="005D765A" w14:paraId="0AE97BF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0DB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08:35:25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242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FED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109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2BB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07002070000010307-E0Jdbpo5UnYe20240726</w:t>
            </w:r>
          </w:p>
        </w:tc>
      </w:tr>
      <w:tr w:rsidR="005D765A" w:rsidRPr="005D765A" w14:paraId="469FB41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C24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08:37:40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91F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491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AB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03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07002070000010417-E0Jdbpo5Upmz20240726</w:t>
            </w:r>
          </w:p>
        </w:tc>
      </w:tr>
      <w:tr w:rsidR="005D765A" w:rsidRPr="005D765A" w14:paraId="2FD4950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913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08:39:38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153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F95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38C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1BE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07002070000010487-E0Jdbpo5UrJ720240726</w:t>
            </w:r>
          </w:p>
        </w:tc>
      </w:tr>
      <w:tr w:rsidR="005D765A" w:rsidRPr="005D765A" w14:paraId="0FAA22F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04E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08:41:18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30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0C6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99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008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07002070000010676-E0Jdbpo5UsbT20240726</w:t>
            </w:r>
          </w:p>
        </w:tc>
      </w:tr>
      <w:tr w:rsidR="005D765A" w:rsidRPr="005D765A" w14:paraId="390DCF8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5B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08:41:19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8FC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1A2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729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64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07002070000010676-E0Jdbpo5Usc220240726</w:t>
            </w:r>
          </w:p>
        </w:tc>
      </w:tr>
      <w:tr w:rsidR="005D765A" w:rsidRPr="005D765A" w14:paraId="0F25F8B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5F3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08:41:27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2C5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80D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6D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BB7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05002050000010695-E0Jdbpo5UseG20240726</w:t>
            </w:r>
          </w:p>
        </w:tc>
      </w:tr>
      <w:tr w:rsidR="005D765A" w:rsidRPr="005D765A" w14:paraId="71CECB4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0D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08:43:13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72B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774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8DE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D7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05002050000010787-E0Jdbpo5UuFz20240726</w:t>
            </w:r>
          </w:p>
        </w:tc>
      </w:tr>
      <w:tr w:rsidR="005D765A" w:rsidRPr="005D765A" w14:paraId="5F1B153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E42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08:43:22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1D6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00F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CF1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0E9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07002070000010707-E0Jdbpo5UuTs20240726</w:t>
            </w:r>
          </w:p>
        </w:tc>
      </w:tr>
      <w:tr w:rsidR="005D765A" w:rsidRPr="005D765A" w14:paraId="09F9CB1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A3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26-Jul-2024 08:47:19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E6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D0E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9DE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EBF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05002050000011041-E0Jdbpo5UxJs20240726</w:t>
            </w:r>
          </w:p>
        </w:tc>
      </w:tr>
      <w:tr w:rsidR="005D765A" w:rsidRPr="005D765A" w14:paraId="6A66384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C8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A1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5C1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9FB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583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07002070000011336-E0Jdbpo5V0bv20240726</w:t>
            </w:r>
          </w:p>
        </w:tc>
      </w:tr>
      <w:tr w:rsidR="005D765A" w:rsidRPr="005D765A" w14:paraId="2FD0D75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F71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5FB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C84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E24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5DC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05002050000011332-E0Jdbpo5V0cg20240726</w:t>
            </w:r>
          </w:p>
        </w:tc>
      </w:tr>
      <w:tr w:rsidR="005D765A" w:rsidRPr="005D765A" w14:paraId="7848230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E17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08:51:49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E53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CF1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8A3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FFD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05002050000011397-E0Jdbpo5V15e20240726</w:t>
            </w:r>
          </w:p>
        </w:tc>
      </w:tr>
      <w:tr w:rsidR="005D765A" w:rsidRPr="005D765A" w14:paraId="743224D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D5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08:51:49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EFD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B96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EBC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FE9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07002070000011381-E0Jdbpo5V16B20240726</w:t>
            </w:r>
          </w:p>
        </w:tc>
      </w:tr>
      <w:tr w:rsidR="005D765A" w:rsidRPr="005D765A" w14:paraId="7C4052A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4B6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08:52:34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C5F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B31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189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9B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05002050000011399-E0Jdbpo5V1VN20240726</w:t>
            </w:r>
          </w:p>
        </w:tc>
      </w:tr>
      <w:tr w:rsidR="005D765A" w:rsidRPr="005D765A" w14:paraId="3C96FFB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ED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08:54:15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761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113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A31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D50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05002050000011509-E0Jdbpo5V2Vh20240726</w:t>
            </w:r>
          </w:p>
        </w:tc>
      </w:tr>
      <w:tr w:rsidR="005D765A" w:rsidRPr="005D765A" w14:paraId="19D01CC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8E2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08:55:12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7DD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E3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937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F09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07002070000011534-E0Jdbpo5V32F20240726</w:t>
            </w:r>
          </w:p>
        </w:tc>
      </w:tr>
      <w:tr w:rsidR="005D765A" w:rsidRPr="005D765A" w14:paraId="6F44B1B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F55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08:58:24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6F9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AAE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335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8A8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07002070000011716-E0Jdbpo5V6A920240726</w:t>
            </w:r>
          </w:p>
        </w:tc>
      </w:tr>
      <w:tr w:rsidR="005D765A" w:rsidRPr="005D765A" w14:paraId="79CF930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5F1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08:58:24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B2D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F3B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CA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EA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07002070000011716-E0Jdbpo5V6AB20240726</w:t>
            </w:r>
          </w:p>
        </w:tc>
      </w:tr>
      <w:tr w:rsidR="005D765A" w:rsidRPr="005D765A" w14:paraId="0BFE500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B3A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09:00:11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29B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459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F34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446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05002050000011790-E0Jdbpo5V7y820240726</w:t>
            </w:r>
          </w:p>
        </w:tc>
      </w:tr>
      <w:tr w:rsidR="005D765A" w:rsidRPr="005D765A" w14:paraId="65C8417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C9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09:00:40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AC5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D2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E2A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7AC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07002070000011754-E0Jdbpo5V8KE20240726</w:t>
            </w:r>
          </w:p>
        </w:tc>
      </w:tr>
      <w:tr w:rsidR="005D765A" w:rsidRPr="005D765A" w14:paraId="62A5AE7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5BC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09:02:08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0B4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68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C74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073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07002070000011887-E0Jdbpo5V9Vf20240726</w:t>
            </w:r>
          </w:p>
        </w:tc>
      </w:tr>
      <w:tr w:rsidR="005D765A" w:rsidRPr="005D765A" w14:paraId="5ED7965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D6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09:02:20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EF3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8DF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CC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774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05002050000011723-E0Jdbpo5V9jZ20240726</w:t>
            </w:r>
          </w:p>
        </w:tc>
      </w:tr>
      <w:tr w:rsidR="005D765A" w:rsidRPr="005D765A" w14:paraId="0DD1B91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91D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09:04:40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108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6EC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95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33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05002050000012140-E0Jdbpo5VC6s20240726</w:t>
            </w:r>
          </w:p>
        </w:tc>
      </w:tr>
      <w:tr w:rsidR="005D765A" w:rsidRPr="005D765A" w14:paraId="5658F1C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102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09:04:43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B61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1E8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947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129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07002070000012046-E0Jdbpo5VCFr20240726</w:t>
            </w:r>
          </w:p>
        </w:tc>
      </w:tr>
      <w:tr w:rsidR="005D765A" w:rsidRPr="005D765A" w14:paraId="0682270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6CD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09:05:31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05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EB2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152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1E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05002050000012298-E0Jdbpo5VDaX20240726</w:t>
            </w:r>
          </w:p>
        </w:tc>
      </w:tr>
      <w:tr w:rsidR="005D765A" w:rsidRPr="005D765A" w14:paraId="5858E85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07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09:07:24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DA0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13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61A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28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05002050000012405-E0Jdbpo5VFVR20240726</w:t>
            </w:r>
          </w:p>
        </w:tc>
      </w:tr>
      <w:tr w:rsidR="005D765A" w:rsidRPr="005D765A" w14:paraId="1F9C81A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F5B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09:10:29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82D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3FC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83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713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05002050000012590-E0Jdbpo5VISV20240726</w:t>
            </w:r>
          </w:p>
        </w:tc>
      </w:tr>
      <w:tr w:rsidR="005D765A" w:rsidRPr="005D765A" w14:paraId="42A5705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B7A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09:12:43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99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6AA1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8A7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09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05002050000012820-E0Jdbpo5VKyo20240726</w:t>
            </w:r>
          </w:p>
        </w:tc>
      </w:tr>
      <w:tr w:rsidR="005D765A" w:rsidRPr="005D765A" w14:paraId="572C144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CE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09:13:23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E8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C5A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CB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1E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07002070000012800-E0Jdbpo5VLf020240726</w:t>
            </w:r>
          </w:p>
        </w:tc>
      </w:tr>
      <w:tr w:rsidR="005D765A" w:rsidRPr="005D765A" w14:paraId="26AF41B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675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09:16:34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715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C0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0F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D2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07002070000012800-E0Jdbpo5VOVX20240726</w:t>
            </w:r>
          </w:p>
        </w:tc>
      </w:tr>
      <w:tr w:rsidR="005D765A" w:rsidRPr="005D765A" w14:paraId="7F2CC0D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16F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09:16:48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195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90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97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87E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05002050000012878-E0Jdbpo5VOcD20240726</w:t>
            </w:r>
          </w:p>
        </w:tc>
      </w:tr>
      <w:tr w:rsidR="005D765A" w:rsidRPr="005D765A" w14:paraId="6313DC6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ECD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F44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4C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91C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230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05002050000013312-E0Jdbpo5VRIo20240726</w:t>
            </w:r>
          </w:p>
        </w:tc>
      </w:tr>
      <w:tr w:rsidR="005D765A" w:rsidRPr="005D765A" w14:paraId="7BB248B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FD8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09:22:03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56D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590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BF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6D0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07002070000013472-E0Jdbpo5VTK920240726</w:t>
            </w:r>
          </w:p>
        </w:tc>
      </w:tr>
      <w:tr w:rsidR="005D765A" w:rsidRPr="005D765A" w14:paraId="0B15187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68C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09:24:00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5B1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F9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B9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38C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05002050000013647-E0Jdbpo5VUUK20240726</w:t>
            </w:r>
          </w:p>
        </w:tc>
      </w:tr>
      <w:tr w:rsidR="005D765A" w:rsidRPr="005D765A" w14:paraId="501269C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14C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09:28:14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036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929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84F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CB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07002070000013989-E0Jdbpo5VXTM20240726</w:t>
            </w:r>
          </w:p>
        </w:tc>
      </w:tr>
      <w:tr w:rsidR="005D765A" w:rsidRPr="005D765A" w14:paraId="7FD31C9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9F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09:28:18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F3A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864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8E3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67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05002050000013769-E0Jdbpo5VXYa20240726</w:t>
            </w:r>
          </w:p>
        </w:tc>
      </w:tr>
      <w:tr w:rsidR="005D765A" w:rsidRPr="005D765A" w14:paraId="5971B8C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1F6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09:28:24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9C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F63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17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F3E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07002070000014010-E0Jdbpo5VXce20240726</w:t>
            </w:r>
          </w:p>
        </w:tc>
      </w:tr>
      <w:tr w:rsidR="005D765A" w:rsidRPr="005D765A" w14:paraId="7401FE4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AE4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09:29:06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7B6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409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D70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9F7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05002050000013527-E0Jdbpo5VYDI20240726</w:t>
            </w:r>
          </w:p>
        </w:tc>
      </w:tr>
      <w:tr w:rsidR="005D765A" w:rsidRPr="005D765A" w14:paraId="4E80D49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D60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09:29:30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560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5C8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4E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4D7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05002050000014009-E0Jdbpo5VYmL20240726</w:t>
            </w:r>
          </w:p>
        </w:tc>
      </w:tr>
      <w:tr w:rsidR="005D765A" w:rsidRPr="005D765A" w14:paraId="2651BD8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257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09:29:36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E47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314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287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0F6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05002050000014009-E0Jdbpo5VYoR20240726</w:t>
            </w:r>
          </w:p>
        </w:tc>
      </w:tr>
      <w:tr w:rsidR="005D765A" w:rsidRPr="005D765A" w14:paraId="656ECD5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F7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09:30:16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1E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CC5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DBD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278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07002070000014216-E0Jdbpo5VZMd20240726</w:t>
            </w:r>
          </w:p>
        </w:tc>
      </w:tr>
      <w:tr w:rsidR="005D765A" w:rsidRPr="005D765A" w14:paraId="2112392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78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09:30:23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1C8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04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11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754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07002070000014187-E0Jdbpo5VZb520240726</w:t>
            </w:r>
          </w:p>
        </w:tc>
      </w:tr>
      <w:tr w:rsidR="005D765A" w:rsidRPr="005D765A" w14:paraId="65F0BEC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598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09:33:47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20A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732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6A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C6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05002050000014483-E0Jdbpo5VdJT20240726</w:t>
            </w:r>
          </w:p>
        </w:tc>
      </w:tr>
      <w:tr w:rsidR="005D765A" w:rsidRPr="005D765A" w14:paraId="15104FB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7B8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09:34:17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124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F94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E27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1E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07002070000014348-E0Jdbpo5VdlW20240726</w:t>
            </w:r>
          </w:p>
        </w:tc>
      </w:tr>
      <w:tr w:rsidR="005D765A" w:rsidRPr="005D765A" w14:paraId="48DE07D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DC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DB4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19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38B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2B6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07002070000014771-E0Jdbpo5VeYO20240726</w:t>
            </w:r>
          </w:p>
        </w:tc>
      </w:tr>
      <w:tr w:rsidR="005D765A" w:rsidRPr="005D765A" w14:paraId="34D3481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E0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09:39:15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CC2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059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D47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B1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05002050000014763-E0Jdbpo5Vghm20240726</w:t>
            </w:r>
          </w:p>
        </w:tc>
      </w:tr>
      <w:tr w:rsidR="005D765A" w:rsidRPr="005D765A" w14:paraId="54CC842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882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09:39:17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117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B90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E6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11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07002070000014943-E0Jdbpo5VgkL20240726</w:t>
            </w:r>
          </w:p>
        </w:tc>
      </w:tr>
      <w:tr w:rsidR="005D765A" w:rsidRPr="005D765A" w14:paraId="3A7612B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7E2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09:43:59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313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50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5DC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140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07002070000015530-E0Jdbpo5VjgA20240726</w:t>
            </w:r>
          </w:p>
        </w:tc>
      </w:tr>
      <w:tr w:rsidR="005D765A" w:rsidRPr="005D765A" w14:paraId="13199B0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6C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09:45:20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785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9F7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7E1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934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05002050000015532-E0Jdbpo5VkhO20240726</w:t>
            </w:r>
          </w:p>
        </w:tc>
      </w:tr>
      <w:tr w:rsidR="005D765A" w:rsidRPr="005D765A" w14:paraId="3B06C7C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71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09:45:20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73F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D04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D53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790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05002050000015639-E0Jdbpo5VkhG20240726</w:t>
            </w:r>
          </w:p>
        </w:tc>
      </w:tr>
      <w:tr w:rsidR="005D765A" w:rsidRPr="005D765A" w14:paraId="0FA05CB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ABF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09:49:59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CCF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CA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98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C4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05002050000016020-E0Jdbpo5Vndx20240726</w:t>
            </w:r>
          </w:p>
        </w:tc>
      </w:tr>
      <w:tr w:rsidR="005D765A" w:rsidRPr="005D765A" w14:paraId="42ACABD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FF4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E0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E6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87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E19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07002070000016011-E0Jdbpo5VnhI20240726</w:t>
            </w:r>
          </w:p>
        </w:tc>
      </w:tr>
      <w:tr w:rsidR="005D765A" w:rsidRPr="005D765A" w14:paraId="6368CB0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F0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09:50:01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B40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664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B32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2D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07002070000015989-E0Jdbpo5VnkL20240726</w:t>
            </w:r>
          </w:p>
        </w:tc>
      </w:tr>
      <w:tr w:rsidR="005D765A" w:rsidRPr="005D765A" w14:paraId="3B43BA2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4BE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26-Jul-2024 09:50:57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4CB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DF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F46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43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05002050000016131-E0Jdbpo5Volj20240726</w:t>
            </w:r>
          </w:p>
        </w:tc>
      </w:tr>
      <w:tr w:rsidR="005D765A" w:rsidRPr="005D765A" w14:paraId="6AC3758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6A2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09:51:58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16A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5B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1BB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850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07002070000016236-E0Jdbpo5VpwU20240726</w:t>
            </w:r>
          </w:p>
        </w:tc>
      </w:tr>
      <w:tr w:rsidR="005D765A" w:rsidRPr="005D765A" w14:paraId="1934413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2A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09:54:27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4FA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63F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8C1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13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05002050000016393-E0Jdbpo5VsdR20240726</w:t>
            </w:r>
          </w:p>
        </w:tc>
      </w:tr>
      <w:tr w:rsidR="005D765A" w:rsidRPr="005D765A" w14:paraId="62929DB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7E6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121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3DA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952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7A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05002050000016394-E0Jdbpo5VtlI20240726</w:t>
            </w:r>
          </w:p>
        </w:tc>
      </w:tr>
      <w:tr w:rsidR="005D765A" w:rsidRPr="005D765A" w14:paraId="0836632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703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09:56:00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DBC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58A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E61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0D7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05002050000016372-E0Jdbpo5Vtl720240726</w:t>
            </w:r>
          </w:p>
        </w:tc>
      </w:tr>
      <w:tr w:rsidR="005D765A" w:rsidRPr="005D765A" w14:paraId="63922E9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BAD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10:02:14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A49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2B6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A8E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512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05002050000017059-E0Jdbpo5VyzH20240726</w:t>
            </w:r>
          </w:p>
        </w:tc>
      </w:tr>
      <w:tr w:rsidR="005D765A" w:rsidRPr="005D765A" w14:paraId="567C1FC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467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10:04:01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68B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90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49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E84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05002050000017196-E0Jdbpo5VzsN20240726</w:t>
            </w:r>
          </w:p>
        </w:tc>
      </w:tr>
      <w:tr w:rsidR="005D765A" w:rsidRPr="005D765A" w14:paraId="447058C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ADF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10:04:13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D8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8B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E6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2C4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07002070000016690-E0Jdbpo5Vzzd20240726</w:t>
            </w:r>
          </w:p>
        </w:tc>
      </w:tr>
      <w:tr w:rsidR="005D765A" w:rsidRPr="005D765A" w14:paraId="70F91B5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4C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10:04:20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8C7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9F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1F4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059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05002050000016649-E0Jdbpo5W04l20240726</w:t>
            </w:r>
          </w:p>
        </w:tc>
      </w:tr>
      <w:tr w:rsidR="005D765A" w:rsidRPr="005D765A" w14:paraId="654CAFF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F6F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10:05:10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94B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C7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56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46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07002070000017365-E0Jdbpo5W0d720240726</w:t>
            </w:r>
          </w:p>
        </w:tc>
      </w:tr>
      <w:tr w:rsidR="005D765A" w:rsidRPr="005D765A" w14:paraId="300F7A1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9F9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10:09:35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6B6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18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B8F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9BC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07002070000017587-E0Jdbpo5W2ul20240726</w:t>
            </w:r>
          </w:p>
        </w:tc>
      </w:tr>
      <w:tr w:rsidR="005D765A" w:rsidRPr="005D765A" w14:paraId="0083A49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37B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10:10:26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8CD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361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520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5E9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05002050000017623-E0Jdbpo5W3OX20240726</w:t>
            </w:r>
          </w:p>
        </w:tc>
      </w:tr>
      <w:tr w:rsidR="005D765A" w:rsidRPr="005D765A" w14:paraId="40F1939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17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10:16:15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84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2EF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F99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299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07002070000018002-E0Jdbpo5W6LO20240726</w:t>
            </w:r>
          </w:p>
        </w:tc>
      </w:tr>
      <w:tr w:rsidR="005D765A" w:rsidRPr="005D765A" w14:paraId="57EC5BE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E19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10:18:05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5B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C1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63E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57A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05002050000017529-E0Jdbpo5W7EN20240726</w:t>
            </w:r>
          </w:p>
        </w:tc>
      </w:tr>
      <w:tr w:rsidR="005D765A" w:rsidRPr="005D765A" w14:paraId="4499F6C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F27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10:18:29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F21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FF9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6C1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79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07002070000017492-E0Jdbpo5W7TP20240726</w:t>
            </w:r>
          </w:p>
        </w:tc>
      </w:tr>
      <w:tr w:rsidR="005D765A" w:rsidRPr="005D765A" w14:paraId="25D9176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76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10:18:29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6EC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DDC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DD1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34B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07002070000017492-E0Jdbpo5W7TL20240726</w:t>
            </w:r>
          </w:p>
        </w:tc>
      </w:tr>
      <w:tr w:rsidR="005D765A" w:rsidRPr="005D765A" w14:paraId="74BD935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D7F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10:19:13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B06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A74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2CC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735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05002050000018028-E0Jdbpo5W7wz20240726</w:t>
            </w:r>
          </w:p>
        </w:tc>
      </w:tr>
      <w:tr w:rsidR="005D765A" w:rsidRPr="005D765A" w14:paraId="0A59CC8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50E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10:19:13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243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E11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09E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99C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05002050000018028-E0Jdbpo5W7x320240726</w:t>
            </w:r>
          </w:p>
        </w:tc>
      </w:tr>
      <w:tr w:rsidR="005D765A" w:rsidRPr="005D765A" w14:paraId="207F572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D05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10:19:13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0C9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FFA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6F8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66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05002050000018028-E0Jdbpo5W7x120240726</w:t>
            </w:r>
          </w:p>
        </w:tc>
      </w:tr>
      <w:tr w:rsidR="005D765A" w:rsidRPr="005D765A" w14:paraId="20CD995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CE0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10:19:41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D2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60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44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00F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05002050000018133-E0Jdbpo5W8Kz20240726</w:t>
            </w:r>
          </w:p>
        </w:tc>
      </w:tr>
      <w:tr w:rsidR="005D765A" w:rsidRPr="005D765A" w14:paraId="19F67EC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518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10:19:41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7C1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36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87B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356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05002050000018133-E0Jdbpo5W8L420240726</w:t>
            </w:r>
          </w:p>
        </w:tc>
      </w:tr>
      <w:tr w:rsidR="005D765A" w:rsidRPr="005D765A" w14:paraId="72EBD6D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0B9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10:21:34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4B2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63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A58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1E2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07002070000018317-E0Jdbpo5W9Je20240726</w:t>
            </w:r>
          </w:p>
        </w:tc>
      </w:tr>
      <w:tr w:rsidR="005D765A" w:rsidRPr="005D765A" w14:paraId="59CF9F3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0A0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10:21:34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2A8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516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173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6C4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07002070000018257-E0Jdbpo5W9K920240726</w:t>
            </w:r>
          </w:p>
        </w:tc>
      </w:tr>
      <w:tr w:rsidR="005D765A" w:rsidRPr="005D765A" w14:paraId="48094F1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C15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10:26:14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27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C2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0C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488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05002050000018613-E0Jdbpo5WCWr20240726</w:t>
            </w:r>
          </w:p>
        </w:tc>
      </w:tr>
      <w:tr w:rsidR="005D765A" w:rsidRPr="005D765A" w14:paraId="4C2DCFA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227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10:26:50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1C2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A2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0BB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D7C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05002050000018363-E0Jdbpo5WD1Q20240726</w:t>
            </w:r>
          </w:p>
        </w:tc>
      </w:tr>
      <w:tr w:rsidR="005D765A" w:rsidRPr="005D765A" w14:paraId="7F35BE7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2C9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10:30:58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027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04E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9C3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B2B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05002050000018917-E0Jdbpo5WGU520240726</w:t>
            </w:r>
          </w:p>
        </w:tc>
      </w:tr>
      <w:tr w:rsidR="005D765A" w:rsidRPr="005D765A" w14:paraId="7878E08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07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10:31:55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B08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BA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49A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F4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05002050000018961-E0Jdbpo5WH1420240726</w:t>
            </w:r>
          </w:p>
        </w:tc>
      </w:tr>
      <w:tr w:rsidR="005D765A" w:rsidRPr="005D765A" w14:paraId="4EE005C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47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10:31:55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45F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597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102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97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05002050000018961-E0Jdbpo5WH1720240726</w:t>
            </w:r>
          </w:p>
        </w:tc>
      </w:tr>
      <w:tr w:rsidR="005D765A" w:rsidRPr="005D765A" w14:paraId="7246B2B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557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10:34:10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FDA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10E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CD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47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05002050000019118-E0Jdbpo5WJ0U20240726</w:t>
            </w:r>
          </w:p>
        </w:tc>
      </w:tr>
      <w:tr w:rsidR="005D765A" w:rsidRPr="005D765A" w14:paraId="4BD7AE3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5D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10:35:47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09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721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787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D86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07002070000019191-E0Jdbpo5WK5f20240726</w:t>
            </w:r>
          </w:p>
        </w:tc>
      </w:tr>
      <w:tr w:rsidR="005D765A" w:rsidRPr="005D765A" w14:paraId="0A04235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B39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10:36:44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D3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684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440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CC3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05002050000019166-E0Jdbpo5WKVN20240726</w:t>
            </w:r>
          </w:p>
        </w:tc>
      </w:tr>
      <w:tr w:rsidR="005D765A" w:rsidRPr="005D765A" w14:paraId="04C1CF7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938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10:39:26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AB3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E6F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B1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922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05002050000019378-E0Jdbpo5WMDl20240726</w:t>
            </w:r>
          </w:p>
        </w:tc>
      </w:tr>
      <w:tr w:rsidR="005D765A" w:rsidRPr="005D765A" w14:paraId="5E683C6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0F0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10:39:29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2A8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210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2AC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36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05002050000019054-E0Jdbpo5WMKV20240726</w:t>
            </w:r>
          </w:p>
        </w:tc>
      </w:tr>
      <w:tr w:rsidR="005D765A" w:rsidRPr="005D765A" w14:paraId="7E13278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08A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10:39:29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464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15A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A0EF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35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05002050000019054-E0Jdbpo5WMKT20240726</w:t>
            </w:r>
          </w:p>
        </w:tc>
      </w:tr>
      <w:tr w:rsidR="005D765A" w:rsidRPr="005D765A" w14:paraId="1A7BA97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D1F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10:44:04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B08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C1B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718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39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07002070000019501-E0Jdbpo5WOd420240726</w:t>
            </w:r>
          </w:p>
        </w:tc>
      </w:tr>
      <w:tr w:rsidR="005D765A" w:rsidRPr="005D765A" w14:paraId="2917F89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C2B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10:44:04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3AC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C8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F89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F88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07002070000019495-E0Jdbpo5WOeO20240726</w:t>
            </w:r>
          </w:p>
        </w:tc>
      </w:tr>
      <w:tr w:rsidR="005D765A" w:rsidRPr="005D765A" w14:paraId="791F5AC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5D0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10:46:14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64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FAE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D7E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53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07002070000019752-E0Jdbpo5WPUW20240726</w:t>
            </w:r>
          </w:p>
        </w:tc>
      </w:tr>
      <w:tr w:rsidR="005D765A" w:rsidRPr="005D765A" w14:paraId="1B45653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8D0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10:46:14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7F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5EF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2B1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CBB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05002050000019777-E0Jdbpo5WPUJ20240726</w:t>
            </w:r>
          </w:p>
        </w:tc>
      </w:tr>
      <w:tr w:rsidR="005D765A" w:rsidRPr="005D765A" w14:paraId="6D3E09F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46E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10:52:33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B84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69B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7C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A22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05002050000020173-E0Jdbpo5WSzY20240726</w:t>
            </w:r>
          </w:p>
        </w:tc>
      </w:tr>
      <w:tr w:rsidR="005D765A" w:rsidRPr="005D765A" w14:paraId="4D93378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010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10:54:57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46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0C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15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D94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07002070000020188-E0Jdbpo5WUXb20240726</w:t>
            </w:r>
          </w:p>
        </w:tc>
      </w:tr>
      <w:tr w:rsidR="005D765A" w:rsidRPr="005D765A" w14:paraId="6060F28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0B1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10:55:09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512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CAB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92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08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07002070000020139-E0Jdbpo5WUlg20240726</w:t>
            </w:r>
          </w:p>
        </w:tc>
      </w:tr>
      <w:tr w:rsidR="005D765A" w:rsidRPr="005D765A" w14:paraId="6D4D350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FB4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10:55:11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FB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AB9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D34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69D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07002070000020490-E0Jdbpo5WUqH20240726</w:t>
            </w:r>
          </w:p>
        </w:tc>
      </w:tr>
      <w:tr w:rsidR="005D765A" w:rsidRPr="005D765A" w14:paraId="17EDAED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1D3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10:55:11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BD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719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5ED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C9B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07002070000020490-E0Jdbpo5WUqP20240726</w:t>
            </w:r>
          </w:p>
        </w:tc>
      </w:tr>
      <w:tr w:rsidR="005D765A" w:rsidRPr="005D765A" w14:paraId="4470D05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AEB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10:55:11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890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D17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04A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FBA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07002070000020490-E0Jdbpo5WUqM20240726</w:t>
            </w:r>
          </w:p>
        </w:tc>
      </w:tr>
      <w:tr w:rsidR="005D765A" w:rsidRPr="005D765A" w14:paraId="188C398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B30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10:55:11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66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830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BDA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818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05002050000020469-E0Jdbpo5WUp820240726</w:t>
            </w:r>
          </w:p>
        </w:tc>
      </w:tr>
      <w:tr w:rsidR="005D765A" w:rsidRPr="005D765A" w14:paraId="29EFBAD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412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26-Jul-2024 10:57:16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C0C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06D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FA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B5D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05002050000020670-E0Jdbpo5WWmF20240726</w:t>
            </w:r>
          </w:p>
        </w:tc>
      </w:tr>
      <w:tr w:rsidR="005D765A" w:rsidRPr="005D765A" w14:paraId="47235FE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EF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10:57:26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0A7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0D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AB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DA7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07002070000020674-E0Jdbpo5WWtw20240726</w:t>
            </w:r>
          </w:p>
        </w:tc>
      </w:tr>
      <w:tr w:rsidR="005D765A" w:rsidRPr="005D765A" w14:paraId="21F4D26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C64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10:57:26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D6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183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982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E32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07002070000020674-E0Jdbpo5WWu120240726</w:t>
            </w:r>
          </w:p>
        </w:tc>
      </w:tr>
      <w:tr w:rsidR="005D765A" w:rsidRPr="005D765A" w14:paraId="4A6BF6E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18E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10:59:59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0FD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6E3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10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44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05002050000020831-E0Jdbpo5WZGF20240726</w:t>
            </w:r>
          </w:p>
        </w:tc>
      </w:tr>
      <w:tr w:rsidR="005D765A" w:rsidRPr="005D765A" w14:paraId="67E9EAC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4D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11:03:14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90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351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178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93E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05002050000021254-E0Jdbpo5WcYA20240726</w:t>
            </w:r>
          </w:p>
        </w:tc>
      </w:tr>
      <w:tr w:rsidR="005D765A" w:rsidRPr="005D765A" w14:paraId="099E724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2F3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11:08:21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E1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112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FFA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AF3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07002070000022031-E0Jdbpo5WgAg20240726</w:t>
            </w:r>
          </w:p>
        </w:tc>
      </w:tr>
      <w:tr w:rsidR="005D765A" w:rsidRPr="005D765A" w14:paraId="27E371E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F3B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11:08:21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CEB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9D7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C26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0A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05002050000021973-E0Jdbpo5WgAi20240726</w:t>
            </w:r>
          </w:p>
        </w:tc>
      </w:tr>
      <w:tr w:rsidR="005D765A" w:rsidRPr="005D765A" w14:paraId="256997D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1F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11:09:02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EC5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A6C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37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0C4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07002070000022156-E0Jdbpo5WgXK20240726</w:t>
            </w:r>
          </w:p>
        </w:tc>
      </w:tr>
      <w:tr w:rsidR="005D765A" w:rsidRPr="005D765A" w14:paraId="5BFEC15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1F1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11:09:02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DB1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F9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83F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F03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07002070000022156-E0Jdbpo5WgXI20240726</w:t>
            </w:r>
          </w:p>
        </w:tc>
      </w:tr>
      <w:tr w:rsidR="005D765A" w:rsidRPr="005D765A" w14:paraId="3971029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5D1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11:09:02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810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56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53C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94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07002070000022156-E0Jdbpo5WgXM20240726</w:t>
            </w:r>
          </w:p>
        </w:tc>
      </w:tr>
      <w:tr w:rsidR="005D765A" w:rsidRPr="005D765A" w14:paraId="1560C85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15D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11:13:31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179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EBA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3F8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55F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07002070000022536-E0Jdbpo5Wizf20240726</w:t>
            </w:r>
          </w:p>
        </w:tc>
      </w:tr>
      <w:tr w:rsidR="005D765A" w:rsidRPr="005D765A" w14:paraId="3F5FA85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8DF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11:14:05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21B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43A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ABB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9F5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07002070000022338-E0Jdbpo5WjA620240726</w:t>
            </w:r>
          </w:p>
        </w:tc>
      </w:tr>
      <w:tr w:rsidR="005D765A" w:rsidRPr="005D765A" w14:paraId="5CDC9D9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CBA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11:20:48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C32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2C3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438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84C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05002050000022872-E0Jdbpo5Wn5A20240726</w:t>
            </w:r>
          </w:p>
        </w:tc>
      </w:tr>
      <w:tr w:rsidR="005D765A" w:rsidRPr="005D765A" w14:paraId="7842961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748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11:24:07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B5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CA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C9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54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07002070000023374-E0Jdbpo5Woab20240726</w:t>
            </w:r>
          </w:p>
        </w:tc>
      </w:tr>
      <w:tr w:rsidR="005D765A" w:rsidRPr="005D765A" w14:paraId="70E2332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F50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11:24:33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E7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B1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DC7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06C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07002070000023284-E0Jdbpo5WojW20240726</w:t>
            </w:r>
          </w:p>
        </w:tc>
      </w:tr>
      <w:tr w:rsidR="005D765A" w:rsidRPr="005D765A" w14:paraId="58545BC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02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11:25:02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51D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FE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589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FB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05002050000023450-E0Jdbpo5Wp2920240726</w:t>
            </w:r>
          </w:p>
        </w:tc>
      </w:tr>
      <w:tr w:rsidR="005D765A" w:rsidRPr="005D765A" w14:paraId="4C3DD84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8EA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11:30:02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8B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45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DFA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B63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05002050000023859-E0Jdbpo5Wrgq20240726</w:t>
            </w:r>
          </w:p>
        </w:tc>
      </w:tr>
      <w:tr w:rsidR="005D765A" w:rsidRPr="005D765A" w14:paraId="75DE793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2C5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11:32:05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A13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5B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B08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3F1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07002070000024091-E0Jdbpo5Wt7N20240726</w:t>
            </w:r>
          </w:p>
        </w:tc>
      </w:tr>
      <w:tr w:rsidR="005D765A" w:rsidRPr="005D765A" w14:paraId="17FB348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3CF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11:32:05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CCC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1B0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C2F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44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07002070000024091-E0Jdbpo5Wt7L20240726</w:t>
            </w:r>
          </w:p>
        </w:tc>
      </w:tr>
      <w:tr w:rsidR="005D765A" w:rsidRPr="005D765A" w14:paraId="37090CF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D69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11:35:06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430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5E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2B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FE1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07002070000024300-E0Jdbpo5WuXz20240726</w:t>
            </w:r>
          </w:p>
        </w:tc>
      </w:tr>
      <w:tr w:rsidR="005D765A" w:rsidRPr="005D765A" w14:paraId="10CC9F7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7FD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11:35:06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AE6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87F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49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2D0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07002070000024180-E0Jdbpo5WuY820240726</w:t>
            </w:r>
          </w:p>
        </w:tc>
      </w:tr>
      <w:tr w:rsidR="005D765A" w:rsidRPr="005D765A" w14:paraId="1A4E0F3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384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11:35:06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F82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77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2E4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E06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07002070000024074-E0Jdbpo5WuZJ20240726</w:t>
            </w:r>
          </w:p>
        </w:tc>
      </w:tr>
      <w:tr w:rsidR="005D765A" w:rsidRPr="005D765A" w14:paraId="2FA9F24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24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11:38:09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BC7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F90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5CE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C7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07002070000024422-E0Jdbpo5Wvyf20240726</w:t>
            </w:r>
          </w:p>
        </w:tc>
      </w:tr>
      <w:tr w:rsidR="005D765A" w:rsidRPr="005D765A" w14:paraId="318703F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63A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11:38:09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2A6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98D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370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81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07002070000024422-E0Jdbpo5Wvyd20240726</w:t>
            </w:r>
          </w:p>
        </w:tc>
      </w:tr>
      <w:tr w:rsidR="005D765A" w:rsidRPr="005D765A" w14:paraId="5EABE0D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FE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11:38:27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BE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77E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19C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FC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07002070000024423-E0Jdbpo5WwC020240726</w:t>
            </w:r>
          </w:p>
        </w:tc>
      </w:tr>
      <w:tr w:rsidR="005D765A" w:rsidRPr="005D765A" w14:paraId="12A120E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10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11:38:27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117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46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489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F6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05002050000024309-E0Jdbpo5WwBW20240726</w:t>
            </w:r>
          </w:p>
        </w:tc>
      </w:tr>
      <w:tr w:rsidR="005D765A" w:rsidRPr="005D765A" w14:paraId="036C935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3D5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11:40:23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182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AE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03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697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05002050000024486-E0Jdbpo5Wx6g20240726</w:t>
            </w:r>
          </w:p>
        </w:tc>
      </w:tr>
      <w:tr w:rsidR="005D765A" w:rsidRPr="005D765A" w14:paraId="106028C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F7F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11:40:28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0F77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C0D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B07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1C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05002050000024473-E0Jdbpo5Wx8f20240726</w:t>
            </w:r>
          </w:p>
        </w:tc>
      </w:tr>
      <w:tr w:rsidR="005D765A" w:rsidRPr="005D765A" w14:paraId="460BBDF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5AB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11:41:42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05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36D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A3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23A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05002050000024546-E0Jdbpo5WxrI20240726</w:t>
            </w:r>
          </w:p>
        </w:tc>
      </w:tr>
      <w:tr w:rsidR="005D765A" w:rsidRPr="005D765A" w14:paraId="5462738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7F5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11:42:13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B35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44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0DA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FA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07002070000024668-E0Jdbpo5Wy7a20240726</w:t>
            </w:r>
          </w:p>
        </w:tc>
      </w:tr>
      <w:tr w:rsidR="005D765A" w:rsidRPr="005D765A" w14:paraId="1BD617A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CD7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11:42:13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9DD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9A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24B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0DD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07002070000024668-E0Jdbpo5Wy7c20240726</w:t>
            </w:r>
          </w:p>
        </w:tc>
      </w:tr>
      <w:tr w:rsidR="005D765A" w:rsidRPr="005D765A" w14:paraId="369F683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F32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11:48:43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1EE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120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B5F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992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05002050000024913-E0Jdbpo5X0ko20240726</w:t>
            </w:r>
          </w:p>
        </w:tc>
      </w:tr>
      <w:tr w:rsidR="005D765A" w:rsidRPr="005D765A" w14:paraId="4583560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09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11:48:43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0A8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C3D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F16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08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05002050000024913-E0Jdbpo5X0kv20240726</w:t>
            </w:r>
          </w:p>
        </w:tc>
      </w:tr>
      <w:tr w:rsidR="005D765A" w:rsidRPr="005D765A" w14:paraId="1F604D8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24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11:50:02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8F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A98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AC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ED7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07002070000025151-E0Jdbpo5X1mx20240726</w:t>
            </w:r>
          </w:p>
        </w:tc>
      </w:tr>
      <w:tr w:rsidR="005D765A" w:rsidRPr="005D765A" w14:paraId="73CD0D9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BCE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11:50:58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149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29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65D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2FC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07002070000025152-E0Jdbpo5X2Ia20240726</w:t>
            </w:r>
          </w:p>
        </w:tc>
      </w:tr>
      <w:tr w:rsidR="005D765A" w:rsidRPr="005D765A" w14:paraId="3412917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E5C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11:52:42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8B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3F3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E51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817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07002070000025342-E0Jdbpo5X3gS20240726</w:t>
            </w:r>
          </w:p>
        </w:tc>
      </w:tr>
      <w:tr w:rsidR="005D765A" w:rsidRPr="005D765A" w14:paraId="0EA1612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56E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11:55:12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992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968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79F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AA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07002070000025497-E0Jdbpo5X58X20240726</w:t>
            </w:r>
          </w:p>
        </w:tc>
      </w:tr>
      <w:tr w:rsidR="005D765A" w:rsidRPr="005D765A" w14:paraId="23B72D1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DB5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11:59:44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AD3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EBB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DCA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26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05002050000025558-E0Jdbpo5X7Jr20240726</w:t>
            </w:r>
          </w:p>
        </w:tc>
      </w:tr>
      <w:tr w:rsidR="005D765A" w:rsidRPr="005D765A" w14:paraId="5D81495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874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12:02:04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2E5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BC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FFD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F2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05002050000025742-E0Jdbpo5X8sd20240726</w:t>
            </w:r>
          </w:p>
        </w:tc>
      </w:tr>
      <w:tr w:rsidR="005D765A" w:rsidRPr="005D765A" w14:paraId="6128169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7CD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12:02:47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45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402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586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518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05002050000025462-E0Jdbpo5X9F420240726</w:t>
            </w:r>
          </w:p>
        </w:tc>
      </w:tr>
      <w:tr w:rsidR="005D765A" w:rsidRPr="005D765A" w14:paraId="28A67A2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45F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12:02:47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0D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B2A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8D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E93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05002050000025462-E0Jdbpo5X9F620240726</w:t>
            </w:r>
          </w:p>
        </w:tc>
      </w:tr>
      <w:tr w:rsidR="005D765A" w:rsidRPr="005D765A" w14:paraId="0508E31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49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12:03:37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B5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273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35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206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07002070000025996-E0Jdbpo5X9xm20240726</w:t>
            </w:r>
          </w:p>
        </w:tc>
      </w:tr>
      <w:tr w:rsidR="005D765A" w:rsidRPr="005D765A" w14:paraId="4EA9D28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EB7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12:05:10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7B2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DD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23D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B94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07002070000025996-E0Jdbpo5XAol20240726</w:t>
            </w:r>
          </w:p>
        </w:tc>
      </w:tr>
      <w:tr w:rsidR="005D765A" w:rsidRPr="005D765A" w14:paraId="6A5B0C2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25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12:05:10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391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3A4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0A4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97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05002050000026005-E0Jdbpo5XAnv20240726</w:t>
            </w:r>
          </w:p>
        </w:tc>
      </w:tr>
      <w:tr w:rsidR="005D765A" w:rsidRPr="005D765A" w14:paraId="55DFFC8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559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12:05:30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58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0C0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434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F9B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07002070000025996-E0Jdbpo5XB0U20240726</w:t>
            </w:r>
          </w:p>
        </w:tc>
      </w:tr>
      <w:tr w:rsidR="005D765A" w:rsidRPr="005D765A" w14:paraId="48FDF9A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D9F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26-Jul-2024 12:07:46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072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84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25A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F88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05002050000026151-E0Jdbpo5XC1F20240726</w:t>
            </w:r>
          </w:p>
        </w:tc>
      </w:tr>
      <w:tr w:rsidR="005D765A" w:rsidRPr="005D765A" w14:paraId="5F15A0A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843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12:07:46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B71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61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70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B63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05002050000026151-E0Jdbpo5XC1H20240726</w:t>
            </w:r>
          </w:p>
        </w:tc>
      </w:tr>
      <w:tr w:rsidR="005D765A" w:rsidRPr="005D765A" w14:paraId="1850460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928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12:08:24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B0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19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69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B10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07002070000026268-E0Jdbpo5XCOy20240726</w:t>
            </w:r>
          </w:p>
        </w:tc>
      </w:tr>
      <w:tr w:rsidR="005D765A" w:rsidRPr="005D765A" w14:paraId="2EA0C3A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A1F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12:10:03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D9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4A2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7E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872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07002070000026374-E0Jdbpo5XD3K20240726</w:t>
            </w:r>
          </w:p>
        </w:tc>
      </w:tr>
      <w:tr w:rsidR="005D765A" w:rsidRPr="005D765A" w14:paraId="5F781B8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75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12:10:03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D95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D9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9F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9F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07002070000026374-E0Jdbpo5XD3I20240726</w:t>
            </w:r>
          </w:p>
        </w:tc>
      </w:tr>
      <w:tr w:rsidR="005D765A" w:rsidRPr="005D765A" w14:paraId="4D748C3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0C3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12:13:47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C74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40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50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909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07002070000026569-E0Jdbpo5XFFn20240726</w:t>
            </w:r>
          </w:p>
        </w:tc>
      </w:tr>
      <w:tr w:rsidR="005D765A" w:rsidRPr="005D765A" w14:paraId="4DCB72D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8C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12:13:58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23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F7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C6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5B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07002070000026518-E0Jdbpo5XFTH20240726</w:t>
            </w:r>
          </w:p>
        </w:tc>
      </w:tr>
      <w:tr w:rsidR="005D765A" w:rsidRPr="005D765A" w14:paraId="0546BBD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623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12:15:18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AAD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42F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BCE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A1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07002070000026656-E0Jdbpo5XGBy20240726</w:t>
            </w:r>
          </w:p>
        </w:tc>
      </w:tr>
      <w:tr w:rsidR="005D765A" w:rsidRPr="005D765A" w14:paraId="0B6C842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7E2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12:15:18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37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BFC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4E5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6FF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07002070000026656-E0Jdbpo5XGBw20240726</w:t>
            </w:r>
          </w:p>
        </w:tc>
      </w:tr>
      <w:tr w:rsidR="005D765A" w:rsidRPr="005D765A" w14:paraId="4B4A431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EC4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12:17:39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B31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5B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E7D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C4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05002050000026707-E0Jdbpo5XHY820240726</w:t>
            </w:r>
          </w:p>
        </w:tc>
      </w:tr>
      <w:tr w:rsidR="005D765A" w:rsidRPr="005D765A" w14:paraId="3B85EBA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EF5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12:18:14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037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DA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895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3B3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07002070000026744-E0Jdbpo5XHrj20240726</w:t>
            </w:r>
          </w:p>
        </w:tc>
      </w:tr>
      <w:tr w:rsidR="005D765A" w:rsidRPr="005D765A" w14:paraId="6602BCC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E3C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12:18:48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CE3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19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91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9A0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07002070000026474-E0Jdbpo5XII620240726</w:t>
            </w:r>
          </w:p>
        </w:tc>
      </w:tr>
      <w:tr w:rsidR="005D765A" w:rsidRPr="005D765A" w14:paraId="13CD808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6F1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12:18:48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8E9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EF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A16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DAA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07002070000026867-E0Jdbpo5XIFk20240726</w:t>
            </w:r>
          </w:p>
        </w:tc>
      </w:tr>
      <w:tr w:rsidR="005D765A" w:rsidRPr="005D765A" w14:paraId="2DA329E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52D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12:18:48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4B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DD2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E6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71B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07002070000026744-E0Jdbpo5XIHG20240726</w:t>
            </w:r>
          </w:p>
        </w:tc>
      </w:tr>
      <w:tr w:rsidR="005D765A" w:rsidRPr="005D765A" w14:paraId="097A65F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63C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12:20:07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CA3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76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431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006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05002050000026891-E0Jdbpo5XIz720240726</w:t>
            </w:r>
          </w:p>
        </w:tc>
      </w:tr>
      <w:tr w:rsidR="005D765A" w:rsidRPr="005D765A" w14:paraId="04BD47B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349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12:20:07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040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80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D0E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0FB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07002070000026973-E0Jdbpo5XIz920240726</w:t>
            </w:r>
          </w:p>
        </w:tc>
      </w:tr>
      <w:tr w:rsidR="005D765A" w:rsidRPr="005D765A" w14:paraId="19BC36E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DAB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12:23:09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808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2B8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E9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BA0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05002050000026992-E0Jdbpo5XKta20240726</w:t>
            </w:r>
          </w:p>
        </w:tc>
      </w:tr>
      <w:tr w:rsidR="005D765A" w:rsidRPr="005D765A" w14:paraId="46FC329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F0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12:23:34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4BC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D92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68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FE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05002050000027097-E0Jdbpo5XLJw20240726</w:t>
            </w:r>
          </w:p>
        </w:tc>
      </w:tr>
      <w:tr w:rsidR="005D765A" w:rsidRPr="005D765A" w14:paraId="3468A22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0A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12:25:49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E1F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798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D7A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E55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05002050000027191-E0Jdbpo5XMYh20240726</w:t>
            </w:r>
          </w:p>
        </w:tc>
      </w:tr>
      <w:tr w:rsidR="005D765A" w:rsidRPr="005D765A" w14:paraId="6F50075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904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12:26:04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F91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EC9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E80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0A3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07002070000027272-E0Jdbpo5XMpc20240726</w:t>
            </w:r>
          </w:p>
        </w:tc>
      </w:tr>
      <w:tr w:rsidR="005D765A" w:rsidRPr="005D765A" w14:paraId="0E8F4AB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292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12:28:23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64C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565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4F2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55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07002070000027478-E0Jdbpo5XOCW20240726</w:t>
            </w:r>
          </w:p>
        </w:tc>
      </w:tr>
      <w:tr w:rsidR="005D765A" w:rsidRPr="005D765A" w14:paraId="56C68DF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0E8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12:29:01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A9D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107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CA9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24D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05002050000027537-E0Jdbpo5XOlc20240726</w:t>
            </w:r>
          </w:p>
        </w:tc>
      </w:tr>
      <w:tr w:rsidR="005D765A" w:rsidRPr="005D765A" w14:paraId="073D334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531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12:30:27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222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E2C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5B7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902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07002070000027743-E0Jdbpo5XQL020240726</w:t>
            </w:r>
          </w:p>
        </w:tc>
      </w:tr>
      <w:tr w:rsidR="005D765A" w:rsidRPr="005D765A" w14:paraId="45FB129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899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12:32:33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A0E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999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75D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E11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07002070000028008-E0Jdbpo5XSdS20240726</w:t>
            </w:r>
          </w:p>
        </w:tc>
      </w:tr>
      <w:tr w:rsidR="005D765A" w:rsidRPr="005D765A" w14:paraId="242051D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9E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12:33:24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68F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6E4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432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13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07002070000028159-E0Jdbpo5XTdP20240726</w:t>
            </w:r>
          </w:p>
        </w:tc>
      </w:tr>
      <w:tr w:rsidR="005D765A" w:rsidRPr="005D765A" w14:paraId="2BD3EBE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5A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12:35:03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53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B54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EF8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4D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07002070000028262-E0Jdbpo5XV0r20240726</w:t>
            </w:r>
          </w:p>
        </w:tc>
      </w:tr>
      <w:tr w:rsidR="005D765A" w:rsidRPr="005D765A" w14:paraId="4291F0B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B37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12:37:03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E52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F71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F2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1E4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05002050000028316-E0Jdbpo5XX2H20240726</w:t>
            </w:r>
          </w:p>
        </w:tc>
      </w:tr>
      <w:tr w:rsidR="005D765A" w:rsidRPr="005D765A" w14:paraId="79C4C5E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BC0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12:37:03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413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AB9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F7C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4AD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05002050000028316-E0Jdbpo5XX2K20240726</w:t>
            </w:r>
          </w:p>
        </w:tc>
      </w:tr>
      <w:tr w:rsidR="005D765A" w:rsidRPr="005D765A" w14:paraId="5286776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45E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12:38:31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62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0D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06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102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07002070000028520-E0Jdbpo5XY8S20240726</w:t>
            </w:r>
          </w:p>
        </w:tc>
      </w:tr>
      <w:tr w:rsidR="005D765A" w:rsidRPr="005D765A" w14:paraId="5553B4E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E4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12:40:20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637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A4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F57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E3B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05002050000028558-E0Jdbpo5XZuG20240726</w:t>
            </w:r>
          </w:p>
        </w:tc>
      </w:tr>
      <w:tr w:rsidR="005D765A" w:rsidRPr="005D765A" w14:paraId="73DD5FB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192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12:40:24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63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1C2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77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004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07002070000028651-E0Jdbpo5Xa1f20240726</w:t>
            </w:r>
          </w:p>
        </w:tc>
      </w:tr>
      <w:tr w:rsidR="005D765A" w:rsidRPr="005D765A" w14:paraId="48004AD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4B4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12:40:28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F02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0B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D6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064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07002070000028651-E0Jdbpo5Xa9w20240726</w:t>
            </w:r>
          </w:p>
        </w:tc>
      </w:tr>
      <w:tr w:rsidR="005D765A" w:rsidRPr="005D765A" w14:paraId="55C7A38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5E9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12:43:17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7E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5F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AB3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26D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05002050000028765-E0Jdbpo5Xcvj20240726</w:t>
            </w:r>
          </w:p>
        </w:tc>
      </w:tr>
      <w:tr w:rsidR="005D765A" w:rsidRPr="005D765A" w14:paraId="2C7F79E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870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12:43:17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A28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5C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425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21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07002070000028847-E0Jdbpo5Xcvf20240726</w:t>
            </w:r>
          </w:p>
        </w:tc>
      </w:tr>
      <w:tr w:rsidR="005D765A" w:rsidRPr="005D765A" w14:paraId="0D4FE97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A57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12:45:24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F82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E6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90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558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05002050000028853-E0Jdbpo5XeR020240726</w:t>
            </w:r>
          </w:p>
        </w:tc>
      </w:tr>
      <w:tr w:rsidR="005D765A" w:rsidRPr="005D765A" w14:paraId="7F44A13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AC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12:45:26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2FD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1C3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FE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38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07002070000028904-E0Jdbpo5XeUP20240726</w:t>
            </w:r>
          </w:p>
        </w:tc>
      </w:tr>
      <w:tr w:rsidR="005D765A" w:rsidRPr="005D765A" w14:paraId="018210E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E7B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12:48:01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F8C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D0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E93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3D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07002070000029147-E0Jdbpo5XgKQ20240726</w:t>
            </w:r>
          </w:p>
        </w:tc>
      </w:tr>
      <w:tr w:rsidR="005D765A" w:rsidRPr="005D765A" w14:paraId="111A714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8ED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12:49:05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946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B40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0EC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70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05002050000029236-E0Jdbpo5XhyV20240726</w:t>
            </w:r>
          </w:p>
        </w:tc>
      </w:tr>
      <w:tr w:rsidR="005D765A" w:rsidRPr="005D765A" w14:paraId="1C9BF82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62F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12:49:20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78D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CB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40A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F4E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07002070000029095-E0Jdbpo5XiML20240726</w:t>
            </w:r>
          </w:p>
        </w:tc>
      </w:tr>
      <w:tr w:rsidR="005D765A" w:rsidRPr="005D765A" w14:paraId="602F3EB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509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12:50:30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182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861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69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DAE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07002070000029444-E0Jdbpo5Xj9z20240726</w:t>
            </w:r>
          </w:p>
        </w:tc>
      </w:tr>
      <w:tr w:rsidR="005D765A" w:rsidRPr="005D765A" w14:paraId="113D6F4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C80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12:54:32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5E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EF7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6D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279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07002070000029727-E0Jdbpo5Xlo920240726</w:t>
            </w:r>
          </w:p>
        </w:tc>
      </w:tr>
      <w:tr w:rsidR="005D765A" w:rsidRPr="005D765A" w14:paraId="5077B05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D3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12:55:05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BD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499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218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66E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05002050000029757-E0Jdbpo5XmKe20240726</w:t>
            </w:r>
          </w:p>
        </w:tc>
      </w:tr>
      <w:tr w:rsidR="005D765A" w:rsidRPr="005D765A" w14:paraId="4336004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A57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12:55:05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C39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26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952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EC1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05002050000029492-E0Jdbpo5XmLY20240726</w:t>
            </w:r>
          </w:p>
        </w:tc>
      </w:tr>
      <w:tr w:rsidR="005D765A" w:rsidRPr="005D765A" w14:paraId="3959D52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3F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12:55:05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133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0A6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1BE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C6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05002050000029492-E0Jdbpo5XmKx20240726</w:t>
            </w:r>
          </w:p>
        </w:tc>
      </w:tr>
      <w:tr w:rsidR="005D765A" w:rsidRPr="005D765A" w14:paraId="27261ED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3C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12:58:44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97E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E2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95B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593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07002070000030154-E0Jdbpo5XpZ720240726</w:t>
            </w:r>
          </w:p>
        </w:tc>
      </w:tr>
      <w:tr w:rsidR="005D765A" w:rsidRPr="005D765A" w14:paraId="122C51B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52A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26-Jul-2024 12:58:44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D3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CD8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68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2E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07002070000030154-E0Jdbpo5XpZ520240726</w:t>
            </w:r>
          </w:p>
        </w:tc>
      </w:tr>
      <w:tr w:rsidR="005D765A" w:rsidRPr="005D765A" w14:paraId="10AE49B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6B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13:00:34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9E9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CB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09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106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05002050000029911-E0Jdbpo5Xqt720240726</w:t>
            </w:r>
          </w:p>
        </w:tc>
      </w:tr>
      <w:tr w:rsidR="005D765A" w:rsidRPr="005D765A" w14:paraId="0A1A835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96F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13:00:34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BA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FD1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CB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E7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05002050000029911-E0Jdbpo5Xqt320240726</w:t>
            </w:r>
          </w:p>
        </w:tc>
      </w:tr>
      <w:tr w:rsidR="005D765A" w:rsidRPr="005D765A" w14:paraId="5DD0626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7AD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13:00:34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BE8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503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C5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047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07002070000030129-E0Jdbpo5XqsD20240726</w:t>
            </w:r>
          </w:p>
        </w:tc>
      </w:tr>
      <w:tr w:rsidR="005D765A" w:rsidRPr="005D765A" w14:paraId="457D579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2D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13:02:28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E59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B64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113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7C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05002050000030124-E0Jdbpo5Xstd20240726</w:t>
            </w:r>
          </w:p>
        </w:tc>
      </w:tr>
      <w:tr w:rsidR="005D765A" w:rsidRPr="005D765A" w14:paraId="31E2619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43D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13:06:08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CFA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CC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74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B21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07002070000030603-E0Jdbpo5XvTg20240726</w:t>
            </w:r>
          </w:p>
        </w:tc>
      </w:tr>
      <w:tr w:rsidR="005D765A" w:rsidRPr="005D765A" w14:paraId="5A0E508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D4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13:06:08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817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0D2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FB4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1E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07002070000030810-E0Jdbpo5XvTF20240726</w:t>
            </w:r>
          </w:p>
        </w:tc>
      </w:tr>
      <w:tr w:rsidR="005D765A" w:rsidRPr="005D765A" w14:paraId="584E6C7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A42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13:06:31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880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20A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AC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1B0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07002070000030603-E0Jdbpo5Xvl820240726</w:t>
            </w:r>
          </w:p>
        </w:tc>
      </w:tr>
      <w:tr w:rsidR="005D765A" w:rsidRPr="005D765A" w14:paraId="3B0EBFF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601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13:09:03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E4A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4D7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88F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7BC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07002070000031089-E0Jdbpo5Xxkt20240726</w:t>
            </w:r>
          </w:p>
        </w:tc>
      </w:tr>
      <w:tr w:rsidR="005D765A" w:rsidRPr="005D765A" w14:paraId="2E09DE7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0AF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13:09:45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F56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44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C22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13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07002070000031120-E0Jdbpo5XyH620240726</w:t>
            </w:r>
          </w:p>
        </w:tc>
      </w:tr>
      <w:tr w:rsidR="005D765A" w:rsidRPr="005D765A" w14:paraId="50E3146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57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13:10:09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00B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1C2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EC0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724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07002070000031023-E0Jdbpo5XyUx20240726</w:t>
            </w:r>
          </w:p>
        </w:tc>
      </w:tr>
      <w:tr w:rsidR="005D765A" w:rsidRPr="005D765A" w14:paraId="6C9D330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3C6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13:11:12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5A3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DFA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831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706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07002070000030938-E0Jdbpo5Xz9i20240726</w:t>
            </w:r>
          </w:p>
        </w:tc>
      </w:tr>
      <w:tr w:rsidR="005D765A" w:rsidRPr="005D765A" w14:paraId="2D97354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8D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13:13:19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49F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7A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7CB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5BB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05002050000031254-E0Jdbpo5Y0TF20240726</w:t>
            </w:r>
          </w:p>
        </w:tc>
      </w:tr>
      <w:tr w:rsidR="005D765A" w:rsidRPr="005D765A" w14:paraId="707D23D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6D9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13:13:20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10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AAC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0E3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9C9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07002070000031254-E0Jdbpo5Y0VS20240726</w:t>
            </w:r>
          </w:p>
        </w:tc>
      </w:tr>
      <w:tr w:rsidR="005D765A" w:rsidRPr="005D765A" w14:paraId="03A2F15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EB2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13:13:30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3C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806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4A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D63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07002070000031349-E0Jdbpo5Y0cI20240726</w:t>
            </w:r>
          </w:p>
        </w:tc>
      </w:tr>
      <w:tr w:rsidR="005D765A" w:rsidRPr="005D765A" w14:paraId="3D2DD23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19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13:15:05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AB0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F7F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C96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166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05002050000031546-E0Jdbpo5Y1Ts20240726</w:t>
            </w:r>
          </w:p>
        </w:tc>
      </w:tr>
      <w:tr w:rsidR="005D765A" w:rsidRPr="005D765A" w14:paraId="2509293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961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13:16:30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EC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1C7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E23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E0B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05002050000031500-E0Jdbpo5Y2QZ20240726</w:t>
            </w:r>
          </w:p>
        </w:tc>
      </w:tr>
      <w:tr w:rsidR="005D765A" w:rsidRPr="005D765A" w14:paraId="7B6FCB8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016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13:17:38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E7D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58A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034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1B0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05002050000031743-E0Jdbpo5Y3Ed20240726</w:t>
            </w:r>
          </w:p>
        </w:tc>
      </w:tr>
      <w:tr w:rsidR="005D765A" w:rsidRPr="005D765A" w14:paraId="3B104AE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623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13:17:38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BB1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06E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7F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9D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05002050000031743-E0Jdbpo5Y3Eb20240726</w:t>
            </w:r>
          </w:p>
        </w:tc>
      </w:tr>
      <w:tr w:rsidR="005D765A" w:rsidRPr="005D765A" w14:paraId="60E3901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34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13:18:57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F8C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BE2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285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8E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05002050000031794-E0Jdbpo5Y46U20240726</w:t>
            </w:r>
          </w:p>
        </w:tc>
      </w:tr>
      <w:tr w:rsidR="005D765A" w:rsidRPr="005D765A" w14:paraId="0AA0236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AE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13:18:57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01D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136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8FB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40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05002050000031740-E0Jdbpo5Y48S20240726</w:t>
            </w:r>
          </w:p>
        </w:tc>
      </w:tr>
      <w:tr w:rsidR="005D765A" w:rsidRPr="005D765A" w14:paraId="661E685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DF3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0EA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10E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A37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10D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05002050000031677-E0Jdbpo5Y54k20240726</w:t>
            </w:r>
          </w:p>
        </w:tc>
      </w:tr>
      <w:tr w:rsidR="005D765A" w:rsidRPr="005D765A" w14:paraId="76DD90E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AAA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8D9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2AF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B77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8F9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07002070000032140-E0Jdbpo5Y6a920240726</w:t>
            </w:r>
          </w:p>
        </w:tc>
      </w:tr>
      <w:tr w:rsidR="005D765A" w:rsidRPr="005D765A" w14:paraId="7CE72EC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F4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1BE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0A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A07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55B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05002050000032220-E0Jdbpo5Y7SK20240726</w:t>
            </w:r>
          </w:p>
        </w:tc>
      </w:tr>
      <w:tr w:rsidR="005D765A" w:rsidRPr="005D765A" w14:paraId="154F3D7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B98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13:23:58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537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243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5B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56F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05002050000031953-E0Jdbpo5Y7kc20240726</w:t>
            </w:r>
          </w:p>
        </w:tc>
      </w:tr>
      <w:tr w:rsidR="005D765A" w:rsidRPr="005D765A" w14:paraId="02737F4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C74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13:23:58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F31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711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D1A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D4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07002070000032069-E0Jdbpo5Y7kv20240726</w:t>
            </w:r>
          </w:p>
        </w:tc>
      </w:tr>
      <w:tr w:rsidR="005D765A" w:rsidRPr="005D765A" w14:paraId="4370132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19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13:26:28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C1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C06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E91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185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07002070000032559-E0Jdbpo5Y9K920240726</w:t>
            </w:r>
          </w:p>
        </w:tc>
      </w:tr>
      <w:tr w:rsidR="005D765A" w:rsidRPr="005D765A" w14:paraId="55C74D3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A76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C0A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F8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746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3A0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07002070000032610-E0Jdbpo5Y9Zq20240726</w:t>
            </w:r>
          </w:p>
        </w:tc>
      </w:tr>
      <w:tr w:rsidR="005D765A" w:rsidRPr="005D765A" w14:paraId="18BC98D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86E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280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4B0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DA6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B9D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07002070000032513-E0Jdbpo5Y9di20240726</w:t>
            </w:r>
          </w:p>
        </w:tc>
      </w:tr>
      <w:tr w:rsidR="005D765A" w:rsidRPr="005D765A" w14:paraId="3B4D2EE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30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A0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971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72B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F87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05002050000032485-E0Jdbpo5Y9do20240726</w:t>
            </w:r>
          </w:p>
        </w:tc>
      </w:tr>
      <w:tr w:rsidR="005D765A" w:rsidRPr="005D765A" w14:paraId="5750430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DB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70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67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17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74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05002050000032342-E0Jdbpo5YA4x20240726</w:t>
            </w:r>
          </w:p>
        </w:tc>
      </w:tr>
      <w:tr w:rsidR="005D765A" w:rsidRPr="005D765A" w14:paraId="04620BD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A78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ACE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D37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68F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47B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05002050000032794-E0Jdbpo5YBtS20240726</w:t>
            </w:r>
          </w:p>
        </w:tc>
      </w:tr>
      <w:tr w:rsidR="005D765A" w:rsidRPr="005D765A" w14:paraId="06288DF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71E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7E3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C36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F06B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21B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05002050000032794-E0Jdbpo5YBtz20240726</w:t>
            </w:r>
          </w:p>
        </w:tc>
      </w:tr>
      <w:tr w:rsidR="005D765A" w:rsidRPr="005D765A" w14:paraId="20F00EC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97B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51C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2B0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DA1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B9E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05002050000032794-E0Jdbpo5YBtw20240726</w:t>
            </w:r>
          </w:p>
        </w:tc>
      </w:tr>
      <w:tr w:rsidR="005D765A" w:rsidRPr="005D765A" w14:paraId="5668515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36F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742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F4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CDB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363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05002050000032696-E0Jdbpo5YCDI20240726</w:t>
            </w:r>
          </w:p>
        </w:tc>
      </w:tr>
      <w:tr w:rsidR="005D765A" w:rsidRPr="005D765A" w14:paraId="19134D8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7E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ED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A7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CF1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BD7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05002050000032690-E0Jdbpo5YCEK20240726</w:t>
            </w:r>
          </w:p>
        </w:tc>
      </w:tr>
      <w:tr w:rsidR="005D765A" w:rsidRPr="005D765A" w14:paraId="75777EE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549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13:29:52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EEB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C61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D0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BE8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05002050000032696-E0Jdbpo5YCDj20240726</w:t>
            </w:r>
          </w:p>
        </w:tc>
      </w:tr>
      <w:tr w:rsidR="005D765A" w:rsidRPr="005D765A" w14:paraId="6A5C93A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95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762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445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571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B75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05002050000032870-E0Jdbpo5YCtG20240726</w:t>
            </w:r>
          </w:p>
        </w:tc>
      </w:tr>
      <w:tr w:rsidR="005D765A" w:rsidRPr="005D765A" w14:paraId="63A81F3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F14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8CC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93D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77A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16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07002070000032975-E0Jdbpo5YD3G20240726</w:t>
            </w:r>
          </w:p>
        </w:tc>
      </w:tr>
      <w:tr w:rsidR="005D765A" w:rsidRPr="005D765A" w14:paraId="6D881F7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898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F17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FC0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C4E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BC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05002050000032871-E0Jdbpo5YD3h20240726</w:t>
            </w:r>
          </w:p>
        </w:tc>
      </w:tr>
      <w:tr w:rsidR="005D765A" w:rsidRPr="005D765A" w14:paraId="72E4A1D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F6C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600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719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A7C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D1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05002050000033189-E0Jdbpo5YGvw20240726</w:t>
            </w:r>
          </w:p>
        </w:tc>
      </w:tr>
      <w:tr w:rsidR="005D765A" w:rsidRPr="005D765A" w14:paraId="6103C3A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812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C37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36D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DA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49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07002070000033267-E0Jdbpo5YGvJ20240726</w:t>
            </w:r>
          </w:p>
        </w:tc>
      </w:tr>
      <w:tr w:rsidR="005D765A" w:rsidRPr="005D765A" w14:paraId="093838F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C4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0B8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5C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BF2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757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05002050000033419-E0Jdbpo5YJtB20240726</w:t>
            </w:r>
          </w:p>
        </w:tc>
      </w:tr>
      <w:tr w:rsidR="005D765A" w:rsidRPr="005D765A" w14:paraId="397DDC9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DE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699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FF3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3C7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BC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07002070000033471-E0Jdbpo5YKkp20240726</w:t>
            </w:r>
          </w:p>
        </w:tc>
      </w:tr>
      <w:tr w:rsidR="005D765A" w:rsidRPr="005D765A" w14:paraId="3ADAE33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FC1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4A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D629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016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49C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07002070000033884-E0Jdbpo5YNdK20240726</w:t>
            </w:r>
          </w:p>
        </w:tc>
      </w:tr>
      <w:tr w:rsidR="005D765A" w:rsidRPr="005D765A" w14:paraId="2BFC441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639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26-Jul-2024 13:35:26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70A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736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954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79E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07002070000033884-E0Jdbpo5YNhe20240726</w:t>
            </w:r>
          </w:p>
        </w:tc>
      </w:tr>
      <w:tr w:rsidR="005D765A" w:rsidRPr="005D765A" w14:paraId="0AD2A3B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002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96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98A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813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6A0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05002050000034027-E0Jdbpo5YPtK20240726</w:t>
            </w:r>
          </w:p>
        </w:tc>
      </w:tr>
      <w:tr w:rsidR="005D765A" w:rsidRPr="005D765A" w14:paraId="30B1EE6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BCC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10D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714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952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623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07002070000033783-E0Jdbpo5YPtE20240726</w:t>
            </w:r>
          </w:p>
        </w:tc>
      </w:tr>
      <w:tr w:rsidR="005D765A" w:rsidRPr="005D765A" w14:paraId="747572E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3E83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71E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B3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E6C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306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05002050000033815-E0Jdbpo5YPqI20240726</w:t>
            </w:r>
          </w:p>
        </w:tc>
      </w:tr>
      <w:tr w:rsidR="005D765A" w:rsidRPr="005D765A" w14:paraId="1BE4D57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EA2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13:38:48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B8C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C05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CF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914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07002070000034352-E0Jdbpo5YTKF20240726</w:t>
            </w:r>
          </w:p>
        </w:tc>
      </w:tr>
      <w:tr w:rsidR="005D765A" w:rsidRPr="005D765A" w14:paraId="2ED86E1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0D9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13:40:10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52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6A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C06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3C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05002050000034590-E0Jdbpo5YVAG20240726</w:t>
            </w:r>
          </w:p>
        </w:tc>
      </w:tr>
      <w:tr w:rsidR="005D765A" w:rsidRPr="005D765A" w14:paraId="19E2333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311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13:40:20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C13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BCA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A37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FB9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07002070000034633-E0Jdbpo5YVOW20240726</w:t>
            </w:r>
          </w:p>
        </w:tc>
      </w:tr>
      <w:tr w:rsidR="005D765A" w:rsidRPr="005D765A" w14:paraId="4BFA55C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960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13:40:48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390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802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392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5C4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07002070000034662-E0Jdbpo5YW5020240726</w:t>
            </w:r>
          </w:p>
        </w:tc>
      </w:tr>
      <w:tr w:rsidR="005D765A" w:rsidRPr="005D765A" w14:paraId="5764885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5C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13:41:45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7CC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3BB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5E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919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05002050000034849-E0Jdbpo5YXLs20240726</w:t>
            </w:r>
          </w:p>
        </w:tc>
      </w:tr>
      <w:tr w:rsidR="005D765A" w:rsidRPr="005D765A" w14:paraId="294C69F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9C6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13:43:55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54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B2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EB3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66A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07002070000035264-E0Jdbpo5YaHM20240726</w:t>
            </w:r>
          </w:p>
        </w:tc>
      </w:tr>
      <w:tr w:rsidR="005D765A" w:rsidRPr="005D765A" w14:paraId="407241B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EDC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13:44:06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76C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C25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A4C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5B0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05002050000035246-E0Jdbpo5Yabf20240726</w:t>
            </w:r>
          </w:p>
        </w:tc>
      </w:tr>
      <w:tr w:rsidR="005D765A" w:rsidRPr="005D765A" w14:paraId="3206B20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E4D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13:46:34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C9A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DDB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8B5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B5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07002070000035654-E0Jdbpo5Yeei20240726</w:t>
            </w:r>
          </w:p>
        </w:tc>
      </w:tr>
      <w:tr w:rsidR="005D765A" w:rsidRPr="005D765A" w14:paraId="343083B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7D7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13:47:01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B81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01E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DF1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703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05002050000035783-E0Jdbpo5YfDR20240726</w:t>
            </w:r>
          </w:p>
        </w:tc>
      </w:tr>
      <w:tr w:rsidR="005D765A" w:rsidRPr="005D765A" w14:paraId="74A3493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AA8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13:47:01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7C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6A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34C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785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05002050000035783-E0Jdbpo5YfDT20240726</w:t>
            </w:r>
          </w:p>
        </w:tc>
      </w:tr>
      <w:tr w:rsidR="005D765A" w:rsidRPr="005D765A" w14:paraId="3E01CEE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AC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13:49:13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80A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CCF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4B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DA3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07002070000036085-E0Jdbpo5Yi2J20240726</w:t>
            </w:r>
          </w:p>
        </w:tc>
      </w:tr>
      <w:tr w:rsidR="005D765A" w:rsidRPr="005D765A" w14:paraId="57FCF01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E9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2A9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24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307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AE4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05002050000036333-E0Jdbpo5Yj6Q20240726</w:t>
            </w:r>
          </w:p>
        </w:tc>
      </w:tr>
      <w:tr w:rsidR="005D765A" w:rsidRPr="005D765A" w14:paraId="3F8E62E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B1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7A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066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B31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EF8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07002070000036393-E0Jdbpo5YjVx20240726</w:t>
            </w:r>
          </w:p>
        </w:tc>
      </w:tr>
      <w:tr w:rsidR="005D765A" w:rsidRPr="005D765A" w14:paraId="3098CAF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866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13:50:29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A7C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BF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F01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BD9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07002070000036393-E0Jdbpo5YjVz20240726</w:t>
            </w:r>
          </w:p>
        </w:tc>
      </w:tr>
      <w:tr w:rsidR="005D765A" w:rsidRPr="005D765A" w14:paraId="0B60CD9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14A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399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42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B07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79D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07002070000036393-E0Jdbpo5YjYc20240726</w:t>
            </w:r>
          </w:p>
        </w:tc>
      </w:tr>
      <w:tr w:rsidR="005D765A" w:rsidRPr="005D765A" w14:paraId="51742F5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8CB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13:51:49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370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F7D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977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F40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05002050000036326-E0Jdbpo5YlM520240726</w:t>
            </w:r>
          </w:p>
        </w:tc>
      </w:tr>
      <w:tr w:rsidR="005D765A" w:rsidRPr="005D765A" w14:paraId="2CB0904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206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FCA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D94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4D1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525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05002050000036882-E0Jdbpo5Yndp20240726</w:t>
            </w:r>
          </w:p>
        </w:tc>
      </w:tr>
      <w:tr w:rsidR="005D765A" w:rsidRPr="005D765A" w14:paraId="71F9062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926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FD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CF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844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74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05002050000036838-E0Jdbpo5Yo2g20240726</w:t>
            </w:r>
          </w:p>
        </w:tc>
      </w:tr>
      <w:tr w:rsidR="005D765A" w:rsidRPr="005D765A" w14:paraId="60824AE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22D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B12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436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053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813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05002050000036838-E0Jdbpo5Yo2e20240726</w:t>
            </w:r>
          </w:p>
        </w:tc>
      </w:tr>
      <w:tr w:rsidR="005D765A" w:rsidRPr="005D765A" w14:paraId="0CC04B8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B95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142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0C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5A9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EB2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07002070000036885-E0Jdbpo5Yo2i20240726</w:t>
            </w:r>
          </w:p>
        </w:tc>
      </w:tr>
      <w:tr w:rsidR="005D765A" w:rsidRPr="005D765A" w14:paraId="5CDEBA4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204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09A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4A2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5EA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3E7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07002070000037167-E0Jdbpo5Ypw520240726</w:t>
            </w:r>
          </w:p>
        </w:tc>
      </w:tr>
      <w:tr w:rsidR="005D765A" w:rsidRPr="005D765A" w14:paraId="091D69A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9F4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13:56:46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F3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5D7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AE7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FE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05002050000037435-E0Jdbpo5Ys3z20240726</w:t>
            </w:r>
          </w:p>
        </w:tc>
      </w:tr>
      <w:tr w:rsidR="005D765A" w:rsidRPr="005D765A" w14:paraId="5D41743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172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64C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4F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404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472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07002070000037380-E0Jdbpo5Ys5E20240726</w:t>
            </w:r>
          </w:p>
        </w:tc>
      </w:tr>
      <w:tr w:rsidR="005D765A" w:rsidRPr="005D765A" w14:paraId="3E783B9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107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13:58:08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63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10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114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888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05002050000037561-E0Jdbpo5Ytf420240726</w:t>
            </w:r>
          </w:p>
        </w:tc>
      </w:tr>
      <w:tr w:rsidR="005D765A" w:rsidRPr="005D765A" w14:paraId="58FF440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E65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14:00:03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C92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D6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C2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DB6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05002050000037883-E0Jdbpo5Yvsy20240726</w:t>
            </w:r>
          </w:p>
        </w:tc>
      </w:tr>
      <w:tr w:rsidR="005D765A" w:rsidRPr="005D765A" w14:paraId="73F4B17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B3C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14:01:51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C1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F25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7F7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2CE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07002070000038258-E0Jdbpo5Yzjr20240726</w:t>
            </w:r>
          </w:p>
        </w:tc>
      </w:tr>
      <w:tr w:rsidR="005D765A" w:rsidRPr="005D765A" w14:paraId="02185CE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1A7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14:01:51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1BC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907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D42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377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07002070000038258-E0Jdbpo5Yzjo20240726</w:t>
            </w:r>
          </w:p>
        </w:tc>
      </w:tr>
      <w:tr w:rsidR="005D765A" w:rsidRPr="005D765A" w14:paraId="563DDD0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B18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14:03:24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B80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890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E3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BF8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05002050000038579-E0Jdbpo5Z2zF20240726</w:t>
            </w:r>
          </w:p>
        </w:tc>
      </w:tr>
      <w:tr w:rsidR="005D765A" w:rsidRPr="005D765A" w14:paraId="7912ADD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7C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14:05:09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EFB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14B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D85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BC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05002050000038831-E0Jdbpo5Z62K20240726</w:t>
            </w:r>
          </w:p>
        </w:tc>
      </w:tr>
      <w:tr w:rsidR="005D765A" w:rsidRPr="005D765A" w14:paraId="2F61378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A72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14:05:19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B82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03E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0D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5E8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07002070000038726-E0Jdbpo5Z6Kd20240726</w:t>
            </w:r>
          </w:p>
        </w:tc>
      </w:tr>
      <w:tr w:rsidR="005D765A" w:rsidRPr="005D765A" w14:paraId="60CD882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8DB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14:05:28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69A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5DB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1F7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B8C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07002070000038563-E0Jdbpo5Z6cO20240726</w:t>
            </w:r>
          </w:p>
        </w:tc>
      </w:tr>
      <w:tr w:rsidR="005D765A" w:rsidRPr="005D765A" w14:paraId="476B483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F0F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14:07:48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574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C65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9E8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521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07002070000039123-E0Jdbpo5ZAbC20240726</w:t>
            </w:r>
          </w:p>
        </w:tc>
      </w:tr>
      <w:tr w:rsidR="005D765A" w:rsidRPr="005D765A" w14:paraId="7B80974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BD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14:07:48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0D7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A0B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6A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22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07002070000039183-E0Jdbpo5ZAZQ20240726</w:t>
            </w:r>
          </w:p>
        </w:tc>
      </w:tr>
      <w:tr w:rsidR="005D765A" w:rsidRPr="005D765A" w14:paraId="03BBC1B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964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14:08:30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C63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E9D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316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DA0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07002070000039392-E0Jdbpo5ZBOD20240726</w:t>
            </w:r>
          </w:p>
        </w:tc>
      </w:tr>
      <w:tr w:rsidR="005D765A" w:rsidRPr="005D765A" w14:paraId="630266E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94F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14:09:39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DCB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4FC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F2A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284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07002070000039519-E0Jdbpo5ZCbW20240726</w:t>
            </w:r>
          </w:p>
        </w:tc>
      </w:tr>
      <w:tr w:rsidR="005D765A" w:rsidRPr="005D765A" w14:paraId="1345CDC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01A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14:12:35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792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8F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F2C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CA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05002050000039915-E0Jdbpo5ZGD620240726</w:t>
            </w:r>
          </w:p>
        </w:tc>
      </w:tr>
      <w:tr w:rsidR="005D765A" w:rsidRPr="005D765A" w14:paraId="71D218E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3F4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14:14:17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67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C62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16E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112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07002070000040317-E0Jdbpo5ZHys20240726</w:t>
            </w:r>
          </w:p>
        </w:tc>
      </w:tr>
      <w:tr w:rsidR="005D765A" w:rsidRPr="005D765A" w14:paraId="6ED67E3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D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14:14:18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DD0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333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E7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38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07002070000040176-E0Jdbpo5ZI1C20240726</w:t>
            </w:r>
          </w:p>
        </w:tc>
      </w:tr>
      <w:tr w:rsidR="005D765A" w:rsidRPr="005D765A" w14:paraId="2AC0759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8A8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14:14:18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92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6F3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9C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F6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05002050000040185-E0Jdbpo5ZI1E20240726</w:t>
            </w:r>
          </w:p>
        </w:tc>
      </w:tr>
      <w:tr w:rsidR="005D765A" w:rsidRPr="005D765A" w14:paraId="1B037E4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33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14:15:55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7DD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0DE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93C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431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07002070000040550-E0Jdbpo5ZKgV20240726</w:t>
            </w:r>
          </w:p>
        </w:tc>
      </w:tr>
      <w:tr w:rsidR="005D765A" w:rsidRPr="005D765A" w14:paraId="752FB23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66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14:16:51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6CC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DB8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47C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6BF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05002050000040661-E0Jdbpo5ZLv520240726</w:t>
            </w:r>
          </w:p>
        </w:tc>
      </w:tr>
      <w:tr w:rsidR="005D765A" w:rsidRPr="005D765A" w14:paraId="5C1E84C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2A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26-Jul-2024 14:16:51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EC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197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A50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F3F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05002050000040661-E0Jdbpo5ZLv720240726</w:t>
            </w:r>
          </w:p>
        </w:tc>
      </w:tr>
      <w:tr w:rsidR="005D765A" w:rsidRPr="005D765A" w14:paraId="474B472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A0A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14:18:10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401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BF1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1A1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CA4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07002070000040684-E0Jdbpo5ZOFW20240726</w:t>
            </w:r>
          </w:p>
        </w:tc>
      </w:tr>
      <w:tr w:rsidR="005D765A" w:rsidRPr="005D765A" w14:paraId="3108B46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A8C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14:18:50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61F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21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B7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26C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07002070000041003-E0Jdbpo5ZPQW20240726</w:t>
            </w:r>
          </w:p>
        </w:tc>
      </w:tr>
      <w:tr w:rsidR="005D765A" w:rsidRPr="005D765A" w14:paraId="69BCBDF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715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F61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672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8BA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48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07002070000041163-E0Jdbpo5ZSRA20240726</w:t>
            </w:r>
          </w:p>
        </w:tc>
      </w:tr>
      <w:tr w:rsidR="005D765A" w:rsidRPr="005D765A" w14:paraId="55AA861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182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5F5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4CA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219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DBF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05002050000041154-E0Jdbpo5ZTy120240726</w:t>
            </w:r>
          </w:p>
        </w:tc>
      </w:tr>
      <w:tr w:rsidR="005D765A" w:rsidRPr="005D765A" w14:paraId="40F746C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68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9C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743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653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97A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05002050000041154-E0Jdbpo5ZTy320240726</w:t>
            </w:r>
          </w:p>
        </w:tc>
      </w:tr>
      <w:tr w:rsidR="005D765A" w:rsidRPr="005D765A" w14:paraId="574ADCF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EBA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72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B1D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453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8E2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07002070000041916-E0Jdbpo5ZaME20240726</w:t>
            </w:r>
          </w:p>
        </w:tc>
      </w:tr>
      <w:tr w:rsidR="005D765A" w:rsidRPr="005D765A" w14:paraId="29C2C6E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C55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14:25:56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BE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70C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6FD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54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05002050000041899-E0Jdbpo5Zai320240726</w:t>
            </w:r>
          </w:p>
        </w:tc>
      </w:tr>
      <w:tr w:rsidR="005D765A" w:rsidRPr="005D765A" w14:paraId="50671AA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DD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14:25:56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E06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451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E79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23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05002050000041899-E0Jdbpo5ZaiD20240726</w:t>
            </w:r>
          </w:p>
        </w:tc>
      </w:tr>
      <w:tr w:rsidR="005D765A" w:rsidRPr="005D765A" w14:paraId="799FEF3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A92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016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78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928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7F6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05002050000042234-E0Jdbpo5Zbkm20240726</w:t>
            </w:r>
          </w:p>
        </w:tc>
      </w:tr>
      <w:tr w:rsidR="005D765A" w:rsidRPr="005D765A" w14:paraId="5315504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697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EB4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E65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8D9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C3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05002050000042234-E0Jdbpo5Zbko20240726</w:t>
            </w:r>
          </w:p>
        </w:tc>
      </w:tr>
      <w:tr w:rsidR="005D765A" w:rsidRPr="005D765A" w14:paraId="144F215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4F1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14:26:49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1D8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F87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D65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0EB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07002070000042208-E0Jdbpo5ZboI20240726</w:t>
            </w:r>
          </w:p>
        </w:tc>
      </w:tr>
      <w:tr w:rsidR="005D765A" w:rsidRPr="005D765A" w14:paraId="6FD24A1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AA7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7E1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BAB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96F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043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07002070000042349-E0Jdbpo5Zd4820240726</w:t>
            </w:r>
          </w:p>
        </w:tc>
      </w:tr>
      <w:tr w:rsidR="005D765A" w:rsidRPr="005D765A" w14:paraId="70DBA96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909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3C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D6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6CA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290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07002070000042189-E0Jdbpo5ZdXh20240726</w:t>
            </w:r>
          </w:p>
        </w:tc>
      </w:tr>
      <w:tr w:rsidR="005D765A" w:rsidRPr="005D765A" w14:paraId="502765D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611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14:28:56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30E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ED2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EB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EAB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07002070000042458-E0Jdbpo5Zeum20240726</w:t>
            </w:r>
          </w:p>
        </w:tc>
      </w:tr>
      <w:tr w:rsidR="005D765A" w:rsidRPr="005D765A" w14:paraId="42F5751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D08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14:29:40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D82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251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CF0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1A0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05002050000042472-E0Jdbpo5ZfyS20240726</w:t>
            </w:r>
          </w:p>
        </w:tc>
      </w:tr>
      <w:tr w:rsidR="005D765A" w:rsidRPr="005D765A" w14:paraId="3C7074A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8DD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1C5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080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C6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E4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07002070000042761-E0Jdbpo5ZhKa20240726</w:t>
            </w:r>
          </w:p>
        </w:tc>
      </w:tr>
      <w:tr w:rsidR="005D765A" w:rsidRPr="005D765A" w14:paraId="5C3618E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E9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14:31:57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29B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863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A3C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1BE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05002050000043051-E0Jdbpo5Zjix20240726</w:t>
            </w:r>
          </w:p>
        </w:tc>
      </w:tr>
      <w:tr w:rsidR="005D765A" w:rsidRPr="005D765A" w14:paraId="63CC32A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214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14:31:59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301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714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3604.0000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434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FBD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07002070000043034-E0Jdbpo5ZjmO20240726</w:t>
            </w:r>
          </w:p>
        </w:tc>
      </w:tr>
      <w:tr w:rsidR="005D765A" w:rsidRPr="005D765A" w14:paraId="28A8892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746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14:33:35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982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3E7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AEA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ED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07002070000043381-E0Jdbpo5ZmNU20240726</w:t>
            </w:r>
          </w:p>
        </w:tc>
      </w:tr>
      <w:tr w:rsidR="005D765A" w:rsidRPr="005D765A" w14:paraId="6A61E8A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C1A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14:38:01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589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728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289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30D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05002050000043992-E0Jdbpo5ZrLN20240726</w:t>
            </w:r>
          </w:p>
        </w:tc>
      </w:tr>
      <w:tr w:rsidR="005D765A" w:rsidRPr="005D765A" w14:paraId="3EAAB2E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E14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14:38:23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6CF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D39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269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790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05002050000044112-E0Jdbpo5Zs1320240726</w:t>
            </w:r>
          </w:p>
        </w:tc>
      </w:tr>
      <w:tr w:rsidR="005D765A" w:rsidRPr="005D765A" w14:paraId="0EE9A14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D61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C9D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E70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8C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E55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05002050000044397-E0Jdbpo5ZuNP20240726</w:t>
            </w:r>
          </w:p>
        </w:tc>
      </w:tr>
      <w:tr w:rsidR="005D765A" w:rsidRPr="005D765A" w14:paraId="50EFF9F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11D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026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2A2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CFA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E75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05002050000044978-E0Jdbpo5ZztX20240726</w:t>
            </w:r>
          </w:p>
        </w:tc>
      </w:tr>
      <w:tr w:rsidR="005D765A" w:rsidRPr="005D765A" w14:paraId="4893550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D1F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20D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59A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813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850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05002050000044983-E0Jdbpo5Zzyn20240726</w:t>
            </w:r>
          </w:p>
        </w:tc>
      </w:tr>
      <w:tr w:rsidR="005D765A" w:rsidRPr="005D765A" w14:paraId="7667A08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0F5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09E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8F5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3E8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517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05002050000044983-E0Jdbpo5Zzyl20240726</w:t>
            </w:r>
          </w:p>
        </w:tc>
      </w:tr>
      <w:tr w:rsidR="005D765A" w:rsidRPr="005D765A" w14:paraId="15576CD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A57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CB6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19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A55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BD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07002070000045182-E0Jdbpo5a1sM20240726</w:t>
            </w:r>
          </w:p>
        </w:tc>
      </w:tr>
      <w:tr w:rsidR="005D765A" w:rsidRPr="005D765A" w14:paraId="2B0E71F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B9A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6E8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D44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D03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27C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07002070000045467-E0Jdbpo5a3Tz20240726</w:t>
            </w:r>
          </w:p>
        </w:tc>
      </w:tr>
      <w:tr w:rsidR="005D765A" w:rsidRPr="005D765A" w14:paraId="04B49D0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73B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080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776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338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1B2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07002070000045467-E0Jdbpo5a3Tx20240726</w:t>
            </w:r>
          </w:p>
        </w:tc>
      </w:tr>
      <w:tr w:rsidR="005D765A" w:rsidRPr="005D765A" w14:paraId="389FFB3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0B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048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7C7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135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9AD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05002050000045137-E0Jdbpo5a3d620240726</w:t>
            </w:r>
          </w:p>
        </w:tc>
      </w:tr>
      <w:tr w:rsidR="005D765A" w:rsidRPr="005D765A" w14:paraId="661258D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01C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4F1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3C8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02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353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05002050000045137-E0Jdbpo5a3eR20240726</w:t>
            </w:r>
          </w:p>
        </w:tc>
      </w:tr>
      <w:tr w:rsidR="005D765A" w:rsidRPr="005D765A" w14:paraId="7C1A251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FB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594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D30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7BA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9F1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07002070000045714-E0Jdbpo5a5UK20240726</w:t>
            </w:r>
          </w:p>
        </w:tc>
      </w:tr>
      <w:tr w:rsidR="005D765A" w:rsidRPr="005D765A" w14:paraId="249DFFF8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1D1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2D5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D28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500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AF6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07002070000045887-E0Jdbpo5a6gg20240726</w:t>
            </w:r>
          </w:p>
        </w:tc>
      </w:tr>
      <w:tr w:rsidR="005D765A" w:rsidRPr="005D765A" w14:paraId="564A447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9DD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202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04C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4D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F53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05002050000045967-E0Jdbpo5a6iQ20240726</w:t>
            </w:r>
          </w:p>
        </w:tc>
      </w:tr>
      <w:tr w:rsidR="005D765A" w:rsidRPr="005D765A" w14:paraId="7AC5E4A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1C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14:49:14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F44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767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BCE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D0C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07002070000045888-E0Jdbpo5a6iS20240726</w:t>
            </w:r>
          </w:p>
        </w:tc>
      </w:tr>
      <w:tr w:rsidR="005D765A" w:rsidRPr="005D765A" w14:paraId="0F8B5A2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32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14:50:05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21B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702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8B3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B15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05002050000046167-E0Jdbpo5a7jM20240726</w:t>
            </w:r>
          </w:p>
        </w:tc>
      </w:tr>
      <w:tr w:rsidR="005D765A" w:rsidRPr="005D765A" w14:paraId="1DC019D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6F0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14:50:05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257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BEE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120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ED3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05002050000046167-E0Jdbpo5a7jO20240726</w:t>
            </w:r>
          </w:p>
        </w:tc>
      </w:tr>
      <w:tr w:rsidR="005D765A" w:rsidRPr="005D765A" w14:paraId="5D129DD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41A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14:50:09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EF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119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219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F6E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07002070000046093-E0Jdbpo5a7sG20240726</w:t>
            </w:r>
          </w:p>
        </w:tc>
      </w:tr>
      <w:tr w:rsidR="005D765A" w:rsidRPr="005D765A" w14:paraId="7501785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2BD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14:52:00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044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75C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1B7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E1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05002050000046442-E0Jdbpo5a9ya20240726</w:t>
            </w:r>
          </w:p>
        </w:tc>
      </w:tr>
      <w:tr w:rsidR="005D765A" w:rsidRPr="005D765A" w14:paraId="1084B22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BD6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14:52:03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4A5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078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EC4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B52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07002070000046353-E0Jdbpo5aA7l20240726</w:t>
            </w:r>
          </w:p>
        </w:tc>
      </w:tr>
      <w:tr w:rsidR="005D765A" w:rsidRPr="005D765A" w14:paraId="0B92A5A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186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14:53:48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05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259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35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37F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07002070000046652-E0Jdbpo5aC1c20240726</w:t>
            </w:r>
          </w:p>
        </w:tc>
      </w:tr>
      <w:tr w:rsidR="005D765A" w:rsidRPr="005D765A" w14:paraId="7433EAA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A8C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14:53:48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974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1DC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000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708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07002070000046652-E0Jdbpo5aC1Z20240726</w:t>
            </w:r>
          </w:p>
        </w:tc>
      </w:tr>
      <w:tr w:rsidR="005D765A" w:rsidRPr="005D765A" w14:paraId="559DD74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C8B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14:53:48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D9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EEE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10E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469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05002050000046729-E0Jdbpo5aC1X20240726</w:t>
            </w:r>
          </w:p>
        </w:tc>
      </w:tr>
      <w:tr w:rsidR="005D765A" w:rsidRPr="005D765A" w14:paraId="06FB3DC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E45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14:55:15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B3F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280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B86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778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05002050000046992-E0Jdbpo5aDQu20240726</w:t>
            </w:r>
          </w:p>
        </w:tc>
      </w:tr>
      <w:tr w:rsidR="005D765A" w:rsidRPr="005D765A" w14:paraId="4093108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7B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14:57:47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0B4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555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E84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43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05002050000047416-E0Jdbpo5aGBJ20240726</w:t>
            </w:r>
          </w:p>
        </w:tc>
      </w:tr>
      <w:tr w:rsidR="005D765A" w:rsidRPr="005D765A" w14:paraId="1CD84EF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679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26-Jul-2024 14:58:24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5C0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832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70F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8F4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05002050000047565-E0Jdbpo5aGpi20240726</w:t>
            </w:r>
          </w:p>
        </w:tc>
      </w:tr>
      <w:tr w:rsidR="005D765A" w:rsidRPr="005D765A" w14:paraId="0D5ED2F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FC8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78C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CED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3620.0000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086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CEA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05002050000047901-E0Jdbpo5aJja20240726</w:t>
            </w:r>
          </w:p>
        </w:tc>
      </w:tr>
      <w:tr w:rsidR="005D765A" w:rsidRPr="005D765A" w14:paraId="177EC54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FFF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FBE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9DD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218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7C3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05002050000048217-E0Jdbpo5aLuL20240726</w:t>
            </w:r>
          </w:p>
        </w:tc>
      </w:tr>
      <w:tr w:rsidR="005D765A" w:rsidRPr="005D765A" w14:paraId="7B73350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642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15:01:44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B4B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9E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375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EC6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05002050000048217-E0Jdbpo5aLuN20240726</w:t>
            </w:r>
          </w:p>
        </w:tc>
      </w:tr>
      <w:tr w:rsidR="005D765A" w:rsidRPr="005D765A" w14:paraId="3E1615D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4E0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E99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22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A30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4E4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05002050000047369-E0Jdbpo5aMf420240726</w:t>
            </w:r>
          </w:p>
        </w:tc>
      </w:tr>
      <w:tr w:rsidR="005D765A" w:rsidRPr="005D765A" w14:paraId="16D13B8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136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F2E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15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AA8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159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05002050000048497-E0Jdbpo5aNxD20240726</w:t>
            </w:r>
          </w:p>
        </w:tc>
      </w:tr>
      <w:tr w:rsidR="005D765A" w:rsidRPr="005D765A" w14:paraId="5918DEB2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D04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15:05:04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1CC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777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48D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C29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05002050000048817-E0Jdbpo5aQJI20240726</w:t>
            </w:r>
          </w:p>
        </w:tc>
      </w:tr>
      <w:tr w:rsidR="005D765A" w:rsidRPr="005D765A" w14:paraId="4C98B01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2E7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DF2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7C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07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6A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07002070000048821-E0Jdbpo5aRwf20240726</w:t>
            </w:r>
          </w:p>
        </w:tc>
      </w:tr>
      <w:tr w:rsidR="005D765A" w:rsidRPr="005D765A" w14:paraId="210F1B2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94B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9CE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408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438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0B8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05002050000049092-E0Jdbpo5aScs20240726</w:t>
            </w:r>
          </w:p>
        </w:tc>
      </w:tr>
      <w:tr w:rsidR="005D765A" w:rsidRPr="005D765A" w14:paraId="3D9A3814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90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871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178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BED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BA7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05002050000047301-E0Jdbpo5aTBV20240726</w:t>
            </w:r>
          </w:p>
        </w:tc>
      </w:tr>
      <w:tr w:rsidR="005D765A" w:rsidRPr="005D765A" w14:paraId="41C8336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30C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2AF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628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085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E54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07002070000048371-E0Jdbpo5aTCL20240726</w:t>
            </w:r>
          </w:p>
        </w:tc>
      </w:tr>
      <w:tr w:rsidR="005D765A" w:rsidRPr="005D765A" w14:paraId="026961E1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C34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D5E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D73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250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8BC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05002050000048320-E0Jdbpo5aTCH20240726</w:t>
            </w:r>
          </w:p>
        </w:tc>
      </w:tr>
      <w:tr w:rsidR="005D765A" w:rsidRPr="005D765A" w14:paraId="2AF957D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A46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15:07:21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7E3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39A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FAB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B91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05002050000047301-E0Jdbpo5aTBX20240726</w:t>
            </w:r>
          </w:p>
        </w:tc>
      </w:tr>
      <w:tr w:rsidR="005D765A" w:rsidRPr="005D765A" w14:paraId="2964F0D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74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937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E1A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82D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03F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05002050000049424-E0Jdbpo5aUnN20240726</w:t>
            </w:r>
          </w:p>
        </w:tc>
      </w:tr>
      <w:tr w:rsidR="005D765A" w:rsidRPr="005D765A" w14:paraId="0E66F329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56F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B4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33A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D2F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BE7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05002050000049424-E0Jdbpo5aUnK20240726</w:t>
            </w:r>
          </w:p>
        </w:tc>
      </w:tr>
      <w:tr w:rsidR="005D765A" w:rsidRPr="005D765A" w14:paraId="7BA5C76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13E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15:09:25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84F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083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216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6CC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05002050000049383-E0Jdbpo5aVKc20240726</w:t>
            </w:r>
          </w:p>
        </w:tc>
      </w:tr>
      <w:tr w:rsidR="005D765A" w:rsidRPr="005D765A" w14:paraId="3801CE96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30A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8BE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B03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5BD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4A1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07002070000049564-E0Jdbpo5aXDP20240726</w:t>
            </w:r>
          </w:p>
        </w:tc>
      </w:tr>
      <w:tr w:rsidR="005D765A" w:rsidRPr="005D765A" w14:paraId="461E660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2AD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EF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6FD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A8A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F4A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05002050000049687-E0Jdbpo5aXhj20240726</w:t>
            </w:r>
          </w:p>
        </w:tc>
      </w:tr>
      <w:tr w:rsidR="005D765A" w:rsidRPr="005D765A" w14:paraId="19E3E9DC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7BA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9BD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647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3616.0000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0F8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C5B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07002070000049882-E0Jdbpo5aXtD20240726</w:t>
            </w:r>
          </w:p>
        </w:tc>
      </w:tr>
      <w:tr w:rsidR="005D765A" w:rsidRPr="005D765A" w14:paraId="5084E52F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5C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B5A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672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3615.0000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8EA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1D1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07002070000049565-E0Jdbpo5aYj720240726</w:t>
            </w:r>
          </w:p>
        </w:tc>
      </w:tr>
      <w:tr w:rsidR="005D765A" w:rsidRPr="005D765A" w14:paraId="01222AD0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1B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5A3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B59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3613.0000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57F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C2A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07002070000050335-E0Jdbpo5aaIe20240726</w:t>
            </w:r>
          </w:p>
        </w:tc>
      </w:tr>
      <w:tr w:rsidR="005D765A" w:rsidRPr="005D765A" w14:paraId="3C912533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177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5EDB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F939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3611.0000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D31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6CA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05002050000050378-E0Jdbpo5ab9w20240726</w:t>
            </w:r>
          </w:p>
        </w:tc>
      </w:tr>
      <w:tr w:rsidR="005D765A" w:rsidRPr="005D765A" w14:paraId="2A1C62CE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E9E6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E44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B1A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3612.0000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79A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229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07002070000050274-E0Jdbpo5ab8q20240726</w:t>
            </w:r>
          </w:p>
        </w:tc>
      </w:tr>
      <w:tr w:rsidR="005D765A" w:rsidRPr="005D765A" w14:paraId="42B982D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46E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3CD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3ED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D12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540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05002050000050846-E0Jdbpo5abj320240726</w:t>
            </w:r>
          </w:p>
        </w:tc>
      </w:tr>
      <w:tr w:rsidR="005D765A" w:rsidRPr="005D765A" w14:paraId="62E9AE8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D2E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4BA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CCF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048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D4D4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07002070000050741-E0Jdbpo5acg820240726</w:t>
            </w:r>
          </w:p>
        </w:tc>
      </w:tr>
      <w:tr w:rsidR="005D765A" w:rsidRPr="005D765A" w14:paraId="4961F7B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E90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A0C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618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9E0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532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07002070000050741-E0Jdbpo5ad5s20240726</w:t>
            </w:r>
          </w:p>
        </w:tc>
      </w:tr>
      <w:tr w:rsidR="005D765A" w:rsidRPr="005D765A" w14:paraId="145EDBAD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7E7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E07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E5A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84D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52D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07002070000051166-E0Jdbpo5ade420240726</w:t>
            </w:r>
          </w:p>
        </w:tc>
      </w:tr>
      <w:tr w:rsidR="005D765A" w:rsidRPr="005D765A" w14:paraId="7411F20A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4B3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A4B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DB5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3609.0000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8BA7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4BB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07002070000051305-E0Jdbpo5aeW520240726</w:t>
            </w:r>
          </w:p>
        </w:tc>
      </w:tr>
      <w:tr w:rsidR="005D765A" w:rsidRPr="005D765A" w14:paraId="05726D65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50CE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F3B0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5C5D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22D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A44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07002070000051166-E0Jdbpo5aepE20240726</w:t>
            </w:r>
          </w:p>
        </w:tc>
      </w:tr>
      <w:tr w:rsidR="005D765A" w:rsidRPr="005D765A" w14:paraId="5A465167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6115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15:18:31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2E9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D13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3608.0000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1952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346F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07002070000051501-E0Jdbpo5afQp20240726</w:t>
            </w:r>
          </w:p>
        </w:tc>
      </w:tr>
      <w:tr w:rsidR="005D765A" w:rsidRPr="005D765A" w14:paraId="61AEADEB" w14:textId="77777777" w:rsidTr="00832CAB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B668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26-Jul-2024 15:18:32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9363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347A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3607.0000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FB4C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5751" w14:textId="77777777" w:rsidR="005D765A" w:rsidRPr="005D765A" w:rsidRDefault="005D765A" w:rsidP="005D765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5D765A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07002070000051500-E0Jdbpo5afTL20240726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35EA9" w14:textId="77777777" w:rsidR="007F7A9D" w:rsidRDefault="007F7A9D" w:rsidP="00F2487C">
      <w:r>
        <w:separator/>
      </w:r>
    </w:p>
  </w:endnote>
  <w:endnote w:type="continuationSeparator" w:id="0">
    <w:p w14:paraId="18C9730A" w14:textId="77777777" w:rsidR="007F7A9D" w:rsidRDefault="007F7A9D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6F8B3" w14:textId="77777777" w:rsidR="007F7A9D" w:rsidRDefault="007F7A9D" w:rsidP="00F2487C">
      <w:r>
        <w:separator/>
      </w:r>
    </w:p>
  </w:footnote>
  <w:footnote w:type="continuationSeparator" w:id="0">
    <w:p w14:paraId="11758DB0" w14:textId="77777777" w:rsidR="007F7A9D" w:rsidRDefault="007F7A9D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1703"/>
    <w:rsid w:val="00075FA7"/>
    <w:rsid w:val="0007685A"/>
    <w:rsid w:val="00082972"/>
    <w:rsid w:val="0009225F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23A6B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134D1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113"/>
    <w:rsid w:val="00515B74"/>
    <w:rsid w:val="005163F5"/>
    <w:rsid w:val="00563E72"/>
    <w:rsid w:val="00566498"/>
    <w:rsid w:val="005667E1"/>
    <w:rsid w:val="005669B5"/>
    <w:rsid w:val="005863F0"/>
    <w:rsid w:val="0058736E"/>
    <w:rsid w:val="0059780E"/>
    <w:rsid w:val="005A2A30"/>
    <w:rsid w:val="005C6A5F"/>
    <w:rsid w:val="005D765A"/>
    <w:rsid w:val="005F5D09"/>
    <w:rsid w:val="006101E4"/>
    <w:rsid w:val="006116EE"/>
    <w:rsid w:val="00611B10"/>
    <w:rsid w:val="00623C13"/>
    <w:rsid w:val="00640D9D"/>
    <w:rsid w:val="006416A0"/>
    <w:rsid w:val="006467D6"/>
    <w:rsid w:val="00651F02"/>
    <w:rsid w:val="00664011"/>
    <w:rsid w:val="006A17F0"/>
    <w:rsid w:val="006A72C7"/>
    <w:rsid w:val="006A742D"/>
    <w:rsid w:val="006B3991"/>
    <w:rsid w:val="006B7667"/>
    <w:rsid w:val="006D484E"/>
    <w:rsid w:val="006E3DF5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38FD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7F7A9D"/>
    <w:rsid w:val="00802A45"/>
    <w:rsid w:val="008172BD"/>
    <w:rsid w:val="00832CAB"/>
    <w:rsid w:val="00844C80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E66FB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182A"/>
    <w:rsid w:val="00B058EF"/>
    <w:rsid w:val="00B43DFC"/>
    <w:rsid w:val="00B44C54"/>
    <w:rsid w:val="00B54997"/>
    <w:rsid w:val="00B56433"/>
    <w:rsid w:val="00B60549"/>
    <w:rsid w:val="00B70E85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D6D57"/>
    <w:rsid w:val="00DE2A8E"/>
    <w:rsid w:val="00DE4A7D"/>
    <w:rsid w:val="00E01508"/>
    <w:rsid w:val="00E22230"/>
    <w:rsid w:val="00E254B8"/>
    <w:rsid w:val="00E32465"/>
    <w:rsid w:val="00E47EB5"/>
    <w:rsid w:val="00E57021"/>
    <w:rsid w:val="00E61773"/>
    <w:rsid w:val="00E772E2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1DC9"/>
    <w:rsid w:val="00EF4F1D"/>
    <w:rsid w:val="00F01816"/>
    <w:rsid w:val="00F05223"/>
    <w:rsid w:val="00F14298"/>
    <w:rsid w:val="00F2487C"/>
    <w:rsid w:val="00F31B90"/>
    <w:rsid w:val="00F3781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a49328c11b46353a28b93dffd3cb4a35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798ad4086ff38a0c312b0cdbedcae061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TNME3MZR7UAA-2112375194-209230</_dlc_DocId>
    <_dlc_DocIdUrl xmlns="2dee1928-e90f-4e72-a1fb-0cdd402ef7fe">
      <Url>https://reedelsevier.sharepoint.com/sites/rehlondatp021/_layouts/15/DocIdRedir.aspx?ID=TNME3MZR7UAA-2112375194-209230</Url>
      <Description>TNME3MZR7UAA-2112375194-209230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A2215F1-F0FB-45C6-8804-A0087FED3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4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13</TotalTime>
  <Pages>11</Pages>
  <Words>2879</Words>
  <Characters>34189</Characters>
  <Application>Microsoft Office Word</Application>
  <DocSecurity>0</DocSecurity>
  <Lines>284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Sutherland, Sylvia (REHQ-LON)</cp:lastModifiedBy>
  <cp:revision>13</cp:revision>
  <cp:lastPrinted>2016-11-21T15:24:00Z</cp:lastPrinted>
  <dcterms:created xsi:type="dcterms:W3CDTF">2024-07-26T15:52:00Z</dcterms:created>
  <dcterms:modified xsi:type="dcterms:W3CDTF">2024-07-26T16:09:00Z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12656800</vt:r8>
  </property>
  <property fmtid="{D5CDD505-2E9C-101B-9397-08002B2CF9AE}" pid="15" name="_dlc_DocIdItemGuid">
    <vt:lpwstr>c9f978b3-ac23-4331-8ad5-8970e47110c5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