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25812387" w:rsidR="00D647F7" w:rsidRPr="00A50F83" w:rsidRDefault="00B25B5A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 August 2024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5A2F7D04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B25B5A" w:rsidRPr="00B25B5A">
        <w:rPr>
          <w:sz w:val="22"/>
          <w:szCs w:val="22"/>
          <w:lang w:val="en"/>
        </w:rPr>
        <w:t>73,500</w:t>
      </w:r>
      <w:r w:rsidR="00B25B5A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89768D" w:rsidRPr="0089768D">
        <w:rPr>
          <w:sz w:val="22"/>
          <w:szCs w:val="22"/>
          <w:lang w:val="en"/>
        </w:rPr>
        <w:t>42,136,661</w:t>
      </w:r>
      <w:r w:rsidR="0089768D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EE4487" w:rsidRPr="00EE4487">
        <w:rPr>
          <w:sz w:val="22"/>
          <w:szCs w:val="22"/>
          <w:lang w:val="en"/>
        </w:rPr>
        <w:t>1,866,445,441</w:t>
      </w:r>
      <w:r w:rsidR="00EE448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EE4487" w:rsidRPr="00EE4487">
        <w:rPr>
          <w:sz w:val="22"/>
          <w:szCs w:val="22"/>
          <w:lang w:val="en"/>
        </w:rPr>
        <w:t>22,424,468</w:t>
      </w:r>
      <w:r w:rsidR="00EE4487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3990F80A" w:rsidR="003E0113" w:rsidRPr="00A50F83" w:rsidRDefault="00652883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1 August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36B5B462" w:rsidR="003E0113" w:rsidRPr="0060602B" w:rsidRDefault="00652883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652883">
              <w:rPr>
                <w:rFonts w:ascii="Arial" w:hAnsi="Arial" w:cs="Arial"/>
                <w:sz w:val="22"/>
                <w:szCs w:val="22"/>
                <w:lang w:val="en"/>
              </w:rPr>
              <w:t>73,500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6A281566" w:rsidR="003258FF" w:rsidRPr="0060602B" w:rsidRDefault="0089768D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89768D">
              <w:rPr>
                <w:rFonts w:ascii="Arial" w:hAnsi="Arial" w:cs="Arial"/>
                <w:sz w:val="22"/>
                <w:szCs w:val="22"/>
                <w:lang w:val="en"/>
              </w:rPr>
              <w:t>3654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65A16B93" w:rsidR="003258FF" w:rsidRPr="0060602B" w:rsidRDefault="0089768D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89768D">
              <w:rPr>
                <w:rFonts w:ascii="Arial" w:hAnsi="Arial" w:cs="Arial"/>
                <w:sz w:val="22"/>
                <w:szCs w:val="22"/>
                <w:lang w:val="en"/>
              </w:rPr>
              <w:t>3584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75E43522" w:rsidR="003E0113" w:rsidRPr="0060602B" w:rsidRDefault="00652883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652883">
              <w:rPr>
                <w:rFonts w:ascii="Arial" w:hAnsi="Arial" w:cs="Arial"/>
                <w:sz w:val="22"/>
                <w:szCs w:val="22"/>
                <w:lang w:val="en"/>
              </w:rPr>
              <w:t>3626.1775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2122"/>
        <w:gridCol w:w="867"/>
        <w:gridCol w:w="1040"/>
        <w:gridCol w:w="1069"/>
        <w:gridCol w:w="4253"/>
      </w:tblGrid>
      <w:tr w:rsidR="00136ADF" w:rsidRPr="00136ADF" w14:paraId="5E23D123" w14:textId="77777777" w:rsidTr="00136ADF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B20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ED6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CA8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9BA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347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136ADF" w:rsidRPr="00136ADF" w14:paraId="126B9E7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263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31D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17B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DFD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A67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05002050000002504-E0JhxahebaQK20240801</w:t>
            </w:r>
          </w:p>
        </w:tc>
      </w:tr>
      <w:tr w:rsidR="00136ADF" w:rsidRPr="00136ADF" w14:paraId="4CF75BE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F08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1E1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8CD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9D5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5FD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07002070000002521-E0JhxahebaPx20240801</w:t>
            </w:r>
          </w:p>
        </w:tc>
      </w:tr>
      <w:tr w:rsidR="00136ADF" w:rsidRPr="00136ADF" w14:paraId="320FFE5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5C0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621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CA0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0E7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AD3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05002050000002506-E0JhxahebaUP20240801</w:t>
            </w:r>
          </w:p>
        </w:tc>
      </w:tr>
      <w:tr w:rsidR="00136ADF" w:rsidRPr="00136ADF" w14:paraId="0A9D185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08C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847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E90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826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35E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05002050000002506-E0JhxahebaUN20240801</w:t>
            </w:r>
          </w:p>
        </w:tc>
      </w:tr>
      <w:tr w:rsidR="00136ADF" w:rsidRPr="00136ADF" w14:paraId="12AC781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712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07:05:21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FF0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790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A28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789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07002070000003051-E0JhxaheblXB20240801</w:t>
            </w:r>
          </w:p>
        </w:tc>
      </w:tr>
      <w:tr w:rsidR="00136ADF" w:rsidRPr="00136ADF" w14:paraId="2561599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44D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07:05:21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16E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D4C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412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B98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07002070000003041-E0JhxaheblZO20240801</w:t>
            </w:r>
          </w:p>
        </w:tc>
      </w:tr>
      <w:tr w:rsidR="00136ADF" w:rsidRPr="00136ADF" w14:paraId="2501920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1FE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07:05:21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20B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A62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5E6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D58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07002070000003041-E0JhxaheblZQ20240801</w:t>
            </w:r>
          </w:p>
        </w:tc>
      </w:tr>
      <w:tr w:rsidR="00136ADF" w:rsidRPr="00136ADF" w14:paraId="0DC395B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DA0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07:05:22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17D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606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211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48B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05002050000003127-E0JhxaheblbK20240801</w:t>
            </w:r>
          </w:p>
        </w:tc>
      </w:tr>
      <w:tr w:rsidR="00136ADF" w:rsidRPr="00136ADF" w14:paraId="67934F1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53A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07:05:22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424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728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B63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901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05002050000003127-E0JhxaheblcC20240801</w:t>
            </w:r>
          </w:p>
        </w:tc>
      </w:tr>
      <w:tr w:rsidR="00136ADF" w:rsidRPr="00136ADF" w14:paraId="039759F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470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07:06:26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DD0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7CC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EEA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63E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05002050000003322-E0JhxaheboDK20240801</w:t>
            </w:r>
          </w:p>
        </w:tc>
      </w:tr>
      <w:tr w:rsidR="00136ADF" w:rsidRPr="00136ADF" w14:paraId="7D10BE9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77E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07:07:10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C51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A85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140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863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05002050000003278-E0JhxahebpQu20240801</w:t>
            </w:r>
          </w:p>
        </w:tc>
      </w:tr>
      <w:tr w:rsidR="00136ADF" w:rsidRPr="00136ADF" w14:paraId="488CE51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E77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07:07:10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133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5EF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43D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610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05002050000003315-E0JhxahebpQ520240801</w:t>
            </w:r>
          </w:p>
        </w:tc>
      </w:tr>
      <w:tr w:rsidR="00136ADF" w:rsidRPr="00136ADF" w14:paraId="6CB46C2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C9F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07:07:54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EE3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58A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588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47E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05002050000003586-E0Jhxahebqzm20240801</w:t>
            </w:r>
          </w:p>
        </w:tc>
      </w:tr>
      <w:tr w:rsidR="00136ADF" w:rsidRPr="00136ADF" w14:paraId="2D6F8D1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509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01-Aug-2024 07:08:36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6A4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1E6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266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DE2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05002050000003572-E0Jhxahebs9I20240801</w:t>
            </w:r>
          </w:p>
        </w:tc>
      </w:tr>
      <w:tr w:rsidR="00136ADF" w:rsidRPr="00136ADF" w14:paraId="01F49AE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001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07:09:34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CCB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67D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B21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DFA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05002050000003816-E0Jhxahebu0T20240801</w:t>
            </w:r>
          </w:p>
        </w:tc>
      </w:tr>
      <w:tr w:rsidR="00136ADF" w:rsidRPr="00136ADF" w14:paraId="3AF9884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875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07:10:37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BC4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448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496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D3C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05002050000003574-E0Jhxahebvpg20240801</w:t>
            </w:r>
          </w:p>
        </w:tc>
      </w:tr>
      <w:tr w:rsidR="00136ADF" w:rsidRPr="00136ADF" w14:paraId="1E0EE47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CF1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07:11:40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368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566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7F9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67B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05002050000004179-E0Jhxaheby7520240801</w:t>
            </w:r>
          </w:p>
        </w:tc>
      </w:tr>
      <w:tr w:rsidR="00136ADF" w:rsidRPr="00136ADF" w14:paraId="701C721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F65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07:11:40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CE1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F15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7E2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9F9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05002050000004179-E0Jhxaheby7720240801</w:t>
            </w:r>
          </w:p>
        </w:tc>
      </w:tr>
      <w:tr w:rsidR="00136ADF" w:rsidRPr="00136ADF" w14:paraId="01AE225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A6B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07:13:03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8EC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290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EF5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023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07002070000004337-E0Jhxahec0pr20240801</w:t>
            </w:r>
          </w:p>
        </w:tc>
      </w:tr>
      <w:tr w:rsidR="00136ADF" w:rsidRPr="00136ADF" w14:paraId="2F286A4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25D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07:15:04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98D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C0D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474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51F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07002070000004491-E0Jhxahec4pB20240801</w:t>
            </w:r>
          </w:p>
        </w:tc>
      </w:tr>
      <w:tr w:rsidR="00136ADF" w:rsidRPr="00136ADF" w14:paraId="7882319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7E0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07:15:21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DB4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463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CAF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C3B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05002050000004444-E0Jhxahec5QG20240801</w:t>
            </w:r>
          </w:p>
        </w:tc>
      </w:tr>
      <w:tr w:rsidR="00136ADF" w:rsidRPr="00136ADF" w14:paraId="07B40F9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E7C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07:16:14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EEF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AD7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189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ACB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07002070000004744-E0Jhxahec7Fe20240801</w:t>
            </w:r>
          </w:p>
        </w:tc>
      </w:tr>
      <w:tr w:rsidR="00136ADF" w:rsidRPr="00136ADF" w14:paraId="776F817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302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1E8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184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4F1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877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05002050000005027-E0JhxahecA3g20240801</w:t>
            </w:r>
          </w:p>
        </w:tc>
      </w:tr>
      <w:tr w:rsidR="00136ADF" w:rsidRPr="00136ADF" w14:paraId="28B5D6B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D7D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07:18:19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A3A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44B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B3B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6D9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07002070000004728-E0JhxahecBF420240801</w:t>
            </w:r>
          </w:p>
        </w:tc>
      </w:tr>
      <w:tr w:rsidR="00136ADF" w:rsidRPr="00136ADF" w14:paraId="4D1D76C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8E9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07:19:56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BAA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A90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32A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2B0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05002050000005236-E0JhxahecENO20240801</w:t>
            </w:r>
          </w:p>
        </w:tc>
      </w:tr>
      <w:tr w:rsidR="00136ADF" w:rsidRPr="00136ADF" w14:paraId="59CEB0E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4B7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07:20:17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F82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4F1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547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45E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07002070000005191-E0JhxahecF5320240801</w:t>
            </w:r>
          </w:p>
        </w:tc>
      </w:tr>
      <w:tr w:rsidR="00136ADF" w:rsidRPr="00136ADF" w14:paraId="185855F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06D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07:20:18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DC9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641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F0D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1E7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05002050000005210-E0JhxahecF8L20240801</w:t>
            </w:r>
          </w:p>
        </w:tc>
      </w:tr>
      <w:tr w:rsidR="00136ADF" w:rsidRPr="00136ADF" w14:paraId="461877D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522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07:22:34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79F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D41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33E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F6D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07002070000005484-E0JhxahecIT720240801</w:t>
            </w:r>
          </w:p>
        </w:tc>
      </w:tr>
      <w:tr w:rsidR="00136ADF" w:rsidRPr="00136ADF" w14:paraId="4E9C577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F4C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07:22:34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8FE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2BF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928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F8D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07002070000005385-E0JhxahecIUH20240801</w:t>
            </w:r>
          </w:p>
        </w:tc>
      </w:tr>
      <w:tr w:rsidR="00136ADF" w:rsidRPr="00136ADF" w14:paraId="274A4F0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85D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07:24:16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3F0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13C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BFC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5DD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07002070000005743-E0JhxahecL0X20240801</w:t>
            </w:r>
          </w:p>
        </w:tc>
      </w:tr>
      <w:tr w:rsidR="00136ADF" w:rsidRPr="00136ADF" w14:paraId="5836B92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DF4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07:24:34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D78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DC6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92D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351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07002070000005583-E0JhxahecLNq20240801</w:t>
            </w:r>
          </w:p>
        </w:tc>
      </w:tr>
      <w:tr w:rsidR="00136ADF" w:rsidRPr="00136ADF" w14:paraId="14391C6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232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1B7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294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5C9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96C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07002070000005916-E0JhxahecNnx20240801</w:t>
            </w:r>
          </w:p>
        </w:tc>
      </w:tr>
      <w:tr w:rsidR="00136ADF" w:rsidRPr="00136ADF" w14:paraId="1E1109C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23B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07:26:03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099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494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2DA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EE6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05002050000005587-E0JhxahecNrV20240801</w:t>
            </w:r>
          </w:p>
        </w:tc>
      </w:tr>
      <w:tr w:rsidR="00136ADF" w:rsidRPr="00136ADF" w14:paraId="4E52A28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11F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07:27:07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7E6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26A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BA1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551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07002070000006030-E0JhxahecQAU20240801</w:t>
            </w:r>
          </w:p>
        </w:tc>
      </w:tr>
      <w:tr w:rsidR="00136ADF" w:rsidRPr="00136ADF" w14:paraId="4A9BB43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F83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07:28:05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4F8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464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1A8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C07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05002050000006095-E0JhxahecSJL20240801</w:t>
            </w:r>
          </w:p>
        </w:tc>
      </w:tr>
      <w:tr w:rsidR="00136ADF" w:rsidRPr="00136ADF" w14:paraId="7DB0D07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FFD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07:28:17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D51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A21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BC0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1B3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07002070000006103-E0JhxahecSgz20240801</w:t>
            </w:r>
          </w:p>
        </w:tc>
      </w:tr>
      <w:tr w:rsidR="00136ADF" w:rsidRPr="00136ADF" w14:paraId="67C8943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186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07:29:37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2A0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CC4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5F3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B87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05002050000006282-E0JhxahecVMu20240801</w:t>
            </w:r>
          </w:p>
        </w:tc>
      </w:tr>
      <w:tr w:rsidR="00136ADF" w:rsidRPr="00136ADF" w14:paraId="28090CC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00A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07:30:02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5F8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AB7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EF1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012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05002050000006326-E0JhxahecWD020240801</w:t>
            </w:r>
          </w:p>
        </w:tc>
      </w:tr>
      <w:tr w:rsidR="00136ADF" w:rsidRPr="00136ADF" w14:paraId="760DFAB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7B8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07:31:05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8AD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095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2C5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E85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07002070000006465-E0JhxahecYHk20240801</w:t>
            </w:r>
          </w:p>
        </w:tc>
      </w:tr>
      <w:tr w:rsidR="00136ADF" w:rsidRPr="00136ADF" w14:paraId="2AD7119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606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07:32:58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F0F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B5A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A36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CCC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07002070000006635-E0JhxahecaF520240801</w:t>
            </w:r>
          </w:p>
        </w:tc>
      </w:tr>
      <w:tr w:rsidR="00136ADF" w:rsidRPr="00136ADF" w14:paraId="0DB6BB5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4D1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07:34:22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2BE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865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019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8C6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07002070000006822-E0JhxaheccHd20240801</w:t>
            </w:r>
          </w:p>
        </w:tc>
      </w:tr>
      <w:tr w:rsidR="00136ADF" w:rsidRPr="00136ADF" w14:paraId="6FA7F14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9D8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07:35:27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A64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872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B3D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5D6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07002070000006939-E0Jhxahece2h20240801</w:t>
            </w:r>
          </w:p>
        </w:tc>
      </w:tr>
      <w:tr w:rsidR="00136ADF" w:rsidRPr="00136ADF" w14:paraId="1480AF6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788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07:35:27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9CF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0D6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6E2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B56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07002070000006882-E0Jhxahece3120240801</w:t>
            </w:r>
          </w:p>
        </w:tc>
      </w:tr>
      <w:tr w:rsidR="00136ADF" w:rsidRPr="00136ADF" w14:paraId="1000400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BAB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07:37:14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DB9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E7A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BE0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C94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05002050000007017-E0JhxahecgKy20240801</w:t>
            </w:r>
          </w:p>
        </w:tc>
      </w:tr>
      <w:tr w:rsidR="00136ADF" w:rsidRPr="00136ADF" w14:paraId="36C9B0D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E5A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07:38:28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BF0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A87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9C2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E78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05002050000007213-E0JhxaheciQm20240801</w:t>
            </w:r>
          </w:p>
        </w:tc>
      </w:tr>
      <w:tr w:rsidR="00136ADF" w:rsidRPr="00136ADF" w14:paraId="43A0D50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E16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07:38:54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30F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33D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91F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F99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07002070000007175-E0Jhxahecj6L20240801</w:t>
            </w:r>
          </w:p>
        </w:tc>
      </w:tr>
      <w:tr w:rsidR="00136ADF" w:rsidRPr="00136ADF" w14:paraId="4EE2CC9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3C7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07:39:00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693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11F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060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22B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05002050000007139-E0JhxahecjKe20240801</w:t>
            </w:r>
          </w:p>
        </w:tc>
      </w:tr>
      <w:tr w:rsidR="00136ADF" w:rsidRPr="00136ADF" w14:paraId="45256BF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E8E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07:39:49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083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104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96B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6D3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05002050000007283-E0JhxaheckCN20240801</w:t>
            </w:r>
          </w:p>
        </w:tc>
      </w:tr>
      <w:tr w:rsidR="00136ADF" w:rsidRPr="00136ADF" w14:paraId="69C81EC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90D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07:40:30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4A3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D55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040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B06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07002070000007303-E0Jhxaheckyk20240801</w:t>
            </w:r>
          </w:p>
        </w:tc>
      </w:tr>
      <w:tr w:rsidR="00136ADF" w:rsidRPr="00136ADF" w14:paraId="4E93492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B84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07:41:35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384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525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A25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2D2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07002070000007538-E0JhxahecmUv20240801</w:t>
            </w:r>
          </w:p>
        </w:tc>
      </w:tr>
      <w:tr w:rsidR="00136ADF" w:rsidRPr="00136ADF" w14:paraId="2691EBF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CBF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07:41:35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984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861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B1B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7EE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07002070000007520-E0JhxahecmVU20240801</w:t>
            </w:r>
          </w:p>
        </w:tc>
      </w:tr>
      <w:tr w:rsidR="00136ADF" w:rsidRPr="00136ADF" w14:paraId="6B8F07A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1A5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07:43:38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939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E2F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192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33C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07002070000007803-E0Jhxahecp1D20240801</w:t>
            </w:r>
          </w:p>
        </w:tc>
      </w:tr>
      <w:tr w:rsidR="00136ADF" w:rsidRPr="00136ADF" w14:paraId="3DCFCF8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3C0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07:43:48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E42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D56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9D5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0DE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07002070000007751-E0JhxahecpDi20240801</w:t>
            </w:r>
          </w:p>
        </w:tc>
      </w:tr>
      <w:tr w:rsidR="00136ADF" w:rsidRPr="00136ADF" w14:paraId="02BF65B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3C1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07:46:57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08F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821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7E5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2B6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05002050000008152-E0JhxahecsUC20240801</w:t>
            </w:r>
          </w:p>
        </w:tc>
      </w:tr>
      <w:tr w:rsidR="00136ADF" w:rsidRPr="00136ADF" w14:paraId="570B4AA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E52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07:47:18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0FA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DF5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E69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7EA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07002070000008095-E0JhxahectDH20240801</w:t>
            </w:r>
          </w:p>
        </w:tc>
      </w:tr>
      <w:tr w:rsidR="00136ADF" w:rsidRPr="00136ADF" w14:paraId="53497D6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9F8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07:47:28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896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786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CE4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335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07002070000007902-E0JhxahectLW20240801</w:t>
            </w:r>
          </w:p>
        </w:tc>
      </w:tr>
      <w:tr w:rsidR="00136ADF" w:rsidRPr="00136ADF" w14:paraId="4516C43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CE7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07:48:02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551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27F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97F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632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07002070000008309-E0Jhxahecu4S20240801</w:t>
            </w:r>
          </w:p>
        </w:tc>
      </w:tr>
      <w:tr w:rsidR="00136ADF" w:rsidRPr="00136ADF" w14:paraId="48B1717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1A8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07:48:24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442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571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262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CE3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07002070000008309-E0JhxahecudI20240801</w:t>
            </w:r>
          </w:p>
        </w:tc>
      </w:tr>
      <w:tr w:rsidR="00136ADF" w:rsidRPr="00136ADF" w14:paraId="21F9E15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B9A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07:52:30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AE4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E01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6C9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7FB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05002050000008765-E0Jhxahed0sI20240801</w:t>
            </w:r>
          </w:p>
        </w:tc>
      </w:tr>
      <w:tr w:rsidR="00136ADF" w:rsidRPr="00136ADF" w14:paraId="6A3568B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314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01-Aug-2024 07:52:42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6D1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F0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05C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5E0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07002070000008829-E0Jhxahed1FV20240801</w:t>
            </w:r>
          </w:p>
        </w:tc>
      </w:tr>
      <w:tr w:rsidR="00136ADF" w:rsidRPr="00136ADF" w14:paraId="483DDF0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3E0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18F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6D3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9F8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37D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07002070000008829-E0Jhxahed1FT20240801</w:t>
            </w:r>
          </w:p>
        </w:tc>
      </w:tr>
      <w:tr w:rsidR="00136ADF" w:rsidRPr="00136ADF" w14:paraId="7D70CD4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60D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07:52:48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D1E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800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891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736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07002070000008810-E0Jhxahed1PR20240801</w:t>
            </w:r>
          </w:p>
        </w:tc>
      </w:tr>
      <w:tr w:rsidR="00136ADF" w:rsidRPr="00136ADF" w14:paraId="043284D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B94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07:52:48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407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07B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E69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3DA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05002050000008760-E0Jhxahed1Si20240801</w:t>
            </w:r>
          </w:p>
        </w:tc>
      </w:tr>
      <w:tr w:rsidR="00136ADF" w:rsidRPr="00136ADF" w14:paraId="1C85446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D6F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07:54:55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719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240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755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5F0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05002050000008919-E0Jhxahed4Za20240801</w:t>
            </w:r>
          </w:p>
        </w:tc>
      </w:tr>
      <w:tr w:rsidR="00136ADF" w:rsidRPr="00136ADF" w14:paraId="383EB60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CC4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07:55:10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B33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9B3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D94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6C6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07002070000008977-E0Jhxahed4jM20240801</w:t>
            </w:r>
          </w:p>
        </w:tc>
      </w:tr>
      <w:tr w:rsidR="00136ADF" w:rsidRPr="00136ADF" w14:paraId="4742503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527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07:57:43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2E8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59E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54C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EF3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07002070000009115-E0Jhxahed7ZS20240801</w:t>
            </w:r>
          </w:p>
        </w:tc>
      </w:tr>
      <w:tr w:rsidR="00136ADF" w:rsidRPr="00136ADF" w14:paraId="7B08181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36C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08:00:59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A15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8F6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EFE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656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07002070000009568-E0JhxahedAgP20240801</w:t>
            </w:r>
          </w:p>
        </w:tc>
      </w:tr>
      <w:tr w:rsidR="00136ADF" w:rsidRPr="00136ADF" w14:paraId="1725B64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BA6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08:01:33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896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981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C32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D73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07002070000009656-E0JhxahedBQ720240801</w:t>
            </w:r>
          </w:p>
        </w:tc>
      </w:tr>
      <w:tr w:rsidR="00136ADF" w:rsidRPr="00136ADF" w14:paraId="263DFDE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0AE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08:02:05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077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98B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12D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DAF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05002050000009601-E0JhxahedC1K20240801</w:t>
            </w:r>
          </w:p>
        </w:tc>
      </w:tr>
      <w:tr w:rsidR="00136ADF" w:rsidRPr="00136ADF" w14:paraId="5421D8D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EA5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08:03:04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56B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2E7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E3A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F48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07002070000009852-E0JhxahedDAA20240801</w:t>
            </w:r>
          </w:p>
        </w:tc>
      </w:tr>
      <w:tr w:rsidR="00136ADF" w:rsidRPr="00136ADF" w14:paraId="472747E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36C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08:05:14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2A2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634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3C4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77A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07002070000010066-E0JhxahedFYi20240801</w:t>
            </w:r>
          </w:p>
        </w:tc>
      </w:tr>
      <w:tr w:rsidR="00136ADF" w:rsidRPr="00136ADF" w14:paraId="6F64832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F56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08:05:14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639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520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C82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A84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05002050000010073-E0JhxahedFY820240801</w:t>
            </w:r>
          </w:p>
        </w:tc>
      </w:tr>
      <w:tr w:rsidR="00136ADF" w:rsidRPr="00136ADF" w14:paraId="6AA2178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8DC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08:05:14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6CC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F10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1C8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BE2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05002050000010025-E0JhxahedFZm20240801</w:t>
            </w:r>
          </w:p>
        </w:tc>
      </w:tr>
      <w:tr w:rsidR="00136ADF" w:rsidRPr="00136ADF" w14:paraId="1ACBEF3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F18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08:05:18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E30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D62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F9D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E08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05002050000010025-E0JhxahedFhd20240801</w:t>
            </w:r>
          </w:p>
        </w:tc>
      </w:tr>
      <w:tr w:rsidR="00136ADF" w:rsidRPr="00136ADF" w14:paraId="322556D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BA7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08:06:04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4AE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666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4D2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683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07002070000010212-E0JhxahedGlk20240801</w:t>
            </w:r>
          </w:p>
        </w:tc>
      </w:tr>
      <w:tr w:rsidR="00136ADF" w:rsidRPr="00136ADF" w14:paraId="174E696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B95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08:10:08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32A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F80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A89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A17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07002070000010350-E0JhxahedLFe20240801</w:t>
            </w:r>
          </w:p>
        </w:tc>
      </w:tr>
      <w:tr w:rsidR="00136ADF" w:rsidRPr="00136ADF" w14:paraId="6F20E4B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903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08:13:21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D11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392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DEB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FAB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07002070000010811-E0JhxahedOWi20240801</w:t>
            </w:r>
          </w:p>
        </w:tc>
      </w:tr>
      <w:tr w:rsidR="00136ADF" w:rsidRPr="00136ADF" w14:paraId="36B35C5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72A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08:17:23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952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2E1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020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4A1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07002070000011212-E0JhxahedSO620240801</w:t>
            </w:r>
          </w:p>
        </w:tc>
      </w:tr>
      <w:tr w:rsidR="00136ADF" w:rsidRPr="00136ADF" w14:paraId="1AC38A4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B62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88C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2F7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5ED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6FA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05002050000011276-E0JhxahedSgi20240801</w:t>
            </w:r>
          </w:p>
        </w:tc>
      </w:tr>
      <w:tr w:rsidR="00136ADF" w:rsidRPr="00136ADF" w14:paraId="7D23E2C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7E2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F55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97F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DF2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C20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05002050000011276-E0JhxahedSgk20240801</w:t>
            </w:r>
          </w:p>
        </w:tc>
      </w:tr>
      <w:tr w:rsidR="00136ADF" w:rsidRPr="00136ADF" w14:paraId="4E819DC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BA0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5E9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45C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216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5FC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05002050000011276-E0JhxahedSgg20240801</w:t>
            </w:r>
          </w:p>
        </w:tc>
      </w:tr>
      <w:tr w:rsidR="00136ADF" w:rsidRPr="00136ADF" w14:paraId="783F16E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77E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08:19:23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34A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EDE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5F9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88F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05002050000011143-E0JhxahedUix20240801</w:t>
            </w:r>
          </w:p>
        </w:tc>
      </w:tr>
      <w:tr w:rsidR="00136ADF" w:rsidRPr="00136ADF" w14:paraId="4FC1A30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1A6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08:19:34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A90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FDF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65D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CDC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05002050000011472-E0JhxahedUxW20240801</w:t>
            </w:r>
          </w:p>
        </w:tc>
      </w:tr>
      <w:tr w:rsidR="00136ADF" w:rsidRPr="00136ADF" w14:paraId="3A4D7F5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3B9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08:21:53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9C3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0F2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251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6F4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05002050000011609-E0JhxahedXvY20240801</w:t>
            </w:r>
          </w:p>
        </w:tc>
      </w:tr>
      <w:tr w:rsidR="00136ADF" w:rsidRPr="00136ADF" w14:paraId="6F9A18C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D4D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08:22:35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2AB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F2C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059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988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07002070000011649-E0JhxahedYZf20240801</w:t>
            </w:r>
          </w:p>
        </w:tc>
      </w:tr>
      <w:tr w:rsidR="00136ADF" w:rsidRPr="00136ADF" w14:paraId="59D25DE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5F9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08:25:31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E61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C9F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77A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0B5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07002070000012008-E0Jhxahedb0V20240801</w:t>
            </w:r>
          </w:p>
        </w:tc>
      </w:tr>
      <w:tr w:rsidR="00136ADF" w:rsidRPr="00136ADF" w14:paraId="1B1CA73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2C0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08:28:27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0E1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700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8BD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B18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07002070000012323-E0JhxaheddGw20240801</w:t>
            </w:r>
          </w:p>
        </w:tc>
      </w:tr>
      <w:tr w:rsidR="00136ADF" w:rsidRPr="00136ADF" w14:paraId="00B976A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8EE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08:28:51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E3A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4BE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820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834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05002050000012232-E0Jhxaheddf820240801</w:t>
            </w:r>
          </w:p>
        </w:tc>
      </w:tr>
      <w:tr w:rsidR="00136ADF" w:rsidRPr="00136ADF" w14:paraId="0DDBA80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337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08:30:04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42E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715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D80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013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05002050000012385-E0Jhxahedej520240801</w:t>
            </w:r>
          </w:p>
        </w:tc>
      </w:tr>
      <w:tr w:rsidR="00136ADF" w:rsidRPr="00136ADF" w14:paraId="0EE8CCF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DBC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08:30:07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175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7CF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C13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B73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07002070000012419-E0Jhxahedelz20240801</w:t>
            </w:r>
          </w:p>
        </w:tc>
      </w:tr>
      <w:tr w:rsidR="00136ADF" w:rsidRPr="00136ADF" w14:paraId="343DF09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C98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08:35:46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748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C23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D4B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BD7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05002050000012975-E0Jhxahedk5N20240801</w:t>
            </w:r>
          </w:p>
        </w:tc>
      </w:tr>
      <w:tr w:rsidR="00136ADF" w:rsidRPr="00136ADF" w14:paraId="0FE1ACB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CEC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08:36:07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C20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5BE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A2C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C7D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07002070000012892-E0Jhxahedkam20240801</w:t>
            </w:r>
          </w:p>
        </w:tc>
      </w:tr>
      <w:tr w:rsidR="00136ADF" w:rsidRPr="00136ADF" w14:paraId="0C32300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1E1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08:36:07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B0F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F8E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5AB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D8C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07002070000012976-E0Jhxahedkao20240801</w:t>
            </w:r>
          </w:p>
        </w:tc>
      </w:tr>
      <w:tr w:rsidR="00136ADF" w:rsidRPr="00136ADF" w14:paraId="766C97B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4FA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08:38:06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C4B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852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149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B70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05002050000013187-E0JhxahedmYf20240801</w:t>
            </w:r>
          </w:p>
        </w:tc>
      </w:tr>
      <w:tr w:rsidR="00136ADF" w:rsidRPr="00136ADF" w14:paraId="6398F65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7A4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08:40:02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451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80B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C1C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D77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05002050000013301-E0Jhxahednwi20240801</w:t>
            </w:r>
          </w:p>
        </w:tc>
      </w:tr>
      <w:tr w:rsidR="00136ADF" w:rsidRPr="00136ADF" w14:paraId="7D9B7FB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93A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08:40:02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8FF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E10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EC7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13F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05002050000013175-E0JhxahednxQ20240801</w:t>
            </w:r>
          </w:p>
        </w:tc>
      </w:tr>
      <w:tr w:rsidR="00136ADF" w:rsidRPr="00136ADF" w14:paraId="26BCEF6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3D9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08:41:40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8C1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17F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CDA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495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05002050000013424-E0JhxahedpHB20240801</w:t>
            </w:r>
          </w:p>
        </w:tc>
      </w:tr>
      <w:tr w:rsidR="00136ADF" w:rsidRPr="00136ADF" w14:paraId="6B09333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162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08:41:40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525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F00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2D1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9E2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05002050000013424-E0JhxahedpH920240801</w:t>
            </w:r>
          </w:p>
        </w:tc>
      </w:tr>
      <w:tr w:rsidR="00136ADF" w:rsidRPr="00136ADF" w14:paraId="2FCFF70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6D8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08:44:47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6B4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41D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98E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319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07002070000013480-E0Jhxahedsgr20240801</w:t>
            </w:r>
          </w:p>
        </w:tc>
      </w:tr>
      <w:tr w:rsidR="00136ADF" w:rsidRPr="00136ADF" w14:paraId="6278120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9AB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08:47:03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29C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CC8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107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9DD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05002050000013684-E0JhxahedvKv20240801</w:t>
            </w:r>
          </w:p>
        </w:tc>
      </w:tr>
      <w:tr w:rsidR="00136ADF" w:rsidRPr="00136ADF" w14:paraId="0866C74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9D1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08:49:07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8A4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0F0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3B3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907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05002050000013998-E0JhxahedxiE20240801</w:t>
            </w:r>
          </w:p>
        </w:tc>
      </w:tr>
      <w:tr w:rsidR="00136ADF" w:rsidRPr="00136ADF" w14:paraId="2A5D709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CDB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08:50:30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37B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CEA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048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7E0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05002050000013961-E0JhxahedzAI20240801</w:t>
            </w:r>
          </w:p>
        </w:tc>
      </w:tr>
      <w:tr w:rsidR="00136ADF" w:rsidRPr="00136ADF" w14:paraId="6F29121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4A9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08:51:24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8F7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AC8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CC1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FFD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07002070000014249-E0Jhxahee0Cz20240801</w:t>
            </w:r>
          </w:p>
        </w:tc>
      </w:tr>
      <w:tr w:rsidR="00136ADF" w:rsidRPr="00136ADF" w14:paraId="17ED2B3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78D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08:55:48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6F0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203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87D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5DF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07002070000014249-E0Jhxahee3UZ20240801</w:t>
            </w:r>
          </w:p>
        </w:tc>
      </w:tr>
      <w:tr w:rsidR="00136ADF" w:rsidRPr="00136ADF" w14:paraId="3B075C6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959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08:55:48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477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DEB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540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6E5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05002050000014328-E0Jhxahee3W620240801</w:t>
            </w:r>
          </w:p>
        </w:tc>
      </w:tr>
      <w:tr w:rsidR="00136ADF" w:rsidRPr="00136ADF" w14:paraId="3A17D25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5A0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01-Aug-2024 08:55:48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7A4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2D4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43C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D41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05002050000014304-E0Jhxahee3Ud20240801</w:t>
            </w:r>
          </w:p>
        </w:tc>
      </w:tr>
      <w:tr w:rsidR="00136ADF" w:rsidRPr="00136ADF" w14:paraId="632879A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391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08:55:48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85D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87E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899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D87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05002050000014328-E0Jhxahee3W420240801</w:t>
            </w:r>
          </w:p>
        </w:tc>
      </w:tr>
      <w:tr w:rsidR="00136ADF" w:rsidRPr="00136ADF" w14:paraId="722AA33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60B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08:56:38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578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4E6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8B0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5B9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07002070000014566-E0Jhxahee46o20240801</w:t>
            </w:r>
          </w:p>
        </w:tc>
      </w:tr>
      <w:tr w:rsidR="00136ADF" w:rsidRPr="00136ADF" w14:paraId="7D2059C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513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09:02:40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9BE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962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461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622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07002070000015044-E0Jhxahee8if20240801</w:t>
            </w:r>
          </w:p>
        </w:tc>
      </w:tr>
      <w:tr w:rsidR="00136ADF" w:rsidRPr="00136ADF" w14:paraId="59441EE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A2A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09:02:55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B04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36B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B07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C8F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07002070000015005-E0Jhxahee8nP20240801</w:t>
            </w:r>
          </w:p>
        </w:tc>
      </w:tr>
      <w:tr w:rsidR="00136ADF" w:rsidRPr="00136ADF" w14:paraId="1FD85FE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F4E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09:02:55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884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B1A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895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C75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07002070000015005-E0Jhxahee8nS20240801</w:t>
            </w:r>
          </w:p>
        </w:tc>
      </w:tr>
      <w:tr w:rsidR="00136ADF" w:rsidRPr="00136ADF" w14:paraId="3868773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C7B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09:04:26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2E3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F9A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574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2AD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05002050000015147-E0Jhxahee9sJ20240801</w:t>
            </w:r>
          </w:p>
        </w:tc>
      </w:tr>
      <w:tr w:rsidR="00136ADF" w:rsidRPr="00136ADF" w14:paraId="66EA734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65E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09:07:18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ECE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B37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488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456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05002050000014829-E0JhxaheeBto20240801</w:t>
            </w:r>
          </w:p>
        </w:tc>
      </w:tr>
      <w:tr w:rsidR="00136ADF" w:rsidRPr="00136ADF" w14:paraId="19D1A64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565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09:07:44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E7C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ADC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DE0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1B7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07002070000015513-E0JhxaheeCPL20240801</w:t>
            </w:r>
          </w:p>
        </w:tc>
      </w:tr>
      <w:tr w:rsidR="00136ADF" w:rsidRPr="00136ADF" w14:paraId="7A631AA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2AF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09:11:18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ECC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337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130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04D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05002050000015681-E0JhxaheeFJB20240801</w:t>
            </w:r>
          </w:p>
        </w:tc>
      </w:tr>
      <w:tr w:rsidR="00136ADF" w:rsidRPr="00136ADF" w14:paraId="7C488E6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1FC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09:12:47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0E9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06B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22A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0C6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05002050000015823-E0JhxaheeGfI20240801</w:t>
            </w:r>
          </w:p>
        </w:tc>
      </w:tr>
      <w:tr w:rsidR="00136ADF" w:rsidRPr="00136ADF" w14:paraId="16702EE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143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09:12:51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439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BCA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AFD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201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07002070000015896-E0JhxaheeGjX20240801</w:t>
            </w:r>
          </w:p>
        </w:tc>
      </w:tr>
      <w:tr w:rsidR="00136ADF" w:rsidRPr="00136ADF" w14:paraId="40C7C29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58B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09:14:54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0CD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BD0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FFE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F20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07002070000016037-E0JhxaheeIgt20240801</w:t>
            </w:r>
          </w:p>
        </w:tc>
      </w:tr>
      <w:tr w:rsidR="00136ADF" w:rsidRPr="00136ADF" w14:paraId="3CA5E56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291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09:15:10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67F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383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10D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C0F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05002050000015938-E0JhxaheeIwc20240801</w:t>
            </w:r>
          </w:p>
        </w:tc>
      </w:tr>
      <w:tr w:rsidR="00136ADF" w:rsidRPr="00136ADF" w14:paraId="67BC0FD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399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09:15:23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574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4D0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CFE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A52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07002070000016002-E0JhxaheeJ8m20240801</w:t>
            </w:r>
          </w:p>
        </w:tc>
      </w:tr>
      <w:tr w:rsidR="00136ADF" w:rsidRPr="00136ADF" w14:paraId="1688643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D36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09:16:59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A22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AC6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E89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099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07002070000016132-E0JhxaheeKas20240801</w:t>
            </w:r>
          </w:p>
        </w:tc>
      </w:tr>
      <w:tr w:rsidR="00136ADF" w:rsidRPr="00136ADF" w14:paraId="685293C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455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09:17:22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D18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075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E35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136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05002050000016066-E0JhxaheeLC320240801</w:t>
            </w:r>
          </w:p>
        </w:tc>
      </w:tr>
      <w:tr w:rsidR="00136ADF" w:rsidRPr="00136ADF" w14:paraId="11646EB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79F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09:21:15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595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340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CCD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053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05002050000016314-E0JhxaheeOEg20240801</w:t>
            </w:r>
          </w:p>
        </w:tc>
      </w:tr>
      <w:tr w:rsidR="00136ADF" w:rsidRPr="00136ADF" w14:paraId="137F3E9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4B0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09:21:15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4E1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85D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E0F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6FF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05002050000016335-E0JhxaheeOFY20240801</w:t>
            </w:r>
          </w:p>
        </w:tc>
      </w:tr>
      <w:tr w:rsidR="00136ADF" w:rsidRPr="00136ADF" w14:paraId="66B7C36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AA8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09:24:02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D31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D45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05E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03A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07002070000016600-E0JhxaheePwM20240801</w:t>
            </w:r>
          </w:p>
        </w:tc>
      </w:tr>
      <w:tr w:rsidR="00136ADF" w:rsidRPr="00136ADF" w14:paraId="42E3384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880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09:25:38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5C7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18D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D0D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B4C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07002070000016600-E0JhxaheeQt520240801</w:t>
            </w:r>
          </w:p>
        </w:tc>
      </w:tr>
      <w:tr w:rsidR="00136ADF" w:rsidRPr="00136ADF" w14:paraId="5E378E5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74B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09:26:40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06F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08F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163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F25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05002050000016508-E0JhxaheeS7Q20240801</w:t>
            </w:r>
          </w:p>
        </w:tc>
      </w:tr>
      <w:tr w:rsidR="00136ADF" w:rsidRPr="00136ADF" w14:paraId="782CB65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0CF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09:33:40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BD7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841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8A1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D05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07002070000017316-E0JhxaheeXxZ20240801</w:t>
            </w:r>
          </w:p>
        </w:tc>
      </w:tr>
      <w:tr w:rsidR="00136ADF" w:rsidRPr="00136ADF" w14:paraId="34F5174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748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09:34:38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577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8CC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D93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861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07002070000017427-E0JhxaheeYmw20240801</w:t>
            </w:r>
          </w:p>
        </w:tc>
      </w:tr>
      <w:tr w:rsidR="00136ADF" w:rsidRPr="00136ADF" w14:paraId="4275530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6FA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09:36:15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65B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BD4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1AB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B4F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05002050000017437-E0JhxaheeZcj20240801</w:t>
            </w:r>
          </w:p>
        </w:tc>
      </w:tr>
      <w:tr w:rsidR="00136ADF" w:rsidRPr="00136ADF" w14:paraId="6529C34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37A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09:37:16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976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178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45B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D1A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07002070000017494-E0JhxaheeaO220240801</w:t>
            </w:r>
          </w:p>
        </w:tc>
      </w:tr>
      <w:tr w:rsidR="00136ADF" w:rsidRPr="00136ADF" w14:paraId="0A33946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1DB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09:37:49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9B5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683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CE2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EB8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05002050000017418-E0Jhxaheeals20240801</w:t>
            </w:r>
          </w:p>
        </w:tc>
      </w:tr>
      <w:tr w:rsidR="00136ADF" w:rsidRPr="00136ADF" w14:paraId="76788C2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24B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09:43:58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4C4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8BD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A23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ADF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05002050000017956-E0Jhxaheefgq20240801</w:t>
            </w:r>
          </w:p>
        </w:tc>
      </w:tr>
      <w:tr w:rsidR="00136ADF" w:rsidRPr="00136ADF" w14:paraId="62ADACA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B3D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09:45:31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2D1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E4B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AD1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8A0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07002070000018047-E0Jhxaheegr720240801</w:t>
            </w:r>
          </w:p>
        </w:tc>
      </w:tr>
      <w:tr w:rsidR="00136ADF" w:rsidRPr="00136ADF" w14:paraId="2D579CB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079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09:46:46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31A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7D5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D90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CA5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07002070000018047-E0JhxaheehhM20240801</w:t>
            </w:r>
          </w:p>
        </w:tc>
      </w:tr>
      <w:tr w:rsidR="00136ADF" w:rsidRPr="00136ADF" w14:paraId="4BF4578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9B6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09:46:53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9B7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881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9BF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3D9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05002050000017956-E0JhxaheehqL20240801</w:t>
            </w:r>
          </w:p>
        </w:tc>
      </w:tr>
      <w:tr w:rsidR="00136ADF" w:rsidRPr="00136ADF" w14:paraId="20A0FAA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7F0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09:47:00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171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CEC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B68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236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07002070000017829-E0Jhxaheehwe20240801</w:t>
            </w:r>
          </w:p>
        </w:tc>
      </w:tr>
      <w:tr w:rsidR="00136ADF" w:rsidRPr="00136ADF" w14:paraId="453DCCF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1F5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09:47:00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74E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4DA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F9F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EFF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07002070000017885-E0Jhxaheehwg20240801</w:t>
            </w:r>
          </w:p>
        </w:tc>
      </w:tr>
      <w:tr w:rsidR="00136ADF" w:rsidRPr="00136ADF" w14:paraId="650E810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37C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09:49:29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227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003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987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26E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07002070000018441-E0Jhxaheek3v20240801</w:t>
            </w:r>
          </w:p>
        </w:tc>
      </w:tr>
      <w:tr w:rsidR="00136ADF" w:rsidRPr="00136ADF" w14:paraId="45CD325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AED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09:49:29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BBB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F8C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C4F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BC9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07002070000018441-E0Jhxaheek3t20240801</w:t>
            </w:r>
          </w:p>
        </w:tc>
      </w:tr>
      <w:tr w:rsidR="00136ADF" w:rsidRPr="00136ADF" w14:paraId="5AD04DF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127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09:49:31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5D8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609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D10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042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07002070000018427-E0Jhxaheek5520240801</w:t>
            </w:r>
          </w:p>
        </w:tc>
      </w:tr>
      <w:tr w:rsidR="00136ADF" w:rsidRPr="00136ADF" w14:paraId="357B612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C14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09:49:50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5BA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511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B78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219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07002070000018324-E0JhxaheekF220240801</w:t>
            </w:r>
          </w:p>
        </w:tc>
      </w:tr>
      <w:tr w:rsidR="00136ADF" w:rsidRPr="00136ADF" w14:paraId="063C29E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804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09:53:01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708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550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6AF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D21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05002050000018437-E0JhxaheemTG20240801</w:t>
            </w:r>
          </w:p>
        </w:tc>
      </w:tr>
      <w:tr w:rsidR="00136ADF" w:rsidRPr="00136ADF" w14:paraId="4337496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6F1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09:54:02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6A5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8E0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D83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88A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07002070000018528-E0JhxaheenQ820240801</w:t>
            </w:r>
          </w:p>
        </w:tc>
      </w:tr>
      <w:tr w:rsidR="00136ADF" w:rsidRPr="00136ADF" w14:paraId="27C5EF1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CD4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09:54:03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073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73B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3B6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A4E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07002070000018528-E0JhxaheenQd20240801</w:t>
            </w:r>
          </w:p>
        </w:tc>
      </w:tr>
      <w:tr w:rsidR="00136ADF" w:rsidRPr="00136ADF" w14:paraId="12A832D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1AC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09:54:57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FA7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8DA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4B7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ABC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05002050000018660-E0JhxaheeoGQ20240801</w:t>
            </w:r>
          </w:p>
        </w:tc>
      </w:tr>
      <w:tr w:rsidR="00136ADF" w:rsidRPr="00136ADF" w14:paraId="5C1A545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F60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09:54:57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9D3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5BE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2A2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B1F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05002050000018660-E0JhxaheeoGU20240801</w:t>
            </w:r>
          </w:p>
        </w:tc>
      </w:tr>
      <w:tr w:rsidR="00136ADF" w:rsidRPr="00136ADF" w14:paraId="7F3DF93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32D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09:55:30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6CE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902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627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0BB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07002070000018739-E0Jhxaheeoow20240801</w:t>
            </w:r>
          </w:p>
        </w:tc>
      </w:tr>
      <w:tr w:rsidR="00136ADF" w:rsidRPr="00136ADF" w14:paraId="20FA777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D5F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10:01:26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A7D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BCE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3B7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2C7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07002070000019106-E0JhxaheetZT20240801</w:t>
            </w:r>
          </w:p>
        </w:tc>
      </w:tr>
      <w:tr w:rsidR="00136ADF" w:rsidRPr="00136ADF" w14:paraId="0CAD025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426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10:05:06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8DB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4C1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3D0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857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07002070000019311-E0Jhxaheevsu20240801</w:t>
            </w:r>
          </w:p>
        </w:tc>
      </w:tr>
      <w:tr w:rsidR="00136ADF" w:rsidRPr="00136ADF" w14:paraId="39C41F0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7A1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10:06:04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533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7D6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03F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4C7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07002070000019387-E0Jhxaheewh320240801</w:t>
            </w:r>
          </w:p>
        </w:tc>
      </w:tr>
      <w:tr w:rsidR="00136ADF" w:rsidRPr="00136ADF" w14:paraId="71B0820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8F4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01-Aug-2024 10:08:44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904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8BB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296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FFC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05002050000019492-E0Jhxaheeygv20240801</w:t>
            </w:r>
          </w:p>
        </w:tc>
      </w:tr>
      <w:tr w:rsidR="00136ADF" w:rsidRPr="00136ADF" w14:paraId="28DFD35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1EF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10:09:53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A9E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BC2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686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2CC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07002070000019617-E0JhxaheezkZ20240801</w:t>
            </w:r>
          </w:p>
        </w:tc>
      </w:tr>
      <w:tr w:rsidR="00136ADF" w:rsidRPr="00136ADF" w14:paraId="35D55CE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614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10:10:22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F01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546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008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563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07002070000019503-E0Jhxahef06v20240801</w:t>
            </w:r>
          </w:p>
        </w:tc>
      </w:tr>
      <w:tr w:rsidR="00136ADF" w:rsidRPr="00136ADF" w14:paraId="0CFD357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18A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10:10:35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BFD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A10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6D9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207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07002070000019485-E0Jhxahef0LR20240801</w:t>
            </w:r>
          </w:p>
        </w:tc>
      </w:tr>
      <w:tr w:rsidR="00136ADF" w:rsidRPr="00136ADF" w14:paraId="3F6FAC2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237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10:16:55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756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B19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623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FEA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05002050000019647-E0Jhxahef4qc20240801</w:t>
            </w:r>
          </w:p>
        </w:tc>
      </w:tr>
      <w:tr w:rsidR="00136ADF" w:rsidRPr="00136ADF" w14:paraId="63839FD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342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10:16:58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BB5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421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307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235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07002070000019734-E0Jhxahef4sz20240801</w:t>
            </w:r>
          </w:p>
        </w:tc>
      </w:tr>
      <w:tr w:rsidR="00136ADF" w:rsidRPr="00136ADF" w14:paraId="0439C88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CFC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10:19:13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C28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DE6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D65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79C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05002050000020230-E0Jhxahef7Ky20240801</w:t>
            </w:r>
          </w:p>
        </w:tc>
      </w:tr>
      <w:tr w:rsidR="00136ADF" w:rsidRPr="00136ADF" w14:paraId="70DD885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A94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10:22:55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976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5A7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323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320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05002050000020359-E0JhxahefAGs20240801</w:t>
            </w:r>
          </w:p>
        </w:tc>
      </w:tr>
      <w:tr w:rsidR="00136ADF" w:rsidRPr="00136ADF" w14:paraId="1E9F6A7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623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10:28:42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FED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921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4C4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EF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05002050000020827-E0JhxahefEBo20240801</w:t>
            </w:r>
          </w:p>
        </w:tc>
      </w:tr>
      <w:tr w:rsidR="00136ADF" w:rsidRPr="00136ADF" w14:paraId="6164DF4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09D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10:28:46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CEC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A4C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E20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F28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05002050000020738-E0JhxahefEFo20240801</w:t>
            </w:r>
          </w:p>
        </w:tc>
      </w:tr>
      <w:tr w:rsidR="00136ADF" w:rsidRPr="00136ADF" w14:paraId="64DC9AE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127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10:28:46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5CD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154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F95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A50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05002050000020855-E0JhxahefEFq20240801</w:t>
            </w:r>
          </w:p>
        </w:tc>
      </w:tr>
      <w:tr w:rsidR="00136ADF" w:rsidRPr="00136ADF" w14:paraId="7A7C949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E4A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10:35:01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350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2D0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68A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3D0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07002070000021293-E0JhxahefJ9020240801</w:t>
            </w:r>
          </w:p>
        </w:tc>
      </w:tr>
      <w:tr w:rsidR="00136ADF" w:rsidRPr="00136ADF" w14:paraId="5939C30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A83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10:36:41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081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7C0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D7D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1F4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05002050000021390-E0JhxahefK0p20240801</w:t>
            </w:r>
          </w:p>
        </w:tc>
      </w:tr>
      <w:tr w:rsidR="00136ADF" w:rsidRPr="00136ADF" w14:paraId="2622BFE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D47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10:37:32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827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FF2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FCF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775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07002070000021020-E0JhxahefKZI20240801</w:t>
            </w:r>
          </w:p>
        </w:tc>
      </w:tr>
      <w:tr w:rsidR="00136ADF" w:rsidRPr="00136ADF" w14:paraId="5ED1EE0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566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10:37:43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00C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08C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FFF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141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07002070000021020-E0JhxahefKi320240801</w:t>
            </w:r>
          </w:p>
        </w:tc>
      </w:tr>
      <w:tr w:rsidR="00136ADF" w:rsidRPr="00136ADF" w14:paraId="5A1D7A6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37B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10:38:26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92B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25C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9B0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99C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05002050000020949-E0JhxahefLAg20240801</w:t>
            </w:r>
          </w:p>
        </w:tc>
      </w:tr>
      <w:tr w:rsidR="00136ADF" w:rsidRPr="00136ADF" w14:paraId="20756F3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EE2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10:40:59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EF6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AE4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1F7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3F3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05002050000021634-E0JhxahefMuu20240801</w:t>
            </w:r>
          </w:p>
        </w:tc>
      </w:tr>
      <w:tr w:rsidR="00136ADF" w:rsidRPr="00136ADF" w14:paraId="263AC70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ECE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10:46:11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EB7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87F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41B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7AB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07002070000022134-E0JhxahefQrR20240801</w:t>
            </w:r>
          </w:p>
        </w:tc>
      </w:tr>
      <w:tr w:rsidR="00136ADF" w:rsidRPr="00136ADF" w14:paraId="1634AE5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230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10:48:38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20E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474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66E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B25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05002050000021943-E0JhxahefSau20240801</w:t>
            </w:r>
          </w:p>
        </w:tc>
      </w:tr>
      <w:tr w:rsidR="00136ADF" w:rsidRPr="00136ADF" w14:paraId="79DD1C3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2D6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10:48:38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BFC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1CC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857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D0A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05002050000021943-E0JhxahefSas20240801</w:t>
            </w:r>
          </w:p>
        </w:tc>
      </w:tr>
      <w:tr w:rsidR="00136ADF" w:rsidRPr="00136ADF" w14:paraId="3C57B5B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547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10:50:10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EA7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CE9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845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3B5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05002050000021747-E0JhxahefTj120240801</w:t>
            </w:r>
          </w:p>
        </w:tc>
      </w:tr>
      <w:tr w:rsidR="00136ADF" w:rsidRPr="00136ADF" w14:paraId="3689EAA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3FA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10:52:00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1F1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7FA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83D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574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05002050000022435-E0JhxahefV4S20240801</w:t>
            </w:r>
          </w:p>
        </w:tc>
      </w:tr>
      <w:tr w:rsidR="00136ADF" w:rsidRPr="00136ADF" w14:paraId="2C1E742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E00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10:52:50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651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542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5C9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19C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05002050000022543-E0JhxahefVwL20240801</w:t>
            </w:r>
          </w:p>
        </w:tc>
      </w:tr>
      <w:tr w:rsidR="00136ADF" w:rsidRPr="00136ADF" w14:paraId="2EF5B59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321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10:54:43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775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05A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7DF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18F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05002050000022678-E0JhxahefWvz20240801</w:t>
            </w:r>
          </w:p>
        </w:tc>
      </w:tr>
      <w:tr w:rsidR="00136ADF" w:rsidRPr="00136ADF" w14:paraId="23CBC58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3C7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10:56:36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65D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FE0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637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3E3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05002050000022784-E0JhxahefYFB20240801</w:t>
            </w:r>
          </w:p>
        </w:tc>
      </w:tr>
      <w:tr w:rsidR="00136ADF" w:rsidRPr="00136ADF" w14:paraId="1E8CB76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CE6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10:57:34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BAC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6C2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86D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8C9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07002070000022805-E0JhxahefYmp20240801</w:t>
            </w:r>
          </w:p>
        </w:tc>
      </w:tr>
      <w:tr w:rsidR="00136ADF" w:rsidRPr="00136ADF" w14:paraId="2D199D8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8F4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11:00:09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BC1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664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1DF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7AF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05002050000023043-E0Jhxahefc6Y20240801</w:t>
            </w:r>
          </w:p>
        </w:tc>
      </w:tr>
      <w:tr w:rsidR="00136ADF" w:rsidRPr="00136ADF" w14:paraId="21055D2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6D3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11:00:09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4FD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E78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27B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8DF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07002070000023109-E0Jhxahefc8V20240801</w:t>
            </w:r>
          </w:p>
        </w:tc>
      </w:tr>
      <w:tr w:rsidR="00136ADF" w:rsidRPr="00136ADF" w14:paraId="5C6AC1C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76E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11:06:31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B48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DB7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F7A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03C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05002050000023904-E0Jhxahefnf520240801</w:t>
            </w:r>
          </w:p>
        </w:tc>
      </w:tr>
      <w:tr w:rsidR="00136ADF" w:rsidRPr="00136ADF" w14:paraId="0A6676B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036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11:07:51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4A6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618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770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B68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07002070000024096-E0JhxahefozJ20240801</w:t>
            </w:r>
          </w:p>
        </w:tc>
      </w:tr>
      <w:tr w:rsidR="00136ADF" w:rsidRPr="00136ADF" w14:paraId="5CEAEC1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44B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11:10:02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B15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518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242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8E8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05002050000023892-E0JhxahefsRR20240801</w:t>
            </w:r>
          </w:p>
        </w:tc>
      </w:tr>
      <w:tr w:rsidR="00136ADF" w:rsidRPr="00136ADF" w14:paraId="2A30B44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678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11:10:02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935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0B0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F68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3AE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07002070000023931-E0JhxahefsOp20240801</w:t>
            </w:r>
          </w:p>
        </w:tc>
      </w:tr>
      <w:tr w:rsidR="00136ADF" w:rsidRPr="00136ADF" w14:paraId="0D80E32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50A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11:15:25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D5D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510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804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7AF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07002070000024696-E0Jhxahefy3x20240801</w:t>
            </w:r>
          </w:p>
        </w:tc>
      </w:tr>
      <w:tr w:rsidR="00136ADF" w:rsidRPr="00136ADF" w14:paraId="64A9F2D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C9B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11:22:33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A7E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148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16B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79F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07002070000025494-E0Jhxaheg7gw20240801</w:t>
            </w:r>
          </w:p>
        </w:tc>
      </w:tr>
      <w:tr w:rsidR="00136ADF" w:rsidRPr="00136ADF" w14:paraId="714E7AD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E4F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11:22:45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F26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6FD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8DE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C2F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07002070000025494-E0Jhxaheg8C620240801</w:t>
            </w:r>
          </w:p>
        </w:tc>
      </w:tr>
      <w:tr w:rsidR="00136ADF" w:rsidRPr="00136ADF" w14:paraId="32A65F5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770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11:23:02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E59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A58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E80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BA7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07002070000025578-E0Jhxaheg95h20240801</w:t>
            </w:r>
          </w:p>
        </w:tc>
      </w:tr>
      <w:tr w:rsidR="00136ADF" w:rsidRPr="00136ADF" w14:paraId="1607416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6CF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11:23:54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09D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22D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8D7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00D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05002050000025150-E0JhxahegB7A20240801</w:t>
            </w:r>
          </w:p>
        </w:tc>
      </w:tr>
      <w:tr w:rsidR="00136ADF" w:rsidRPr="00136ADF" w14:paraId="1A015A6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6D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11:24:36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871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7A8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87B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C52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07002070000025855-E0JhxahegD3o20240801</w:t>
            </w:r>
          </w:p>
        </w:tc>
      </w:tr>
      <w:tr w:rsidR="00136ADF" w:rsidRPr="00136ADF" w14:paraId="18F033F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6D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11:28:11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B6D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A54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77F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385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07002070000026281-E0JhxahegKb920240801</w:t>
            </w:r>
          </w:p>
        </w:tc>
      </w:tr>
      <w:tr w:rsidR="00136ADF" w:rsidRPr="00136ADF" w14:paraId="71B466E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E30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11:31:21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065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208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93D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92E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05002050000026424-E0JhxahegPjQ20240801</w:t>
            </w:r>
          </w:p>
        </w:tc>
      </w:tr>
      <w:tr w:rsidR="00136ADF" w:rsidRPr="00136ADF" w14:paraId="21B0970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AF8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11:33:49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734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758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D81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24B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07002070000026136-E0JhxahegTNI20240801</w:t>
            </w:r>
          </w:p>
        </w:tc>
      </w:tr>
      <w:tr w:rsidR="00136ADF" w:rsidRPr="00136ADF" w14:paraId="0C5CCCF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4AF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11:33:49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30D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2C1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C6C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372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05002050000026153-E0JhxahegTMl20240801</w:t>
            </w:r>
          </w:p>
        </w:tc>
      </w:tr>
      <w:tr w:rsidR="00136ADF" w:rsidRPr="00136ADF" w14:paraId="7FE31F1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A66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11:35:54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774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27D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6A6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F95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05002050000026661-E0JhxahegV7920240801</w:t>
            </w:r>
          </w:p>
        </w:tc>
      </w:tr>
      <w:tr w:rsidR="00136ADF" w:rsidRPr="00136ADF" w14:paraId="573B457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BBE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11:43:02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55A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D5D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20A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93C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07002070000027478-E0Jhxahegb0h20240801</w:t>
            </w:r>
          </w:p>
        </w:tc>
      </w:tr>
      <w:tr w:rsidR="00136ADF" w:rsidRPr="00136ADF" w14:paraId="5C13DDD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C05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11:45:59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9D9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E82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C7E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0D1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07002070000027738-E0Jhxahegdld20240801</w:t>
            </w:r>
          </w:p>
        </w:tc>
      </w:tr>
      <w:tr w:rsidR="00136ADF" w:rsidRPr="00136ADF" w14:paraId="2EA4974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04B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11:47:49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628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EB2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094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829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07002070000027835-E0JhxahegeyZ20240801</w:t>
            </w:r>
          </w:p>
        </w:tc>
      </w:tr>
      <w:tr w:rsidR="00136ADF" w:rsidRPr="00136ADF" w14:paraId="49A9095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7F0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01-Aug-2024 11:49:43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182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56A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01C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8AA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07002070000027738-E0JhxaheggNA20240801</w:t>
            </w:r>
          </w:p>
        </w:tc>
      </w:tr>
      <w:tr w:rsidR="00136ADF" w:rsidRPr="00136ADF" w14:paraId="554834F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9B2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11:49:43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22F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5A9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376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87D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07002070000027424-E0JhxaheggOG20240801</w:t>
            </w:r>
          </w:p>
        </w:tc>
      </w:tr>
      <w:tr w:rsidR="00136ADF" w:rsidRPr="00136ADF" w14:paraId="4E216D7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F81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11:49:53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B7C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6D6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5BB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5E0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05002050000027761-E0Jhxahegghy20240801</w:t>
            </w:r>
          </w:p>
        </w:tc>
      </w:tr>
      <w:tr w:rsidR="00136ADF" w:rsidRPr="00136ADF" w14:paraId="3F3995F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0F9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11:52:09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4DB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8B7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7B1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0F5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05002050000027995-E0JhxahegiN620240801</w:t>
            </w:r>
          </w:p>
        </w:tc>
      </w:tr>
      <w:tr w:rsidR="00136ADF" w:rsidRPr="00136ADF" w14:paraId="5CBFCCA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915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11:52:09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F54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22E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7CD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49E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07002070000028140-E0JhxahegiL920240801</w:t>
            </w:r>
          </w:p>
        </w:tc>
      </w:tr>
      <w:tr w:rsidR="00136ADF" w:rsidRPr="00136ADF" w14:paraId="76B0740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032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11:52:10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AD6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993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9C3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A2A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07002070000028141-E0JhxahegiNv20240801</w:t>
            </w:r>
          </w:p>
        </w:tc>
      </w:tr>
      <w:tr w:rsidR="00136ADF" w:rsidRPr="00136ADF" w14:paraId="02040C1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1EA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11:55:43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206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E5E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BA3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D41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07002070000028240-E0JhxaheglML20240801</w:t>
            </w:r>
          </w:p>
        </w:tc>
      </w:tr>
      <w:tr w:rsidR="00136ADF" w:rsidRPr="00136ADF" w14:paraId="55172EC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9B7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11:55:45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D3E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B01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4F4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611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05002050000028092-E0JhxaheglPU20240801</w:t>
            </w:r>
          </w:p>
        </w:tc>
      </w:tr>
      <w:tr w:rsidR="00136ADF" w:rsidRPr="00136ADF" w14:paraId="5F9B1DF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90E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11:59:59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ED1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D4F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BFF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EFD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07002070000028434-E0JhxahegqBg20240801</w:t>
            </w:r>
          </w:p>
        </w:tc>
      </w:tr>
      <w:tr w:rsidR="00136ADF" w:rsidRPr="00136ADF" w14:paraId="0E41093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8D4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12:05:18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41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B37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79E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902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07002070000029243-E0JhxahegwTh20240801</w:t>
            </w:r>
          </w:p>
        </w:tc>
      </w:tr>
      <w:tr w:rsidR="00136ADF" w:rsidRPr="00136ADF" w14:paraId="2FEC397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CBF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12:09:37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4FF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E92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63A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C9C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07002070000029463-E0JhxahegyUY20240801</w:t>
            </w:r>
          </w:p>
        </w:tc>
      </w:tr>
      <w:tr w:rsidR="00136ADF" w:rsidRPr="00136ADF" w14:paraId="78133DE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A58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12:10:19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272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ED7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112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87E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07002070000029404-E0Jhxahegyu820240801</w:t>
            </w:r>
          </w:p>
        </w:tc>
      </w:tr>
      <w:tr w:rsidR="00136ADF" w:rsidRPr="00136ADF" w14:paraId="52752A4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750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12:18:02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4FB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4EE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630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5B9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05002050000029819-E0Jhxaheh3PL20240801</w:t>
            </w:r>
          </w:p>
        </w:tc>
      </w:tr>
      <w:tr w:rsidR="00136ADF" w:rsidRPr="00136ADF" w14:paraId="0B8CEF6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4E3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12:18:38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7F5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5E9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36D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1B3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05002050000029791-E0Jhxaheh3qt20240801</w:t>
            </w:r>
          </w:p>
        </w:tc>
      </w:tr>
      <w:tr w:rsidR="00136ADF" w:rsidRPr="00136ADF" w14:paraId="625D53E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AF5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12:18:53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5DB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09A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D21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B43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05002050000029962-E0Jhxaheh43y20240801</w:t>
            </w:r>
          </w:p>
        </w:tc>
      </w:tr>
      <w:tr w:rsidR="00136ADF" w:rsidRPr="00136ADF" w14:paraId="13BB175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DDE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12:18:53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570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BAA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7B8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612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05002050000029515-E0Jhxaheh43w20240801</w:t>
            </w:r>
          </w:p>
        </w:tc>
      </w:tr>
      <w:tr w:rsidR="00136ADF" w:rsidRPr="00136ADF" w14:paraId="4578A67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6BD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12:21:04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389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03B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D9F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0D4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07002070000030322-E0Jhxaheh5gJ20240801</w:t>
            </w:r>
          </w:p>
        </w:tc>
      </w:tr>
      <w:tr w:rsidR="00136ADF" w:rsidRPr="00136ADF" w14:paraId="66B54D2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2F5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12:22:25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367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16A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750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BFF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07002070000030203-E0Jhxaheh6Pb20240801</w:t>
            </w:r>
          </w:p>
        </w:tc>
      </w:tr>
      <w:tr w:rsidR="00136ADF" w:rsidRPr="00136ADF" w14:paraId="2954E03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031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12:24:58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EB8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B55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C5B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E7C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07002070000030553-E0Jhxaheh8CE20240801</w:t>
            </w:r>
          </w:p>
        </w:tc>
      </w:tr>
      <w:tr w:rsidR="00136ADF" w:rsidRPr="00136ADF" w14:paraId="43C8318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20B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12:26:13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A17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005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CBB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E0D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05002050000030548-E0Jhxaheh8t520240801</w:t>
            </w:r>
          </w:p>
        </w:tc>
      </w:tr>
      <w:tr w:rsidR="00136ADF" w:rsidRPr="00136ADF" w14:paraId="2792856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37E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12:27:38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63C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681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070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AA9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07002070000030506-E0Jhxaheh9mv20240801</w:t>
            </w:r>
          </w:p>
        </w:tc>
      </w:tr>
      <w:tr w:rsidR="00136ADF" w:rsidRPr="00136ADF" w14:paraId="74127F3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8CE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12:30:24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D89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5FC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861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20C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07002070000030790-E0JhxahehD5R20240801</w:t>
            </w:r>
          </w:p>
        </w:tc>
      </w:tr>
      <w:tr w:rsidR="00136ADF" w:rsidRPr="00136ADF" w14:paraId="43AD148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04D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12:30:28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FF6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CED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7E4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3D2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07002070000030786-E0JhxahehDDK20240801</w:t>
            </w:r>
          </w:p>
        </w:tc>
      </w:tr>
      <w:tr w:rsidR="00136ADF" w:rsidRPr="00136ADF" w14:paraId="2056C4F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4A2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12:32:20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875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184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54E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BD6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05002050000031071-E0JhxahehFNf20240801</w:t>
            </w:r>
          </w:p>
        </w:tc>
      </w:tr>
      <w:tr w:rsidR="00136ADF" w:rsidRPr="00136ADF" w14:paraId="009B23A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47A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12:32:43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425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C79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D5D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CD4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07002070000031216-E0JhxahehFlY20240801</w:t>
            </w:r>
          </w:p>
        </w:tc>
      </w:tr>
      <w:tr w:rsidR="00136ADF" w:rsidRPr="00136ADF" w14:paraId="56A0D98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4F0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12:33:02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5ED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26B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146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656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05002050000031254-E0JhxahehG3L20240801</w:t>
            </w:r>
          </w:p>
        </w:tc>
      </w:tr>
      <w:tr w:rsidR="00136ADF" w:rsidRPr="00136ADF" w14:paraId="79EB353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864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12:35:15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66D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4B3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140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5B3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07002070000031533-E0JhxahehHTC20240801</w:t>
            </w:r>
          </w:p>
        </w:tc>
      </w:tr>
      <w:tr w:rsidR="00136ADF" w:rsidRPr="00136ADF" w14:paraId="76752F8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B8E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12:35:23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826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BFB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044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237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05002050000031388-E0JhxahehHZq20240801</w:t>
            </w:r>
          </w:p>
        </w:tc>
      </w:tr>
      <w:tr w:rsidR="00136ADF" w:rsidRPr="00136ADF" w14:paraId="666191F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F05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12:42:41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DAC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F61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40B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C80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05002050000032059-E0JhxahehNXd20240801</w:t>
            </w:r>
          </w:p>
        </w:tc>
      </w:tr>
      <w:tr w:rsidR="00136ADF" w:rsidRPr="00136ADF" w14:paraId="0BF7C77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EAF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12:42:45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282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186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B08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3DE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07002070000032166-E0JhxahehNau20240801</w:t>
            </w:r>
          </w:p>
        </w:tc>
      </w:tr>
      <w:tr w:rsidR="00136ADF" w:rsidRPr="00136ADF" w14:paraId="441C91A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678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12:43:03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D32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1CE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615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27A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07002070000032148-E0JhxahehO1k20240801</w:t>
            </w:r>
          </w:p>
        </w:tc>
      </w:tr>
      <w:tr w:rsidR="00136ADF" w:rsidRPr="00136ADF" w14:paraId="1950007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5E2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12:48:29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FDB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9B7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13F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DE4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07002070000032777-E0JhxahehSL320240801</w:t>
            </w:r>
          </w:p>
        </w:tc>
      </w:tr>
      <w:tr w:rsidR="00136ADF" w:rsidRPr="00136ADF" w14:paraId="6C8B2A4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F26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12:50:02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1CD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C35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D86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1F4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05002050000032680-E0JhxahehTQB20240801</w:t>
            </w:r>
          </w:p>
        </w:tc>
      </w:tr>
      <w:tr w:rsidR="00136ADF" w:rsidRPr="00136ADF" w14:paraId="1518D97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BC1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12:50:17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3B9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A7A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B54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09F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05002050000032592-E0JhxahehTb320240801</w:t>
            </w:r>
          </w:p>
        </w:tc>
      </w:tr>
      <w:tr w:rsidR="00136ADF" w:rsidRPr="00136ADF" w14:paraId="051A551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8B0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12:52:02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A61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9C9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3DB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C4A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05002050000032914-E0JhxahehUuG20240801</w:t>
            </w:r>
          </w:p>
        </w:tc>
      </w:tr>
      <w:tr w:rsidR="00136ADF" w:rsidRPr="00136ADF" w14:paraId="50440C5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49B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12:53:01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B17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271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05F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2E3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07002070000033142-E0JhxahehVqa20240801</w:t>
            </w:r>
          </w:p>
        </w:tc>
      </w:tr>
      <w:tr w:rsidR="00136ADF" w:rsidRPr="00136ADF" w14:paraId="62F85EB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3D3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12:53:31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8DF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1EA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22B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C72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05002050000032993-E0JhxahehW9N20240801</w:t>
            </w:r>
          </w:p>
        </w:tc>
      </w:tr>
      <w:tr w:rsidR="00136ADF" w:rsidRPr="00136ADF" w14:paraId="52A5770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5EC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12:55:42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0ED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451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945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DFB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05002050000033176-E0JhxahehYYK20240801</w:t>
            </w:r>
          </w:p>
        </w:tc>
      </w:tr>
      <w:tr w:rsidR="00136ADF" w:rsidRPr="00136ADF" w14:paraId="36BEC91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37A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12:56:55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5DF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5AB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03A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661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07002070000033642-E0JhxahehbA920240801</w:t>
            </w:r>
          </w:p>
        </w:tc>
      </w:tr>
      <w:tr w:rsidR="00136ADF" w:rsidRPr="00136ADF" w14:paraId="71A35BB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426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12:58:15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765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BAA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29A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FAD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07002070000033327-E0JhxahehcZc20240801</w:t>
            </w:r>
          </w:p>
        </w:tc>
      </w:tr>
      <w:tr w:rsidR="00136ADF" w:rsidRPr="00136ADF" w14:paraId="2166521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B7B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12:58:19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32A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2EB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506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902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05002050000033139-E0Jhxahehcd020240801</w:t>
            </w:r>
          </w:p>
        </w:tc>
      </w:tr>
      <w:tr w:rsidR="00136ADF" w:rsidRPr="00136ADF" w14:paraId="6487C00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880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13:00:29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632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399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49C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0A6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07002070000033949-E0JhxahehfSM20240801</w:t>
            </w:r>
          </w:p>
        </w:tc>
      </w:tr>
      <w:tr w:rsidR="00136ADF" w:rsidRPr="00136ADF" w14:paraId="5BA3585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A55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13:06:13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B72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23B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2D8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776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07002070000034638-E0JhxahehkfJ20240801</w:t>
            </w:r>
          </w:p>
        </w:tc>
      </w:tr>
      <w:tr w:rsidR="00136ADF" w:rsidRPr="00136ADF" w14:paraId="0B0D980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356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13:06:55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BAC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CA1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D85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B70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07002070000034696-E0Jhxahehl5F20240801</w:t>
            </w:r>
          </w:p>
        </w:tc>
      </w:tr>
      <w:tr w:rsidR="00136ADF" w:rsidRPr="00136ADF" w14:paraId="40774BD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F9C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13:07:15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EC9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E1A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B53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D32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05002050000034423-E0JhxahehlLj20240801</w:t>
            </w:r>
          </w:p>
        </w:tc>
      </w:tr>
      <w:tr w:rsidR="00136ADF" w:rsidRPr="00136ADF" w14:paraId="1AC72EC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43F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13:10:41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222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304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E1E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0BE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05002050000034756-E0JhxahehoH520240801</w:t>
            </w:r>
          </w:p>
        </w:tc>
      </w:tr>
      <w:tr w:rsidR="00136ADF" w:rsidRPr="00136ADF" w14:paraId="238FBC8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848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01-Aug-2024 13:12:26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E8A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8F6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835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40D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07002070000035204-E0JhxahehpfZ20240801</w:t>
            </w:r>
          </w:p>
        </w:tc>
      </w:tr>
      <w:tr w:rsidR="00136ADF" w:rsidRPr="00136ADF" w14:paraId="6AFF37C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C48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13:12:26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A3C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9AE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5DB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3DF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07002070000035204-E0Jhxahehpfb20240801</w:t>
            </w:r>
          </w:p>
        </w:tc>
      </w:tr>
      <w:tr w:rsidR="00136ADF" w:rsidRPr="00136ADF" w14:paraId="7CCD495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6BB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13:13:24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41B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218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8D3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47E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07002070000035267-E0JhxahehqpZ20240801</w:t>
            </w:r>
          </w:p>
        </w:tc>
      </w:tr>
      <w:tr w:rsidR="00136ADF" w:rsidRPr="00136ADF" w14:paraId="4549E98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D2C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13:16:41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97B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AF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B95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DAC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05002050000035451-E0JhxahehtlD20240801</w:t>
            </w:r>
          </w:p>
        </w:tc>
      </w:tr>
      <w:tr w:rsidR="00136ADF" w:rsidRPr="00136ADF" w14:paraId="0881710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7C5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13:17:25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EEF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C11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368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4C4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07002070000035167-E0JhxahehuIa20240801</w:t>
            </w:r>
          </w:p>
        </w:tc>
      </w:tr>
      <w:tr w:rsidR="00136ADF" w:rsidRPr="00136ADF" w14:paraId="5A244D8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908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13:18:27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991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638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85B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9C7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05002050000035662-E0Jhxahehv8Q20240801</w:t>
            </w:r>
          </w:p>
        </w:tc>
      </w:tr>
      <w:tr w:rsidR="00136ADF" w:rsidRPr="00136ADF" w14:paraId="2DEC80D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70B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13:20:13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DE3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E31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4C7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39E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05002050000035927-E0JhxahehwxX20240801</w:t>
            </w:r>
          </w:p>
        </w:tc>
      </w:tr>
      <w:tr w:rsidR="00136ADF" w:rsidRPr="00136ADF" w14:paraId="1E63776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0F1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13:21:33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E46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98C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234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F10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05002050000036057-E0Jhxahehy1s20240801</w:t>
            </w:r>
          </w:p>
        </w:tc>
      </w:tr>
      <w:tr w:rsidR="00136ADF" w:rsidRPr="00136ADF" w14:paraId="69B3A56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5B3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13:24:37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708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729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B1C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D05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07002070000036471-E0Jhxahei0Yh20240801</w:t>
            </w:r>
          </w:p>
        </w:tc>
      </w:tr>
      <w:tr w:rsidR="00136ADF" w:rsidRPr="00136ADF" w14:paraId="6B082AD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3E3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13:25:18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FAB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8C8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04C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574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07002070000036369-E0Jhxahei1CG20240801</w:t>
            </w:r>
          </w:p>
        </w:tc>
      </w:tr>
      <w:tr w:rsidR="00136ADF" w:rsidRPr="00136ADF" w14:paraId="03EAD2C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514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13:26:50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C15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1BB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11E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3C3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05002050000036745-E0Jhxahei2gY20240801</w:t>
            </w:r>
          </w:p>
        </w:tc>
      </w:tr>
      <w:tr w:rsidR="00136ADF" w:rsidRPr="00136ADF" w14:paraId="6FB1B50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183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13:26:59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2D2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1BD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268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B75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07002070000036778-E0Jhxahei2lX20240801</w:t>
            </w:r>
          </w:p>
        </w:tc>
      </w:tr>
      <w:tr w:rsidR="00136ADF" w:rsidRPr="00136ADF" w14:paraId="711142A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F79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13:27:06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082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0DF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A21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DCC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07002070000036753-E0Jhxahei30j20240801</w:t>
            </w:r>
          </w:p>
        </w:tc>
      </w:tr>
      <w:tr w:rsidR="00136ADF" w:rsidRPr="00136ADF" w14:paraId="020265A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7BA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13:27:09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88D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918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C83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FBA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07002070000036753-E0Jhxahei32s20240801</w:t>
            </w:r>
          </w:p>
        </w:tc>
      </w:tr>
      <w:tr w:rsidR="00136ADF" w:rsidRPr="00136ADF" w14:paraId="6216DE5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B17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13:27:09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3C9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17D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5D2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F2F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07002070000036753-E0Jhxahei32q20240801</w:t>
            </w:r>
          </w:p>
        </w:tc>
      </w:tr>
      <w:tr w:rsidR="00136ADF" w:rsidRPr="00136ADF" w14:paraId="71B1547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D66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C74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6F1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BB1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62B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05002050000036920-E0Jhxahei6G220240801</w:t>
            </w:r>
          </w:p>
        </w:tc>
      </w:tr>
      <w:tr w:rsidR="00136ADF" w:rsidRPr="00136ADF" w14:paraId="169BDF8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F30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59C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477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6D9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F1F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07002070000036943-E0Jhxahei6Ij20240801</w:t>
            </w:r>
          </w:p>
        </w:tc>
      </w:tr>
      <w:tr w:rsidR="00136ADF" w:rsidRPr="00136ADF" w14:paraId="659721C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4AD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B2D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476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6D1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0CA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A30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07002070000037178-E0Jhxahei6Ir20240801</w:t>
            </w:r>
          </w:p>
        </w:tc>
      </w:tr>
      <w:tr w:rsidR="00136ADF" w:rsidRPr="00136ADF" w14:paraId="25F1DFA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E8D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13:31:21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5AE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0F2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30F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549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05002050000037503-E0Jhxahei9ov20240801</w:t>
            </w:r>
          </w:p>
        </w:tc>
      </w:tr>
      <w:tr w:rsidR="00136ADF" w:rsidRPr="00136ADF" w14:paraId="2B1BD74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001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13:31:21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AC6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C5C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65B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0CE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07002070000037577-E0Jhxahei9nj20240801</w:t>
            </w:r>
          </w:p>
        </w:tc>
      </w:tr>
      <w:tr w:rsidR="00136ADF" w:rsidRPr="00136ADF" w14:paraId="3A116D3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CB2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13:31:26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DF7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2CC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744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CB8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07002070000037578-E0Jhxahei9yn20240801</w:t>
            </w:r>
          </w:p>
        </w:tc>
      </w:tr>
      <w:tr w:rsidR="00136ADF" w:rsidRPr="00136ADF" w14:paraId="2FA5B95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47F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13:31:26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151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B93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A8D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C73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07002070000037578-E0Jhxahei9yp20240801</w:t>
            </w:r>
          </w:p>
        </w:tc>
      </w:tr>
      <w:tr w:rsidR="00136ADF" w:rsidRPr="00136ADF" w14:paraId="30FD413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EE9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13:32:57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ED7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13E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295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865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05002050000037808-E0JhxaheiCNn20240801</w:t>
            </w:r>
          </w:p>
        </w:tc>
      </w:tr>
      <w:tr w:rsidR="00136ADF" w:rsidRPr="00136ADF" w14:paraId="025916F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24A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13:35:00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4CE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1E9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724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DFF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05002050000038137-E0JhxaheiExx20240801</w:t>
            </w:r>
          </w:p>
        </w:tc>
      </w:tr>
      <w:tr w:rsidR="00136ADF" w:rsidRPr="00136ADF" w14:paraId="1A4EE51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CEB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13:35:15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91B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B3C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F63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C35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07002070000038272-E0JhxaheiFSb20240801</w:t>
            </w:r>
          </w:p>
        </w:tc>
      </w:tr>
      <w:tr w:rsidR="00136ADF" w:rsidRPr="00136ADF" w14:paraId="4B9F07F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35A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13:36:00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BA7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21F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10C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E0F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05002050000038089-E0JhxaheiGbQ20240801</w:t>
            </w:r>
          </w:p>
        </w:tc>
      </w:tr>
      <w:tr w:rsidR="00136ADF" w:rsidRPr="00136ADF" w14:paraId="0F170CB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DE6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13:36:00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E93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B31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A08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177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05002050000038089-E0JhxaheiGbV20240801</w:t>
            </w:r>
          </w:p>
        </w:tc>
      </w:tr>
      <w:tr w:rsidR="00136ADF" w:rsidRPr="00136ADF" w14:paraId="02E2E5D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C1B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13:36:44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392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750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4E5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1DB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07002070000038529-E0JhxaheiHc420240801</w:t>
            </w:r>
          </w:p>
        </w:tc>
      </w:tr>
      <w:tr w:rsidR="00136ADF" w:rsidRPr="00136ADF" w14:paraId="6E15F3F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617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13:38:50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FAF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376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952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B80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07002070000038887-E0JhxaheiLHk20240801</w:t>
            </w:r>
          </w:p>
        </w:tc>
      </w:tr>
      <w:tr w:rsidR="00136ADF" w:rsidRPr="00136ADF" w14:paraId="6121C59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CAC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13:38:53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21B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645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196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5C0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07002070000038887-E0JhxaheiLNE20240801</w:t>
            </w:r>
          </w:p>
        </w:tc>
      </w:tr>
      <w:tr w:rsidR="00136ADF" w:rsidRPr="00136ADF" w14:paraId="1298216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445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13:40:08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C1A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3F5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E43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27D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07002070000039112-E0JhxaheiPKy20240801</w:t>
            </w:r>
          </w:p>
        </w:tc>
      </w:tr>
      <w:tr w:rsidR="00136ADF" w:rsidRPr="00136ADF" w14:paraId="48DD0B6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112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13:41:54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D91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31C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B65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6C7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07002070000039548-E0JhxaheiRyI20240801</w:t>
            </w:r>
          </w:p>
        </w:tc>
      </w:tr>
      <w:tr w:rsidR="00136ADF" w:rsidRPr="00136ADF" w14:paraId="6BE30FF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853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13:45:57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B46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527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B5B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39F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A8F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05002050000040302-E0JhxaheiY2n20240801</w:t>
            </w:r>
          </w:p>
        </w:tc>
      </w:tr>
      <w:tr w:rsidR="00136ADF" w:rsidRPr="00136ADF" w14:paraId="33133BC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B46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13:45:58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504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753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6D3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B35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07002070000040237-E0JhxaheiY4v20240801</w:t>
            </w:r>
          </w:p>
        </w:tc>
      </w:tr>
      <w:tr w:rsidR="00136ADF" w:rsidRPr="00136ADF" w14:paraId="4689E55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768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13:47:15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9B3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972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8AA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81A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07002070000040592-E0Jhxaheiaos20240801</w:t>
            </w:r>
          </w:p>
        </w:tc>
      </w:tr>
      <w:tr w:rsidR="00136ADF" w:rsidRPr="00136ADF" w14:paraId="4509AC6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0B0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13:47:16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FB6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A62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384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DD4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05002050000040523-E0JhxaheiarW20240801</w:t>
            </w:r>
          </w:p>
        </w:tc>
      </w:tr>
      <w:tr w:rsidR="00136ADF" w:rsidRPr="00136ADF" w14:paraId="275C9AE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F3D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13:47:59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363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6FB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840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2F1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05002050000040664-E0JhxaheibsW20240801</w:t>
            </w:r>
          </w:p>
        </w:tc>
      </w:tr>
      <w:tr w:rsidR="00136ADF" w:rsidRPr="00136ADF" w14:paraId="0DC52F3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CBC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13:48:56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DFF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D92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A59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1AB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07002070000040717-E0Jhxaheid9D20240801</w:t>
            </w:r>
          </w:p>
        </w:tc>
      </w:tr>
      <w:tr w:rsidR="00136ADF" w:rsidRPr="00136ADF" w14:paraId="06D5633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C65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FF7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EAC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86A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442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05002050000040645-E0JhxaheieuY20240801</w:t>
            </w:r>
          </w:p>
        </w:tc>
      </w:tr>
      <w:tr w:rsidR="00136ADF" w:rsidRPr="00136ADF" w14:paraId="1360E85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176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CAF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66C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182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F9B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05002050000040951-E0JhxaheifYh20240801</w:t>
            </w:r>
          </w:p>
        </w:tc>
      </w:tr>
      <w:tr w:rsidR="00136ADF" w:rsidRPr="00136ADF" w14:paraId="45C9101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9CB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C28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3E1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D76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AAB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07002070000041008-E0JhxaheifxL20240801</w:t>
            </w:r>
          </w:p>
        </w:tc>
      </w:tr>
      <w:tr w:rsidR="00136ADF" w:rsidRPr="00136ADF" w14:paraId="7575881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D01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FF3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593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8AA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929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07002070000041008-E0JhxaheifxH20240801</w:t>
            </w:r>
          </w:p>
        </w:tc>
      </w:tr>
      <w:tr w:rsidR="00136ADF" w:rsidRPr="00136ADF" w14:paraId="61A0172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864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C94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A76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B32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902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07002070000041305-E0JhxaheihgI20240801</w:t>
            </w:r>
          </w:p>
        </w:tc>
      </w:tr>
      <w:tr w:rsidR="00136ADF" w:rsidRPr="00136ADF" w14:paraId="612F765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2DB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451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FA2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29E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341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05002050000041263-E0JhxaheihkD20240801</w:t>
            </w:r>
          </w:p>
        </w:tc>
      </w:tr>
      <w:tr w:rsidR="00136ADF" w:rsidRPr="00136ADF" w14:paraId="5CF12E5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009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13:51:51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7D4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45C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424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8D3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07002070000041306-E0JhxaheiiEc20240801</w:t>
            </w:r>
          </w:p>
        </w:tc>
      </w:tr>
      <w:tr w:rsidR="00136ADF" w:rsidRPr="00136ADF" w14:paraId="7CDF45B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157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C60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C26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CA6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C67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07002070000041706-E0Jhxaheik4f20240801</w:t>
            </w:r>
          </w:p>
        </w:tc>
      </w:tr>
      <w:tr w:rsidR="00136ADF" w:rsidRPr="00136ADF" w14:paraId="671ECAE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E40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01-Aug-2024 13:53:46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DD7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108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D82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D9C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07002070000041693-E0Jhxaheil6N20240801</w:t>
            </w:r>
          </w:p>
        </w:tc>
      </w:tr>
      <w:tr w:rsidR="00136ADF" w:rsidRPr="00136ADF" w14:paraId="405ACD1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018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147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642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680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DD0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05002050000041911-E0JhxaheimoR20240801</w:t>
            </w:r>
          </w:p>
        </w:tc>
      </w:tr>
      <w:tr w:rsidR="00136ADF" w:rsidRPr="00136ADF" w14:paraId="7A17CE5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3DF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6A4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AE9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877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4F5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07002070000041886-E0Jhxahein1u20240801</w:t>
            </w:r>
          </w:p>
        </w:tc>
      </w:tr>
      <w:tr w:rsidR="00136ADF" w:rsidRPr="00136ADF" w14:paraId="7FDC43F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EAB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CD4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57E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8EA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B22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07002070000041923-E0JhxaheinLE20240801</w:t>
            </w:r>
          </w:p>
        </w:tc>
      </w:tr>
      <w:tr w:rsidR="00136ADF" w:rsidRPr="00136ADF" w14:paraId="5A8C100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D41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3D5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BA3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372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B4D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05002050000042215-E0JhxaheipCT20240801</w:t>
            </w:r>
          </w:p>
        </w:tc>
      </w:tr>
      <w:tr w:rsidR="00136ADF" w:rsidRPr="00136ADF" w14:paraId="367E971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5D7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BEE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820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FFA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B39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07002070000042199-E0Jhxaheir3F20240801</w:t>
            </w:r>
          </w:p>
        </w:tc>
      </w:tr>
      <w:tr w:rsidR="00136ADF" w:rsidRPr="00136ADF" w14:paraId="7A572F0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504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B3F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E93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BEB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72B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05002050000042558-E0JhxaheisCa20240801</w:t>
            </w:r>
          </w:p>
        </w:tc>
      </w:tr>
      <w:tr w:rsidR="00136ADF" w:rsidRPr="00136ADF" w14:paraId="7A6BB6E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D0C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FC7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640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267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F5A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05002050000042499-E0Jhxaheisbq20240801</w:t>
            </w:r>
          </w:p>
        </w:tc>
      </w:tr>
      <w:tr w:rsidR="00136ADF" w:rsidRPr="00136ADF" w14:paraId="68AEE85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999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9EB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345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86A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E80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05002050000042211-E0Jhxaheisea20240801</w:t>
            </w:r>
          </w:p>
        </w:tc>
      </w:tr>
      <w:tr w:rsidR="00136ADF" w:rsidRPr="00136ADF" w14:paraId="3304721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B65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13:59:50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D65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B4A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FCC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62E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05002050000042644-E0JhxaheitjB20240801</w:t>
            </w:r>
          </w:p>
        </w:tc>
      </w:tr>
      <w:tr w:rsidR="00136ADF" w:rsidRPr="00136ADF" w14:paraId="09CDDB1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84B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433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844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14C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EBF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07002070000042608-E0Jhxaheiu1720240801</w:t>
            </w:r>
          </w:p>
        </w:tc>
      </w:tr>
      <w:tr w:rsidR="00136ADF" w:rsidRPr="00136ADF" w14:paraId="51D91C3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ED2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060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D16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F8E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1D9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07002070000042608-E0JhxaheiuHq20240801</w:t>
            </w:r>
          </w:p>
        </w:tc>
      </w:tr>
      <w:tr w:rsidR="00136ADF" w:rsidRPr="00136ADF" w14:paraId="6B35678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44D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256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9BB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363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C6C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05002050000043037-E0Jhxaheiwwc20240801</w:t>
            </w:r>
          </w:p>
        </w:tc>
      </w:tr>
      <w:tr w:rsidR="00136ADF" w:rsidRPr="00136ADF" w14:paraId="6BFC043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D98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71F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69F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12A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B74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07002070000042998-E0Jhxaheiwxm20240801</w:t>
            </w:r>
          </w:p>
        </w:tc>
      </w:tr>
      <w:tr w:rsidR="00136ADF" w:rsidRPr="00136ADF" w14:paraId="41CD1F6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BC7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7B3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161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490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EDA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05002050000043355-E0Jhxahej04B20240801</w:t>
            </w:r>
          </w:p>
        </w:tc>
      </w:tr>
      <w:tr w:rsidR="00136ADF" w:rsidRPr="00136ADF" w14:paraId="333633E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86A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B52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667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B4E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DB4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05002050000043355-E0Jhxahej04920240801</w:t>
            </w:r>
          </w:p>
        </w:tc>
      </w:tr>
      <w:tr w:rsidR="00136ADF" w:rsidRPr="00136ADF" w14:paraId="23276EA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D6D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352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B9D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4E3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7D2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07002070000043316-E0Jhxahej0RK20240801</w:t>
            </w:r>
          </w:p>
        </w:tc>
      </w:tr>
      <w:tr w:rsidR="00136ADF" w:rsidRPr="00136ADF" w14:paraId="3D62336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96D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EA6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FC7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22C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9D1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07002070000043661-E0Jhxahej47n20240801</w:t>
            </w:r>
          </w:p>
        </w:tc>
      </w:tr>
      <w:tr w:rsidR="00136ADF" w:rsidRPr="00136ADF" w14:paraId="603D947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F14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32D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2F0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1AD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22B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05002050000043698-E0Jhxahej4RE20240801</w:t>
            </w:r>
          </w:p>
        </w:tc>
      </w:tr>
      <w:tr w:rsidR="00136ADF" w:rsidRPr="00136ADF" w14:paraId="4805E81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E9C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382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685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977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426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05002050000044134-E0Jhxahej8s120240801</w:t>
            </w:r>
          </w:p>
        </w:tc>
      </w:tr>
      <w:tr w:rsidR="00136ADF" w:rsidRPr="00136ADF" w14:paraId="36BF7D7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CA0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B0C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D51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ED8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A01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05002050000044110-E0Jhxahej9Ah20240801</w:t>
            </w:r>
          </w:p>
        </w:tc>
      </w:tr>
      <w:tr w:rsidR="00136ADF" w:rsidRPr="00136ADF" w14:paraId="4E50D2A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D45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B12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D00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4C6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819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07002070000044633-E0JhxahejEUW20240801</w:t>
            </w:r>
          </w:p>
        </w:tc>
      </w:tr>
      <w:tr w:rsidR="00136ADF" w:rsidRPr="00136ADF" w14:paraId="66B05FF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251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983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1ED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119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9E2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07002070000044618-E0JhxahejF1g20240801</w:t>
            </w:r>
          </w:p>
        </w:tc>
      </w:tr>
      <w:tr w:rsidR="00136ADF" w:rsidRPr="00136ADF" w14:paraId="589964F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140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FCF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D1A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841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C4B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07002070000044618-E0JhxahejF1i20240801</w:t>
            </w:r>
          </w:p>
        </w:tc>
      </w:tr>
      <w:tr w:rsidR="00136ADF" w:rsidRPr="00136ADF" w14:paraId="64B86E0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325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3E6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656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657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EEB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07002070000044536-E0JhxahejFj120240801</w:t>
            </w:r>
          </w:p>
        </w:tc>
      </w:tr>
      <w:tr w:rsidR="00136ADF" w:rsidRPr="00136ADF" w14:paraId="1C52276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B4C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14:09:48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F7C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840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E32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2A3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05002050000044839-E0JhxahejHJx20240801</w:t>
            </w:r>
          </w:p>
        </w:tc>
      </w:tr>
      <w:tr w:rsidR="00136ADF" w:rsidRPr="00136ADF" w14:paraId="5145159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3C1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14:10:28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20B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B91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9DA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7BB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07002070000044798-E0JhxahejIt620240801</w:t>
            </w:r>
          </w:p>
        </w:tc>
      </w:tr>
      <w:tr w:rsidR="00136ADF" w:rsidRPr="00136ADF" w14:paraId="1E8B500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DEA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14:11:21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96B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98B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80D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E34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07002070000045187-E0JhxahejKtl20240801</w:t>
            </w:r>
          </w:p>
        </w:tc>
      </w:tr>
      <w:tr w:rsidR="00136ADF" w:rsidRPr="00136ADF" w14:paraId="4D39286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9EB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14:11:58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DCA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CA2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932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40E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05002050000045217-E0JhxahejMvd20240801</w:t>
            </w:r>
          </w:p>
        </w:tc>
      </w:tr>
      <w:tr w:rsidR="00136ADF" w:rsidRPr="00136ADF" w14:paraId="7A48C26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BCC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14:12:58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BFD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432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D5A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5BF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07002070000045563-E0JhxahejQAC20240801</w:t>
            </w:r>
          </w:p>
        </w:tc>
      </w:tr>
      <w:tr w:rsidR="00136ADF" w:rsidRPr="00136ADF" w14:paraId="763FFB5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3D9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14:13:00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997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0D2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370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172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05002050000045594-E0JhxahejQHc20240801</w:t>
            </w:r>
          </w:p>
        </w:tc>
      </w:tr>
      <w:tr w:rsidR="00136ADF" w:rsidRPr="00136ADF" w14:paraId="32D3579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75E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14:13:00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9F6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DC8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040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6A6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05002050000045594-E0JhxahejQHa20240801</w:t>
            </w:r>
          </w:p>
        </w:tc>
      </w:tr>
      <w:tr w:rsidR="00136ADF" w:rsidRPr="00136ADF" w14:paraId="570BB32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6DE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14:14:34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C00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95B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F23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B09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05002050000045949-E0JhxahejUPa20240801</w:t>
            </w:r>
          </w:p>
        </w:tc>
      </w:tr>
      <w:tr w:rsidR="00136ADF" w:rsidRPr="00136ADF" w14:paraId="3BE20F3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A36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14:14:54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78A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291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EDF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B0D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05002050000045875-E0JhxahejVJj20240801</w:t>
            </w:r>
          </w:p>
        </w:tc>
      </w:tr>
      <w:tr w:rsidR="00136ADF" w:rsidRPr="00136ADF" w14:paraId="1A8CB44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3BB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14:16:13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F48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C93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2B9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BC7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07002070000046312-E0JhxahejYJR20240801</w:t>
            </w:r>
          </w:p>
        </w:tc>
      </w:tr>
      <w:tr w:rsidR="00136ADF" w:rsidRPr="00136ADF" w14:paraId="4836AAD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738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14:16:59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79B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A83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2E8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AD6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05002050000046343-E0JhxahejZi520240801</w:t>
            </w:r>
          </w:p>
        </w:tc>
      </w:tr>
      <w:tr w:rsidR="00136ADF" w:rsidRPr="00136ADF" w14:paraId="7BB3449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1DC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14:18:10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D6F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13C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B25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D50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05002050000046680-E0JhxahejbT020240801</w:t>
            </w:r>
          </w:p>
        </w:tc>
      </w:tr>
      <w:tr w:rsidR="00136ADF" w:rsidRPr="00136ADF" w14:paraId="465F0B5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CAF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14:18:49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407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142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373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4BE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07002070000046649-E0JhxahejcQJ20240801</w:t>
            </w:r>
          </w:p>
        </w:tc>
      </w:tr>
      <w:tr w:rsidR="00136ADF" w:rsidRPr="00136ADF" w14:paraId="50FE1FC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2A0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14:20:32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DF5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8D7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B4D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A4A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07002070000047023-E0JhxahejfvK20240801</w:t>
            </w:r>
          </w:p>
        </w:tc>
      </w:tr>
      <w:tr w:rsidR="00136ADF" w:rsidRPr="00136ADF" w14:paraId="3612F57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894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14:20:53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930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41A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E85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BD7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07002070000047010-E0JhxahejgVE20240801</w:t>
            </w:r>
          </w:p>
        </w:tc>
      </w:tr>
      <w:tr w:rsidR="00136ADF" w:rsidRPr="00136ADF" w14:paraId="0419B06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CC8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14:21:35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094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3DF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FDB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AFF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07002070000047307-E0Jhxahejhfz20240801</w:t>
            </w:r>
          </w:p>
        </w:tc>
      </w:tr>
      <w:tr w:rsidR="00136ADF" w:rsidRPr="00136ADF" w14:paraId="5380B76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748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14:21:42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3B5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877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D58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4CF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07002070000047278-E0Jhxaheji2p20240801</w:t>
            </w:r>
          </w:p>
        </w:tc>
      </w:tr>
      <w:tr w:rsidR="00136ADF" w:rsidRPr="00136ADF" w14:paraId="21FFA39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287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14:22:24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D68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6C0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4B5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0E8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05002050000047304-E0Jhxahejjrm20240801</w:t>
            </w:r>
          </w:p>
        </w:tc>
      </w:tr>
      <w:tr w:rsidR="00136ADF" w:rsidRPr="00136ADF" w14:paraId="7C1B844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9B6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14:23:20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EBA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3DB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330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769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07002070000047699-E0JhxahejlPy20240801</w:t>
            </w:r>
          </w:p>
        </w:tc>
      </w:tr>
      <w:tr w:rsidR="00136ADF" w:rsidRPr="00136ADF" w14:paraId="3EF7331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44F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14:23:20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F2A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B81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B4C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2A3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07002070000047699-E0JhxahejlPw20240801</w:t>
            </w:r>
          </w:p>
        </w:tc>
      </w:tr>
      <w:tr w:rsidR="00136ADF" w:rsidRPr="00136ADF" w14:paraId="776B944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B36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14:23:24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73E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E1F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CA5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D86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07002070000047626-E0JhxahejlX720240801</w:t>
            </w:r>
          </w:p>
        </w:tc>
      </w:tr>
      <w:tr w:rsidR="00136ADF" w:rsidRPr="00136ADF" w14:paraId="065F399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667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01-Aug-2024 14:25:08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CFF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8CB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665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59F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05002050000048005-E0JhxahejoKc20240801</w:t>
            </w:r>
          </w:p>
        </w:tc>
      </w:tr>
      <w:tr w:rsidR="00136ADF" w:rsidRPr="00136ADF" w14:paraId="6BCE573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EA7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14:26:54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88D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36A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BEB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841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07002070000048313-E0Jhxahejrr320240801</w:t>
            </w:r>
          </w:p>
        </w:tc>
      </w:tr>
      <w:tr w:rsidR="00136ADF" w:rsidRPr="00136ADF" w14:paraId="0CD2244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C1E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14:28:31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E02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660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B13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DF5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07002070000048653-E0Jhxahejuqv20240801</w:t>
            </w:r>
          </w:p>
        </w:tc>
      </w:tr>
      <w:tr w:rsidR="00136ADF" w:rsidRPr="00136ADF" w14:paraId="7EEE7B7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108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14:29:02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2A7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31D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5B4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850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07002070000047936-E0JhxahejvfK20240801</w:t>
            </w:r>
          </w:p>
        </w:tc>
      </w:tr>
      <w:tr w:rsidR="00136ADF" w:rsidRPr="00136ADF" w14:paraId="0B4F349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66B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14:29:11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618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88B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180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14E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07002070000048296-E0Jhxahejw7h20240801</w:t>
            </w:r>
          </w:p>
        </w:tc>
      </w:tr>
      <w:tr w:rsidR="00136ADF" w:rsidRPr="00136ADF" w14:paraId="2BB8CAD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3C8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14:30:01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DF4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B2A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085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6F8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07002070000049047-E0JhxahejxZv20240801</w:t>
            </w:r>
          </w:p>
        </w:tc>
      </w:tr>
      <w:tr w:rsidR="00136ADF" w:rsidRPr="00136ADF" w14:paraId="7A58B97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4FE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14:31:19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60E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AF0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226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2C9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05002050000049060-E0Jhxahek08v20240801</w:t>
            </w:r>
          </w:p>
        </w:tc>
      </w:tr>
      <w:tr w:rsidR="00136ADF" w:rsidRPr="00136ADF" w14:paraId="5C6FD12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42E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14:31:45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BAC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6CF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FF3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F53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05002050000049021-E0Jhxahek0yq20240801</w:t>
            </w:r>
          </w:p>
        </w:tc>
      </w:tr>
      <w:tr w:rsidR="00136ADF" w:rsidRPr="00136ADF" w14:paraId="6F5A709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43D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14:32:08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9EC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7A8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9FE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155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05002050000049432-E0Jhxahek1fc20240801</w:t>
            </w:r>
          </w:p>
        </w:tc>
      </w:tr>
      <w:tr w:rsidR="00136ADF" w:rsidRPr="00136ADF" w14:paraId="5F05C5B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1D8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14:32:53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D72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8FD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473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510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07002070000049762-E0Jhxahek2u120240801</w:t>
            </w:r>
          </w:p>
        </w:tc>
      </w:tr>
      <w:tr w:rsidR="00136ADF" w:rsidRPr="00136ADF" w14:paraId="27197B6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22F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14:33:20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73D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EBD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ECF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C95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05002050000049830-E0Jhxahek3eG20240801</w:t>
            </w:r>
          </w:p>
        </w:tc>
      </w:tr>
      <w:tr w:rsidR="00136ADF" w:rsidRPr="00136ADF" w14:paraId="1A813AA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CB4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14:33:21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617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FEC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DFE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99A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05002050000049830-E0Jhxahek3pK20240801</w:t>
            </w:r>
          </w:p>
        </w:tc>
      </w:tr>
      <w:tr w:rsidR="00136ADF" w:rsidRPr="00136ADF" w14:paraId="38A4F85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99A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14:34:47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104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5C9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F7A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D53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07002070000050086-E0Jhxahek6Tp20240801</w:t>
            </w:r>
          </w:p>
        </w:tc>
      </w:tr>
      <w:tr w:rsidR="00136ADF" w:rsidRPr="00136ADF" w14:paraId="258395C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1FC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14:35:10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114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5BF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A26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AEB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07002070000050189-E0Jhxahek7K720240801</w:t>
            </w:r>
          </w:p>
        </w:tc>
      </w:tr>
      <w:tr w:rsidR="00136ADF" w:rsidRPr="00136ADF" w14:paraId="1DA1106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C1B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14:35:10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509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72C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A99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E98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05002050000050257-E0Jhxahek7KV20240801</w:t>
            </w:r>
          </w:p>
        </w:tc>
      </w:tr>
      <w:tr w:rsidR="00136ADF" w:rsidRPr="00136ADF" w14:paraId="611C34D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C96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14:36:50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948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2C3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51B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AC3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07002070000050569-E0JhxahekA3C20240801</w:t>
            </w:r>
          </w:p>
        </w:tc>
      </w:tr>
      <w:tr w:rsidR="00136ADF" w:rsidRPr="00136ADF" w14:paraId="68EA23A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FB0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14:37:41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8DC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727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671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AC5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07002070000050442-E0JhxahekBOD20240801</w:t>
            </w:r>
          </w:p>
        </w:tc>
      </w:tr>
      <w:tr w:rsidR="00136ADF" w:rsidRPr="00136ADF" w14:paraId="23B38EA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B76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14:37:55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F70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ABD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6C2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85A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05002050000050533-E0JhxahekBjS20240801</w:t>
            </w:r>
          </w:p>
        </w:tc>
      </w:tr>
      <w:tr w:rsidR="00136ADF" w:rsidRPr="00136ADF" w14:paraId="2EDD3DA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192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14:39:18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8C0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2F2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BF7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1F3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05002050000051106-E0JhxahekFdu20240801</w:t>
            </w:r>
          </w:p>
        </w:tc>
      </w:tr>
      <w:tr w:rsidR="00136ADF" w:rsidRPr="00136ADF" w14:paraId="19CD8AA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CE4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14:39:43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FE4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32D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AF9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96D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07002070000051156-E0JhxahekGNS20240801</w:t>
            </w:r>
          </w:p>
        </w:tc>
      </w:tr>
      <w:tr w:rsidR="00136ADF" w:rsidRPr="00136ADF" w14:paraId="2DA0FCB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AB8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E32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A86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615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6D1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05002050000051388-E0JhxahekJ1Q20240801</w:t>
            </w:r>
          </w:p>
        </w:tc>
      </w:tr>
      <w:tr w:rsidR="00136ADF" w:rsidRPr="00136ADF" w14:paraId="38C5430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F22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E86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A06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088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F8A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07002070000050771-E0JhxahekJ1O20240801</w:t>
            </w:r>
          </w:p>
        </w:tc>
      </w:tr>
      <w:tr w:rsidR="00136ADF" w:rsidRPr="00136ADF" w14:paraId="3232588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CA9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14:41:39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F06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685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1EE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78B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07002070000051523-E0JhxahekJmk20240801</w:t>
            </w:r>
          </w:p>
        </w:tc>
      </w:tr>
      <w:tr w:rsidR="00136ADF" w:rsidRPr="00136ADF" w14:paraId="6DCF9E5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E87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14:42:03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E48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191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44C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F7C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05002050000051562-E0JhxahekKcz20240801</w:t>
            </w:r>
          </w:p>
        </w:tc>
      </w:tr>
      <w:tr w:rsidR="00136ADF" w:rsidRPr="00136ADF" w14:paraId="71A8CB5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AF9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14:42:09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15B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EF9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5E5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9AA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07002070000051524-E0JhxahekKpt20240801</w:t>
            </w:r>
          </w:p>
        </w:tc>
      </w:tr>
      <w:tr w:rsidR="00136ADF" w:rsidRPr="00136ADF" w14:paraId="41DE178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5D1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14:43:00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1F1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5FD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949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7A3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05002050000051901-E0JhxahekMjN20240801</w:t>
            </w:r>
          </w:p>
        </w:tc>
      </w:tr>
      <w:tr w:rsidR="00136ADF" w:rsidRPr="00136ADF" w14:paraId="61A8B45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833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14:43:06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7B5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92B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58D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24C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07002070000051841-E0JhxahekMsB20240801</w:t>
            </w:r>
          </w:p>
        </w:tc>
      </w:tr>
      <w:tr w:rsidR="00136ADF" w:rsidRPr="00136ADF" w14:paraId="3779C38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383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14:44:40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2C5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D79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17A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B8D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05002050000052259-E0JhxahekQ0s20240801</w:t>
            </w:r>
          </w:p>
        </w:tc>
      </w:tr>
      <w:tr w:rsidR="00136ADF" w:rsidRPr="00136ADF" w14:paraId="6AD7214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430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14:45:35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185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AA2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C2D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3A6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05002050000052232-E0JhxahekRmc20240801</w:t>
            </w:r>
          </w:p>
        </w:tc>
      </w:tr>
      <w:tr w:rsidR="00136ADF" w:rsidRPr="00136ADF" w14:paraId="040E414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0ED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14:46:51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2AC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7BA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4BB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FB0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07002070000052183-E0JhxahekUvH20240801</w:t>
            </w:r>
          </w:p>
        </w:tc>
      </w:tr>
      <w:tr w:rsidR="00136ADF" w:rsidRPr="00136ADF" w14:paraId="3C62DC3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969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14:47:19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F49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373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802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B74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07002070000052501-E0JhxahekVza20240801</w:t>
            </w:r>
          </w:p>
        </w:tc>
      </w:tr>
      <w:tr w:rsidR="00136ADF" w:rsidRPr="00136ADF" w14:paraId="07F2758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C18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14:48:20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998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E9E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A01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0D7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07002070000052936-E0JhxahekYIu20240801</w:t>
            </w:r>
          </w:p>
        </w:tc>
      </w:tr>
      <w:tr w:rsidR="00136ADF" w:rsidRPr="00136ADF" w14:paraId="531F1E1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8ED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14:48:20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9CE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339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45F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858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07002070000052936-E0JhxahekYIr20240801</w:t>
            </w:r>
          </w:p>
        </w:tc>
      </w:tr>
      <w:tr w:rsidR="00136ADF" w:rsidRPr="00136ADF" w14:paraId="3EBAD78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9CA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14:50:25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221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A6D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569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48C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05002050000053426-E0Jhxahekd2F20240801</w:t>
            </w:r>
          </w:p>
        </w:tc>
      </w:tr>
      <w:tr w:rsidR="00136ADF" w:rsidRPr="00136ADF" w14:paraId="7212CE5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01F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14:50:30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E39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A0F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7CD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39E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05002050000053390-E0JhxahekdAV20240801</w:t>
            </w:r>
          </w:p>
        </w:tc>
      </w:tr>
      <w:tr w:rsidR="00136ADF" w:rsidRPr="00136ADF" w14:paraId="5C86C71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031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14:52:02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BD1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ABA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B61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EEA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05002050000053763-E0Jhxahekg6j20240801</w:t>
            </w:r>
          </w:p>
        </w:tc>
      </w:tr>
      <w:tr w:rsidR="00136ADF" w:rsidRPr="00136ADF" w14:paraId="45D8F26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C28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14:52:24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A01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41F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54C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2B4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07002070000053649-E0JhxahekguA20240801</w:t>
            </w:r>
          </w:p>
        </w:tc>
      </w:tr>
      <w:tr w:rsidR="00136ADF" w:rsidRPr="00136ADF" w14:paraId="3B9CECBC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338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14:52:24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BC2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2D4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0CB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130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07002070000053659-E0JhxahekguC20240801</w:t>
            </w:r>
          </w:p>
        </w:tc>
      </w:tr>
      <w:tr w:rsidR="00136ADF" w:rsidRPr="00136ADF" w14:paraId="30AE52A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AA5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14:53:18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738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482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BDC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5AF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05002050000054044-E0JhxahekieU20240801</w:t>
            </w:r>
          </w:p>
        </w:tc>
      </w:tr>
      <w:tr w:rsidR="00136ADF" w:rsidRPr="00136ADF" w14:paraId="4799A02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88C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14:53:18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630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DFC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A00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90E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05002050000054044-E0JhxahekieW20240801</w:t>
            </w:r>
          </w:p>
        </w:tc>
      </w:tr>
      <w:tr w:rsidR="00136ADF" w:rsidRPr="00136ADF" w14:paraId="313A387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B9A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14:53:18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326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7C0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F39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8F4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07002070000053924-E0JhxahekifY20240801</w:t>
            </w:r>
          </w:p>
        </w:tc>
      </w:tr>
      <w:tr w:rsidR="00136ADF" w:rsidRPr="00136ADF" w14:paraId="7193CDC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0F9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14:54:41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C07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8B8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262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1A6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07002070000054278-E0JhxahekkoR20240801</w:t>
            </w:r>
          </w:p>
        </w:tc>
      </w:tr>
      <w:tr w:rsidR="00136ADF" w:rsidRPr="00136ADF" w14:paraId="74562F35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A4B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14:54:41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78C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B5D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F39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A73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07002070000054278-E0JhxahekkoU20240801</w:t>
            </w:r>
          </w:p>
        </w:tc>
      </w:tr>
      <w:tr w:rsidR="00136ADF" w:rsidRPr="00136ADF" w14:paraId="7004DE6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02B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14:54:55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B12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EA4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853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ABC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07002070000054018-E0JhxaheklKq20240801</w:t>
            </w:r>
          </w:p>
        </w:tc>
      </w:tr>
      <w:tr w:rsidR="00136ADF" w:rsidRPr="00136ADF" w14:paraId="164209D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8DE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14:54:55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D6D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CC3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B54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F17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05002050000054358-E0JhxaheklNJ20240801</w:t>
            </w:r>
          </w:p>
        </w:tc>
      </w:tr>
      <w:tr w:rsidR="00136ADF" w:rsidRPr="00136ADF" w14:paraId="29B1568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AD1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14:56:19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D8C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C4D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A28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F7B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05002050000054907-E0JhxahekovW20240801</w:t>
            </w:r>
          </w:p>
        </w:tc>
      </w:tr>
      <w:tr w:rsidR="00136ADF" w:rsidRPr="00136ADF" w14:paraId="3DF238D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C56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01-Aug-2024 14:58:05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6DF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88C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EB3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8E8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07002070000055328-E0JhxaheksdV20240801</w:t>
            </w:r>
          </w:p>
        </w:tc>
      </w:tr>
      <w:tr w:rsidR="00136ADF" w:rsidRPr="00136ADF" w14:paraId="0948BD1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9CB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14:58:08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692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D24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FB7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63F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07002070000055267-E0JhxahekshB20240801</w:t>
            </w:r>
          </w:p>
        </w:tc>
      </w:tr>
      <w:tr w:rsidR="00136ADF" w:rsidRPr="00136ADF" w14:paraId="0441AA6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91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14:59:17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615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DE2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998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1F2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07002070000055188-E0JhxahekugJ20240801</w:t>
            </w:r>
          </w:p>
        </w:tc>
      </w:tr>
      <w:tr w:rsidR="00136ADF" w:rsidRPr="00136ADF" w14:paraId="32A3FB9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203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6A5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8AB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37D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F10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07002070000055912-E0Jhxahekwkf20240801</w:t>
            </w:r>
          </w:p>
        </w:tc>
      </w:tr>
      <w:tr w:rsidR="00136ADF" w:rsidRPr="00136ADF" w14:paraId="06CF859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1D2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7C0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9D2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648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E2A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07002070000055912-E0JhxahekwmY20240801</w:t>
            </w:r>
          </w:p>
        </w:tc>
      </w:tr>
      <w:tr w:rsidR="00136ADF" w:rsidRPr="00136ADF" w14:paraId="08C60DD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E8A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F18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F3D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B93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A16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05002050000055926-E0JhxahekxKy20240801</w:t>
            </w:r>
          </w:p>
        </w:tc>
      </w:tr>
      <w:tr w:rsidR="00136ADF" w:rsidRPr="00136ADF" w14:paraId="7AED4E6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821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BB8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7BA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F1E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761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07002070000056266-E0Jhxahekyem20240801</w:t>
            </w:r>
          </w:p>
        </w:tc>
      </w:tr>
      <w:tr w:rsidR="00136ADF" w:rsidRPr="00136ADF" w14:paraId="5398E33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F35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616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507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809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931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05002050000056305-E0Jhxahel0ha20240801</w:t>
            </w:r>
          </w:p>
        </w:tc>
      </w:tr>
      <w:tr w:rsidR="00136ADF" w:rsidRPr="00136ADF" w14:paraId="7F647B5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BDD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E8A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18B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503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0E0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05002050000056766-E0Jhxahel1sB20240801</w:t>
            </w:r>
          </w:p>
        </w:tc>
      </w:tr>
      <w:tr w:rsidR="00136ADF" w:rsidRPr="00136ADF" w14:paraId="7714C3D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2BF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C81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3C5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174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86D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07002070000056764-E0Jhxahel2JV20240801</w:t>
            </w:r>
          </w:p>
        </w:tc>
      </w:tr>
      <w:tr w:rsidR="00136ADF" w:rsidRPr="00136ADF" w14:paraId="3893D7B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F1D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6E5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15B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D43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E15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05002050000057287-E0Jhxahel64L20240801</w:t>
            </w:r>
          </w:p>
        </w:tc>
      </w:tr>
      <w:tr w:rsidR="00136ADF" w:rsidRPr="00136ADF" w14:paraId="29A6455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67A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15:05:54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F3B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A37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081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177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07002070000057260-E0Jhxahel7nw20240801</w:t>
            </w:r>
          </w:p>
        </w:tc>
      </w:tr>
      <w:tr w:rsidR="00136ADF" w:rsidRPr="00136ADF" w14:paraId="0D930DE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060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15:05:54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52E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D33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E62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460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07002070000057187-E0Jhxahel7nu20240801</w:t>
            </w:r>
          </w:p>
        </w:tc>
      </w:tr>
      <w:tr w:rsidR="00136ADF" w:rsidRPr="00136ADF" w14:paraId="3F4C441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451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511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279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A65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282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05002050000057863-E0Jhxahel9Oa20240801</w:t>
            </w:r>
          </w:p>
        </w:tc>
      </w:tr>
      <w:tr w:rsidR="00136ADF" w:rsidRPr="00136ADF" w14:paraId="6C61A74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3EF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69A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390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0B2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693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05002050000057863-E0Jhxahel9Oc20240801</w:t>
            </w:r>
          </w:p>
        </w:tc>
      </w:tr>
      <w:tr w:rsidR="00136ADF" w:rsidRPr="00136ADF" w14:paraId="6FF25BC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BE3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1E7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8BC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354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979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07002070000057800-E0Jhxahel9UP20240801</w:t>
            </w:r>
          </w:p>
        </w:tc>
      </w:tr>
      <w:tr w:rsidR="00136ADF" w:rsidRPr="00136ADF" w14:paraId="48FE9AE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EEA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C65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03B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9D4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B60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07002070000057947-E0JhxahelAvK20240801</w:t>
            </w:r>
          </w:p>
        </w:tc>
      </w:tr>
      <w:tr w:rsidR="00136ADF" w:rsidRPr="00136ADF" w14:paraId="35797F3F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AB7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D1A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2DE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195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D6D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07002070000057947-E0JhxahelAvS20240801</w:t>
            </w:r>
          </w:p>
        </w:tc>
      </w:tr>
      <w:tr w:rsidR="00136ADF" w:rsidRPr="00136ADF" w14:paraId="701A908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73E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FFA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F0F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60D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B5D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07002070000058153-E0JhxahelCA520240801</w:t>
            </w:r>
          </w:p>
        </w:tc>
      </w:tr>
      <w:tr w:rsidR="00136ADF" w:rsidRPr="00136ADF" w14:paraId="3B0D146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6C1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F76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31B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418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6C9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05002050000058169-E0JhxahelCIS20240801</w:t>
            </w:r>
          </w:p>
        </w:tc>
      </w:tr>
      <w:tr w:rsidR="00136ADF" w:rsidRPr="00136ADF" w14:paraId="3DE8F3FB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748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595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AFC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2AF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8FC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07002070000058154-E0JhxahelDSk20240801</w:t>
            </w:r>
          </w:p>
        </w:tc>
      </w:tr>
      <w:tr w:rsidR="00136ADF" w:rsidRPr="00136ADF" w14:paraId="4521B131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C0B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15:09:45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393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11A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E90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24E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05002050000058591-E0JhxahelFDg20240801</w:t>
            </w:r>
          </w:p>
        </w:tc>
      </w:tr>
      <w:tr w:rsidR="00136ADF" w:rsidRPr="00136ADF" w14:paraId="3E18CBB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7C6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EF2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A6E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6EB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718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05002050000058571-E0JhxahelFiW20240801</w:t>
            </w:r>
          </w:p>
        </w:tc>
      </w:tr>
      <w:tr w:rsidR="00136ADF" w:rsidRPr="00136ADF" w14:paraId="4F8E997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017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530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2BD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6C0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7C9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05002050000059095-E0JhxahelHk920240801</w:t>
            </w:r>
          </w:p>
        </w:tc>
      </w:tr>
      <w:tr w:rsidR="00136ADF" w:rsidRPr="00136ADF" w14:paraId="6CCE136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85D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06A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750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B20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A53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07002070000059537-E0JhxahelKUs20240801</w:t>
            </w:r>
          </w:p>
        </w:tc>
      </w:tr>
      <w:tr w:rsidR="00136ADF" w:rsidRPr="00136ADF" w14:paraId="4F10FE18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A5D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3AB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292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4B2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FC4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05002050000059181-E0JhxahelLU120240801</w:t>
            </w:r>
          </w:p>
        </w:tc>
      </w:tr>
      <w:tr w:rsidR="00136ADF" w:rsidRPr="00136ADF" w14:paraId="4E71799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B17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03E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BC8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CB2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AF6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07002070000059228-E0JhxahelLU320240801</w:t>
            </w:r>
          </w:p>
        </w:tc>
      </w:tr>
      <w:tr w:rsidR="00136ADF" w:rsidRPr="00136ADF" w14:paraId="2C765F0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EBF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15:13:42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74B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7DD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B59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227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05002050000059487-E0JhxahelLXm20240801</w:t>
            </w:r>
          </w:p>
        </w:tc>
      </w:tr>
      <w:tr w:rsidR="00136ADF" w:rsidRPr="00136ADF" w14:paraId="6F0B7C3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D4E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669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D18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E8A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585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07002070000060038-E0JhxahelNFW20240801</w:t>
            </w:r>
          </w:p>
        </w:tc>
      </w:tr>
      <w:tr w:rsidR="00136ADF" w:rsidRPr="00136ADF" w14:paraId="745BE1D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208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ACB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E7F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BAA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B2C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05002050000060302-E0JhxahelPPP20240801</w:t>
            </w:r>
          </w:p>
        </w:tc>
      </w:tr>
      <w:tr w:rsidR="00136ADF" w:rsidRPr="00136ADF" w14:paraId="45F1D096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F0B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516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FF5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758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AC1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07002070000060262-E0JhxahelPSs20240801</w:t>
            </w:r>
          </w:p>
        </w:tc>
      </w:tr>
      <w:tr w:rsidR="00136ADF" w:rsidRPr="00136ADF" w14:paraId="2626466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E95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F9E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4B4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16D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48D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07002070000060668-E0JhxahelPyj20240801</w:t>
            </w:r>
          </w:p>
        </w:tc>
      </w:tr>
      <w:tr w:rsidR="00136ADF" w:rsidRPr="00136ADF" w14:paraId="2A09BAC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AEE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653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3A5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CE08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EC3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07002070000060668-E0JhxahelPyh20240801</w:t>
            </w:r>
          </w:p>
        </w:tc>
      </w:tr>
      <w:tr w:rsidR="00136ADF" w:rsidRPr="00136ADF" w14:paraId="0A0AD46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B61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5AE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462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120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F05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05002050000060611-E0JhxahelRxE20240801</w:t>
            </w:r>
          </w:p>
        </w:tc>
      </w:tr>
      <w:tr w:rsidR="00136ADF" w:rsidRPr="00136ADF" w14:paraId="4E941BD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A11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17D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66F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5BE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A9C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07002070000061155-E0JhxahelSxS20240801</w:t>
            </w:r>
          </w:p>
        </w:tc>
      </w:tr>
      <w:tr w:rsidR="00136ADF" w:rsidRPr="00136ADF" w14:paraId="7642308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24A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00A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C20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E7A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D7D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05002050000061104-E0JhxahelTJ720240801</w:t>
            </w:r>
          </w:p>
        </w:tc>
      </w:tr>
      <w:tr w:rsidR="00136ADF" w:rsidRPr="00136ADF" w14:paraId="2C3A95D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0B6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5BC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F5C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93E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34B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05002050000061411-E0JhxahelVjJ20240801</w:t>
            </w:r>
          </w:p>
        </w:tc>
      </w:tr>
      <w:tr w:rsidR="00136ADF" w:rsidRPr="00136ADF" w14:paraId="79EF181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1DC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7DF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2D5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6C4B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5A5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05002050000061411-E0JhxahelVjE20240801</w:t>
            </w:r>
          </w:p>
        </w:tc>
      </w:tr>
      <w:tr w:rsidR="00136ADF" w:rsidRPr="00136ADF" w14:paraId="7464FC7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268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6ED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583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361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74C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05002050000061633-E0JhxahelWAi20240801</w:t>
            </w:r>
          </w:p>
        </w:tc>
      </w:tr>
      <w:tr w:rsidR="00136ADF" w:rsidRPr="00136ADF" w14:paraId="59AF05BE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2D76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15:19:35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F0F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140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C6A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F58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05002050000061633-E0JhxahelWAk20240801</w:t>
            </w:r>
          </w:p>
        </w:tc>
      </w:tr>
      <w:tr w:rsidR="00136ADF" w:rsidRPr="00136ADF" w14:paraId="3FD37A3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267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15:20:25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426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589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8E0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F31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07002070000061924-E0JhxahelXl020240801</w:t>
            </w:r>
          </w:p>
        </w:tc>
      </w:tr>
      <w:tr w:rsidR="00136ADF" w:rsidRPr="00136ADF" w14:paraId="12E1E424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C82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15:21:15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460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0CB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4721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B30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05002050000062193-E0JhxahelZSv20240801</w:t>
            </w:r>
          </w:p>
        </w:tc>
      </w:tr>
      <w:tr w:rsidR="00136ADF" w:rsidRPr="00136ADF" w14:paraId="5921043D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E41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15:22:07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03D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60C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435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E9D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07002070000061627-E0JhxahelcB420240801</w:t>
            </w:r>
          </w:p>
        </w:tc>
      </w:tr>
      <w:tr w:rsidR="00136ADF" w:rsidRPr="00136ADF" w14:paraId="6F0C9BC7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880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15:22:07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6CA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2306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8DA5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E56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07002070000061627-E0JhxahelcBB20240801</w:t>
            </w:r>
          </w:p>
        </w:tc>
      </w:tr>
      <w:tr w:rsidR="00136ADF" w:rsidRPr="00136ADF" w14:paraId="1E94700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13E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15:23:25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8E5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7E1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3A4F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DAB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07002070000062770-E0Jhxaheleq620240801</w:t>
            </w:r>
          </w:p>
        </w:tc>
      </w:tr>
      <w:tr w:rsidR="00136ADF" w:rsidRPr="00136ADF" w14:paraId="4E8FE6E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C7E9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15:24:34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09CA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638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D18A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999E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07002070000063252-E0Jhxahelh9E20240801</w:t>
            </w:r>
          </w:p>
        </w:tc>
      </w:tr>
      <w:tr w:rsidR="00136ADF" w:rsidRPr="00136ADF" w14:paraId="3B307F4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7DEB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01-Aug-2024 15:24:43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3F9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401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606C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F450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7C4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05002050000062783-E0JhxahelhWc20240801</w:t>
            </w:r>
          </w:p>
        </w:tc>
      </w:tr>
      <w:tr w:rsidR="00136ADF" w:rsidRPr="00136ADF" w14:paraId="1B7EB3F9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094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15:26:13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BDC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BAED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152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3B95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07002070000063854-E0JhxahelkXk20240801</w:t>
            </w:r>
          </w:p>
        </w:tc>
      </w:tr>
      <w:tr w:rsidR="00136ADF" w:rsidRPr="00136ADF" w14:paraId="01744BE3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200F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15:26:38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E007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3AB2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8373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A2E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05002050000063875-E0JhxahellVI20240801</w:t>
            </w:r>
          </w:p>
        </w:tc>
      </w:tr>
      <w:tr w:rsidR="00136ADF" w:rsidRPr="00136ADF" w14:paraId="54D31742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F524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15:27:33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505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7B2E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3584.0000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9DA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F8F2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07002070000063855-E0Jhxaheln6u20240801</w:t>
            </w:r>
          </w:p>
        </w:tc>
      </w:tr>
      <w:tr w:rsidR="00136ADF" w:rsidRPr="00136ADF" w14:paraId="09AE0320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136C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15:27:58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E4E8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8DD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7129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F5A1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07002070000064410-E0Jhxahelnc920240801</w:t>
            </w:r>
          </w:p>
        </w:tc>
      </w:tr>
      <w:tr w:rsidR="00136ADF" w:rsidRPr="00136ADF" w14:paraId="4FB91FCA" w14:textId="77777777" w:rsidTr="00136ADF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A0BD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01-Aug-2024 15:27:58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62C0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55C4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F6E7" w14:textId="77777777" w:rsidR="00136ADF" w:rsidRPr="00136ADF" w:rsidRDefault="00136ADF" w:rsidP="00136A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136ADF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C653" w14:textId="77777777" w:rsidR="00136ADF" w:rsidRPr="00136ADF" w:rsidRDefault="00136ADF" w:rsidP="00136AD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136ADF">
              <w:rPr>
                <w:rFonts w:ascii="Arial" w:hAnsi="Arial" w:cs="Arial"/>
                <w:sz w:val="18"/>
                <w:szCs w:val="18"/>
                <w:lang w:eastAsia="en-GB"/>
              </w:rPr>
              <w:t>07002070000064410-E0Jhxahelnc720240801</w:t>
            </w:r>
          </w:p>
        </w:tc>
      </w:tr>
    </w:tbl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8C07C" w14:textId="77777777" w:rsidR="0058736E" w:rsidRDefault="0058736E" w:rsidP="00F2487C">
      <w:r>
        <w:separator/>
      </w:r>
    </w:p>
  </w:endnote>
  <w:endnote w:type="continuationSeparator" w:id="0">
    <w:p w14:paraId="1D264BC4" w14:textId="77777777" w:rsidR="0058736E" w:rsidRDefault="0058736E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9E34A" w14:textId="77777777" w:rsidR="0058736E" w:rsidRDefault="0058736E" w:rsidP="00F2487C">
      <w:r>
        <w:separator/>
      </w:r>
    </w:p>
  </w:footnote>
  <w:footnote w:type="continuationSeparator" w:id="0">
    <w:p w14:paraId="052AFC17" w14:textId="77777777" w:rsidR="0058736E" w:rsidRDefault="0058736E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1703"/>
    <w:rsid w:val="00075FA7"/>
    <w:rsid w:val="0007685A"/>
    <w:rsid w:val="00082972"/>
    <w:rsid w:val="0009225F"/>
    <w:rsid w:val="000A633D"/>
    <w:rsid w:val="000C6534"/>
    <w:rsid w:val="000D0A18"/>
    <w:rsid w:val="000F1286"/>
    <w:rsid w:val="001211C1"/>
    <w:rsid w:val="00125159"/>
    <w:rsid w:val="00133285"/>
    <w:rsid w:val="00136ADF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23A6B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150E8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2AAB"/>
    <w:rsid w:val="00515B74"/>
    <w:rsid w:val="005163F5"/>
    <w:rsid w:val="00563E72"/>
    <w:rsid w:val="00566498"/>
    <w:rsid w:val="005667E1"/>
    <w:rsid w:val="005669B5"/>
    <w:rsid w:val="005863F0"/>
    <w:rsid w:val="0058736E"/>
    <w:rsid w:val="0059780E"/>
    <w:rsid w:val="005A2A30"/>
    <w:rsid w:val="005C6A5F"/>
    <w:rsid w:val="005F5D09"/>
    <w:rsid w:val="0060602B"/>
    <w:rsid w:val="006101E4"/>
    <w:rsid w:val="006116EE"/>
    <w:rsid w:val="00623C13"/>
    <w:rsid w:val="006416A0"/>
    <w:rsid w:val="006467D6"/>
    <w:rsid w:val="00652883"/>
    <w:rsid w:val="00664011"/>
    <w:rsid w:val="00672EF5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9768D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53E6"/>
    <w:rsid w:val="00A87472"/>
    <w:rsid w:val="00A93B94"/>
    <w:rsid w:val="00AA6186"/>
    <w:rsid w:val="00AB4087"/>
    <w:rsid w:val="00AB65B7"/>
    <w:rsid w:val="00AC35B7"/>
    <w:rsid w:val="00B0182A"/>
    <w:rsid w:val="00B058EF"/>
    <w:rsid w:val="00B25B5A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01508"/>
    <w:rsid w:val="00E22230"/>
    <w:rsid w:val="00E32465"/>
    <w:rsid w:val="00E47EB5"/>
    <w:rsid w:val="00E57021"/>
    <w:rsid w:val="00E61773"/>
    <w:rsid w:val="00E772E2"/>
    <w:rsid w:val="00E80E79"/>
    <w:rsid w:val="00E849C0"/>
    <w:rsid w:val="00E87BD1"/>
    <w:rsid w:val="00EA2AC5"/>
    <w:rsid w:val="00EA4746"/>
    <w:rsid w:val="00EB0992"/>
    <w:rsid w:val="00EB72A2"/>
    <w:rsid w:val="00ED4B1F"/>
    <w:rsid w:val="00EE4487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TNME3MZR7UAA-2112375194-209297</_dlc_DocId>
    <_dlc_DocIdUrl xmlns="2dee1928-e90f-4e72-a1fb-0cdd402ef7fe">
      <Url>https://reedelsevier.sharepoint.com/sites/rehlondatp021/_layouts/15/DocIdRedir.aspx?ID=TNME3MZR7UAA-2112375194-209297</Url>
      <Description>TNME3MZR7UAA-2112375194-209297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a49328c11b46353a28b93dffd3cb4a35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798ad4086ff38a0c312b0cdbedcae061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2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A2215F1-F0FB-45C6-8804-A0087FED3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48</TotalTime>
  <Pages>11</Pages>
  <Words>5357</Words>
  <Characters>30537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79</cp:revision>
  <cp:lastPrinted>2016-11-21T15:24:00Z</cp:lastPrinted>
  <dcterms:created xsi:type="dcterms:W3CDTF">2018-05-03T15:58:00Z</dcterms:created>
  <dcterms:modified xsi:type="dcterms:W3CDTF">2024-08-01T16:01:00Z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12656800</vt:r8>
  </property>
  <property fmtid="{D5CDD505-2E9C-101B-9397-08002B2CF9AE}" pid="15" name="_dlc_DocIdItemGuid">
    <vt:lpwstr>0a9610f3-3c34-4fdf-860f-ff00d6b35b6a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