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2E6AEC63" w:rsidR="00D647F7" w:rsidRPr="00A50F83" w:rsidRDefault="00093788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9 August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6484E829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093788" w:rsidRPr="00093788">
        <w:rPr>
          <w:sz w:val="22"/>
          <w:szCs w:val="22"/>
          <w:lang w:val="en"/>
        </w:rPr>
        <w:t>77,200</w:t>
      </w:r>
      <w:r w:rsidR="000937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93788" w:rsidRPr="00093788">
        <w:rPr>
          <w:sz w:val="22"/>
          <w:szCs w:val="22"/>
          <w:lang w:val="en"/>
        </w:rPr>
        <w:t>42,597,362</w:t>
      </w:r>
      <w:r w:rsidR="000937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093788" w:rsidRPr="00093788">
        <w:rPr>
          <w:sz w:val="22"/>
          <w:szCs w:val="22"/>
          <w:lang w:val="en"/>
        </w:rPr>
        <w:t>1,866,417,110</w:t>
      </w:r>
      <w:r w:rsidR="000937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093788" w:rsidRPr="00093788">
        <w:rPr>
          <w:sz w:val="22"/>
          <w:szCs w:val="22"/>
          <w:lang w:val="en"/>
        </w:rPr>
        <w:t>22,885,169</w:t>
      </w:r>
      <w:r w:rsidR="00093788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6BF300A" w:rsidR="003E0113" w:rsidRPr="00A50F83" w:rsidRDefault="00093788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093788">
              <w:rPr>
                <w:sz w:val="22"/>
                <w:szCs w:val="22"/>
                <w:lang w:val="en"/>
              </w:rPr>
              <w:t>9 August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FA47051" w:rsidR="003E0113" w:rsidRPr="0060602B" w:rsidRDefault="0009378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93788">
              <w:rPr>
                <w:rFonts w:ascii="Arial" w:hAnsi="Arial" w:cs="Arial"/>
                <w:sz w:val="22"/>
                <w:szCs w:val="22"/>
                <w:lang w:val="en"/>
              </w:rPr>
              <w:t>77,200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ED47B5E" w:rsidR="003258FF" w:rsidRPr="0060602B" w:rsidRDefault="0009378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93788">
              <w:rPr>
                <w:rFonts w:ascii="Arial" w:hAnsi="Arial" w:cs="Arial"/>
                <w:sz w:val="22"/>
                <w:szCs w:val="22"/>
                <w:lang w:val="en"/>
              </w:rPr>
              <w:t>3524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12D2D700" w:rsidR="003258FF" w:rsidRPr="0060602B" w:rsidRDefault="0009378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93788">
              <w:rPr>
                <w:rFonts w:ascii="Arial" w:hAnsi="Arial" w:cs="Arial"/>
                <w:sz w:val="22"/>
                <w:szCs w:val="22"/>
                <w:lang w:val="en"/>
              </w:rPr>
              <w:t>3492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757119A" w:rsidR="003E0113" w:rsidRPr="0060602B" w:rsidRDefault="0009378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93788">
              <w:rPr>
                <w:rFonts w:ascii="Arial" w:hAnsi="Arial" w:cs="Arial"/>
                <w:sz w:val="22"/>
                <w:szCs w:val="22"/>
                <w:lang w:val="en"/>
              </w:rPr>
              <w:t>3509.2715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867"/>
        <w:gridCol w:w="1040"/>
        <w:gridCol w:w="1300"/>
        <w:gridCol w:w="4164"/>
      </w:tblGrid>
      <w:tr w:rsidR="008F0952" w:rsidRPr="008F0952" w14:paraId="01C61AD5" w14:textId="77777777" w:rsidTr="008F0952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D4CD" w14:textId="77777777" w:rsidR="008F0952" w:rsidRPr="008F0952" w:rsidRDefault="008F0952" w:rsidP="008F09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095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AE71" w14:textId="77777777" w:rsidR="008F0952" w:rsidRPr="008F0952" w:rsidRDefault="008F0952" w:rsidP="008F09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095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318" w14:textId="77777777" w:rsidR="008F0952" w:rsidRPr="008F0952" w:rsidRDefault="008F0952" w:rsidP="008F09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095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D27B" w14:textId="77777777" w:rsidR="008F0952" w:rsidRPr="008F0952" w:rsidRDefault="008F0952" w:rsidP="008F09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095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8C75" w14:textId="77777777" w:rsidR="008F0952" w:rsidRPr="008F0952" w:rsidRDefault="008F0952" w:rsidP="008F09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8F0952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8F0952" w:rsidRPr="008F0952" w14:paraId="7EA703D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04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67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CA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4F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67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07002070000002601-E0JnlGZ4muYe20240809</w:t>
            </w:r>
          </w:p>
        </w:tc>
      </w:tr>
      <w:tr w:rsidR="008F0952" w:rsidRPr="008F0952" w14:paraId="18540E9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8B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05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67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14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F1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07002070000002600-E0JnlGZ4muXy20240809</w:t>
            </w:r>
          </w:p>
        </w:tc>
      </w:tr>
      <w:tr w:rsidR="008F0952" w:rsidRPr="008F0952" w14:paraId="3BA4BC4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EE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E5A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1EF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28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B4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07002070000002463-E0JnlGZ4muYc20240809</w:t>
            </w:r>
          </w:p>
        </w:tc>
      </w:tr>
      <w:tr w:rsidR="008F0952" w:rsidRPr="008F0952" w14:paraId="16034EB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A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75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89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C28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68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07002070000002812-E0JnlGZ4mwkI20240809</w:t>
            </w:r>
          </w:p>
        </w:tc>
      </w:tr>
      <w:tr w:rsidR="008F0952" w:rsidRPr="008F0952" w14:paraId="426E78A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21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E1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71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1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EA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07002070000002812-E0JnlGZ4mwkK20240809</w:t>
            </w:r>
          </w:p>
        </w:tc>
      </w:tr>
      <w:tr w:rsidR="008F0952" w:rsidRPr="008F0952" w14:paraId="42D8AD6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4E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ACC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29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F56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3D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05002050000002744-E0JnlGZ4mx7a20240809</w:t>
            </w:r>
          </w:p>
        </w:tc>
      </w:tr>
      <w:tr w:rsidR="008F0952" w:rsidRPr="008F0952" w14:paraId="3D7527B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17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9C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269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43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CE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05002050000002746-E0JnlGZ4mxb820240809</w:t>
            </w:r>
          </w:p>
        </w:tc>
      </w:tr>
      <w:tr w:rsidR="008F0952" w:rsidRPr="008F0952" w14:paraId="6C57BD6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59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97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FC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F7A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09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05002050000003034-E0JnlGZ4n1Ye20240809</w:t>
            </w:r>
          </w:p>
        </w:tc>
      </w:tr>
      <w:tr w:rsidR="008F0952" w:rsidRPr="008F0952" w14:paraId="52E25A7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E8F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2F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12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F7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1B4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05002050000003514-E0JnlGZ4nAl120240809</w:t>
            </w:r>
          </w:p>
        </w:tc>
      </w:tr>
      <w:tr w:rsidR="008F0952" w:rsidRPr="008F0952" w14:paraId="0924104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C2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2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74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84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01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05002050000003514-E0JnlGZ4nAkz20240809</w:t>
            </w:r>
          </w:p>
        </w:tc>
      </w:tr>
      <w:tr w:rsidR="008F0952" w:rsidRPr="008F0952" w14:paraId="506A32F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DC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14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2B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7E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E4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05002050000003677-E0JnlGZ4nCxa20240809</w:t>
            </w:r>
          </w:p>
        </w:tc>
      </w:tr>
      <w:tr w:rsidR="008F0952" w:rsidRPr="008F0952" w14:paraId="3DABD21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B4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AD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BB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60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8F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07002070000003739-E0JnlGZ4nDjG20240809</w:t>
            </w:r>
          </w:p>
        </w:tc>
      </w:tr>
      <w:tr w:rsidR="008F0952" w:rsidRPr="008F0952" w14:paraId="0FBEF9F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79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64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6D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52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B5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05002050000003677-E0JnlGZ4nEgE20240809</w:t>
            </w:r>
          </w:p>
        </w:tc>
      </w:tr>
      <w:tr w:rsidR="008F0952" w:rsidRPr="008F0952" w14:paraId="427A31C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68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07:13:57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B6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5D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B3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F5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05002050000003677-E0JnlGZ4nEgB20240809</w:t>
            </w:r>
          </w:p>
        </w:tc>
      </w:tr>
      <w:tr w:rsidR="008F0952" w:rsidRPr="008F0952" w14:paraId="6741CA6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A5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EBD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E5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D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9D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07002070000003870-E0JnlGZ4nG9N20240809</w:t>
            </w:r>
          </w:p>
        </w:tc>
      </w:tr>
      <w:tr w:rsidR="008F0952" w:rsidRPr="008F0952" w14:paraId="7FAD673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08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13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F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712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71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05002050000003388-E0JnlGZ4nGMQ20240809</w:t>
            </w:r>
          </w:p>
        </w:tc>
      </w:tr>
      <w:tr w:rsidR="008F0952" w:rsidRPr="008F0952" w14:paraId="277305E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E2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44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12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5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0F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07002070000004012-E0JnlGZ4nI0C20240809</w:t>
            </w:r>
          </w:p>
        </w:tc>
      </w:tr>
      <w:tr w:rsidR="008F0952" w:rsidRPr="008F0952" w14:paraId="224D3BA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09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78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73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24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8D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05002050000003871-E0JnlGZ4nI8Q20240809</w:t>
            </w:r>
          </w:p>
        </w:tc>
      </w:tr>
      <w:tr w:rsidR="008F0952" w:rsidRPr="008F0952" w14:paraId="4681329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6F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07:18:31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E2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6C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8B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5A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05002050000004146-E0JnlGZ4nKvr20240809</w:t>
            </w:r>
          </w:p>
        </w:tc>
      </w:tr>
      <w:tr w:rsidR="008F0952" w:rsidRPr="008F0952" w14:paraId="40E4F3E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FE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D6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B4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07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21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05002050000004313-E0JnlGZ4nOH020240809</w:t>
            </w:r>
          </w:p>
        </w:tc>
      </w:tr>
      <w:tr w:rsidR="008F0952" w:rsidRPr="008F0952" w14:paraId="6EBDD13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A1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E2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0A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2B7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62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05002050000004313-E0JnlGZ4nOH220240809</w:t>
            </w:r>
          </w:p>
        </w:tc>
      </w:tr>
      <w:tr w:rsidR="008F0952" w:rsidRPr="008F0952" w14:paraId="2362E03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6D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E40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82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3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0C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07002070000004380-E0JnlGZ4nOm020240809</w:t>
            </w:r>
          </w:p>
        </w:tc>
      </w:tr>
      <w:tr w:rsidR="008F0952" w:rsidRPr="008F0952" w14:paraId="73428F4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C5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79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633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5F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AE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05002050000004112-E0JnlGZ4nOoz20240809</w:t>
            </w:r>
          </w:p>
        </w:tc>
      </w:tr>
      <w:tr w:rsidR="008F0952" w:rsidRPr="008F0952" w14:paraId="463A505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6B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D0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FC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5BA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E9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07002070000004524-E0JnlGZ4nR8W20240809</w:t>
            </w:r>
          </w:p>
        </w:tc>
      </w:tr>
      <w:tr w:rsidR="008F0952" w:rsidRPr="008F0952" w14:paraId="03ADE55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E1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ED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84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B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CF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07002070000004524-E0JnlGZ4nR8Y20240809</w:t>
            </w:r>
          </w:p>
        </w:tc>
      </w:tr>
      <w:tr w:rsidR="008F0952" w:rsidRPr="008F0952" w14:paraId="3A87F30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F2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25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FA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75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EC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05002050000004444-E0JnlGZ4nT6t20240809</w:t>
            </w:r>
          </w:p>
        </w:tc>
      </w:tr>
      <w:tr w:rsidR="008F0952" w:rsidRPr="008F0952" w14:paraId="1FC5AE1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1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74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C0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5C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39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05002050000004552-E0JnlGZ4nT6B20240809</w:t>
            </w:r>
          </w:p>
        </w:tc>
      </w:tr>
      <w:tr w:rsidR="008F0952" w:rsidRPr="008F0952" w14:paraId="56ED250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B6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9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5B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9E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F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05002050000004649-E0JnlGZ4nU6320240809</w:t>
            </w:r>
          </w:p>
        </w:tc>
      </w:tr>
      <w:tr w:rsidR="008F0952" w:rsidRPr="008F0952" w14:paraId="7963E6D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0C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5E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64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54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BE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05002050000004830-E0JnlGZ4nWqf20240809</w:t>
            </w:r>
          </w:p>
        </w:tc>
      </w:tr>
      <w:tr w:rsidR="008F0952" w:rsidRPr="008F0952" w14:paraId="405E449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15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0D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404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13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B4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05002050000004830-E0JnlGZ4nWqh20240809</w:t>
            </w:r>
          </w:p>
        </w:tc>
      </w:tr>
      <w:tr w:rsidR="008F0952" w:rsidRPr="008F0952" w14:paraId="79127F2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E5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32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93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6F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25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05002050000004877-E0JnlGZ4nY3b20240809</w:t>
            </w:r>
          </w:p>
        </w:tc>
      </w:tr>
      <w:tr w:rsidR="008F0952" w:rsidRPr="008F0952" w14:paraId="38CB6CA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67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5D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0B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CF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28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05002050000004877-E0JnlGZ4nY3Z20240809</w:t>
            </w:r>
          </w:p>
        </w:tc>
      </w:tr>
      <w:tr w:rsidR="008F0952" w:rsidRPr="008F0952" w14:paraId="063574F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58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07:29:45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30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B6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0D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17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05002050000004801-E0JnlGZ4nYON20240809</w:t>
            </w:r>
          </w:p>
        </w:tc>
      </w:tr>
      <w:tr w:rsidR="008F0952" w:rsidRPr="008F0952" w14:paraId="62CD215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55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D9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CC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70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88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05002050000005009-E0JnlGZ4nai620240809</w:t>
            </w:r>
          </w:p>
        </w:tc>
      </w:tr>
      <w:tr w:rsidR="008F0952" w:rsidRPr="008F0952" w14:paraId="4F59495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15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64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4B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29F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42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05002050000005100-E0JnlGZ4nbrN20240809</w:t>
            </w:r>
          </w:p>
        </w:tc>
      </w:tr>
      <w:tr w:rsidR="008F0952" w:rsidRPr="008F0952" w14:paraId="5A473C7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72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9E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AA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6FD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00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05002050000005100-E0JnlGZ4nbrP20240809</w:t>
            </w:r>
          </w:p>
        </w:tc>
      </w:tr>
      <w:tr w:rsidR="008F0952" w:rsidRPr="008F0952" w14:paraId="57E6B38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F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1A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37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11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30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05002050000005299-E0JnlGZ4nfvl20240809</w:t>
            </w:r>
          </w:p>
        </w:tc>
      </w:tr>
      <w:tr w:rsidR="008F0952" w:rsidRPr="008F0952" w14:paraId="19AC935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E0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AA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53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AB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E5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07002070000005256-E0JnlGZ4ng6V20240809</w:t>
            </w:r>
          </w:p>
        </w:tc>
      </w:tr>
      <w:tr w:rsidR="008F0952" w:rsidRPr="008F0952" w14:paraId="424E068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F7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5E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02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36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F4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05002050000005242-E0JnlGZ4ng4o20240809</w:t>
            </w:r>
          </w:p>
        </w:tc>
      </w:tr>
      <w:tr w:rsidR="008F0952" w:rsidRPr="008F0952" w14:paraId="7350434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A5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BF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6E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C4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4A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05002050000005395-E0JnlGZ4ngUE20240809</w:t>
            </w:r>
          </w:p>
        </w:tc>
      </w:tr>
      <w:tr w:rsidR="008F0952" w:rsidRPr="008F0952" w14:paraId="7FC6DE4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7B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FC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E6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1F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69C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07002070000005521-E0JnlGZ4nhga20240809</w:t>
            </w:r>
          </w:p>
        </w:tc>
      </w:tr>
      <w:tr w:rsidR="008F0952" w:rsidRPr="008F0952" w14:paraId="2723EE1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06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A1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F9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2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1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07002070000005521-E0JnlGZ4nhgc20240809</w:t>
            </w:r>
          </w:p>
        </w:tc>
      </w:tr>
      <w:tr w:rsidR="008F0952" w:rsidRPr="008F0952" w14:paraId="03F9C15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AC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D4E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07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01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07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05002050000005581-E0JnlGZ4njPS20240809</w:t>
            </w:r>
          </w:p>
        </w:tc>
      </w:tr>
      <w:tr w:rsidR="008F0952" w:rsidRPr="008F0952" w14:paraId="69D6C6F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C2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77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9E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AB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FD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05002050000005581-E0JnlGZ4njPQ20240809</w:t>
            </w:r>
          </w:p>
        </w:tc>
      </w:tr>
      <w:tr w:rsidR="008F0952" w:rsidRPr="008F0952" w14:paraId="27C304D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3F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CA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3F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69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E3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05002050000005702-E0JnlGZ4nlhI20240809</w:t>
            </w:r>
          </w:p>
        </w:tc>
      </w:tr>
      <w:tr w:rsidR="008F0952" w:rsidRPr="008F0952" w14:paraId="188BB95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C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F9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26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B2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C6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05002050000005757-E0JnlGZ4nmf520240809</w:t>
            </w:r>
          </w:p>
        </w:tc>
      </w:tr>
      <w:tr w:rsidR="008F0952" w:rsidRPr="008F0952" w14:paraId="507D74C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5E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E5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E5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A4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41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05002050000005766-E0JnlGZ4nnDv20240809</w:t>
            </w:r>
          </w:p>
        </w:tc>
      </w:tr>
      <w:tr w:rsidR="008F0952" w:rsidRPr="008F0952" w14:paraId="6654C5E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1C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F6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52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EA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B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05002050000005855-E0JnlGZ4noMk20240809</w:t>
            </w:r>
          </w:p>
        </w:tc>
      </w:tr>
      <w:tr w:rsidR="008F0952" w:rsidRPr="008F0952" w14:paraId="29CB155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27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F7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2C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D9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FB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07002070000005918-E0JnlGZ4np0W20240809</w:t>
            </w:r>
          </w:p>
        </w:tc>
      </w:tr>
      <w:tr w:rsidR="008F0952" w:rsidRPr="008F0952" w14:paraId="6D07BB6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8C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541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DF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0B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F1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07002070000006177-E0JnlGZ4nsQ120240809</w:t>
            </w:r>
          </w:p>
        </w:tc>
      </w:tr>
      <w:tr w:rsidR="008F0952" w:rsidRPr="008F0952" w14:paraId="1915F32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36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904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0C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0A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07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07002070000006177-E0JnlGZ4nsQ320240809</w:t>
            </w:r>
          </w:p>
        </w:tc>
      </w:tr>
      <w:tr w:rsidR="008F0952" w:rsidRPr="008F0952" w14:paraId="6FFAD55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06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15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14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49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9F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05002050000006148-E0JnlGZ4nt7L20240809</w:t>
            </w:r>
          </w:p>
        </w:tc>
      </w:tr>
      <w:tr w:rsidR="008F0952" w:rsidRPr="008F0952" w14:paraId="092E6A6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9DC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01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61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7D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2D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05002050000006235-E0JnlGZ4ntRe20240809</w:t>
            </w:r>
          </w:p>
        </w:tc>
      </w:tr>
      <w:tr w:rsidR="008F0952" w:rsidRPr="008F0952" w14:paraId="4A8BE8E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52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E5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AC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6C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CF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05002050000006235-E0JnlGZ4ntRg20240809</w:t>
            </w:r>
          </w:p>
        </w:tc>
      </w:tr>
      <w:tr w:rsidR="008F0952" w:rsidRPr="008F0952" w14:paraId="3E4A304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2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A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0C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0C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C2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05002050000006235-E0JnlGZ4ntRc20240809</w:t>
            </w:r>
          </w:p>
        </w:tc>
      </w:tr>
      <w:tr w:rsidR="008F0952" w:rsidRPr="008F0952" w14:paraId="1498618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D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B1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62A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B0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BB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05002050000006094-E0JnlGZ4nu4c20240809</w:t>
            </w:r>
          </w:p>
        </w:tc>
      </w:tr>
      <w:tr w:rsidR="008F0952" w:rsidRPr="008F0952" w14:paraId="73EF3CD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2D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34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16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7E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993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05002050000006348-E0JnlGZ4nvWT20240809</w:t>
            </w:r>
          </w:p>
        </w:tc>
      </w:tr>
      <w:tr w:rsidR="008F0952" w:rsidRPr="008F0952" w14:paraId="1D71319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8D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49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D1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D75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7D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05002050000006348-E0JnlGZ4nvWR20240809</w:t>
            </w:r>
          </w:p>
        </w:tc>
      </w:tr>
      <w:tr w:rsidR="008F0952" w:rsidRPr="008F0952" w14:paraId="6CA0854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6E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EB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90F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C0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47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07002070000006487-E0JnlGZ4nxGh20240809</w:t>
            </w:r>
          </w:p>
        </w:tc>
      </w:tr>
      <w:tr w:rsidR="008F0952" w:rsidRPr="008F0952" w14:paraId="723E4E7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60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2D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BD5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D3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C2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07002070000006487-E0JnlGZ4nxGf20240809</w:t>
            </w:r>
          </w:p>
        </w:tc>
      </w:tr>
      <w:tr w:rsidR="008F0952" w:rsidRPr="008F0952" w14:paraId="0EFCC63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34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DC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E7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35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11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07002070000006487-E0JnlGZ4nxGd20240809</w:t>
            </w:r>
          </w:p>
        </w:tc>
      </w:tr>
      <w:tr w:rsidR="008F0952" w:rsidRPr="008F0952" w14:paraId="53411D0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3FE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6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A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35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8C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05002050000006706-E0JnlGZ4o1DF20240809</w:t>
            </w:r>
          </w:p>
        </w:tc>
      </w:tr>
      <w:tr w:rsidR="008F0952" w:rsidRPr="008F0952" w14:paraId="2504D0C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B1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A8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55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DF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D4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07002070000006707-E0JnlGZ4o1J120240809</w:t>
            </w:r>
          </w:p>
        </w:tc>
      </w:tr>
      <w:tr w:rsidR="008F0952" w:rsidRPr="008F0952" w14:paraId="029AAD8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20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07:59:45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6C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C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41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A2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05002050000006816-E0JnlGZ4o2y020240809</w:t>
            </w:r>
          </w:p>
        </w:tc>
      </w:tr>
      <w:tr w:rsidR="008F0952" w:rsidRPr="008F0952" w14:paraId="2BAB1DF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DE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1D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8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1BA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D9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05002050000007036-E0JnlGZ4o5pX20240809</w:t>
            </w:r>
          </w:p>
        </w:tc>
      </w:tr>
      <w:tr w:rsidR="008F0952" w:rsidRPr="008F0952" w14:paraId="2AE00D7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1D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3E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2A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86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B1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05002050000006999-E0JnlGZ4o6mE20240809</w:t>
            </w:r>
          </w:p>
        </w:tc>
      </w:tr>
      <w:tr w:rsidR="008F0952" w:rsidRPr="008F0952" w14:paraId="1AF456C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15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0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5B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9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9C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05002050000006999-E0JnlGZ4o6mB20240809</w:t>
            </w:r>
          </w:p>
        </w:tc>
      </w:tr>
      <w:tr w:rsidR="008F0952" w:rsidRPr="008F0952" w14:paraId="7AD4E16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B8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08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27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4B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FC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07002070000007187-E0JnlGZ4o7xi20240809</w:t>
            </w:r>
          </w:p>
        </w:tc>
      </w:tr>
      <w:tr w:rsidR="008F0952" w:rsidRPr="008F0952" w14:paraId="7B56577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2E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18F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50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2B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61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07002070000007187-E0JnlGZ4o7xk20240809</w:t>
            </w:r>
          </w:p>
        </w:tc>
      </w:tr>
      <w:tr w:rsidR="008F0952" w:rsidRPr="008F0952" w14:paraId="02282AB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66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EE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BA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41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8E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05002050000007409-E0JnlGZ4oBsV20240809</w:t>
            </w:r>
          </w:p>
        </w:tc>
      </w:tr>
      <w:tr w:rsidR="008F0952" w:rsidRPr="008F0952" w14:paraId="53926E2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52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0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0C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1C5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37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05002050000007409-E0JnlGZ4oBsT20240809</w:t>
            </w:r>
          </w:p>
        </w:tc>
      </w:tr>
      <w:tr w:rsidR="008F0952" w:rsidRPr="008F0952" w14:paraId="2D5643F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CF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41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68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0F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AE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07002070000007392-E0JnlGZ4oBsb20240809</w:t>
            </w:r>
          </w:p>
        </w:tc>
      </w:tr>
      <w:tr w:rsidR="008F0952" w:rsidRPr="008F0952" w14:paraId="3536AFB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22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9B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8F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47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69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05002050000007606-E0JnlGZ4oFOd20240809</w:t>
            </w:r>
          </w:p>
        </w:tc>
      </w:tr>
      <w:tr w:rsidR="008F0952" w:rsidRPr="008F0952" w14:paraId="71B1AE0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F5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08:09:57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E5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A3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DB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B7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05002050000007606-E0JnlGZ4oFOf20240809</w:t>
            </w:r>
          </w:p>
        </w:tc>
      </w:tr>
      <w:tr w:rsidR="008F0952" w:rsidRPr="008F0952" w14:paraId="481CF55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EB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68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27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C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A42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07002070000007690-E0JnlGZ4oH5J20240809</w:t>
            </w:r>
          </w:p>
        </w:tc>
      </w:tr>
      <w:tr w:rsidR="008F0952" w:rsidRPr="008F0952" w14:paraId="78942AC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DD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7C6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E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2F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A5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05002050000007830-E0JnlGZ4oJOH20240809</w:t>
            </w:r>
          </w:p>
        </w:tc>
      </w:tr>
      <w:tr w:rsidR="008F0952" w:rsidRPr="008F0952" w14:paraId="15701CC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E9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A7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1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B0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EB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05002050000007769-E0JnlGZ4oJSv20240809</w:t>
            </w:r>
          </w:p>
        </w:tc>
      </w:tr>
      <w:tr w:rsidR="008F0952" w:rsidRPr="008F0952" w14:paraId="466D6A0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DFB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B4F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20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A8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68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05002050000007884-E0JnlGZ4oKNj20240809</w:t>
            </w:r>
          </w:p>
        </w:tc>
      </w:tr>
      <w:tr w:rsidR="008F0952" w:rsidRPr="008F0952" w14:paraId="6F391B8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93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9F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0B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99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BE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05002050000008024-E0JnlGZ4oMH220240809</w:t>
            </w:r>
          </w:p>
        </w:tc>
      </w:tr>
      <w:tr w:rsidR="008F0952" w:rsidRPr="008F0952" w14:paraId="05B023B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49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F1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48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86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47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05002050000008024-E0JnlGZ4oMH020240809</w:t>
            </w:r>
          </w:p>
        </w:tc>
      </w:tr>
      <w:tr w:rsidR="008F0952" w:rsidRPr="008F0952" w14:paraId="7B57124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45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8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3F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0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10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07002070000007991-E0JnlGZ4oMSz20240809</w:t>
            </w:r>
          </w:p>
        </w:tc>
      </w:tr>
      <w:tr w:rsidR="008F0952" w:rsidRPr="008F0952" w14:paraId="20D00B8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79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5F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17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4F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6B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05002050000008113-E0JnlGZ4oO1n20240809</w:t>
            </w:r>
          </w:p>
        </w:tc>
      </w:tr>
      <w:tr w:rsidR="008F0952" w:rsidRPr="008F0952" w14:paraId="1D1BB9E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94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08:23:09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3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C3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05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14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05002050000008466-E0JnlGZ4oSlY20240809</w:t>
            </w:r>
          </w:p>
        </w:tc>
      </w:tr>
      <w:tr w:rsidR="008F0952" w:rsidRPr="008F0952" w14:paraId="6EED036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91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08:23:40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E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18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12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B2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05002050000008248-E0JnlGZ4oTHO20240809</w:t>
            </w:r>
          </w:p>
        </w:tc>
      </w:tr>
      <w:tr w:rsidR="008F0952" w:rsidRPr="008F0952" w14:paraId="0E7F25D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8F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08:28:00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5E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0D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87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C9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07002070000008572-E0JnlGZ4oXZC20240809</w:t>
            </w:r>
          </w:p>
        </w:tc>
      </w:tr>
      <w:tr w:rsidR="008F0952" w:rsidRPr="008F0952" w14:paraId="53B07BA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20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E0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3F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73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6F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07002070000008772-E0JnlGZ4oZRc20240809</w:t>
            </w:r>
          </w:p>
        </w:tc>
      </w:tr>
      <w:tr w:rsidR="008F0952" w:rsidRPr="008F0952" w14:paraId="693CE73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F6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6E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78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7E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3D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05002050000008902-E0JnlGZ4ob3o20240809</w:t>
            </w:r>
          </w:p>
        </w:tc>
      </w:tr>
      <w:tr w:rsidR="008F0952" w:rsidRPr="008F0952" w14:paraId="7C777E6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9F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4F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BC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3D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663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05002050000008902-E0JnlGZ4obq120240809</w:t>
            </w:r>
          </w:p>
        </w:tc>
      </w:tr>
      <w:tr w:rsidR="008F0952" w:rsidRPr="008F0952" w14:paraId="6BD2CC7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62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33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58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13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275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05002050000008902-E0JnlGZ4obpz20240809</w:t>
            </w:r>
          </w:p>
        </w:tc>
      </w:tr>
      <w:tr w:rsidR="008F0952" w:rsidRPr="008F0952" w14:paraId="57BA4AD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FE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499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EE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5F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59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05002050000008902-E0JnlGZ4obpw20240809</w:t>
            </w:r>
          </w:p>
        </w:tc>
      </w:tr>
      <w:tr w:rsidR="008F0952" w:rsidRPr="008F0952" w14:paraId="6ED006C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A8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5F7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26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02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73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05002050000008887-E0JnlGZ4oc4220240809</w:t>
            </w:r>
          </w:p>
        </w:tc>
      </w:tr>
      <w:tr w:rsidR="008F0952" w:rsidRPr="008F0952" w14:paraId="7A781CE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E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91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8E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62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AA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05002050000009130-E0JnlGZ4oe3o20240809</w:t>
            </w:r>
          </w:p>
        </w:tc>
      </w:tr>
      <w:tr w:rsidR="008F0952" w:rsidRPr="008F0952" w14:paraId="3D75C91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58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1D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EFE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BC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21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07002070000009155-E0JnlGZ4oekF20240809</w:t>
            </w:r>
          </w:p>
        </w:tc>
      </w:tr>
      <w:tr w:rsidR="008F0952" w:rsidRPr="008F0952" w14:paraId="6B77FF6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256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4E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A1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1F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3B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07002070000009155-E0JnlGZ4oekJ20240809</w:t>
            </w:r>
          </w:p>
        </w:tc>
      </w:tr>
      <w:tr w:rsidR="008F0952" w:rsidRPr="008F0952" w14:paraId="7D2DE2B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2B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84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C2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1D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84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05002050000009095-E0JnlGZ4ogzp20240809</w:t>
            </w:r>
          </w:p>
        </w:tc>
      </w:tr>
      <w:tr w:rsidR="008F0952" w:rsidRPr="008F0952" w14:paraId="34D1D38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57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0B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F4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FE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4B9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07002070000009392-E0JnlGZ4oit320240809</w:t>
            </w:r>
          </w:p>
        </w:tc>
      </w:tr>
      <w:tr w:rsidR="008F0952" w:rsidRPr="008F0952" w14:paraId="670C405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0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13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7D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9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20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05002050000009518-E0JnlGZ4ojaX20240809</w:t>
            </w:r>
          </w:p>
        </w:tc>
      </w:tr>
      <w:tr w:rsidR="008F0952" w:rsidRPr="008F0952" w14:paraId="542D10A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1A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6D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BC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04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B7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05002050000009688-E0JnlGZ4omui20240809</w:t>
            </w:r>
          </w:p>
        </w:tc>
      </w:tr>
      <w:tr w:rsidR="008F0952" w:rsidRPr="008F0952" w14:paraId="4674B3A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9C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39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36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82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6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05002050000009625-E0JnlGZ4omvM20240809</w:t>
            </w:r>
          </w:p>
        </w:tc>
      </w:tr>
      <w:tr w:rsidR="008F0952" w:rsidRPr="008F0952" w14:paraId="5154510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AA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C0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AA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DD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04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05002050000009831-E0JnlGZ4oofh20240809</w:t>
            </w:r>
          </w:p>
        </w:tc>
      </w:tr>
      <w:tr w:rsidR="008F0952" w:rsidRPr="008F0952" w14:paraId="0492957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06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08:49:05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D2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DA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62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5F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07002070000009934-E0JnlGZ4or9t20240809</w:t>
            </w:r>
          </w:p>
        </w:tc>
      </w:tr>
      <w:tr w:rsidR="008F0952" w:rsidRPr="008F0952" w14:paraId="5867AC0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FF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08:52:01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63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8E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CB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E7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05002050000010154-E0JnlGZ4otOh20240809</w:t>
            </w:r>
          </w:p>
        </w:tc>
      </w:tr>
      <w:tr w:rsidR="008F0952" w:rsidRPr="008F0952" w14:paraId="31241CE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9A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08:54:48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53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A2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6B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B7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05002050000010485-E0JnlGZ4owGs20240809</w:t>
            </w:r>
          </w:p>
        </w:tc>
      </w:tr>
      <w:tr w:rsidR="008F0952" w:rsidRPr="008F0952" w14:paraId="6CCB82D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E0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08:54:48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6B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E6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6F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B6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05002050000010485-E0JnlGZ4owGq20240809</w:t>
            </w:r>
          </w:p>
        </w:tc>
      </w:tr>
      <w:tr w:rsidR="008F0952" w:rsidRPr="008F0952" w14:paraId="2B9FBAD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14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08:56:37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3A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E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303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F3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07002070000010610-E0JnlGZ4oyEU20240809</w:t>
            </w:r>
          </w:p>
        </w:tc>
      </w:tr>
      <w:tr w:rsidR="008F0952" w:rsidRPr="008F0952" w14:paraId="099223F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73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08:56:37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6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B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0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A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07002070000010610-E0JnlGZ4oyEW20240809</w:t>
            </w:r>
          </w:p>
        </w:tc>
      </w:tr>
      <w:tr w:rsidR="008F0952" w:rsidRPr="008F0952" w14:paraId="5C3E2AD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16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08:56:38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B6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A5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C2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F9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07002070000010558-E0JnlGZ4oyGc20240809</w:t>
            </w:r>
          </w:p>
        </w:tc>
      </w:tr>
      <w:tr w:rsidR="008F0952" w:rsidRPr="008F0952" w14:paraId="427E22D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76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09:03:17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40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39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AD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E1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05002050000010972-E0JnlGZ4p5Tr20240809</w:t>
            </w:r>
          </w:p>
        </w:tc>
      </w:tr>
      <w:tr w:rsidR="008F0952" w:rsidRPr="008F0952" w14:paraId="1AF1AC5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A2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D0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76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C5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E3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05002050000011262-E0JnlGZ4p7Db20240809</w:t>
            </w:r>
          </w:p>
        </w:tc>
      </w:tr>
      <w:tr w:rsidR="008F0952" w:rsidRPr="008F0952" w14:paraId="4774C23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41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09:09:11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D7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E0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3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1E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07002070000011377-E0JnlGZ4p9Xw20240809</w:t>
            </w:r>
          </w:p>
        </w:tc>
      </w:tr>
      <w:tr w:rsidR="008F0952" w:rsidRPr="008F0952" w14:paraId="0FAD612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AD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40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25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DB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B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05002050000011461-E0JnlGZ4p9dc20240809</w:t>
            </w:r>
          </w:p>
        </w:tc>
      </w:tr>
      <w:tr w:rsidR="008F0952" w:rsidRPr="008F0952" w14:paraId="73872CC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49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95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87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4B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B4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05002050000011461-E0JnlGZ4p9de20240809</w:t>
            </w:r>
          </w:p>
        </w:tc>
      </w:tr>
      <w:tr w:rsidR="008F0952" w:rsidRPr="008F0952" w14:paraId="6A1C916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023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16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BA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11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CA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07002070000011356-E0JnlGZ4pAJ120240809</w:t>
            </w:r>
          </w:p>
        </w:tc>
      </w:tr>
      <w:tr w:rsidR="008F0952" w:rsidRPr="008F0952" w14:paraId="2E78E61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90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2F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A3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DF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2B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07002070000011577-E0JnlGZ4pD0b20240809</w:t>
            </w:r>
          </w:p>
        </w:tc>
      </w:tr>
      <w:tr w:rsidR="008F0952" w:rsidRPr="008F0952" w14:paraId="2C4B4FC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9E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E8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2E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2D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17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05002050000011864-E0JnlGZ4pDvd20240809</w:t>
            </w:r>
          </w:p>
        </w:tc>
      </w:tr>
      <w:tr w:rsidR="008F0952" w:rsidRPr="008F0952" w14:paraId="0BA5F84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2B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0C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BE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506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AE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07002070000011883-E0JnlGZ4pE9g20240809</w:t>
            </w:r>
          </w:p>
        </w:tc>
      </w:tr>
      <w:tr w:rsidR="008F0952" w:rsidRPr="008F0952" w14:paraId="62E4ECA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97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2F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11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E9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EE6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05002050000011813-E0JnlGZ4pFWz20240809</w:t>
            </w:r>
          </w:p>
        </w:tc>
      </w:tr>
      <w:tr w:rsidR="008F0952" w:rsidRPr="008F0952" w14:paraId="486435F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0A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FB4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C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23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B5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05002050000011813-E0JnlGZ4pFWu20240809</w:t>
            </w:r>
          </w:p>
        </w:tc>
      </w:tr>
      <w:tr w:rsidR="008F0952" w:rsidRPr="008F0952" w14:paraId="034F7D1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27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03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84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66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15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05002050000012147-E0JnlGZ4pHIh20240809</w:t>
            </w:r>
          </w:p>
        </w:tc>
      </w:tr>
      <w:tr w:rsidR="008F0952" w:rsidRPr="008F0952" w14:paraId="4938A4F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26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4D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3C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00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5C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07002070000012138-E0JnlGZ4pHc320240809</w:t>
            </w:r>
          </w:p>
        </w:tc>
      </w:tr>
      <w:tr w:rsidR="008F0952" w:rsidRPr="008F0952" w14:paraId="143D2E0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F3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58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6D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CF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F7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07002070000012329-E0JnlGZ4pJ8X20240809</w:t>
            </w:r>
          </w:p>
        </w:tc>
      </w:tr>
      <w:tr w:rsidR="008F0952" w:rsidRPr="008F0952" w14:paraId="5D0999C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8C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CE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CD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43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91B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07002070000012421-E0JnlGZ4pK7K20240809</w:t>
            </w:r>
          </w:p>
        </w:tc>
      </w:tr>
      <w:tr w:rsidR="008F0952" w:rsidRPr="008F0952" w14:paraId="0F3B72A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5D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D6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A9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9C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1E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07002070000012472-E0JnlGZ4pKaD20240809</w:t>
            </w:r>
          </w:p>
        </w:tc>
      </w:tr>
      <w:tr w:rsidR="008F0952" w:rsidRPr="008F0952" w14:paraId="1053CD4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3E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09:29:39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4A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57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73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9E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05002050000012624-E0JnlGZ4pMy820240809</w:t>
            </w:r>
          </w:p>
        </w:tc>
      </w:tr>
      <w:tr w:rsidR="008F0952" w:rsidRPr="008F0952" w14:paraId="3AD297B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64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09:30:43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B8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AB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86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09E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07002070000012443-E0JnlGZ4pNeK20240809</w:t>
            </w:r>
          </w:p>
        </w:tc>
      </w:tr>
      <w:tr w:rsidR="008F0952" w:rsidRPr="008F0952" w14:paraId="2713FE8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30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09:30:43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A5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B7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DE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D0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05002050000012299-E0JnlGZ4pNbZ20240809</w:t>
            </w:r>
          </w:p>
        </w:tc>
      </w:tr>
      <w:tr w:rsidR="008F0952" w:rsidRPr="008F0952" w14:paraId="6E487FD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E1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09:32:26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78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4D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7E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BF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07002070000012832-E0JnlGZ4pOQA20240809</w:t>
            </w:r>
          </w:p>
        </w:tc>
      </w:tr>
      <w:tr w:rsidR="008F0952" w:rsidRPr="008F0952" w14:paraId="011A766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9E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09:33:13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FD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4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87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33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07002070000012970-E0JnlGZ4pPM020240809</w:t>
            </w:r>
          </w:p>
        </w:tc>
      </w:tr>
      <w:tr w:rsidR="008F0952" w:rsidRPr="008F0952" w14:paraId="72EB728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08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09:36:08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8F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EB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53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5D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05002050000013082-E0JnlGZ4pS4320240809</w:t>
            </w:r>
          </w:p>
        </w:tc>
      </w:tr>
      <w:tr w:rsidR="008F0952" w:rsidRPr="008F0952" w14:paraId="016C320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8D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A3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4B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0B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7E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07002070000013427-E0JnlGZ4pVHl20240809</w:t>
            </w:r>
          </w:p>
        </w:tc>
      </w:tr>
      <w:tr w:rsidR="008F0952" w:rsidRPr="008F0952" w14:paraId="38C6DBA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7C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36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AF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6E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24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05002050000013384-E0JnlGZ4pWME20240809</w:t>
            </w:r>
          </w:p>
        </w:tc>
      </w:tr>
      <w:tr w:rsidR="008F0952" w:rsidRPr="008F0952" w14:paraId="49E0764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2F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CE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D5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B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30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05002050000013721-E0JnlGZ4pZLv20240809</w:t>
            </w:r>
          </w:p>
        </w:tc>
      </w:tr>
      <w:tr w:rsidR="008F0952" w:rsidRPr="008F0952" w14:paraId="7533B23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88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09:47:07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94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D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D9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81E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05002050000013806-E0JnlGZ4pa4n20240809</w:t>
            </w:r>
          </w:p>
        </w:tc>
      </w:tr>
      <w:tr w:rsidR="008F0952" w:rsidRPr="008F0952" w14:paraId="0432C72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E6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20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00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0E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1D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07002070000013832-E0JnlGZ4pa9220240809</w:t>
            </w:r>
          </w:p>
        </w:tc>
      </w:tr>
      <w:tr w:rsidR="008F0952" w:rsidRPr="008F0952" w14:paraId="297EFCA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95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0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99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A8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00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05002050000013893-E0JnlGZ4pbBh20240809</w:t>
            </w:r>
          </w:p>
        </w:tc>
      </w:tr>
      <w:tr w:rsidR="008F0952" w:rsidRPr="008F0952" w14:paraId="188F70C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57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09:48:03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CD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7D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E1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CC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07002070000013912-E0JnlGZ4pbG920240809</w:t>
            </w:r>
          </w:p>
        </w:tc>
      </w:tr>
      <w:tr w:rsidR="008F0952" w:rsidRPr="008F0952" w14:paraId="6F74064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15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09:50:54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36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156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BD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05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05002050000014059-E0JnlGZ4pdRL20240809</w:t>
            </w:r>
          </w:p>
        </w:tc>
      </w:tr>
      <w:tr w:rsidR="008F0952" w:rsidRPr="008F0952" w14:paraId="522B4B8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654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09:56:43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37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C6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E6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A0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05002050000014326-E0JnlGZ4phmO20240809</w:t>
            </w:r>
          </w:p>
        </w:tc>
      </w:tr>
      <w:tr w:rsidR="008F0952" w:rsidRPr="008F0952" w14:paraId="10E780F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AC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09:58:29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D7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1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7AA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F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05002050000014326-E0JnlGZ4pims20240809</w:t>
            </w:r>
          </w:p>
        </w:tc>
      </w:tr>
      <w:tr w:rsidR="008F0952" w:rsidRPr="008F0952" w14:paraId="314A453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40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CD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8E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81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8B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07002070000014542-E0JnlGZ4pjTn20240809</w:t>
            </w:r>
          </w:p>
        </w:tc>
      </w:tr>
      <w:tr w:rsidR="008F0952" w:rsidRPr="008F0952" w14:paraId="12ED5D9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48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09:59:29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D5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63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78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82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07002070000014542-E0JnlGZ4pjTl20240809</w:t>
            </w:r>
          </w:p>
        </w:tc>
      </w:tr>
      <w:tr w:rsidR="008F0952" w:rsidRPr="008F0952" w14:paraId="179981F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6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6E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9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B3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65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07002070000014695-E0JnlGZ4pkpL20240809</w:t>
            </w:r>
          </w:p>
        </w:tc>
      </w:tr>
      <w:tr w:rsidR="008F0952" w:rsidRPr="008F0952" w14:paraId="3A098C3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CF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9F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4C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A9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29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07002070000014352-E0JnlGZ4pl8120240809</w:t>
            </w:r>
          </w:p>
        </w:tc>
      </w:tr>
      <w:tr w:rsidR="008F0952" w:rsidRPr="008F0952" w14:paraId="1913A8B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04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D4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709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4B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C7B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05002050000014794-E0JnlGZ4pm5A20240809</w:t>
            </w:r>
          </w:p>
        </w:tc>
      </w:tr>
      <w:tr w:rsidR="008F0952" w:rsidRPr="008F0952" w14:paraId="194E3CB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59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23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16B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E7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4F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07002070000014782-E0JnlGZ4pmAG20240809</w:t>
            </w:r>
          </w:p>
        </w:tc>
      </w:tr>
      <w:tr w:rsidR="008F0952" w:rsidRPr="008F0952" w14:paraId="1C7D426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76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9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6F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5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D9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07002070000014731-E0JnlGZ4pqRg20240809</w:t>
            </w:r>
          </w:p>
        </w:tc>
      </w:tr>
      <w:tr w:rsidR="008F0952" w:rsidRPr="008F0952" w14:paraId="479149F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1F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10:08:29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23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74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B75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03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05002050000014860-E0JnlGZ4pqRi20240809</w:t>
            </w:r>
          </w:p>
        </w:tc>
      </w:tr>
      <w:tr w:rsidR="008F0952" w:rsidRPr="008F0952" w14:paraId="5472BF0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21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1D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D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17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66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05002050000015205-E0JnlGZ4prX920240809</w:t>
            </w:r>
          </w:p>
        </w:tc>
      </w:tr>
      <w:tr w:rsidR="008F0952" w:rsidRPr="008F0952" w14:paraId="57365AB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81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10:13:18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25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EB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92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ED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05002050000015378-E0JnlGZ4puJi20240809</w:t>
            </w:r>
          </w:p>
        </w:tc>
      </w:tr>
      <w:tr w:rsidR="008F0952" w:rsidRPr="008F0952" w14:paraId="673D2DD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6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B2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0B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CD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7AA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07002070000015473-E0JnlGZ4pvbY20240809</w:t>
            </w:r>
          </w:p>
        </w:tc>
      </w:tr>
      <w:tr w:rsidR="008F0952" w:rsidRPr="008F0952" w14:paraId="66C0A77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8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25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D6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4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CF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07002070000015532-E0JnlGZ4pwLr20240809</w:t>
            </w:r>
          </w:p>
        </w:tc>
      </w:tr>
      <w:tr w:rsidR="008F0952" w:rsidRPr="008F0952" w14:paraId="20BCC04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C0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10:17:43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4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A7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93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7C5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05002050000015631-E0JnlGZ4px3h20240809</w:t>
            </w:r>
          </w:p>
        </w:tc>
      </w:tr>
      <w:tr w:rsidR="008F0952" w:rsidRPr="008F0952" w14:paraId="41DBF8E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F1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10:18:08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84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D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52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BD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07002070000015280-E0JnlGZ4pxN620240809</w:t>
            </w:r>
          </w:p>
        </w:tc>
      </w:tr>
      <w:tr w:rsidR="008F0952" w:rsidRPr="008F0952" w14:paraId="2144CA3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705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B3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508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8A1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0E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05002050000015738-E0JnlGZ4pzbV20240809</w:t>
            </w:r>
          </w:p>
        </w:tc>
      </w:tr>
      <w:tr w:rsidR="008F0952" w:rsidRPr="008F0952" w14:paraId="6F911C3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41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10:26:51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40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1D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83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66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07002070000016038-E0JnlGZ4q2Ry20240809</w:t>
            </w:r>
          </w:p>
        </w:tc>
      </w:tr>
      <w:tr w:rsidR="008F0952" w:rsidRPr="008F0952" w14:paraId="54D52F8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58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10:29:08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A2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0C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DC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6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07002070000016116-E0JnlGZ4q3Uh20240809</w:t>
            </w:r>
          </w:p>
        </w:tc>
      </w:tr>
      <w:tr w:rsidR="008F0952" w:rsidRPr="008F0952" w14:paraId="4B57ACA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42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CC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36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0B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D1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05002050000016114-E0JnlGZ4q3eC20240809</w:t>
            </w:r>
          </w:p>
        </w:tc>
      </w:tr>
      <w:tr w:rsidR="008F0952" w:rsidRPr="008F0952" w14:paraId="358615D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04C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B0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CB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9C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67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05002050000016231-E0JnlGZ4q5LO20240809</w:t>
            </w:r>
          </w:p>
        </w:tc>
      </w:tr>
      <w:tr w:rsidR="008F0952" w:rsidRPr="008F0952" w14:paraId="374691F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67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C8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EB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92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C5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07002070000016232-E0JnlGZ4q5Uf20240809</w:t>
            </w:r>
          </w:p>
        </w:tc>
      </w:tr>
      <w:tr w:rsidR="008F0952" w:rsidRPr="008F0952" w14:paraId="3F41F0B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25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9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9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E3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4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07002070000016448-E0JnlGZ4q7UD20240809</w:t>
            </w:r>
          </w:p>
        </w:tc>
      </w:tr>
      <w:tr w:rsidR="008F0952" w:rsidRPr="008F0952" w14:paraId="3C94344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6F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7E5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70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B79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05002050000016469-E0JnlGZ4q7gh20240809</w:t>
            </w:r>
          </w:p>
        </w:tc>
      </w:tr>
      <w:tr w:rsidR="008F0952" w:rsidRPr="008F0952" w14:paraId="334A17C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6D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47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7C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27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95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05002050000016469-E0JnlGZ4q7ga20240809</w:t>
            </w:r>
          </w:p>
        </w:tc>
      </w:tr>
      <w:tr w:rsidR="008F0952" w:rsidRPr="008F0952" w14:paraId="20586E6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8C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AF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74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7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17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05002050000016469-E0JnlGZ4q8Kh20240809</w:t>
            </w:r>
          </w:p>
        </w:tc>
      </w:tr>
      <w:tr w:rsidR="008F0952" w:rsidRPr="008F0952" w14:paraId="12658DA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AC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10:38:56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3B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4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A0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E9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05002050000016260-E0JnlGZ4q8M620240809</w:t>
            </w:r>
          </w:p>
        </w:tc>
      </w:tr>
      <w:tr w:rsidR="008F0952" w:rsidRPr="008F0952" w14:paraId="02D6452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5EA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10:42:19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8A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57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76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1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07002070000016505-E0JnlGZ4qAJu20240809</w:t>
            </w:r>
          </w:p>
        </w:tc>
      </w:tr>
      <w:tr w:rsidR="008F0952" w:rsidRPr="008F0952" w14:paraId="1D8FA78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B4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10:46:21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AE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BD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5A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92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05002050000016857-E0JnlGZ4qD4a20240809</w:t>
            </w:r>
          </w:p>
        </w:tc>
      </w:tr>
      <w:tr w:rsidR="008F0952" w:rsidRPr="008F0952" w14:paraId="3EFC6B1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1B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10:47:27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F4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B1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C2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42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05002050000016823-E0JnlGZ4qDlo20240809</w:t>
            </w:r>
          </w:p>
        </w:tc>
      </w:tr>
      <w:tr w:rsidR="008F0952" w:rsidRPr="008F0952" w14:paraId="7FEB261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1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10:47:27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BF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42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AA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8F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05002050000016823-E0JnlGZ4qDlm20240809</w:t>
            </w:r>
          </w:p>
        </w:tc>
      </w:tr>
      <w:tr w:rsidR="008F0952" w:rsidRPr="008F0952" w14:paraId="17ECF08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5C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B5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A7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9AC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C6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05002050000016955-E0JnlGZ4qFhP20240809</w:t>
            </w:r>
          </w:p>
        </w:tc>
      </w:tr>
      <w:tr w:rsidR="008F0952" w:rsidRPr="008F0952" w14:paraId="4F7F7B4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BD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F4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5E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D9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26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07002070000017109-E0JnlGZ4qGab20240809</w:t>
            </w:r>
          </w:p>
        </w:tc>
      </w:tr>
      <w:tr w:rsidR="008F0952" w:rsidRPr="008F0952" w14:paraId="1C174CB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F1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10:52:09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A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40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CA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FE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07002070000017109-E0JnlGZ4qGaZ20240809</w:t>
            </w:r>
          </w:p>
        </w:tc>
      </w:tr>
      <w:tr w:rsidR="008F0952" w:rsidRPr="008F0952" w14:paraId="5614DEC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8A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8D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2D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E9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667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07002070000017172-E0JnlGZ4qGr320240809</w:t>
            </w:r>
          </w:p>
        </w:tc>
      </w:tr>
      <w:tr w:rsidR="008F0952" w:rsidRPr="008F0952" w14:paraId="590A74E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8C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08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73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90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9B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07002070000017262-E0JnlGZ4qIO820240809</w:t>
            </w:r>
          </w:p>
        </w:tc>
      </w:tr>
      <w:tr w:rsidR="008F0952" w:rsidRPr="008F0952" w14:paraId="0F12EE2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99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B0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AE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47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B0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05002050000017281-E0JnlGZ4qJHJ20240809</w:t>
            </w:r>
          </w:p>
        </w:tc>
      </w:tr>
      <w:tr w:rsidR="008F0952" w:rsidRPr="008F0952" w14:paraId="5261218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960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68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A7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7D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C8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05002050000016937-E0JnlGZ4qJsX20240809</w:t>
            </w:r>
          </w:p>
        </w:tc>
      </w:tr>
      <w:tr w:rsidR="008F0952" w:rsidRPr="008F0952" w14:paraId="772CEF6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73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10:58:46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AEA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5C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978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FE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05002050000017367-E0JnlGZ4qKTj20240809</w:t>
            </w:r>
          </w:p>
        </w:tc>
      </w:tr>
      <w:tr w:rsidR="008F0952" w:rsidRPr="008F0952" w14:paraId="37290F5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0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11:04:10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CE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F4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85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F1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07002070000017739-E0JnlGZ4qOtS20240809</w:t>
            </w:r>
          </w:p>
        </w:tc>
      </w:tr>
      <w:tr w:rsidR="008F0952" w:rsidRPr="008F0952" w14:paraId="56D3E56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A7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11:06:21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93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82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81C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DE8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05002050000017865-E0JnlGZ4qQQF20240809</w:t>
            </w:r>
          </w:p>
        </w:tc>
      </w:tr>
      <w:tr w:rsidR="008F0952" w:rsidRPr="008F0952" w14:paraId="19EE8E4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AE7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D3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8C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C0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1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05002050000017774-E0JnlGZ4qQdK20240809</w:t>
            </w:r>
          </w:p>
        </w:tc>
      </w:tr>
      <w:tr w:rsidR="008F0952" w:rsidRPr="008F0952" w14:paraId="4521B8E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D3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D3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5E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46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61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05002050000017774-E0JnlGZ4qQdI20240809</w:t>
            </w:r>
          </w:p>
        </w:tc>
      </w:tr>
      <w:tr w:rsidR="008F0952" w:rsidRPr="008F0952" w14:paraId="3BFCADC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87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11:12:02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EE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8BB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DC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5E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05002050000018096-E0JnlGZ4qSzc20240809</w:t>
            </w:r>
          </w:p>
        </w:tc>
      </w:tr>
      <w:tr w:rsidR="008F0952" w:rsidRPr="008F0952" w14:paraId="6D22DAB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60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11:12:47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33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59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4D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4C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07002070000018181-E0JnlGZ4qTHl20240809</w:t>
            </w:r>
          </w:p>
        </w:tc>
      </w:tr>
      <w:tr w:rsidR="008F0952" w:rsidRPr="008F0952" w14:paraId="5955883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D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11:13:08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83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A4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90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8D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05002050000017902-E0JnlGZ4qTaR20240809</w:t>
            </w:r>
          </w:p>
        </w:tc>
      </w:tr>
      <w:tr w:rsidR="008F0952" w:rsidRPr="008F0952" w14:paraId="56BED7A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BA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11:14:39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C8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C1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88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AC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05002050000018205-E0JnlGZ4qULt20240809</w:t>
            </w:r>
          </w:p>
        </w:tc>
      </w:tr>
      <w:tr w:rsidR="008F0952" w:rsidRPr="008F0952" w14:paraId="439803F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1B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11:18:06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FDC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B6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97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60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05002050000018367-E0JnlGZ4qWh220240809</w:t>
            </w:r>
          </w:p>
        </w:tc>
      </w:tr>
      <w:tr w:rsidR="008F0952" w:rsidRPr="008F0952" w14:paraId="3156715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19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D0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8C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42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2A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05002050000018582-E0JnlGZ4qZK420240809</w:t>
            </w:r>
          </w:p>
        </w:tc>
      </w:tr>
      <w:tr w:rsidR="008F0952" w:rsidRPr="008F0952" w14:paraId="6D8A5C0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C7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E3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A2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23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F6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05002050000018582-E0JnlGZ4qZK620240809</w:t>
            </w:r>
          </w:p>
        </w:tc>
      </w:tr>
      <w:tr w:rsidR="008F0952" w:rsidRPr="008F0952" w14:paraId="6BB935F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5E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B6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4B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12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B1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05002050000018483-E0JnlGZ4qaUO20240809</w:t>
            </w:r>
          </w:p>
        </w:tc>
      </w:tr>
      <w:tr w:rsidR="008F0952" w:rsidRPr="008F0952" w14:paraId="3E3FF66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E7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F7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C7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B9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2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07002070000017967-E0JnlGZ4qaT520240809</w:t>
            </w:r>
          </w:p>
        </w:tc>
      </w:tr>
      <w:tr w:rsidR="008F0952" w:rsidRPr="008F0952" w14:paraId="334883F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75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11:25:58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56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2F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9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52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05002050000018838-E0JnlGZ4qbU620240809</w:t>
            </w:r>
          </w:p>
        </w:tc>
      </w:tr>
      <w:tr w:rsidR="008F0952" w:rsidRPr="008F0952" w14:paraId="566CDF6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D7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C5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4C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19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23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05002050000018483-E0JnlGZ4qd4D20240809</w:t>
            </w:r>
          </w:p>
        </w:tc>
      </w:tr>
      <w:tr w:rsidR="008F0952" w:rsidRPr="008F0952" w14:paraId="5557F74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5E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EC6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71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44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32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07002070000018698-E0JnlGZ4qd5U20240809</w:t>
            </w:r>
          </w:p>
        </w:tc>
      </w:tr>
      <w:tr w:rsidR="008F0952" w:rsidRPr="008F0952" w14:paraId="07AAC74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30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11:27:14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79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7C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FA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FC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05002050000018790-E0JnlGZ4qd4F20240809</w:t>
            </w:r>
          </w:p>
        </w:tc>
      </w:tr>
      <w:tr w:rsidR="008F0952" w:rsidRPr="008F0952" w14:paraId="33E91EC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8E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5E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5F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A5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FB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05002050000019195-E0JnlGZ4qgX220240809</w:t>
            </w:r>
          </w:p>
        </w:tc>
      </w:tr>
      <w:tr w:rsidR="008F0952" w:rsidRPr="008F0952" w14:paraId="409D2BC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B9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11:32:02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6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8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64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45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05002050000019146-E0JnlGZ4qhM720240809</w:t>
            </w:r>
          </w:p>
        </w:tc>
      </w:tr>
      <w:tr w:rsidR="008F0952" w:rsidRPr="008F0952" w14:paraId="31A5158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A1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11:33:32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53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FA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CD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2B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07002070000019551-E0JnlGZ4qitW20240809</w:t>
            </w:r>
          </w:p>
        </w:tc>
      </w:tr>
      <w:tr w:rsidR="008F0952" w:rsidRPr="008F0952" w14:paraId="77AD256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30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11:33:36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56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97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F0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9A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07002070000019493-E0JnlGZ4qj5N20240809</w:t>
            </w:r>
          </w:p>
        </w:tc>
      </w:tr>
      <w:tr w:rsidR="008F0952" w:rsidRPr="008F0952" w14:paraId="505156C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590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11:38:20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2F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7E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31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3F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05002050000019645-E0JnlGZ4qmlG20240809</w:t>
            </w:r>
          </w:p>
        </w:tc>
      </w:tr>
      <w:tr w:rsidR="008F0952" w:rsidRPr="008F0952" w14:paraId="6100BD1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3D0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1C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6A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DE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98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05002050000019980-E0JnlGZ4qo4420240809</w:t>
            </w:r>
          </w:p>
        </w:tc>
      </w:tr>
      <w:tr w:rsidR="008F0952" w:rsidRPr="008F0952" w14:paraId="7959E43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0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11:42:45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3EE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3A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64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3B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05002050000020142-E0JnlGZ4qpuN20240809</w:t>
            </w:r>
          </w:p>
        </w:tc>
      </w:tr>
      <w:tr w:rsidR="008F0952" w:rsidRPr="008F0952" w14:paraId="2516A3E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4A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861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CC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10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A8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07002070000020021-E0JnlGZ4qq1f20240809</w:t>
            </w:r>
          </w:p>
        </w:tc>
      </w:tr>
      <w:tr w:rsidR="008F0952" w:rsidRPr="008F0952" w14:paraId="4B15AD8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B5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11:44:26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2E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F9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56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83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05002050000019990-E0JnlGZ4qr6w20240809</w:t>
            </w:r>
          </w:p>
        </w:tc>
      </w:tr>
      <w:tr w:rsidR="008F0952" w:rsidRPr="008F0952" w14:paraId="304B704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2E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11:47:02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3F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77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C3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F0A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07002070000020636-E0JnlGZ4qsTb20240809</w:t>
            </w:r>
          </w:p>
        </w:tc>
      </w:tr>
      <w:tr w:rsidR="008F0952" w:rsidRPr="008F0952" w14:paraId="7DB28A5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B7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11:47:57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1D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81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406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B7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07002070000020677-E0JnlGZ4qst320240809</w:t>
            </w:r>
          </w:p>
        </w:tc>
      </w:tr>
      <w:tr w:rsidR="008F0952" w:rsidRPr="008F0952" w14:paraId="3B41F5C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E9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11:50:20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07F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1B7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F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D0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07002070000020830-E0JnlGZ4qvIe20240809</w:t>
            </w:r>
          </w:p>
        </w:tc>
      </w:tr>
      <w:tr w:rsidR="008F0952" w:rsidRPr="008F0952" w14:paraId="78E7C8C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BD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11:51:04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D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7F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9D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54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05002050000020847-E0JnlGZ4qvoO20240809</w:t>
            </w:r>
          </w:p>
        </w:tc>
      </w:tr>
      <w:tr w:rsidR="008F0952" w:rsidRPr="008F0952" w14:paraId="4141EB7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72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11:52:44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76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35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E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7F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05002050000020963-E0JnlGZ4qxFy20240809</w:t>
            </w:r>
          </w:p>
        </w:tc>
      </w:tr>
      <w:tr w:rsidR="008F0952" w:rsidRPr="008F0952" w14:paraId="1B58833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4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11:53:49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BB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AA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E6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DB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07002070000021019-E0JnlGZ4qyAZ20240809</w:t>
            </w:r>
          </w:p>
        </w:tc>
      </w:tr>
      <w:tr w:rsidR="008F0952" w:rsidRPr="008F0952" w14:paraId="601EDFF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79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56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E1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8F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86A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07002070000021348-E0JnlGZ4r3Zy20240809</w:t>
            </w:r>
          </w:p>
        </w:tc>
      </w:tr>
      <w:tr w:rsidR="008F0952" w:rsidRPr="008F0952" w14:paraId="0F84E4B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76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12:04:51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0A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20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6F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52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05002050000021658-E0JnlGZ4r4V920240809</w:t>
            </w:r>
          </w:p>
        </w:tc>
      </w:tr>
      <w:tr w:rsidR="008F0952" w:rsidRPr="008F0952" w14:paraId="7A33B27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8BA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12:05:18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A9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95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B1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F0B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07002070000020601-E0JnlGZ4r4sa20240809</w:t>
            </w:r>
          </w:p>
        </w:tc>
      </w:tr>
      <w:tr w:rsidR="008F0952" w:rsidRPr="008F0952" w14:paraId="45CD228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0B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BF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A92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C7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89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07002070000021898-E0JnlGZ4r7g220240809</w:t>
            </w:r>
          </w:p>
        </w:tc>
      </w:tr>
      <w:tr w:rsidR="008F0952" w:rsidRPr="008F0952" w14:paraId="7DCACC4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7B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F8D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CF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3D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36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07002070000022166-E0JnlGZ4rB1R20240809</w:t>
            </w:r>
          </w:p>
        </w:tc>
      </w:tr>
      <w:tr w:rsidR="008F0952" w:rsidRPr="008F0952" w14:paraId="40409E1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5D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DA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60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08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650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07002070000022328-E0JnlGZ4rAxh20240809</w:t>
            </w:r>
          </w:p>
        </w:tc>
      </w:tr>
      <w:tr w:rsidR="008F0952" w:rsidRPr="008F0952" w14:paraId="56BD98D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EA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98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D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5F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6C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05002050000022399-E0JnlGZ4rBsJ20240809</w:t>
            </w:r>
          </w:p>
        </w:tc>
      </w:tr>
      <w:tr w:rsidR="008F0952" w:rsidRPr="008F0952" w14:paraId="2037EF1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D3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07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50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6C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F8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05002050000022500-E0JnlGZ4rDC520240809</w:t>
            </w:r>
          </w:p>
        </w:tc>
      </w:tr>
      <w:tr w:rsidR="008F0952" w:rsidRPr="008F0952" w14:paraId="4027670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EC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D0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E7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02F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2C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05002050000022448-E0JnlGZ4rDOv20240809</w:t>
            </w:r>
          </w:p>
        </w:tc>
      </w:tr>
      <w:tr w:rsidR="008F0952" w:rsidRPr="008F0952" w14:paraId="7306B39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9B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4E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3B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FA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D8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07002070000022683-E0JnlGZ4rDxw20240809</w:t>
            </w:r>
          </w:p>
        </w:tc>
      </w:tr>
      <w:tr w:rsidR="008F0952" w:rsidRPr="008F0952" w14:paraId="7739608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F2F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12:19:11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71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91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D5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893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05002050000022541-E0JnlGZ4rEmq20240809</w:t>
            </w:r>
          </w:p>
        </w:tc>
      </w:tr>
      <w:tr w:rsidR="008F0952" w:rsidRPr="008F0952" w14:paraId="50B1187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929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12:20:03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23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60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EE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7A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07002070000022696-E0JnlGZ4rFPZ20240809</w:t>
            </w:r>
          </w:p>
        </w:tc>
      </w:tr>
      <w:tr w:rsidR="008F0952" w:rsidRPr="008F0952" w14:paraId="4C748F6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6E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12:23:08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27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C3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18B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05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07002070000022902-E0JnlGZ4rHMV20240809</w:t>
            </w:r>
          </w:p>
        </w:tc>
      </w:tr>
      <w:tr w:rsidR="008F0952" w:rsidRPr="008F0952" w14:paraId="2529589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B8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12:23:08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2A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39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09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77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07002070000022890-E0JnlGZ4rHMR20240809</w:t>
            </w:r>
          </w:p>
        </w:tc>
      </w:tr>
      <w:tr w:rsidR="008F0952" w:rsidRPr="008F0952" w14:paraId="0B692C4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45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12:26:09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F0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8C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D9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3B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05002050000023104-E0JnlGZ4rJDc20240809</w:t>
            </w:r>
          </w:p>
        </w:tc>
      </w:tr>
      <w:tr w:rsidR="008F0952" w:rsidRPr="008F0952" w14:paraId="17FB486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6E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12:28:53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1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F3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EC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3B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07002070000023326-E0JnlGZ4rKPz20240809</w:t>
            </w:r>
          </w:p>
        </w:tc>
      </w:tr>
      <w:tr w:rsidR="008F0952" w:rsidRPr="008F0952" w14:paraId="7B9A1F2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08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12:30:33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97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B2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15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AF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07002070000023469-E0JnlGZ4rM1020240809</w:t>
            </w:r>
          </w:p>
        </w:tc>
      </w:tr>
      <w:tr w:rsidR="008F0952" w:rsidRPr="008F0952" w14:paraId="6C3E924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1F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12:31:31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7C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14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B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4B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07002070000023526-E0JnlGZ4rMvT20240809</w:t>
            </w:r>
          </w:p>
        </w:tc>
      </w:tr>
      <w:tr w:rsidR="008F0952" w:rsidRPr="008F0952" w14:paraId="371866C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263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12:31:50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B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CB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94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9C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05002050000023030-E0JnlGZ4rN9t20240809</w:t>
            </w:r>
          </w:p>
        </w:tc>
      </w:tr>
      <w:tr w:rsidR="008F0952" w:rsidRPr="008F0952" w14:paraId="1DC6937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01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12:32:47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9A8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02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CA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DC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07002070000023658-E0JnlGZ4rNwG20240809</w:t>
            </w:r>
          </w:p>
        </w:tc>
      </w:tr>
      <w:tr w:rsidR="008F0952" w:rsidRPr="008F0952" w14:paraId="09619B9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C5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12:33:08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ED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DA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AF2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D2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07002070000023579-E0JnlGZ4rOVo20240809</w:t>
            </w:r>
          </w:p>
        </w:tc>
      </w:tr>
      <w:tr w:rsidR="008F0952" w:rsidRPr="008F0952" w14:paraId="6DA46FC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E9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B2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45E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02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F4A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05002050000024448-E0JnlGZ4rXdp20240809</w:t>
            </w:r>
          </w:p>
        </w:tc>
      </w:tr>
      <w:tr w:rsidR="008F0952" w:rsidRPr="008F0952" w14:paraId="63C80C8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2A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61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DE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41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60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07002070000024259-E0JnlGZ4rYGD20240809</w:t>
            </w:r>
          </w:p>
        </w:tc>
      </w:tr>
      <w:tr w:rsidR="008F0952" w:rsidRPr="008F0952" w14:paraId="5E73D20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1C5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37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6E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D0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21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07002070000024229-E0JnlGZ4rYmw20240809</w:t>
            </w:r>
          </w:p>
        </w:tc>
      </w:tr>
      <w:tr w:rsidR="008F0952" w:rsidRPr="008F0952" w14:paraId="254B2D2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5F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90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53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2C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37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05002050000024529-E0JnlGZ4rYmy20240809</w:t>
            </w:r>
          </w:p>
        </w:tc>
      </w:tr>
      <w:tr w:rsidR="008F0952" w:rsidRPr="008F0952" w14:paraId="2230717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10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9A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9A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25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D1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05002050000024881-E0JnlGZ4raPB20240809</w:t>
            </w:r>
          </w:p>
        </w:tc>
      </w:tr>
      <w:tr w:rsidR="008F0952" w:rsidRPr="008F0952" w14:paraId="2F36B6A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40A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85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3F1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F9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7E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07002070000024828-E0JnlGZ4rafY20240809</w:t>
            </w:r>
          </w:p>
        </w:tc>
      </w:tr>
      <w:tr w:rsidR="008F0952" w:rsidRPr="008F0952" w14:paraId="43F4FB5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31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F4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A6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99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A3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05002050000025004-E0JnlGZ4rcFU20240809</w:t>
            </w:r>
          </w:p>
        </w:tc>
      </w:tr>
      <w:tr w:rsidR="008F0952" w:rsidRPr="008F0952" w14:paraId="664B0E1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DC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0E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8D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75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D3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07002070000025137-E0JnlGZ4rd8K20240809</w:t>
            </w:r>
          </w:p>
        </w:tc>
      </w:tr>
      <w:tr w:rsidR="008F0952" w:rsidRPr="008F0952" w14:paraId="3C3BFCC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85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12:49:05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2C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4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57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0B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05002050000025141-E0JnlGZ4re3X20240809</w:t>
            </w:r>
          </w:p>
        </w:tc>
      </w:tr>
      <w:tr w:rsidR="008F0952" w:rsidRPr="008F0952" w14:paraId="2E75CD9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88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30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FD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29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86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05002050000025262-E0JnlGZ4reff20240809</w:t>
            </w:r>
          </w:p>
        </w:tc>
      </w:tr>
      <w:tr w:rsidR="008F0952" w:rsidRPr="008F0952" w14:paraId="1FDF495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39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4C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77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0B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26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07002070000025249-E0JnlGZ4reid20240809</w:t>
            </w:r>
          </w:p>
        </w:tc>
      </w:tr>
      <w:tr w:rsidR="008F0952" w:rsidRPr="008F0952" w14:paraId="4181259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87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12:53:06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7F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99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7F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EEA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05002050000025419-E0JnlGZ4rgs020240809</w:t>
            </w:r>
          </w:p>
        </w:tc>
      </w:tr>
      <w:tr w:rsidR="008F0952" w:rsidRPr="008F0952" w14:paraId="3D59F62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F5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12:54:08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58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E7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E0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D9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05002050000025405-E0JnlGZ4rhdB20240809</w:t>
            </w:r>
          </w:p>
        </w:tc>
      </w:tr>
      <w:tr w:rsidR="008F0952" w:rsidRPr="008F0952" w14:paraId="0ECCE97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2D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12:57:13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1C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7FE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FA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0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07002070000025605-E0JnlGZ4rjcj20240809</w:t>
            </w:r>
          </w:p>
        </w:tc>
      </w:tr>
      <w:tr w:rsidR="008F0952" w:rsidRPr="008F0952" w14:paraId="7DB7FA0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34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12:58:03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DE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B5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A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01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07002070000025811-E0JnlGZ4rk6J20240809</w:t>
            </w:r>
          </w:p>
        </w:tc>
      </w:tr>
      <w:tr w:rsidR="008F0952" w:rsidRPr="008F0952" w14:paraId="1B004C7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DC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40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EA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CD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C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05002050000025915-E0JnlGZ4rlsV20240809</w:t>
            </w:r>
          </w:p>
        </w:tc>
      </w:tr>
      <w:tr w:rsidR="008F0952" w:rsidRPr="008F0952" w14:paraId="045CBD6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1D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9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B1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B3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4F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05002050000026083-E0JnlGZ4rmZn20240809</w:t>
            </w:r>
          </w:p>
        </w:tc>
      </w:tr>
      <w:tr w:rsidR="008F0952" w:rsidRPr="008F0952" w14:paraId="031CB8B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FA7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AB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98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58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ED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05002050000025793-E0JnlGZ4rn8y20240809</w:t>
            </w:r>
          </w:p>
        </w:tc>
      </w:tr>
      <w:tr w:rsidR="008F0952" w:rsidRPr="008F0952" w14:paraId="2B52B39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E9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DD0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21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6B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D2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05002050000025698-E0JnlGZ4rnDf20240809</w:t>
            </w:r>
          </w:p>
        </w:tc>
      </w:tr>
      <w:tr w:rsidR="008F0952" w:rsidRPr="008F0952" w14:paraId="3033B2E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4E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39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AC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5E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C1B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07002070000026279-E0JnlGZ4rohQ20240809</w:t>
            </w:r>
          </w:p>
        </w:tc>
      </w:tr>
      <w:tr w:rsidR="008F0952" w:rsidRPr="008F0952" w14:paraId="2B397F4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C91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5A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F3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D4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AE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07002070000026260-E0JnlGZ4rpDV20240809</w:t>
            </w:r>
          </w:p>
        </w:tc>
      </w:tr>
      <w:tr w:rsidR="008F0952" w:rsidRPr="008F0952" w14:paraId="0A3581B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FD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13:06:15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B8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C4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19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FB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07002070000026453-E0JnlGZ4rr4220240809</w:t>
            </w:r>
          </w:p>
        </w:tc>
      </w:tr>
      <w:tr w:rsidR="008F0952" w:rsidRPr="008F0952" w14:paraId="60D6DCF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7F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13:10:46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8C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E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B1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4A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05002050000026762-E0JnlGZ4rtlV20240809</w:t>
            </w:r>
          </w:p>
        </w:tc>
      </w:tr>
      <w:tr w:rsidR="008F0952" w:rsidRPr="008F0952" w14:paraId="49BCDB3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0A6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13:16:38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27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65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3A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53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07002070000026899-E0JnlGZ4rxVh20240809</w:t>
            </w:r>
          </w:p>
        </w:tc>
      </w:tr>
      <w:tr w:rsidR="008F0952" w:rsidRPr="008F0952" w14:paraId="32C8FC1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9D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13:18:17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EE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9A6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68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D7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05002050000026722-E0JnlGZ4ryoa20240809</w:t>
            </w:r>
          </w:p>
        </w:tc>
      </w:tr>
      <w:tr w:rsidR="008F0952" w:rsidRPr="008F0952" w14:paraId="279F2F8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ED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02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18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CE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B1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05002050000026407-E0JnlGZ4s0CU20240809</w:t>
            </w:r>
          </w:p>
        </w:tc>
      </w:tr>
      <w:tr w:rsidR="008F0952" w:rsidRPr="008F0952" w14:paraId="40681CE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1B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2A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97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7B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44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07002070000027025-E0JnlGZ4s0CW20240809</w:t>
            </w:r>
          </w:p>
        </w:tc>
      </w:tr>
      <w:tr w:rsidR="008F0952" w:rsidRPr="008F0952" w14:paraId="4AEA16C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63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509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9A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4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14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07002070000027169-E0JnlGZ4s0GN20240809</w:t>
            </w:r>
          </w:p>
        </w:tc>
      </w:tr>
      <w:tr w:rsidR="008F0952" w:rsidRPr="008F0952" w14:paraId="289A2A1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2F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5EF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97E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238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BFA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07002070000027730-E0JnlGZ4s0s120240809</w:t>
            </w:r>
          </w:p>
        </w:tc>
      </w:tr>
      <w:tr w:rsidR="008F0952" w:rsidRPr="008F0952" w14:paraId="1FECFBC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09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A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63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DB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7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07002070000027927-E0JnlGZ4s2CP20240809</w:t>
            </w:r>
          </w:p>
        </w:tc>
      </w:tr>
      <w:tr w:rsidR="008F0952" w:rsidRPr="008F0952" w14:paraId="580DCC5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B9E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58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71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7E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7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07002070000027927-E0JnlGZ4s2CL20240809</w:t>
            </w:r>
          </w:p>
        </w:tc>
      </w:tr>
      <w:tr w:rsidR="008F0952" w:rsidRPr="008F0952" w14:paraId="05DF818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99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D9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F9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25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19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07002070000027927-E0JnlGZ4s2CN20240809</w:t>
            </w:r>
          </w:p>
        </w:tc>
      </w:tr>
      <w:tr w:rsidR="008F0952" w:rsidRPr="008F0952" w14:paraId="37DAD4C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08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AF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7F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E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79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07002070000027927-E0JnlGZ4s2CJ20240809</w:t>
            </w:r>
          </w:p>
        </w:tc>
      </w:tr>
      <w:tr w:rsidR="008F0952" w:rsidRPr="008F0952" w14:paraId="0FC554A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F3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A07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ED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7C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61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07002070000027788-E0JnlGZ4s2GR20240809</w:t>
            </w:r>
          </w:p>
        </w:tc>
      </w:tr>
      <w:tr w:rsidR="008F0952" w:rsidRPr="008F0952" w14:paraId="5988F17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55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34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901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85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43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05002050000027786-E0JnlGZ4s2GT20240809</w:t>
            </w:r>
          </w:p>
        </w:tc>
      </w:tr>
      <w:tr w:rsidR="008F0952" w:rsidRPr="008F0952" w14:paraId="47EB07F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CA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59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90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B9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39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07002070000027991-E0JnlGZ4s49Z20240809</w:t>
            </w:r>
          </w:p>
        </w:tc>
      </w:tr>
      <w:tr w:rsidR="008F0952" w:rsidRPr="008F0952" w14:paraId="435686D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5A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4C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B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7C9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AB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05002050000028237-E0JnlGZ4s5Em20240809</w:t>
            </w:r>
          </w:p>
        </w:tc>
      </w:tr>
      <w:tr w:rsidR="008F0952" w:rsidRPr="008F0952" w14:paraId="528A061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02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13:27:54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EB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72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64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CB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05002050000028172-E0JnlGZ4s60f20240809</w:t>
            </w:r>
          </w:p>
        </w:tc>
      </w:tr>
      <w:tr w:rsidR="008F0952" w:rsidRPr="008F0952" w14:paraId="05E6CCD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40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E6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D6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E1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3C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05002050000028723-E0JnlGZ4s8j720240809</w:t>
            </w:r>
          </w:p>
        </w:tc>
      </w:tr>
      <w:tr w:rsidR="008F0952" w:rsidRPr="008F0952" w14:paraId="1C77955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DC5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1B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D6F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1B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7E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05002050000028723-E0JnlGZ4s8iX20240809</w:t>
            </w:r>
          </w:p>
        </w:tc>
      </w:tr>
      <w:tr w:rsidR="008F0952" w:rsidRPr="008F0952" w14:paraId="4750B6C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EA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4D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8C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11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98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07002070000029142-E0JnlGZ4sCEn20240809</w:t>
            </w:r>
          </w:p>
        </w:tc>
      </w:tr>
      <w:tr w:rsidR="008F0952" w:rsidRPr="008F0952" w14:paraId="7C6E6E4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09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8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E6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24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7A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05002050000029201-E0JnlGZ4sDWG20240809</w:t>
            </w:r>
          </w:p>
        </w:tc>
      </w:tr>
      <w:tr w:rsidR="008F0952" w:rsidRPr="008F0952" w14:paraId="5BD8923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4F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43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C9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31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BE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07002070000029311-E0JnlGZ4sFXu20240809</w:t>
            </w:r>
          </w:p>
        </w:tc>
      </w:tr>
      <w:tr w:rsidR="008F0952" w:rsidRPr="008F0952" w14:paraId="6170540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78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965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5D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245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90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07002070000029311-E0JnlGZ4sFXw20240809</w:t>
            </w:r>
          </w:p>
        </w:tc>
      </w:tr>
      <w:tr w:rsidR="008F0952" w:rsidRPr="008F0952" w14:paraId="101131A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D5D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09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95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22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FD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07002070000029370-E0JnlGZ4sFX020240809</w:t>
            </w:r>
          </w:p>
        </w:tc>
      </w:tr>
      <w:tr w:rsidR="008F0952" w:rsidRPr="008F0952" w14:paraId="3D982A9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49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33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E6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8F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32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07002070000029370-E0JnlGZ4sFWy20240809</w:t>
            </w:r>
          </w:p>
        </w:tc>
      </w:tr>
      <w:tr w:rsidR="008F0952" w:rsidRPr="008F0952" w14:paraId="2A48097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41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2E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FC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3B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1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05002050000029410-E0JnlGZ4sGlj20240809</w:t>
            </w:r>
          </w:p>
        </w:tc>
      </w:tr>
      <w:tr w:rsidR="008F0952" w:rsidRPr="008F0952" w14:paraId="5A4E229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D9B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55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DF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C89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AD8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05002050000029410-E0JnlGZ4sGlh20240809</w:t>
            </w:r>
          </w:p>
        </w:tc>
      </w:tr>
      <w:tr w:rsidR="008F0952" w:rsidRPr="008F0952" w14:paraId="2CC55C9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47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FBF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7A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21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92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07002070000030030-E0JnlGZ4sQwA20240809</w:t>
            </w:r>
          </w:p>
        </w:tc>
      </w:tr>
      <w:tr w:rsidR="008F0952" w:rsidRPr="008F0952" w14:paraId="5DF4AC9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72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54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C9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D33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4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07002070000030204-E0JnlGZ4sTRK20240809</w:t>
            </w:r>
          </w:p>
        </w:tc>
      </w:tr>
      <w:tr w:rsidR="008F0952" w:rsidRPr="008F0952" w14:paraId="655A89F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40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63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7B5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39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A5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07002070000030204-E0JnlGZ4sTRI20240809</w:t>
            </w:r>
          </w:p>
        </w:tc>
      </w:tr>
      <w:tr w:rsidR="008F0952" w:rsidRPr="008F0952" w14:paraId="119457C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E7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CF8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8C6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7E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EC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05002050000030001-E0JnlGZ4sVeU20240809</w:t>
            </w:r>
          </w:p>
        </w:tc>
      </w:tr>
      <w:tr w:rsidR="008F0952" w:rsidRPr="008F0952" w14:paraId="2FF8570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E6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FB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FB1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B1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5A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07002070000030232-E0JnlGZ4sVeY20240809</w:t>
            </w:r>
          </w:p>
        </w:tc>
      </w:tr>
      <w:tr w:rsidR="008F0952" w:rsidRPr="008F0952" w14:paraId="600041F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92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A0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35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111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C5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07002070000030487-E0JnlGZ4sXxi20240809</w:t>
            </w:r>
          </w:p>
        </w:tc>
      </w:tr>
      <w:tr w:rsidR="008F0952" w:rsidRPr="008F0952" w14:paraId="3DFD22B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38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B6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F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5D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1A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07002070000030731-E0JnlGZ4sahK20240809</w:t>
            </w:r>
          </w:p>
        </w:tc>
      </w:tr>
      <w:tr w:rsidR="008F0952" w:rsidRPr="008F0952" w14:paraId="76AC96B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98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83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50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2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7F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07002070000030731-E0JnlGZ4sahI20240809</w:t>
            </w:r>
          </w:p>
        </w:tc>
      </w:tr>
      <w:tr w:rsidR="008F0952" w:rsidRPr="008F0952" w14:paraId="34B6020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0F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A7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88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3C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8C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07002070000030735-E0JnlGZ4sav020240809</w:t>
            </w:r>
          </w:p>
        </w:tc>
      </w:tr>
      <w:tr w:rsidR="008F0952" w:rsidRPr="008F0952" w14:paraId="68A865E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25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DAA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56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87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F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07002070000030477-E0JnlGZ4scr220240809</w:t>
            </w:r>
          </w:p>
        </w:tc>
      </w:tr>
      <w:tr w:rsidR="008F0952" w:rsidRPr="008F0952" w14:paraId="05CAF12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A5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D53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3D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48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BA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07002070000030935-E0JnlGZ4seN220240809</w:t>
            </w:r>
          </w:p>
        </w:tc>
      </w:tr>
      <w:tr w:rsidR="008F0952" w:rsidRPr="008F0952" w14:paraId="2DDCD0C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33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B4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DD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58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3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05002050000030997-E0JnlGZ4sefy20240809</w:t>
            </w:r>
          </w:p>
        </w:tc>
      </w:tr>
      <w:tr w:rsidR="008F0952" w:rsidRPr="008F0952" w14:paraId="22C9605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F8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13:46:58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51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54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45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3A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07002070000031199-E0JnlGZ4sixB20240809</w:t>
            </w:r>
          </w:p>
        </w:tc>
      </w:tr>
      <w:tr w:rsidR="008F0952" w:rsidRPr="008F0952" w14:paraId="5D65688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CB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15F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0F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17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F3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07002070000031199-E0JnlGZ4skGI20240809</w:t>
            </w:r>
          </w:p>
        </w:tc>
      </w:tr>
      <w:tr w:rsidR="008F0952" w:rsidRPr="008F0952" w14:paraId="43677ED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1F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F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E0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941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EF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07002070000031140-E0JnlGZ4skMt20240809</w:t>
            </w:r>
          </w:p>
        </w:tc>
      </w:tr>
      <w:tr w:rsidR="008F0952" w:rsidRPr="008F0952" w14:paraId="3D4D91A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92A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48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27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97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12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05002050000031237-E0JnlGZ4skll20240809</w:t>
            </w:r>
          </w:p>
        </w:tc>
      </w:tr>
      <w:tr w:rsidR="008F0952" w:rsidRPr="008F0952" w14:paraId="04857F2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979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DA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73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0F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8B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07002070000031597-E0JnlGZ4smQb20240809</w:t>
            </w:r>
          </w:p>
        </w:tc>
      </w:tr>
      <w:tr w:rsidR="008F0952" w:rsidRPr="008F0952" w14:paraId="2CE8568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DE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890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FF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E9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17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05002050000031585-E0JnlGZ4smaC20240809</w:t>
            </w:r>
          </w:p>
        </w:tc>
      </w:tr>
      <w:tr w:rsidR="008F0952" w:rsidRPr="008F0952" w14:paraId="66524F1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D9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13:48:52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F15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C7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666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B1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05002050000031544-E0JnlGZ4snXG20240809</w:t>
            </w:r>
          </w:p>
        </w:tc>
      </w:tr>
      <w:tr w:rsidR="008F0952" w:rsidRPr="008F0952" w14:paraId="6E20C41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95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13:51:10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9D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8E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9A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08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05002050000032004-E0JnlGZ4ss1t20240809</w:t>
            </w:r>
          </w:p>
        </w:tc>
      </w:tr>
      <w:tr w:rsidR="008F0952" w:rsidRPr="008F0952" w14:paraId="3464B28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60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06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9C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40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1B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05002050000032560-E0JnlGZ4syLb20240809</w:t>
            </w:r>
          </w:p>
        </w:tc>
      </w:tr>
      <w:tr w:rsidR="008F0952" w:rsidRPr="008F0952" w14:paraId="5D13678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05E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BB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66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86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9D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07002070000032658-E0JnlGZ4szL220240809</w:t>
            </w:r>
          </w:p>
        </w:tc>
      </w:tr>
      <w:tr w:rsidR="008F0952" w:rsidRPr="008F0952" w14:paraId="413A30D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DE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EF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8E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EB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B55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05002050000032644-E0JnlGZ4t1hH20240809</w:t>
            </w:r>
          </w:p>
        </w:tc>
      </w:tr>
      <w:tr w:rsidR="008F0952" w:rsidRPr="008F0952" w14:paraId="287DA90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48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FB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9D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DF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1B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05002050000032644-E0JnlGZ4t1hF20240809</w:t>
            </w:r>
          </w:p>
        </w:tc>
      </w:tr>
      <w:tr w:rsidR="008F0952" w:rsidRPr="008F0952" w14:paraId="6626D4E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8A0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13:56:55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D4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E39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EDC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6B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07002070000032659-E0JnlGZ4t2f120240809</w:t>
            </w:r>
          </w:p>
        </w:tc>
      </w:tr>
      <w:tr w:rsidR="008F0952" w:rsidRPr="008F0952" w14:paraId="369CA51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34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D3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CC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2A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84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07002070000032838-E0JnlGZ4t35020240809</w:t>
            </w:r>
          </w:p>
        </w:tc>
      </w:tr>
      <w:tr w:rsidR="008F0952" w:rsidRPr="008F0952" w14:paraId="6DB2885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EA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CE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2E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91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12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07002070000033076-E0JnlGZ4t4Yf20240809</w:t>
            </w:r>
          </w:p>
        </w:tc>
      </w:tr>
      <w:tr w:rsidR="008F0952" w:rsidRPr="008F0952" w14:paraId="6D8C896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06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13:59:04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A3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16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A9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06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07002070000033230-E0JnlGZ4t6qB20240809</w:t>
            </w:r>
          </w:p>
        </w:tc>
      </w:tr>
      <w:tr w:rsidR="008F0952" w:rsidRPr="008F0952" w14:paraId="3AB9085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22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E8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07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13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F6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05002050000033342-E0JnlGZ4t8Ys20240809</w:t>
            </w:r>
          </w:p>
        </w:tc>
      </w:tr>
      <w:tr w:rsidR="008F0952" w:rsidRPr="008F0952" w14:paraId="0617C5D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B9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AB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16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B7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FB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05002050000033569-E0JnlGZ4tB8v20240809</w:t>
            </w:r>
          </w:p>
        </w:tc>
      </w:tr>
      <w:tr w:rsidR="008F0952" w:rsidRPr="008F0952" w14:paraId="286291E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B0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FE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58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22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71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05002050000033569-E0JnlGZ4tB8x20240809</w:t>
            </w:r>
          </w:p>
        </w:tc>
      </w:tr>
      <w:tr w:rsidR="008F0952" w:rsidRPr="008F0952" w14:paraId="215CC34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7C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39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AE3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6C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0D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05002050000033569-E0JnlGZ4tB8s20240809</w:t>
            </w:r>
          </w:p>
        </w:tc>
      </w:tr>
      <w:tr w:rsidR="008F0952" w:rsidRPr="008F0952" w14:paraId="159DA19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25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4E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F19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61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C7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05002050000033615-E0JnlGZ4tCYc20240809</w:t>
            </w:r>
          </w:p>
        </w:tc>
      </w:tr>
      <w:tr w:rsidR="008F0952" w:rsidRPr="008F0952" w14:paraId="34994CC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215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14:03:40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716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6C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52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6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05002050000033961-E0JnlGZ4tFXd20240809</w:t>
            </w:r>
          </w:p>
        </w:tc>
      </w:tr>
      <w:tr w:rsidR="008F0952" w:rsidRPr="008F0952" w14:paraId="5DC3BC5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2E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FE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2F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0E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08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07002070000033957-E0JnlGZ4tHIN20240809</w:t>
            </w:r>
          </w:p>
        </w:tc>
      </w:tr>
      <w:tr w:rsidR="008F0952" w:rsidRPr="008F0952" w14:paraId="026D699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4E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9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15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52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EB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07002070000034334-E0JnlGZ4tKEC20240809</w:t>
            </w:r>
          </w:p>
        </w:tc>
      </w:tr>
      <w:tr w:rsidR="008F0952" w:rsidRPr="008F0952" w14:paraId="5AFA012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5B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11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286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63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FF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05002050000033837-E0JnlGZ4tKcZ20240809</w:t>
            </w:r>
          </w:p>
        </w:tc>
      </w:tr>
      <w:tr w:rsidR="008F0952" w:rsidRPr="008F0952" w14:paraId="27DA77F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FD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F5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D3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9C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04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05002050000033837-E0JnlGZ4tKcX20240809</w:t>
            </w:r>
          </w:p>
        </w:tc>
      </w:tr>
      <w:tr w:rsidR="008F0952" w:rsidRPr="008F0952" w14:paraId="73D5634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0B3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C1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00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19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D4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07002070000034614-E0JnlGZ4tLkI20240809</w:t>
            </w:r>
          </w:p>
        </w:tc>
      </w:tr>
      <w:tr w:rsidR="008F0952" w:rsidRPr="008F0952" w14:paraId="16234EA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A1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14:09:18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49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9C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1A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11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05002050000034575-E0JnlGZ4tMzC20240809</w:t>
            </w:r>
          </w:p>
        </w:tc>
      </w:tr>
      <w:tr w:rsidR="008F0952" w:rsidRPr="008F0952" w14:paraId="5FAAD2B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1E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B4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E4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0A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B1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07002070000035006-E0JnlGZ4tPZ320240809</w:t>
            </w:r>
          </w:p>
        </w:tc>
      </w:tr>
      <w:tr w:rsidR="008F0952" w:rsidRPr="008F0952" w14:paraId="1DC90AF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52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F6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77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A5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10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05002050000034876-E0JnlGZ4tPaP20240809</w:t>
            </w:r>
          </w:p>
        </w:tc>
      </w:tr>
      <w:tr w:rsidR="008F0952" w:rsidRPr="008F0952" w14:paraId="3275036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EAB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5C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00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B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3C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07002070000035309-E0JnlGZ4tSDI20240809</w:t>
            </w:r>
          </w:p>
        </w:tc>
      </w:tr>
      <w:tr w:rsidR="008F0952" w:rsidRPr="008F0952" w14:paraId="2E87B52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7A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A2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D2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7EC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62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05002050000035567-E0JnlGZ4tTtZ20240809</w:t>
            </w:r>
          </w:p>
        </w:tc>
      </w:tr>
      <w:tr w:rsidR="008F0952" w:rsidRPr="008F0952" w14:paraId="31CA636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34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10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02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02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9CE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05002050000035567-E0JnlGZ4tTtX20240809</w:t>
            </w:r>
          </w:p>
        </w:tc>
      </w:tr>
      <w:tr w:rsidR="008F0952" w:rsidRPr="008F0952" w14:paraId="717F7C0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33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4B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69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CA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4D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07002070000035553-E0JnlGZ4tU1d20240809</w:t>
            </w:r>
          </w:p>
        </w:tc>
      </w:tr>
      <w:tr w:rsidR="008F0952" w:rsidRPr="008F0952" w14:paraId="09CB3A5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54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FB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24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85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81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07002070000035777-E0JnlGZ4tW4B20240809</w:t>
            </w:r>
          </w:p>
        </w:tc>
      </w:tr>
      <w:tr w:rsidR="008F0952" w:rsidRPr="008F0952" w14:paraId="02CCC1B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51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23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53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0A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9E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05002050000035826-E0JnlGZ4tWrM20240809</w:t>
            </w:r>
          </w:p>
        </w:tc>
      </w:tr>
      <w:tr w:rsidR="008F0952" w:rsidRPr="008F0952" w14:paraId="27AC497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8D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09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47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AB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A8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05002050000035826-E0JnlGZ4tWrO20240809</w:t>
            </w:r>
          </w:p>
        </w:tc>
      </w:tr>
      <w:tr w:rsidR="008F0952" w:rsidRPr="008F0952" w14:paraId="5B7E53F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BF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16C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A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3A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BD4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07002070000036201-E0JnlGZ4taUE20240809</w:t>
            </w:r>
          </w:p>
        </w:tc>
      </w:tr>
      <w:tr w:rsidR="008F0952" w:rsidRPr="008F0952" w14:paraId="75029E3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1E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00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06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FD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B2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07002070000036201-E0JnlGZ4taUG20240809</w:t>
            </w:r>
          </w:p>
        </w:tc>
      </w:tr>
      <w:tr w:rsidR="008F0952" w:rsidRPr="008F0952" w14:paraId="6DF1738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DF9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14:19:44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C4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A7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89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46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07002070000036201-E0JnlGZ4taUB20240809</w:t>
            </w:r>
          </w:p>
        </w:tc>
      </w:tr>
      <w:tr w:rsidR="008F0952" w:rsidRPr="008F0952" w14:paraId="40B842C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3A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BB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36F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9A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EBA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07002070000036038-E0JnlGZ4tamC20240809</w:t>
            </w:r>
          </w:p>
        </w:tc>
      </w:tr>
      <w:tr w:rsidR="008F0952" w:rsidRPr="008F0952" w14:paraId="72D232F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AA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97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D2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59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22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07002070000036482-E0JnlGZ4tcs720240809</w:t>
            </w:r>
          </w:p>
        </w:tc>
      </w:tr>
      <w:tr w:rsidR="008F0952" w:rsidRPr="008F0952" w14:paraId="62092C5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11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27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C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20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B71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05002050000036740-E0JnlGZ4terI20240809</w:t>
            </w:r>
          </w:p>
        </w:tc>
      </w:tr>
      <w:tr w:rsidR="008F0952" w:rsidRPr="008F0952" w14:paraId="44EE6CA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2C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45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21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C8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E9F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05002050000037058-E0JnlGZ4tguC20240809</w:t>
            </w:r>
          </w:p>
        </w:tc>
      </w:tr>
      <w:tr w:rsidR="008F0952" w:rsidRPr="008F0952" w14:paraId="50948DE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8C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ED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FB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22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5D4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07002070000036864-E0JnlGZ4thXo20240809</w:t>
            </w:r>
          </w:p>
        </w:tc>
      </w:tr>
      <w:tr w:rsidR="008F0952" w:rsidRPr="008F0952" w14:paraId="1291374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E5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BF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BC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2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974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05002050000037236-E0JnlGZ4tj7C20240809</w:t>
            </w:r>
          </w:p>
        </w:tc>
      </w:tr>
      <w:tr w:rsidR="008F0952" w:rsidRPr="008F0952" w14:paraId="0DE3B21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01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14:27:31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C9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7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7B4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2E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05002050000037236-E0JnlGZ4tj9x20240809</w:t>
            </w:r>
          </w:p>
        </w:tc>
      </w:tr>
      <w:tr w:rsidR="008F0952" w:rsidRPr="008F0952" w14:paraId="0FB9ED2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0E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7E7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52D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86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1E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05002050000037332-E0JnlGZ4tjXx20240809</w:t>
            </w:r>
          </w:p>
        </w:tc>
      </w:tr>
      <w:tr w:rsidR="008F0952" w:rsidRPr="008F0952" w14:paraId="11EC0E1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54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29B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E05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82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72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05002050000037486-E0JnlGZ4tl3I20240809</w:t>
            </w:r>
          </w:p>
        </w:tc>
      </w:tr>
      <w:tr w:rsidR="008F0952" w:rsidRPr="008F0952" w14:paraId="65EEE84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36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5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58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FF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EA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05002050000037475-E0JnlGZ4tl3A20240809</w:t>
            </w:r>
          </w:p>
        </w:tc>
      </w:tr>
      <w:tr w:rsidR="008F0952" w:rsidRPr="008F0952" w14:paraId="59A2D41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E44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7A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E4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F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97B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07002070000037085-E0JnlGZ4tmUC20240809</w:t>
            </w:r>
          </w:p>
        </w:tc>
      </w:tr>
      <w:tr w:rsidR="008F0952" w:rsidRPr="008F0952" w14:paraId="3F221CB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A3F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0F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DF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1F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74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05002050000037582-E0JnlGZ4tmSg20240809</w:t>
            </w:r>
          </w:p>
        </w:tc>
      </w:tr>
      <w:tr w:rsidR="008F0952" w:rsidRPr="008F0952" w14:paraId="416D0B2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A9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5F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F5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28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3A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05002050000037997-E0JnlGZ4toCf20240809</w:t>
            </w:r>
          </w:p>
        </w:tc>
      </w:tr>
      <w:tr w:rsidR="008F0952" w:rsidRPr="008F0952" w14:paraId="7E342FF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85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1D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01E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2E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4CF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07002070000037651-E0JnlGZ4tqBZ20240809</w:t>
            </w:r>
          </w:p>
        </w:tc>
      </w:tr>
      <w:tr w:rsidR="008F0952" w:rsidRPr="008F0952" w14:paraId="00FA6FD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E6B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99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04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288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13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05002050000037866-E0JnlGZ4tqAG20240809</w:t>
            </w:r>
          </w:p>
        </w:tc>
      </w:tr>
      <w:tr w:rsidR="008F0952" w:rsidRPr="008F0952" w14:paraId="19008CB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E1E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EB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11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8D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2C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05002050000038465-E0JnlGZ4tslt20240809</w:t>
            </w:r>
          </w:p>
        </w:tc>
      </w:tr>
      <w:tr w:rsidR="008F0952" w:rsidRPr="008F0952" w14:paraId="79B8A4C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D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DE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81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F4B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51C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07002070000038116-E0JnlGZ4tt1K20240809</w:t>
            </w:r>
          </w:p>
        </w:tc>
      </w:tr>
      <w:tr w:rsidR="008F0952" w:rsidRPr="008F0952" w14:paraId="7974803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E7D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027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9E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674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AB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05002050000038876-E0JnlGZ4txFq20240809</w:t>
            </w:r>
          </w:p>
        </w:tc>
      </w:tr>
      <w:tr w:rsidR="008F0952" w:rsidRPr="008F0952" w14:paraId="7181B45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76B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25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F4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8C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B8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07002070000038746-E0JnlGZ4txPw20240809</w:t>
            </w:r>
          </w:p>
        </w:tc>
      </w:tr>
      <w:tr w:rsidR="008F0952" w:rsidRPr="008F0952" w14:paraId="1CC87EE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589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F4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88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6F6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E8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07002070000038746-E0JnlGZ4txPt20240809</w:t>
            </w:r>
          </w:p>
        </w:tc>
      </w:tr>
      <w:tr w:rsidR="008F0952" w:rsidRPr="008F0952" w14:paraId="223C461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26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5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F8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50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6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05002050000038864-E0JnlGZ4txPy20240809</w:t>
            </w:r>
          </w:p>
        </w:tc>
      </w:tr>
      <w:tr w:rsidR="008F0952" w:rsidRPr="008F0952" w14:paraId="1B8887A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3F8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558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89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F2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AA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07002070000039277-E0JnlGZ4u0r920240809</w:t>
            </w:r>
          </w:p>
        </w:tc>
      </w:tr>
      <w:tr w:rsidR="008F0952" w:rsidRPr="008F0952" w14:paraId="5C74A28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F1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61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5AF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15C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DE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07002070000039519-E0JnlGZ4u3Kh20240809</w:t>
            </w:r>
          </w:p>
        </w:tc>
      </w:tr>
      <w:tr w:rsidR="008F0952" w:rsidRPr="008F0952" w14:paraId="76ED526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E8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B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2B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6AC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5B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07002070000039519-E0JnlGZ4u3Kf20240809</w:t>
            </w:r>
          </w:p>
        </w:tc>
      </w:tr>
      <w:tr w:rsidR="008F0952" w:rsidRPr="008F0952" w14:paraId="3307FB1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0E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6BB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1F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7C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85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07002070000039727-E0JnlGZ4u4XA20240809</w:t>
            </w:r>
          </w:p>
        </w:tc>
      </w:tr>
      <w:tr w:rsidR="008F0952" w:rsidRPr="008F0952" w14:paraId="7FE9E20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3B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B2B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68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3C4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6C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05002050000039892-E0JnlGZ4u5hh20240809</w:t>
            </w:r>
          </w:p>
        </w:tc>
      </w:tr>
      <w:tr w:rsidR="008F0952" w:rsidRPr="008F0952" w14:paraId="7F14C5B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3C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59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77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A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705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05002050000039892-E0JnlGZ4u5hj20240809</w:t>
            </w:r>
          </w:p>
        </w:tc>
      </w:tr>
      <w:tr w:rsidR="008F0952" w:rsidRPr="008F0952" w14:paraId="525FE63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F1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3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E0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61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0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05002050000039711-E0JnlGZ4u5ku20240809</w:t>
            </w:r>
          </w:p>
        </w:tc>
      </w:tr>
      <w:tr w:rsidR="008F0952" w:rsidRPr="008F0952" w14:paraId="1F6CEDC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94F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9E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1BC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8F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8E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05002050000040169-E0JnlGZ4u8q720240809</w:t>
            </w:r>
          </w:p>
        </w:tc>
      </w:tr>
      <w:tr w:rsidR="008F0952" w:rsidRPr="008F0952" w14:paraId="782BB33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6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77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5BF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2A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1E5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05002050000040519-E0JnlGZ4uAw920240809</w:t>
            </w:r>
          </w:p>
        </w:tc>
      </w:tr>
      <w:tr w:rsidR="008F0952" w:rsidRPr="008F0952" w14:paraId="2AC32E4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EC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14:48:58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0D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D9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5B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142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07002070000040411-E0JnlGZ4uB6s20240809</w:t>
            </w:r>
          </w:p>
        </w:tc>
      </w:tr>
      <w:tr w:rsidR="008F0952" w:rsidRPr="008F0952" w14:paraId="31C892A9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15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6DF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5D1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16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68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05002050000040615-E0JnlGZ4uD1m20240809</w:t>
            </w:r>
          </w:p>
        </w:tc>
      </w:tr>
      <w:tr w:rsidR="008F0952" w:rsidRPr="008F0952" w14:paraId="48BF6F8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49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14:50:39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0A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38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0D2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79B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05002050000040615-E0JnlGZ4uD1o20240809</w:t>
            </w:r>
          </w:p>
        </w:tc>
      </w:tr>
      <w:tr w:rsidR="008F0952" w:rsidRPr="008F0952" w14:paraId="2B5F3B6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5A2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C8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E4D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CF5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53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05002050000040823-E0JnlGZ4uES820240809</w:t>
            </w:r>
          </w:p>
        </w:tc>
      </w:tr>
      <w:tr w:rsidR="008F0952" w:rsidRPr="008F0952" w14:paraId="70ACCE3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90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6B9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FBE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F54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84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07002070000040922-E0JnlGZ4uGry20240809</w:t>
            </w:r>
          </w:p>
        </w:tc>
      </w:tr>
      <w:tr w:rsidR="008F0952" w:rsidRPr="008F0952" w14:paraId="0B83A4C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DD0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800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89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2D2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D2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07002070000040906-E0JnlGZ4uGv320240809</w:t>
            </w:r>
          </w:p>
        </w:tc>
      </w:tr>
      <w:tr w:rsidR="008F0952" w:rsidRPr="008F0952" w14:paraId="3CCCBA8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20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EF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1FB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1F8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17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05002050000041276-E0JnlGZ4uITF20240809</w:t>
            </w:r>
          </w:p>
        </w:tc>
      </w:tr>
      <w:tr w:rsidR="008F0952" w:rsidRPr="008F0952" w14:paraId="267CED4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05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D3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1D6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7A2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97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05002050000041276-E0JnlGZ4uITD20240809</w:t>
            </w:r>
          </w:p>
        </w:tc>
      </w:tr>
      <w:tr w:rsidR="008F0952" w:rsidRPr="008F0952" w14:paraId="2344EDA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787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2AA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BA2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7B0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6D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05002050000041276-E0JnlGZ4uITH20240809</w:t>
            </w:r>
          </w:p>
        </w:tc>
      </w:tr>
      <w:tr w:rsidR="008F0952" w:rsidRPr="008F0952" w14:paraId="79DA6BE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29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14:57:37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E8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01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98A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96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05002050000041572-E0JnlGZ4uLrW20240809</w:t>
            </w:r>
          </w:p>
        </w:tc>
      </w:tr>
      <w:tr w:rsidR="008F0952" w:rsidRPr="008F0952" w14:paraId="045FAE0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F0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72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082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C6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76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07002070000041777-E0JnlGZ4uNHy20240809</w:t>
            </w:r>
          </w:p>
        </w:tc>
      </w:tr>
      <w:tr w:rsidR="008F0952" w:rsidRPr="008F0952" w14:paraId="68C35F3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142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A1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143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681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0A0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07002070000041902-E0JnlGZ4uOBM20240809</w:t>
            </w:r>
          </w:p>
        </w:tc>
      </w:tr>
      <w:tr w:rsidR="008F0952" w:rsidRPr="008F0952" w14:paraId="51EFF4A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16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14:59:59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E05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AA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B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7C8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05002050000042067-E0JnlGZ4uOfx20240809</w:t>
            </w:r>
          </w:p>
        </w:tc>
      </w:tr>
      <w:tr w:rsidR="008F0952" w:rsidRPr="008F0952" w14:paraId="494DD3D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35F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C8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13A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D6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F3E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07002070000042335-E0JnlGZ4uQZO20240809</w:t>
            </w:r>
          </w:p>
        </w:tc>
      </w:tr>
      <w:tr w:rsidR="008F0952" w:rsidRPr="008F0952" w14:paraId="3A427E6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A5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C8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8E5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7F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57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05002050000042421-E0JnlGZ4uR8C20240809</w:t>
            </w:r>
          </w:p>
        </w:tc>
      </w:tr>
      <w:tr w:rsidR="008F0952" w:rsidRPr="008F0952" w14:paraId="4FBD523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1AA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3B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85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3B8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DD8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05002050000042743-E0JnlGZ4uTKV20240809</w:t>
            </w:r>
          </w:p>
        </w:tc>
      </w:tr>
      <w:tr w:rsidR="008F0952" w:rsidRPr="008F0952" w14:paraId="7B36766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0D0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76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2B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F4D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00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07002070000042685-E0JnlGZ4uTKX20240809</w:t>
            </w:r>
          </w:p>
        </w:tc>
      </w:tr>
      <w:tr w:rsidR="008F0952" w:rsidRPr="008F0952" w14:paraId="165C964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FB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524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EE0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FE3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AF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05002050000043088-E0JnlGZ4uV6k20240809</w:t>
            </w:r>
          </w:p>
        </w:tc>
      </w:tr>
      <w:tr w:rsidR="008F0952" w:rsidRPr="008F0952" w14:paraId="7206F5CE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42E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A65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1CA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51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914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05002050000043056-E0JnlGZ4uXGF20240809</w:t>
            </w:r>
          </w:p>
        </w:tc>
      </w:tr>
      <w:tr w:rsidR="008F0952" w:rsidRPr="008F0952" w14:paraId="71CF7C8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D5B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03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A1A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99B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74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05002050000043397-E0JnlGZ4uXQq20240809</w:t>
            </w:r>
          </w:p>
        </w:tc>
      </w:tr>
      <w:tr w:rsidR="008F0952" w:rsidRPr="008F0952" w14:paraId="2E4C502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B6E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0CF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31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0F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A6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05002050000043397-E0JnlGZ4uXQo20240809</w:t>
            </w:r>
          </w:p>
        </w:tc>
      </w:tr>
      <w:tr w:rsidR="008F0952" w:rsidRPr="008F0952" w14:paraId="0FB66CD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405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FE5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BE1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CB8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E8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05002050000043718-E0JnlGZ4uZV920240809</w:t>
            </w:r>
          </w:p>
        </w:tc>
      </w:tr>
      <w:tr w:rsidR="008F0952" w:rsidRPr="008F0952" w14:paraId="65FD409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FE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09-Aug-2024 15:09:31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6E7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13B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6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62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07002070000043291-E0JnlGZ4ubSY20240809</w:t>
            </w:r>
          </w:p>
        </w:tc>
      </w:tr>
      <w:tr w:rsidR="008F0952" w:rsidRPr="008F0952" w14:paraId="44301BD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A43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B72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756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F43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F55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05002050000044098-E0JnlGZ4ubue20240809</w:t>
            </w:r>
          </w:p>
        </w:tc>
      </w:tr>
      <w:tr w:rsidR="008F0952" w:rsidRPr="008F0952" w14:paraId="73B91AC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B5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7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130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8F0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65E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05002050000044098-E0JnlGZ4ubuk20240809</w:t>
            </w:r>
          </w:p>
        </w:tc>
      </w:tr>
      <w:tr w:rsidR="008F0952" w:rsidRPr="008F0952" w14:paraId="407D0E0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9E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733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ACB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E6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D0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05002050000044098-E0JnlGZ4ubui20240809</w:t>
            </w:r>
          </w:p>
        </w:tc>
      </w:tr>
      <w:tr w:rsidR="008F0952" w:rsidRPr="008F0952" w14:paraId="10EF772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E44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15:09:44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9D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36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5D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8F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05002050000044098-E0JnlGZ4ubug20240809</w:t>
            </w:r>
          </w:p>
        </w:tc>
      </w:tr>
      <w:tr w:rsidR="008F0952" w:rsidRPr="008F0952" w14:paraId="7F1B507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6BD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C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665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D3E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E7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07002070000044255-E0JnlGZ4ueB420240809</w:t>
            </w:r>
          </w:p>
        </w:tc>
      </w:tr>
      <w:tr w:rsidR="008F0952" w:rsidRPr="008F0952" w14:paraId="77FB3B0C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93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B35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842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399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2D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05002050000044616-E0JnlGZ4ugoX20240809</w:t>
            </w:r>
          </w:p>
        </w:tc>
      </w:tr>
      <w:tr w:rsidR="008F0952" w:rsidRPr="008F0952" w14:paraId="1C06F81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391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F96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BA5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426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268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05002050000044983-E0JnlGZ4uibx20240809</w:t>
            </w:r>
          </w:p>
        </w:tc>
      </w:tr>
      <w:tr w:rsidR="008F0952" w:rsidRPr="008F0952" w14:paraId="0831478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452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99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E36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8CA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EEC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05002050000045455-E0JnlGZ4umT220240809</w:t>
            </w:r>
          </w:p>
        </w:tc>
      </w:tr>
      <w:tr w:rsidR="008F0952" w:rsidRPr="008F0952" w14:paraId="7B553C6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ED5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1B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A3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8F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72A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05002050000045761-E0JnlGZ4unBO20240809</w:t>
            </w:r>
          </w:p>
        </w:tc>
      </w:tr>
      <w:tr w:rsidR="008F0952" w:rsidRPr="008F0952" w14:paraId="6CBED97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A1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DF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B50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57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89D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05002050000045761-E0JnlGZ4unBQ20240809</w:t>
            </w:r>
          </w:p>
        </w:tc>
      </w:tr>
      <w:tr w:rsidR="008F0952" w:rsidRPr="008F0952" w14:paraId="38E83B13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8F3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0B2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25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A2B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F7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07002070000044203-E0JnlGZ4uoBK20240809</w:t>
            </w:r>
          </w:p>
        </w:tc>
      </w:tr>
      <w:tr w:rsidR="008F0952" w:rsidRPr="008F0952" w14:paraId="26CD583A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1FC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8B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8FE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2F1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4D1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05002050000044303-E0JnlGZ4uoBI20240809</w:t>
            </w:r>
          </w:p>
        </w:tc>
      </w:tr>
      <w:tr w:rsidR="008F0952" w:rsidRPr="008F0952" w14:paraId="27A8115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7F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DB5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391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9A3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1E8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07002070000044903-E0JnlGZ4uoBO20240809</w:t>
            </w:r>
          </w:p>
        </w:tc>
      </w:tr>
      <w:tr w:rsidR="008F0952" w:rsidRPr="008F0952" w14:paraId="3619A6D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DAF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15:18:58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798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AEE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51C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020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07002070000044528-E0JnlGZ4uoBM20240809</w:t>
            </w:r>
          </w:p>
        </w:tc>
      </w:tr>
      <w:tr w:rsidR="008F0952" w:rsidRPr="008F0952" w14:paraId="1265AEE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FC4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CA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63C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B24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ECF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05002050000046089-E0JnlGZ4uozp20240809</w:t>
            </w:r>
          </w:p>
        </w:tc>
      </w:tr>
      <w:tr w:rsidR="008F0952" w:rsidRPr="008F0952" w14:paraId="3844A32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C91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C7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9E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058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9D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07002070000046050-E0JnlGZ4upN320240809</w:t>
            </w:r>
          </w:p>
        </w:tc>
      </w:tr>
      <w:tr w:rsidR="008F0952" w:rsidRPr="008F0952" w14:paraId="7E1FC21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C8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15:19:52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BB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1C7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A17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96A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07002070000046050-E0JnlGZ4upN120240809</w:t>
            </w:r>
          </w:p>
        </w:tc>
      </w:tr>
      <w:tr w:rsidR="008F0952" w:rsidRPr="008F0952" w14:paraId="2894277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A7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73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E1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401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924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07002070000046456-E0JnlGZ4urKu20240809</w:t>
            </w:r>
          </w:p>
        </w:tc>
      </w:tr>
      <w:tr w:rsidR="008F0952" w:rsidRPr="008F0952" w14:paraId="137DF08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6F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EDD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B24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AE0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F56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07002070000046456-E0JnlGZ4urKw20240809</w:t>
            </w:r>
          </w:p>
        </w:tc>
      </w:tr>
      <w:tr w:rsidR="008F0952" w:rsidRPr="008F0952" w14:paraId="68923F3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18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70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70D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4C6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1DA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05002050000046840-E0JnlGZ4uuBE20240809</w:t>
            </w:r>
          </w:p>
        </w:tc>
      </w:tr>
      <w:tr w:rsidR="008F0952" w:rsidRPr="008F0952" w14:paraId="16AB9EFB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3AD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13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28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43B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B3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07002070000046724-E0JnlGZ4uuBC20240809</w:t>
            </w:r>
          </w:p>
        </w:tc>
      </w:tr>
      <w:tr w:rsidR="008F0952" w:rsidRPr="008F0952" w14:paraId="41F3743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BA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5CF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2D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8E6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F80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05002050000046780-E0JnlGZ4uuBA20240809</w:t>
            </w:r>
          </w:p>
        </w:tc>
      </w:tr>
      <w:tr w:rsidR="008F0952" w:rsidRPr="008F0952" w14:paraId="532EA5E7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35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C34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77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66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559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07002070000047084-E0JnlGZ4uvka20240809</w:t>
            </w:r>
          </w:p>
        </w:tc>
      </w:tr>
      <w:tr w:rsidR="008F0952" w:rsidRPr="008F0952" w14:paraId="73738551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73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D9C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C3A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542E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59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07002070000047084-E0JnlGZ4uvks20240809</w:t>
            </w:r>
          </w:p>
        </w:tc>
      </w:tr>
      <w:tr w:rsidR="008F0952" w:rsidRPr="008F0952" w14:paraId="3C2AAFD0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92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8E7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AD9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80C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177B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05002050000047355-E0JnlGZ4uxBo20240809</w:t>
            </w:r>
          </w:p>
        </w:tc>
      </w:tr>
      <w:tr w:rsidR="008F0952" w:rsidRPr="008F0952" w14:paraId="46C5D988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882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B52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7E7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B19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9CCA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05002050000047604-E0JnlGZ4uypj20240809</w:t>
            </w:r>
          </w:p>
        </w:tc>
      </w:tr>
      <w:tr w:rsidR="008F0952" w:rsidRPr="008F0952" w14:paraId="1E6D7E05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22D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F27C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663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773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6E8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05002050000047562-E0JnlGZ4v0Uc20240809</w:t>
            </w:r>
          </w:p>
        </w:tc>
      </w:tr>
      <w:tr w:rsidR="008F0952" w:rsidRPr="008F0952" w14:paraId="6C7095E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44E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4FE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04D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817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A81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05002050000047996-E0JnlGZ4v14X20240809</w:t>
            </w:r>
          </w:p>
        </w:tc>
      </w:tr>
      <w:tr w:rsidR="008F0952" w:rsidRPr="008F0952" w14:paraId="1A2DF284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E8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989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810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5E1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073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05002050000047996-E0JnlGZ4v14V20240809</w:t>
            </w:r>
          </w:p>
        </w:tc>
      </w:tr>
      <w:tr w:rsidR="008F0952" w:rsidRPr="008F0952" w14:paraId="440B7A52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744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250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4C99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2EE5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F290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07002070000047920-E0JnlGZ4v2qM20240809</w:t>
            </w:r>
          </w:p>
        </w:tc>
      </w:tr>
      <w:tr w:rsidR="008F0952" w:rsidRPr="008F0952" w14:paraId="25C79A7D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66DF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2CA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48D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97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6272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05002050000048225-E0JnlGZ4v2zD20240809</w:t>
            </w:r>
          </w:p>
        </w:tc>
      </w:tr>
      <w:tr w:rsidR="008F0952" w:rsidRPr="008F0952" w14:paraId="73A42606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769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0A3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2A6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52D7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B608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05002050000048225-E0JnlGZ4v2zF20240809</w:t>
            </w:r>
          </w:p>
        </w:tc>
      </w:tr>
      <w:tr w:rsidR="008F0952" w:rsidRPr="008F0952" w14:paraId="02A342BF" w14:textId="77777777" w:rsidTr="008F0952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9B34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09-Aug-2024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10CD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6C8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5726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0ED1" w14:textId="77777777" w:rsidR="008F0952" w:rsidRPr="008F0952" w:rsidRDefault="008F0952" w:rsidP="008F095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8F0952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05002050000048225-E0JnlGZ4v2zB20240809</w:t>
            </w:r>
          </w:p>
        </w:tc>
      </w:tr>
    </w:tbl>
    <w:p w14:paraId="6BD5BBF3" w14:textId="77777777" w:rsidR="008F0952" w:rsidRDefault="008F0952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93788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0952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6320B"/>
    <w:rsid w:val="00A87472"/>
    <w:rsid w:val="00A93B94"/>
    <w:rsid w:val="00AA6186"/>
    <w:rsid w:val="00AB4087"/>
    <w:rsid w:val="00AB65B7"/>
    <w:rsid w:val="00AC35B7"/>
    <w:rsid w:val="00B0182A"/>
    <w:rsid w:val="00B058EF"/>
    <w:rsid w:val="00B4289D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8F0952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TNME3MZR7UAA-1660285186-25618</_dlc_DocId>
    <_dlc_DocIdUrl xmlns="2dee1928-e90f-4e72-a1fb-0cdd402ef7fe">
      <Url>https://reedelsevier.sharepoint.com/sites/rehlondatp021/_layouts/15/DocIdRedir.aspx?ID=TNME3MZR7UAA-1660285186-25618</Url>
      <Description>TNME3MZR7UAA-1660285186-25618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8736FE7-B4B5-4744-8F51-5B22AEB7C51A}"/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48</TotalTime>
  <Pages>10</Pages>
  <Words>5140</Words>
  <Characters>29300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75</cp:revision>
  <cp:lastPrinted>2016-11-21T15:24:00Z</cp:lastPrinted>
  <dcterms:created xsi:type="dcterms:W3CDTF">2018-05-03T15:58:00Z</dcterms:created>
  <dcterms:modified xsi:type="dcterms:W3CDTF">2024-08-09T16:00:00Z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012b4a0e-be34-4ce3-9dad-34caa57d660d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