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58EFC" w14:textId="6183ADE3" w:rsidR="00D647F7" w:rsidRPr="00A50F83" w:rsidRDefault="00664F5D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6 September 2024</w:t>
      </w:r>
    </w:p>
    <w:p w14:paraId="49EB5434" w14:textId="3A1ECED9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44CB7D65" w:rsidR="00163D46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RELX PLC announces that today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 xml:space="preserve">JP Morgan Securities plc </w:t>
      </w:r>
      <w:r w:rsidR="00664F5D" w:rsidRPr="00664F5D">
        <w:rPr>
          <w:sz w:val="22"/>
          <w:szCs w:val="22"/>
          <w:lang w:val="en"/>
        </w:rPr>
        <w:t>77,500</w:t>
      </w:r>
      <w:r w:rsidR="00664F5D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</w:t>
      </w:r>
      <w:r w:rsidR="005163F5">
        <w:rPr>
          <w:sz w:val="22"/>
          <w:szCs w:val="22"/>
          <w:lang w:val="en"/>
        </w:rPr>
        <w:t xml:space="preserve">. </w:t>
      </w:r>
      <w:r w:rsidRPr="00A50F83">
        <w:rPr>
          <w:sz w:val="22"/>
          <w:szCs w:val="22"/>
          <w:lang w:val="en"/>
        </w:rPr>
        <w:t xml:space="preserve">The purchased shares will be held as treasury shares. Following the above purchase, RELX PLC holds </w:t>
      </w:r>
      <w:r w:rsidR="00F47828" w:rsidRPr="00F47828">
        <w:rPr>
          <w:sz w:val="22"/>
          <w:szCs w:val="22"/>
          <w:lang w:val="en"/>
        </w:rPr>
        <w:t>44,041,561</w:t>
      </w:r>
      <w:r w:rsidR="00F4782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F47828" w:rsidRPr="00F47828">
        <w:rPr>
          <w:sz w:val="22"/>
          <w:szCs w:val="22"/>
          <w:lang w:val="en"/>
        </w:rPr>
        <w:t>1,865,108,171</w:t>
      </w:r>
      <w:r w:rsidR="00F4782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ordinary shares in issue (excluding treasury shares). S</w:t>
      </w:r>
      <w:r w:rsidRPr="00D14A72">
        <w:rPr>
          <w:sz w:val="22"/>
          <w:szCs w:val="22"/>
          <w:lang w:val="en"/>
        </w:rPr>
        <w:t xml:space="preserve">ince </w:t>
      </w:r>
      <w:r w:rsidR="001C1771">
        <w:rPr>
          <w:sz w:val="22"/>
          <w:szCs w:val="22"/>
          <w:lang w:val="en"/>
        </w:rPr>
        <w:t>2</w:t>
      </w:r>
      <w:r w:rsidRPr="00D14A72">
        <w:rPr>
          <w:sz w:val="22"/>
          <w:szCs w:val="22"/>
          <w:lang w:val="en"/>
        </w:rPr>
        <w:t xml:space="preserve"> January 20</w:t>
      </w:r>
      <w:r w:rsidR="00406855" w:rsidRPr="00D14A72">
        <w:rPr>
          <w:sz w:val="22"/>
          <w:szCs w:val="22"/>
          <w:lang w:val="en"/>
        </w:rPr>
        <w:t>2</w:t>
      </w:r>
      <w:r w:rsidR="001C1771">
        <w:rPr>
          <w:sz w:val="22"/>
          <w:szCs w:val="22"/>
          <w:lang w:val="en"/>
        </w:rPr>
        <w:t>4</w:t>
      </w:r>
      <w:r w:rsidRPr="00D14A72">
        <w:rPr>
          <w:sz w:val="22"/>
          <w:szCs w:val="22"/>
          <w:lang w:val="en"/>
        </w:rPr>
        <w:t xml:space="preserve"> RE</w:t>
      </w:r>
      <w:r w:rsidRPr="00A50F83">
        <w:rPr>
          <w:sz w:val="22"/>
          <w:szCs w:val="22"/>
          <w:lang w:val="en"/>
        </w:rPr>
        <w:t xml:space="preserve">LX PLC has purchased </w:t>
      </w:r>
      <w:r w:rsidR="00F47828" w:rsidRPr="00F47828">
        <w:rPr>
          <w:sz w:val="22"/>
          <w:szCs w:val="22"/>
          <w:lang w:val="en"/>
        </w:rPr>
        <w:t>24,329,368</w:t>
      </w:r>
      <w:r w:rsidR="00F47828">
        <w:rPr>
          <w:sz w:val="22"/>
          <w:szCs w:val="22"/>
          <w:lang w:val="en"/>
        </w:rPr>
        <w:t xml:space="preserve"> </w:t>
      </w:r>
      <w:r w:rsidR="005163F5"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6EABA406" w:rsidR="00790104" w:rsidRPr="00A50F83" w:rsidRDefault="00163D46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 xml:space="preserve">In accordance with Article 5(1)(b) of Regulation (EU) No 596/2014 (the Market Abuse Regulation), </w:t>
      </w:r>
      <w:r w:rsidR="00E80E79" w:rsidRPr="00A50F83">
        <w:rPr>
          <w:sz w:val="22"/>
          <w:szCs w:val="22"/>
          <w:lang w:val="en"/>
        </w:rPr>
        <w:t>detailed</w:t>
      </w:r>
      <w:r w:rsidR="001A7A9E" w:rsidRPr="00A50F83">
        <w:rPr>
          <w:sz w:val="22"/>
          <w:szCs w:val="22"/>
          <w:lang w:val="en"/>
        </w:rPr>
        <w:t xml:space="preserve"> information</w:t>
      </w:r>
      <w:r w:rsidRPr="00A50F83">
        <w:rPr>
          <w:sz w:val="22"/>
          <w:szCs w:val="22"/>
          <w:lang w:val="en"/>
        </w:rPr>
        <w:t xml:space="preserve"> </w:t>
      </w:r>
      <w:r w:rsidR="00E80E79" w:rsidRPr="00A50F83">
        <w:rPr>
          <w:sz w:val="22"/>
          <w:szCs w:val="22"/>
          <w:lang w:val="en"/>
        </w:rPr>
        <w:t>about the individual purchases made by</w:t>
      </w:r>
      <w:r w:rsidRPr="00A50F83">
        <w:rPr>
          <w:sz w:val="22"/>
          <w:szCs w:val="22"/>
          <w:lang w:val="en"/>
        </w:rPr>
        <w:t xml:space="preserve"> </w:t>
      </w:r>
      <w:r w:rsidR="009D78D1" w:rsidRPr="009D78D1">
        <w:rPr>
          <w:sz w:val="22"/>
          <w:szCs w:val="22"/>
          <w:lang w:val="en"/>
        </w:rPr>
        <w:t>JP Morgan Securities plc</w:t>
      </w:r>
      <w:r w:rsidRPr="00A50F83">
        <w:rPr>
          <w:sz w:val="22"/>
          <w:szCs w:val="22"/>
          <w:lang w:val="en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7634BCC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46A6555A" w:rsidR="00C25D9C" w:rsidRPr="00A50F83" w:rsidRDefault="009D78D1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9D78D1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proofErr w:type="spellStart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Timezone</w:t>
            </w:r>
            <w:proofErr w:type="spellEnd"/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E64503E" w:rsidR="003E0113" w:rsidRPr="00A50F83" w:rsidRDefault="00664F5D" w:rsidP="0018041D">
            <w:pPr>
              <w:pStyle w:val="a"/>
              <w:rPr>
                <w:sz w:val="22"/>
                <w:szCs w:val="22"/>
                <w:lang w:val="en"/>
              </w:rPr>
            </w:pPr>
            <w:r>
              <w:rPr>
                <w:sz w:val="22"/>
                <w:szCs w:val="22"/>
                <w:lang w:val="en"/>
              </w:rPr>
              <w:t>6 September 2024</w:t>
            </w:r>
          </w:p>
        </w:tc>
      </w:tr>
      <w:tr w:rsidR="003E0113" w:rsidRPr="00A50F83" w14:paraId="14FC7A65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03AF9BD5" w:rsidR="003E0113" w:rsidRPr="0060602B" w:rsidRDefault="00664F5D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64F5D">
              <w:rPr>
                <w:rFonts w:ascii="Arial" w:hAnsi="Arial" w:cs="Arial"/>
                <w:sz w:val="22"/>
                <w:szCs w:val="22"/>
                <w:lang w:val="en"/>
              </w:rPr>
              <w:t>77,500</w:t>
            </w:r>
          </w:p>
        </w:tc>
      </w:tr>
      <w:tr w:rsidR="003258FF" w:rsidRPr="00A50F83" w14:paraId="0FC17205" w14:textId="77777777" w:rsidTr="00A33739">
        <w:trPr>
          <w:tblCellSpacing w:w="0" w:type="dxa"/>
        </w:trPr>
        <w:tc>
          <w:tcPr>
            <w:tcW w:w="3695" w:type="pct"/>
          </w:tcPr>
          <w:p w14:paraId="36CF33A3" w14:textId="4DC2BD2D" w:rsidR="003258FF" w:rsidRPr="00A50F83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45FCD698" w14:textId="6C7CDDD9" w:rsidR="003258FF" w:rsidRPr="0060602B" w:rsidRDefault="006A6E8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A6E8A">
              <w:rPr>
                <w:rFonts w:ascii="Arial" w:hAnsi="Arial" w:cs="Arial"/>
                <w:sz w:val="22"/>
                <w:szCs w:val="22"/>
                <w:lang w:val="en"/>
              </w:rPr>
              <w:t>3560</w:t>
            </w:r>
          </w:p>
        </w:tc>
      </w:tr>
      <w:tr w:rsidR="003258FF" w:rsidRPr="00A50F83" w14:paraId="762D682C" w14:textId="77777777" w:rsidTr="00A33739">
        <w:trPr>
          <w:tblCellSpacing w:w="0" w:type="dxa"/>
        </w:trPr>
        <w:tc>
          <w:tcPr>
            <w:tcW w:w="3695" w:type="pct"/>
          </w:tcPr>
          <w:p w14:paraId="55FC4396" w14:textId="5D06C901" w:rsidR="003258FF" w:rsidRPr="003258FF" w:rsidRDefault="003258FF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3258FF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49B9C0FC" w14:textId="3005760C" w:rsidR="003258FF" w:rsidRPr="0060602B" w:rsidRDefault="006A6E8A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6A6E8A">
              <w:rPr>
                <w:rFonts w:ascii="Arial" w:hAnsi="Arial" w:cs="Arial"/>
                <w:sz w:val="22"/>
                <w:szCs w:val="22"/>
                <w:lang w:val="en"/>
              </w:rPr>
              <w:t>3486</w:t>
            </w:r>
          </w:p>
        </w:tc>
      </w:tr>
      <w:tr w:rsidR="003E0113" w:rsidRPr="00A50F83" w14:paraId="599BA5E7" w14:textId="77777777" w:rsidTr="00A33739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0DDD95C0" w:rsidR="003E0113" w:rsidRPr="0060602B" w:rsidRDefault="006A6E8A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6A6E8A">
              <w:rPr>
                <w:rFonts w:ascii="Arial" w:hAnsi="Arial" w:cs="Arial"/>
                <w:sz w:val="22"/>
                <w:szCs w:val="22"/>
                <w:lang w:val="en"/>
              </w:rPr>
              <w:t>3525.3597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122"/>
        <w:gridCol w:w="867"/>
        <w:gridCol w:w="1000"/>
        <w:gridCol w:w="1251"/>
        <w:gridCol w:w="4253"/>
      </w:tblGrid>
      <w:tr w:rsidR="003505D9" w:rsidRPr="003505D9" w14:paraId="064E9020" w14:textId="77777777" w:rsidTr="003505D9">
        <w:trPr>
          <w:trHeight w:val="25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5418" w14:textId="77777777" w:rsidR="003505D9" w:rsidRPr="003505D9" w:rsidRDefault="003505D9" w:rsidP="003505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505D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Date and time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F5E2" w14:textId="77777777" w:rsidR="003505D9" w:rsidRPr="003505D9" w:rsidRDefault="003505D9" w:rsidP="003505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505D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Volume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BEC9" w14:textId="77777777" w:rsidR="003505D9" w:rsidRPr="003505D9" w:rsidRDefault="003505D9" w:rsidP="003505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505D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Price (p)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FD24" w14:textId="77777777" w:rsidR="003505D9" w:rsidRPr="003505D9" w:rsidRDefault="003505D9" w:rsidP="003505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505D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Platform Code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F292" w14:textId="77777777" w:rsidR="003505D9" w:rsidRPr="003505D9" w:rsidRDefault="003505D9" w:rsidP="003505D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</w:pPr>
            <w:r w:rsidRPr="003505D9">
              <w:rPr>
                <w:rFonts w:ascii="Arial" w:hAnsi="Arial" w:cs="Arial"/>
                <w:b/>
                <w:bCs/>
                <w:sz w:val="18"/>
                <w:szCs w:val="18"/>
                <w:lang w:eastAsia="en-GB"/>
              </w:rPr>
              <w:t>Transaction reference number</w:t>
            </w:r>
          </w:p>
        </w:tc>
      </w:tr>
      <w:tr w:rsidR="003505D9" w:rsidRPr="003505D9" w14:paraId="652F715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BE1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8A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73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68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50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05002050000002668-E0K84853QJ9T20240906</w:t>
            </w:r>
          </w:p>
        </w:tc>
      </w:tr>
      <w:tr w:rsidR="003505D9" w:rsidRPr="003505D9" w14:paraId="37BE287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57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07:01:06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7F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71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EF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7A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07002070000002662-E0K84853QJ9R20240906</w:t>
            </w:r>
          </w:p>
        </w:tc>
      </w:tr>
      <w:tr w:rsidR="003505D9" w:rsidRPr="003505D9" w14:paraId="578904F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48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A1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36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6D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01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05002050000003238-E0K84853QUKT20240906</w:t>
            </w:r>
          </w:p>
        </w:tc>
      </w:tr>
      <w:tr w:rsidR="003505D9" w:rsidRPr="003505D9" w14:paraId="6DFFA7E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060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A6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0B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FA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B1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05002050000003024-E0K84853QUKR20240906</w:t>
            </w:r>
          </w:p>
        </w:tc>
      </w:tr>
      <w:tr w:rsidR="003505D9" w:rsidRPr="003505D9" w14:paraId="2A9C1E9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FD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84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95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3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49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07002070000002964-E0K84853QWEf20240906</w:t>
            </w:r>
          </w:p>
        </w:tc>
      </w:tr>
      <w:tr w:rsidR="003505D9" w:rsidRPr="003505D9" w14:paraId="3059387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93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A66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EA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48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6A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07002070000002964-E0K84853QWEd20240906</w:t>
            </w:r>
          </w:p>
        </w:tc>
      </w:tr>
      <w:tr w:rsidR="003505D9" w:rsidRPr="003505D9" w14:paraId="6855241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7BA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07:08:10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013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A7B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E0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036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07002070000003515-E0K84853QXv320240906</w:t>
            </w:r>
          </w:p>
        </w:tc>
      </w:tr>
      <w:tr w:rsidR="003505D9" w:rsidRPr="003505D9" w14:paraId="677E0F5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BB7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52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CC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C3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A4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07002070000003523-E0K84853QZAj20240906</w:t>
            </w:r>
          </w:p>
        </w:tc>
      </w:tr>
      <w:tr w:rsidR="003505D9" w:rsidRPr="003505D9" w14:paraId="0D08B50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49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07:09:25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3B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C9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D8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AE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05002050000003602-E0K84853QaOa20240906</w:t>
            </w:r>
          </w:p>
        </w:tc>
      </w:tr>
      <w:tr w:rsidR="003505D9" w:rsidRPr="003505D9" w14:paraId="62F5BFF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FE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07:10:25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90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55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A6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EC4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07002070000003714-E0K84853QcXo20240906</w:t>
            </w:r>
          </w:p>
        </w:tc>
      </w:tr>
      <w:tr w:rsidR="003505D9" w:rsidRPr="003505D9" w14:paraId="778B239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24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07:10:50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F5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A1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FF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BD7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05002050000003638-E0K84853Qd2U20240906</w:t>
            </w:r>
          </w:p>
        </w:tc>
      </w:tr>
      <w:tr w:rsidR="003505D9" w:rsidRPr="003505D9" w14:paraId="1CBD1E5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C8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A21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BEB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AA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C0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05002050000003762-E0K84853QdVG20240906</w:t>
            </w:r>
          </w:p>
        </w:tc>
      </w:tr>
      <w:tr w:rsidR="003505D9" w:rsidRPr="003505D9" w14:paraId="3749FA0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6E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EE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C6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A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A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05002050000003762-E0K84853QdVI20240906</w:t>
            </w:r>
          </w:p>
        </w:tc>
      </w:tr>
      <w:tr w:rsidR="003505D9" w:rsidRPr="003505D9" w14:paraId="3BC5120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E9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07:11:05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AB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C0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2E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75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05002050000003763-E0K84853Qdi120240906</w:t>
            </w:r>
          </w:p>
        </w:tc>
      </w:tr>
      <w:tr w:rsidR="003505D9" w:rsidRPr="003505D9" w14:paraId="47E65FA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DE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13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F1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96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A7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05002050000003763-E0K84853Qdhy20240906</w:t>
            </w:r>
          </w:p>
        </w:tc>
      </w:tr>
      <w:tr w:rsidR="003505D9" w:rsidRPr="003505D9" w14:paraId="6CDAC48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84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D65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89B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B0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64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07002070000003904-E0K84853QhZ120240906</w:t>
            </w:r>
          </w:p>
        </w:tc>
      </w:tr>
      <w:tr w:rsidR="003505D9" w:rsidRPr="003505D9" w14:paraId="32ECCFB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8A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86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F5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36E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0DA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07002070000003904-E0K84853QhYz20240906</w:t>
            </w:r>
          </w:p>
        </w:tc>
      </w:tr>
      <w:tr w:rsidR="003505D9" w:rsidRPr="003505D9" w14:paraId="0F6AAA0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13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07:13:03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25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AC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3487.0000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FC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EA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07002070000003901-E0K84853Qhae20240906</w:t>
            </w:r>
          </w:p>
        </w:tc>
      </w:tr>
      <w:tr w:rsidR="003505D9" w:rsidRPr="003505D9" w14:paraId="1D58E03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BF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C7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BA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B9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AC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07002070000004081-E0K84853QlnM20240906</w:t>
            </w:r>
          </w:p>
        </w:tc>
      </w:tr>
      <w:tr w:rsidR="003505D9" w:rsidRPr="003505D9" w14:paraId="2729D47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59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07:14:48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93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83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2A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E1E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07002070000004091-E0K84853Qn0O20240906</w:t>
            </w:r>
          </w:p>
        </w:tc>
      </w:tr>
      <w:tr w:rsidR="003505D9" w:rsidRPr="003505D9" w14:paraId="66906BF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9C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07:16:09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581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BD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53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C7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07002070000004239-E0K84853QrWK20240906</w:t>
            </w:r>
          </w:p>
        </w:tc>
      </w:tr>
      <w:tr w:rsidR="003505D9" w:rsidRPr="003505D9" w14:paraId="2A6C3D9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26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47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1A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99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24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05002050000004242-E0K84853Qt5q20240906</w:t>
            </w:r>
          </w:p>
        </w:tc>
      </w:tr>
      <w:tr w:rsidR="003505D9" w:rsidRPr="003505D9" w14:paraId="2890BC6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3D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E5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4A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29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0D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07002070000004412-E0K84853Qvbe20240906</w:t>
            </w:r>
          </w:p>
        </w:tc>
      </w:tr>
      <w:tr w:rsidR="003505D9" w:rsidRPr="003505D9" w14:paraId="17A64D5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D1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2D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83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7A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28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07002070000004557-E0K84853QyzY20240906</w:t>
            </w:r>
          </w:p>
        </w:tc>
      </w:tr>
      <w:tr w:rsidR="003505D9" w:rsidRPr="003505D9" w14:paraId="358060C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38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D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6B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5F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A7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05002050000004572-E0K84853QzL320240906</w:t>
            </w:r>
          </w:p>
        </w:tc>
      </w:tr>
      <w:tr w:rsidR="003505D9" w:rsidRPr="003505D9" w14:paraId="06690E9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D2E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07:19:42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08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64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FA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43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05002050000004604-E0K84853Qzco20240906</w:t>
            </w:r>
          </w:p>
        </w:tc>
      </w:tr>
      <w:tr w:rsidR="003505D9" w:rsidRPr="003505D9" w14:paraId="054FE4B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3F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19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AC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64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26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05002050000004434-E0K84853R0uC20240906</w:t>
            </w:r>
          </w:p>
        </w:tc>
      </w:tr>
      <w:tr w:rsidR="003505D9" w:rsidRPr="003505D9" w14:paraId="2B1DA73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82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07:21:09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38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9A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7A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10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07002070000004738-E0K84853R4Mc20240906</w:t>
            </w:r>
          </w:p>
        </w:tc>
      </w:tr>
      <w:tr w:rsidR="003505D9" w:rsidRPr="003505D9" w14:paraId="69C9979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D2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49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859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2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A2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05002050000004726-E0K84853R5R120240906</w:t>
            </w:r>
          </w:p>
        </w:tc>
      </w:tr>
      <w:tr w:rsidR="003505D9" w:rsidRPr="003505D9" w14:paraId="7BBF7D9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CD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E9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53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D8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0C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05002050000004891-E0K84853R8jt20240906</w:t>
            </w:r>
          </w:p>
        </w:tc>
      </w:tr>
      <w:tr w:rsidR="003505D9" w:rsidRPr="003505D9" w14:paraId="63FC1BE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05F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07:24:07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C0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0A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B9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AE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05002050000004891-E0K84853R9LF20240906</w:t>
            </w:r>
          </w:p>
        </w:tc>
      </w:tr>
      <w:tr w:rsidR="003505D9" w:rsidRPr="003505D9" w14:paraId="147006A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D5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9C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D11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0F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40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05002050000005007-E0K84853R9cx20240906</w:t>
            </w:r>
          </w:p>
        </w:tc>
      </w:tr>
      <w:tr w:rsidR="003505D9" w:rsidRPr="003505D9" w14:paraId="442DFCD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36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9D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47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41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C0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05002050000004881-E0K84853R9k920240906</w:t>
            </w:r>
          </w:p>
        </w:tc>
      </w:tr>
      <w:tr w:rsidR="003505D9" w:rsidRPr="003505D9" w14:paraId="5C96F97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66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07:27:48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3E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4F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EA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63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07002070000005191-E0K84853RFFL20240906</w:t>
            </w:r>
          </w:p>
        </w:tc>
      </w:tr>
      <w:tr w:rsidR="003505D9" w:rsidRPr="003505D9" w14:paraId="484FB5C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22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9B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3B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7B2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AE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07002070000005467-E0K84853RIjz20240906</w:t>
            </w:r>
          </w:p>
        </w:tc>
      </w:tr>
      <w:tr w:rsidR="003505D9" w:rsidRPr="003505D9" w14:paraId="53AEC90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7A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31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C5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86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58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05002050000005466-E0K84853RIjx20240906</w:t>
            </w:r>
          </w:p>
        </w:tc>
      </w:tr>
      <w:tr w:rsidR="003505D9" w:rsidRPr="003505D9" w14:paraId="065C40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37B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A6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07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0B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95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07002070000005639-E0K84853RL5v20240906</w:t>
            </w:r>
          </w:p>
        </w:tc>
      </w:tr>
      <w:tr w:rsidR="003505D9" w:rsidRPr="003505D9" w14:paraId="2A168CD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4E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E68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F2D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01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E1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07002070000005639-E0K84853RL5x20240906</w:t>
            </w:r>
          </w:p>
        </w:tc>
      </w:tr>
      <w:tr w:rsidR="003505D9" w:rsidRPr="003505D9" w14:paraId="43E53AF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0A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07:31:26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FD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90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3497.0000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BD9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42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05002050000005645-E0K84853RM8w20240906</w:t>
            </w:r>
          </w:p>
        </w:tc>
      </w:tr>
      <w:tr w:rsidR="003505D9" w:rsidRPr="003505D9" w14:paraId="2B863CC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FE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C5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6D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5D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964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07002070000005911-E0K84853RR5w20240906</w:t>
            </w:r>
          </w:p>
        </w:tc>
      </w:tr>
      <w:tr w:rsidR="003505D9" w:rsidRPr="003505D9" w14:paraId="393C93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5D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07:37:13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70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E4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FB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E2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05002050000006105-E0K84853RUY220240906</w:t>
            </w:r>
          </w:p>
        </w:tc>
      </w:tr>
      <w:tr w:rsidR="003505D9" w:rsidRPr="003505D9" w14:paraId="6AAD5EA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AC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B3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A6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3B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5E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07002070000006053-E0K84853RUeJ20240906</w:t>
            </w:r>
          </w:p>
        </w:tc>
      </w:tr>
      <w:tr w:rsidR="003505D9" w:rsidRPr="003505D9" w14:paraId="6B69288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30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B8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6C7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F1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1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07002070000006276-E0K84853RX5a20240906</w:t>
            </w:r>
          </w:p>
        </w:tc>
      </w:tr>
      <w:tr w:rsidR="003505D9" w:rsidRPr="003505D9" w14:paraId="4AA11B1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A9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2D1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BA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F5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E7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07002070000006226-E0K84853RXNZ20240906</w:t>
            </w:r>
          </w:p>
        </w:tc>
      </w:tr>
      <w:tr w:rsidR="003505D9" w:rsidRPr="003505D9" w14:paraId="0689DF9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32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90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4E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AE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1E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07002070000006221-E0K84853RXOA20240906</w:t>
            </w:r>
          </w:p>
        </w:tc>
      </w:tr>
      <w:tr w:rsidR="003505D9" w:rsidRPr="003505D9" w14:paraId="280BD36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30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07:39:34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B1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12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E4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B9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07002070000006221-E0K84853RXO820240906</w:t>
            </w:r>
          </w:p>
        </w:tc>
      </w:tr>
      <w:tr w:rsidR="003505D9" w:rsidRPr="003505D9" w14:paraId="4FC67BE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0E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B0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AE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4F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41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07002070000006396-E0K84853RZy020240906</w:t>
            </w:r>
          </w:p>
        </w:tc>
      </w:tr>
      <w:tr w:rsidR="003505D9" w:rsidRPr="003505D9" w14:paraId="2B2EEC5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5D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07:43:06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D9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CB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B6D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56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05002050000006423-E0K84853RaVe20240906</w:t>
            </w:r>
          </w:p>
        </w:tc>
      </w:tr>
      <w:tr w:rsidR="003505D9" w:rsidRPr="003505D9" w14:paraId="22E66E0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72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78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11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2E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35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05002050000006520-E0K84853Rd3s20240906</w:t>
            </w:r>
          </w:p>
        </w:tc>
      </w:tr>
      <w:tr w:rsidR="003505D9" w:rsidRPr="003505D9" w14:paraId="4772593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DD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72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0D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70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E6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05002050000006520-E0K84853Rd3u20240906</w:t>
            </w:r>
          </w:p>
        </w:tc>
      </w:tr>
      <w:tr w:rsidR="003505D9" w:rsidRPr="003505D9" w14:paraId="70D9947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E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B1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C65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95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ADC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07002070000006690-E0K84853RfJZ20240906</w:t>
            </w:r>
          </w:p>
        </w:tc>
      </w:tr>
      <w:tr w:rsidR="003505D9" w:rsidRPr="003505D9" w14:paraId="0B49EB0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E2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CB1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B9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82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F4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05002050000006830-E0K84853Rglx20240906</w:t>
            </w:r>
          </w:p>
        </w:tc>
      </w:tr>
      <w:tr w:rsidR="003505D9" w:rsidRPr="003505D9" w14:paraId="0A82896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98D6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07:48:47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AF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E7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04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06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05002050000006830-E0K84853Rglv20240906</w:t>
            </w:r>
          </w:p>
        </w:tc>
      </w:tr>
      <w:tr w:rsidR="003505D9" w:rsidRPr="003505D9" w14:paraId="35DE6E9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3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DCE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5D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82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37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05002050000007089-E0K84853RktU20240906</w:t>
            </w:r>
          </w:p>
        </w:tc>
      </w:tr>
      <w:tr w:rsidR="003505D9" w:rsidRPr="003505D9" w14:paraId="3C7620E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A1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5F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F1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98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D5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05002050000007089-E0K84853RktS20240906</w:t>
            </w:r>
          </w:p>
        </w:tc>
      </w:tr>
      <w:tr w:rsidR="003505D9" w:rsidRPr="003505D9" w14:paraId="398B6A2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EE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66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84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A2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35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07002070000006932-E0K84853RlYN20240906</w:t>
            </w:r>
          </w:p>
        </w:tc>
      </w:tr>
      <w:tr w:rsidR="003505D9" w:rsidRPr="003505D9" w14:paraId="5C22C29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65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07:52:37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CD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CA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04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9D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07002070000006887-E0K84853Rldx20240906</w:t>
            </w:r>
          </w:p>
        </w:tc>
      </w:tr>
      <w:tr w:rsidR="003505D9" w:rsidRPr="003505D9" w14:paraId="012D2C7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61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80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1F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15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40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07002070000007196-E0K84853Rmim20240906</w:t>
            </w:r>
          </w:p>
        </w:tc>
      </w:tr>
      <w:tr w:rsidR="003505D9" w:rsidRPr="003505D9" w14:paraId="618DEC6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1E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5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E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62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68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05002050000007125-E0K84853RmjQ20240906</w:t>
            </w:r>
          </w:p>
        </w:tc>
      </w:tr>
      <w:tr w:rsidR="003505D9" w:rsidRPr="003505D9" w14:paraId="252B3F7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12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07:55:12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49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D0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84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8C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07002070000007350-E0K84853Ro7g20240906</w:t>
            </w:r>
          </w:p>
        </w:tc>
      </w:tr>
      <w:tr w:rsidR="003505D9" w:rsidRPr="003505D9" w14:paraId="7765FEE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36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07:56:52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791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1C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13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C9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07002070000007437-E0K84853RqI920240906</w:t>
            </w:r>
          </w:p>
        </w:tc>
      </w:tr>
      <w:tr w:rsidR="003505D9" w:rsidRPr="003505D9" w14:paraId="349E563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C9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07:57:47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D3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A6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AF1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F39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07002070000007512-E0K84853RriB20240906</w:t>
            </w:r>
          </w:p>
        </w:tc>
      </w:tr>
      <w:tr w:rsidR="003505D9" w:rsidRPr="003505D9" w14:paraId="70ACC0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9E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07:58:03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0D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70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CE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2E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05002050000007424-E0K84853RsG020240906</w:t>
            </w:r>
          </w:p>
        </w:tc>
      </w:tr>
      <w:tr w:rsidR="003505D9" w:rsidRPr="003505D9" w14:paraId="3307C82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00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07:59:59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D2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26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51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A0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07002070000007625-E0K84853Ru8U20240906</w:t>
            </w:r>
          </w:p>
        </w:tc>
      </w:tr>
      <w:tr w:rsidR="003505D9" w:rsidRPr="003505D9" w14:paraId="28DA030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1D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F9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FF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88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C9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07002070000007697-E0K84853Rvvr20240906</w:t>
            </w:r>
          </w:p>
        </w:tc>
      </w:tr>
      <w:tr w:rsidR="003505D9" w:rsidRPr="003505D9" w14:paraId="600611A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74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08:01:33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6D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D8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49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46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07002070000007697-E0K84853Rvvp20240906</w:t>
            </w:r>
          </w:p>
        </w:tc>
      </w:tr>
      <w:tr w:rsidR="003505D9" w:rsidRPr="003505D9" w14:paraId="0A5DF2B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9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08:02:07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90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DF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EE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48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05002050000007650-E0K84853RwbW20240906</w:t>
            </w:r>
          </w:p>
        </w:tc>
      </w:tr>
      <w:tr w:rsidR="003505D9" w:rsidRPr="003505D9" w14:paraId="62149E9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B94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8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C2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6B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8F2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05002050000008054-E0K84853S25B20240906</w:t>
            </w:r>
          </w:p>
        </w:tc>
      </w:tr>
      <w:tr w:rsidR="003505D9" w:rsidRPr="003505D9" w14:paraId="3578C81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4AA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1B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FB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16D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B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05002050000008054-E0K84853S25D20240906</w:t>
            </w:r>
          </w:p>
        </w:tc>
      </w:tr>
      <w:tr w:rsidR="003505D9" w:rsidRPr="003505D9" w14:paraId="15E6902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EA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6DE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DB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51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D8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05002050000008088-E0K84853S2jj20240906</w:t>
            </w:r>
          </w:p>
        </w:tc>
      </w:tr>
      <w:tr w:rsidR="003505D9" w:rsidRPr="003505D9" w14:paraId="4509335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74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52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1E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6C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48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05002050000008086-E0K84853S2jh20240906</w:t>
            </w:r>
          </w:p>
        </w:tc>
      </w:tr>
      <w:tr w:rsidR="003505D9" w:rsidRPr="003505D9" w14:paraId="5C3AE85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47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25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58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C0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5B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07002070000008282-E0K84853S4LU20240906</w:t>
            </w:r>
          </w:p>
        </w:tc>
      </w:tr>
      <w:tr w:rsidR="003505D9" w:rsidRPr="003505D9" w14:paraId="156EE35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C5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08:09:36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F6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CC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2F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72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05002050000008166-E0K84853S4LS20240906</w:t>
            </w:r>
          </w:p>
        </w:tc>
      </w:tr>
      <w:tr w:rsidR="003505D9" w:rsidRPr="003505D9" w14:paraId="0FB2097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93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36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17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29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64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07002070000008522-E0K84853S7Lr20240906</w:t>
            </w:r>
          </w:p>
        </w:tc>
      </w:tr>
      <w:tr w:rsidR="003505D9" w:rsidRPr="003505D9" w14:paraId="4286A4F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F2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24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40C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37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D6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07002070000008668-E0K84853S8iN20240906</w:t>
            </w:r>
          </w:p>
        </w:tc>
      </w:tr>
      <w:tr w:rsidR="003505D9" w:rsidRPr="003505D9" w14:paraId="42A4047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EB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26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EE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58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8D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07002070000008750-E0K84853S9db20240906</w:t>
            </w:r>
          </w:p>
        </w:tc>
      </w:tr>
      <w:tr w:rsidR="003505D9" w:rsidRPr="003505D9" w14:paraId="7C80002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AB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C9D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62B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56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CE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07002070000008574-E0K84853SA1820240906</w:t>
            </w:r>
          </w:p>
        </w:tc>
      </w:tr>
      <w:tr w:rsidR="003505D9" w:rsidRPr="003505D9" w14:paraId="41FBB94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9E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08:18:14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30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71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2E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7B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07002070000008574-E0K84853SA1620240906</w:t>
            </w:r>
          </w:p>
        </w:tc>
      </w:tr>
      <w:tr w:rsidR="003505D9" w:rsidRPr="003505D9" w14:paraId="7FDFA1B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F7D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08:18:45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FD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9F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EA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B50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05002050000008297-E0K84853SB3A20240906</w:t>
            </w:r>
          </w:p>
        </w:tc>
      </w:tr>
      <w:tr w:rsidR="003505D9" w:rsidRPr="003505D9" w14:paraId="50557A6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18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D9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0F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D8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0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05002050000008861-E0K84853SCWJ20240906</w:t>
            </w:r>
          </w:p>
        </w:tc>
      </w:tr>
      <w:tr w:rsidR="003505D9" w:rsidRPr="003505D9" w14:paraId="0AE6FE9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1E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08:20:43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82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A0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A6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F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05002050000008861-E0K84853SCWH20240906</w:t>
            </w:r>
          </w:p>
        </w:tc>
      </w:tr>
      <w:tr w:rsidR="003505D9" w:rsidRPr="003505D9" w14:paraId="6E3A8C1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C7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08:20:44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CC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18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BC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49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07002070000008887-E0K84853SCX520240906</w:t>
            </w:r>
          </w:p>
        </w:tc>
      </w:tr>
      <w:tr w:rsidR="003505D9" w:rsidRPr="003505D9" w14:paraId="50CCB70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37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96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6A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8D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EE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07002070000008981-E0K84853SCt120240906</w:t>
            </w:r>
          </w:p>
        </w:tc>
      </w:tr>
      <w:tr w:rsidR="003505D9" w:rsidRPr="003505D9" w14:paraId="36AC231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0B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78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8E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CF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7B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07002070000009273-E0K84853SI8620240906</w:t>
            </w:r>
          </w:p>
        </w:tc>
      </w:tr>
      <w:tr w:rsidR="003505D9" w:rsidRPr="003505D9" w14:paraId="5DC64EA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49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08:25:50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C6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F0D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96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88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05002050000009175-E0K84853SI8820240906</w:t>
            </w:r>
          </w:p>
        </w:tc>
      </w:tr>
      <w:tr w:rsidR="003505D9" w:rsidRPr="003505D9" w14:paraId="1E3F15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BA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08:28:32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67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14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50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40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05002050000009351-E0K84853SLEg20240906</w:t>
            </w:r>
          </w:p>
        </w:tc>
      </w:tr>
      <w:tr w:rsidR="003505D9" w:rsidRPr="003505D9" w14:paraId="1BD1E1C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CA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08:32:29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75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51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91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76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07002070000009672-E0K84853SP6h20240906</w:t>
            </w:r>
          </w:p>
        </w:tc>
      </w:tr>
      <w:tr w:rsidR="003505D9" w:rsidRPr="003505D9" w14:paraId="4B9D947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9FC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90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BC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3D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28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07002070000009713-E0K84853SPFU20240906</w:t>
            </w:r>
          </w:p>
        </w:tc>
      </w:tr>
      <w:tr w:rsidR="003505D9" w:rsidRPr="003505D9" w14:paraId="7843F50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666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A7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AD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DD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D0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07002070000009713-E0K84853SPFW20240906</w:t>
            </w:r>
          </w:p>
        </w:tc>
      </w:tr>
      <w:tr w:rsidR="003505D9" w:rsidRPr="003505D9" w14:paraId="50C82EA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3D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08:32:45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92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AB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1ED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8D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07002070000009577-E0K84853SPGp20240906</w:t>
            </w:r>
          </w:p>
        </w:tc>
      </w:tr>
      <w:tr w:rsidR="003505D9" w:rsidRPr="003505D9" w14:paraId="308D559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24D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55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9B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FD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ED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07002070000009835-E0K84853SQs120240906</w:t>
            </w:r>
          </w:p>
        </w:tc>
      </w:tr>
      <w:tr w:rsidR="003505D9" w:rsidRPr="003505D9" w14:paraId="71E4A10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80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08:34:55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0D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A4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699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03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05002050000009647-E0K84853SQwt20240906</w:t>
            </w:r>
          </w:p>
        </w:tc>
      </w:tr>
      <w:tr w:rsidR="003505D9" w:rsidRPr="003505D9" w14:paraId="78755FE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48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08:36:16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07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C8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2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E6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07002070000009951-E0K84853SStv20240906</w:t>
            </w:r>
          </w:p>
        </w:tc>
      </w:tr>
      <w:tr w:rsidR="003505D9" w:rsidRPr="003505D9" w14:paraId="2070EC3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BC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08:39:05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A2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BC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31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14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05002050000009775-E0K84853SVPJ20240906</w:t>
            </w:r>
          </w:p>
        </w:tc>
      </w:tr>
      <w:tr w:rsidR="003505D9" w:rsidRPr="003505D9" w14:paraId="003423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E6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A9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6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1D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6D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05002050000009947-E0K84853SW6520240906</w:t>
            </w:r>
          </w:p>
        </w:tc>
      </w:tr>
      <w:tr w:rsidR="003505D9" w:rsidRPr="003505D9" w14:paraId="54B40A0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AF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29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C3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6E7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52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07002070000009863-E0K84853SX9Z20240906</w:t>
            </w:r>
          </w:p>
        </w:tc>
      </w:tr>
      <w:tr w:rsidR="003505D9" w:rsidRPr="003505D9" w14:paraId="147718C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78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08:41:12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C3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DC6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EB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C6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05002050000009839-E0K84853SY6x20240906</w:t>
            </w:r>
          </w:p>
        </w:tc>
      </w:tr>
      <w:tr w:rsidR="003505D9" w:rsidRPr="003505D9" w14:paraId="4FF51A1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2D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15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FE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18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22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05002050000010186-E0K84853SZvE20240906</w:t>
            </w:r>
          </w:p>
        </w:tc>
      </w:tr>
      <w:tr w:rsidR="003505D9" w:rsidRPr="003505D9" w14:paraId="0CCC161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4F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08:46:03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74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AF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E7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8D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07002070000010397-E0K84853SbTJ20240906</w:t>
            </w:r>
          </w:p>
        </w:tc>
      </w:tr>
      <w:tr w:rsidR="003505D9" w:rsidRPr="003505D9" w14:paraId="7A406B3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B7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8E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10FE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42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49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05002050000010451-E0K84853SdD820240906</w:t>
            </w:r>
          </w:p>
        </w:tc>
      </w:tr>
      <w:tr w:rsidR="003505D9" w:rsidRPr="003505D9" w14:paraId="15B5120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79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08:48:48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0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76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08D7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18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07002070000010345-E0K84853SdO420240906</w:t>
            </w:r>
          </w:p>
        </w:tc>
      </w:tr>
      <w:tr w:rsidR="003505D9" w:rsidRPr="003505D9" w14:paraId="4BEDB6A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85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08:49:36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F2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2D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DB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66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07002070000010688-E0K84853SeM220240906</w:t>
            </w:r>
          </w:p>
        </w:tc>
      </w:tr>
      <w:tr w:rsidR="003505D9" w:rsidRPr="003505D9" w14:paraId="38DE5C9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1D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08:49:56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3E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8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C6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FB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05002050000010504-E0K84853SeiY20240906</w:t>
            </w:r>
          </w:p>
        </w:tc>
      </w:tr>
      <w:tr w:rsidR="003505D9" w:rsidRPr="003505D9" w14:paraId="7F2EBB1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74B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08:53:39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F10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FF4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48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AB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07002070000010838-E0K84853Shxa20240906</w:t>
            </w:r>
          </w:p>
        </w:tc>
      </w:tr>
      <w:tr w:rsidR="003505D9" w:rsidRPr="003505D9" w14:paraId="59C1DD8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84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08:53:39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9F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B7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CA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0D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07002070000010773-E0K84853ShyS20240906</w:t>
            </w:r>
          </w:p>
        </w:tc>
      </w:tr>
      <w:tr w:rsidR="003505D9" w:rsidRPr="003505D9" w14:paraId="6CCF240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C7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08:54:23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1C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C6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5A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85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05002050000010765-E0K84853SiTE20240906</w:t>
            </w:r>
          </w:p>
        </w:tc>
      </w:tr>
      <w:tr w:rsidR="003505D9" w:rsidRPr="003505D9" w14:paraId="5D3B8DB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B4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08:55:16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D8B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56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FD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6F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07002070000010933-E0K84853SjGJ20240906</w:t>
            </w:r>
          </w:p>
        </w:tc>
      </w:tr>
      <w:tr w:rsidR="003505D9" w:rsidRPr="003505D9" w14:paraId="4CDA926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4F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09:01:30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36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60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0C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79B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05002050000011105-E0K84853SohB20240906</w:t>
            </w:r>
          </w:p>
        </w:tc>
      </w:tr>
      <w:tr w:rsidR="003505D9" w:rsidRPr="003505D9" w14:paraId="5564480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8F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09:04:35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6F3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BBF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39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59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07002070000011390-E0K84853SrLW20240906</w:t>
            </w:r>
          </w:p>
        </w:tc>
      </w:tr>
      <w:tr w:rsidR="003505D9" w:rsidRPr="003505D9" w14:paraId="28C085D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B5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09:04:41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F7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C6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2E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55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05002050000011169-E0K84853SrT420240906</w:t>
            </w:r>
          </w:p>
        </w:tc>
      </w:tr>
      <w:tr w:rsidR="003505D9" w:rsidRPr="003505D9" w14:paraId="6E5A28D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55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AC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52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1B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27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07002070000011629-E0K84853Suq920240906</w:t>
            </w:r>
          </w:p>
        </w:tc>
      </w:tr>
      <w:tr w:rsidR="003505D9" w:rsidRPr="003505D9" w14:paraId="6AE97A1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5E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09:09:47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1D1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E1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B5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C53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07002070000011568-E0K84853SurO20240906</w:t>
            </w:r>
          </w:p>
        </w:tc>
      </w:tr>
      <w:tr w:rsidR="003505D9" w:rsidRPr="003505D9" w14:paraId="1A1C472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F8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09:11:31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33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1F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B2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7E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07002070000011807-E0K84853SwKL20240906</w:t>
            </w:r>
          </w:p>
        </w:tc>
      </w:tr>
      <w:tr w:rsidR="003505D9" w:rsidRPr="003505D9" w14:paraId="1723361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85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18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2BED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43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EA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07002070000011777-E0K84853SwrX20240906</w:t>
            </w:r>
          </w:p>
        </w:tc>
      </w:tr>
      <w:tr w:rsidR="003505D9" w:rsidRPr="003505D9" w14:paraId="439A322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2F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09:12:27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2BA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4D6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69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2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07002070000011720-E0K84853Sx3120240906</w:t>
            </w:r>
          </w:p>
        </w:tc>
      </w:tr>
      <w:tr w:rsidR="003505D9" w:rsidRPr="003505D9" w14:paraId="4457EFA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D5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09:14:15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EF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F9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00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06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07002070000011924-E0K84853Sy8f20240906</w:t>
            </w:r>
          </w:p>
        </w:tc>
      </w:tr>
      <w:tr w:rsidR="003505D9" w:rsidRPr="003505D9" w14:paraId="0520236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B0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09:14:41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98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67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A6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6F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05002050000011676-E0K84853SyaL20240906</w:t>
            </w:r>
          </w:p>
        </w:tc>
      </w:tr>
      <w:tr w:rsidR="003505D9" w:rsidRPr="003505D9" w14:paraId="5D5E270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FA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09:17:28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C4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A80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13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03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07002070000012052-E0K84853T0g020240906</w:t>
            </w:r>
          </w:p>
        </w:tc>
      </w:tr>
      <w:tr w:rsidR="003505D9" w:rsidRPr="003505D9" w14:paraId="043CDD0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33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09:17:48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B9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25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41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42E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07002070000012095-E0K84853T0tB20240906</w:t>
            </w:r>
          </w:p>
        </w:tc>
      </w:tr>
      <w:tr w:rsidR="003505D9" w:rsidRPr="003505D9" w14:paraId="24D070E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C9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2E9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9B7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6A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94F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07002070000012020-E0K84853T1Z820240906</w:t>
            </w:r>
          </w:p>
        </w:tc>
      </w:tr>
      <w:tr w:rsidR="003505D9" w:rsidRPr="003505D9" w14:paraId="32230D9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47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09:19:37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78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4E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B7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BB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07002070000012202-E0K84853T2Np20240906</w:t>
            </w:r>
          </w:p>
        </w:tc>
      </w:tr>
      <w:tr w:rsidR="003505D9" w:rsidRPr="003505D9" w14:paraId="28E6C3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E2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09:19:39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AF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CB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42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81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05002050000011994-E0K84853T2Q520240906</w:t>
            </w:r>
          </w:p>
        </w:tc>
      </w:tr>
      <w:tr w:rsidR="003505D9" w:rsidRPr="003505D9" w14:paraId="56B59C1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6D8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09:22:20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A74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5B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E2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C3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07002070000012356-E0K84853T4V920240906</w:t>
            </w:r>
          </w:p>
        </w:tc>
      </w:tr>
      <w:tr w:rsidR="003505D9" w:rsidRPr="003505D9" w14:paraId="0F5F807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28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09:22:20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0E1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90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52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B1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07002070000012356-E0K84853T4VO20240906</w:t>
            </w:r>
          </w:p>
        </w:tc>
      </w:tr>
      <w:tr w:rsidR="003505D9" w:rsidRPr="003505D9" w14:paraId="15F1F34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B9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09:26:06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E2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8FE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B8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7A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07002070000012596-E0K84853T7AX20240906</w:t>
            </w:r>
          </w:p>
        </w:tc>
      </w:tr>
      <w:tr w:rsidR="003505D9" w:rsidRPr="003505D9" w14:paraId="511CE6B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8A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CB0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56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40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3D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07002070000012836-E0K84853TAWo20240906</w:t>
            </w:r>
          </w:p>
        </w:tc>
      </w:tr>
      <w:tr w:rsidR="003505D9" w:rsidRPr="003505D9" w14:paraId="04BB6B7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CB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55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8C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5D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F5B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05002050000012661-E0K84853TAWs20240906</w:t>
            </w:r>
          </w:p>
        </w:tc>
      </w:tr>
      <w:tr w:rsidR="003505D9" w:rsidRPr="003505D9" w14:paraId="1AFE006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21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09:32:32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F5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07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1C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83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05002050000012290-E0K84853TAyX20240906</w:t>
            </w:r>
          </w:p>
        </w:tc>
      </w:tr>
      <w:tr w:rsidR="003505D9" w:rsidRPr="003505D9" w14:paraId="305FD08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A8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09:32:59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50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A6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05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939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05002050000012819-E0K84853TBU220240906</w:t>
            </w:r>
          </w:p>
        </w:tc>
      </w:tr>
      <w:tr w:rsidR="003505D9" w:rsidRPr="003505D9" w14:paraId="75F6744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63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09:34:29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55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1A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42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0A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05002050000012917-E0K84853TCUB20240906</w:t>
            </w:r>
          </w:p>
        </w:tc>
      </w:tr>
      <w:tr w:rsidR="003505D9" w:rsidRPr="003505D9" w14:paraId="790BA16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F3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09:36:06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08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F7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B3A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13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07002070000013060-E0K84853TDPe20240906</w:t>
            </w:r>
          </w:p>
        </w:tc>
      </w:tr>
      <w:tr w:rsidR="003505D9" w:rsidRPr="003505D9" w14:paraId="2CBB8C4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CC5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16A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23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08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7F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07002070000013013-E0K84853TDd520240906</w:t>
            </w:r>
          </w:p>
        </w:tc>
      </w:tr>
      <w:tr w:rsidR="003505D9" w:rsidRPr="003505D9" w14:paraId="0041CF2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56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5A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7E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E9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7E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07002070000013013-E0K84853TDd720240906</w:t>
            </w:r>
          </w:p>
        </w:tc>
      </w:tr>
      <w:tr w:rsidR="003505D9" w:rsidRPr="003505D9" w14:paraId="1113757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42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648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3B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A2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1C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05002050000013038-E0K84853TDd920240906</w:t>
            </w:r>
          </w:p>
        </w:tc>
      </w:tr>
      <w:tr w:rsidR="003505D9" w:rsidRPr="003505D9" w14:paraId="7CF284D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D3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09:36:24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CD9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F6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76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29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05002050000013038-E0K84853TDdD20240906</w:t>
            </w:r>
          </w:p>
        </w:tc>
      </w:tr>
      <w:tr w:rsidR="003505D9" w:rsidRPr="003505D9" w14:paraId="026BD4C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D0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262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B5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BC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BB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05002050000013120-E0K84853TEwH20240906</w:t>
            </w:r>
          </w:p>
        </w:tc>
      </w:tr>
      <w:tr w:rsidR="003505D9" w:rsidRPr="003505D9" w14:paraId="2C1780C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4B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09:38:16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E7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2C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35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29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07002070000013310-E0K84853TEy020240906</w:t>
            </w:r>
          </w:p>
        </w:tc>
      </w:tr>
      <w:tr w:rsidR="003505D9" w:rsidRPr="003505D9" w14:paraId="472A631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CD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09:38:23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10A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D0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67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44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07002070000013310-E0K84853TF1d20240906</w:t>
            </w:r>
          </w:p>
        </w:tc>
      </w:tr>
      <w:tr w:rsidR="003505D9" w:rsidRPr="003505D9" w14:paraId="150659C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33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09:39:45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877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D1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9E6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7D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07002070000013376-E0K84853TFts20240906</w:t>
            </w:r>
          </w:p>
        </w:tc>
      </w:tr>
      <w:tr w:rsidR="003505D9" w:rsidRPr="003505D9" w14:paraId="7D1BD08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28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09:43:23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C3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475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5B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EF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07002070000013484-E0K84853TIMe20240906</w:t>
            </w:r>
          </w:p>
        </w:tc>
      </w:tr>
      <w:tr w:rsidR="003505D9" w:rsidRPr="003505D9" w14:paraId="3A9498A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E5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09:43:50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C34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00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C2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31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05002050000013121-E0K84853TIi220240906</w:t>
            </w:r>
          </w:p>
        </w:tc>
      </w:tr>
      <w:tr w:rsidR="003505D9" w:rsidRPr="003505D9" w14:paraId="2B0A736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07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09:44:24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08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06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9C3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35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07002070000013655-E0K84853TJ8320240906</w:t>
            </w:r>
          </w:p>
        </w:tc>
      </w:tr>
      <w:tr w:rsidR="003505D9" w:rsidRPr="003505D9" w14:paraId="2FD7362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88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09:50:03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4F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9A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FE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EE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05002050000013738-E0K84853TN2W20240906</w:t>
            </w:r>
          </w:p>
        </w:tc>
      </w:tr>
      <w:tr w:rsidR="003505D9" w:rsidRPr="003505D9" w14:paraId="50A17CF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E7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09:52:00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5F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1198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22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88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07002070000014111-E0K84853TOTw20240906</w:t>
            </w:r>
          </w:p>
        </w:tc>
      </w:tr>
      <w:tr w:rsidR="003505D9" w:rsidRPr="003505D9" w14:paraId="05633F8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0D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B4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66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D6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D5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05002050000014280-E0K84853TSfT20240906</w:t>
            </w:r>
          </w:p>
        </w:tc>
      </w:tr>
      <w:tr w:rsidR="003505D9" w:rsidRPr="003505D9" w14:paraId="6762B6B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0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09:59:01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73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12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65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74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05002050000014280-E0K84853TSfR20240906</w:t>
            </w:r>
          </w:p>
        </w:tc>
      </w:tr>
      <w:tr w:rsidR="003505D9" w:rsidRPr="003505D9" w14:paraId="198EF89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07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10:00:12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B66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AF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09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F50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07002070000014621-E0K84853TTgy20240906</w:t>
            </w:r>
          </w:p>
        </w:tc>
      </w:tr>
      <w:tr w:rsidR="003505D9" w:rsidRPr="003505D9" w14:paraId="7953387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91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10:01:19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B0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EA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AA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E6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05002050000014446-E0K84853TUbM20240906</w:t>
            </w:r>
          </w:p>
        </w:tc>
      </w:tr>
      <w:tr w:rsidR="003505D9" w:rsidRPr="003505D9" w14:paraId="501B316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32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10:08:32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C3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ED4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CF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2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05002050000014817-E0K84853TZsi20240906</w:t>
            </w:r>
          </w:p>
        </w:tc>
      </w:tr>
      <w:tr w:rsidR="003505D9" w:rsidRPr="003505D9" w14:paraId="554DE93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F6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8B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4D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D3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F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05002050000014887-E0K84853Tbz920240906</w:t>
            </w:r>
          </w:p>
        </w:tc>
      </w:tr>
      <w:tr w:rsidR="003505D9" w:rsidRPr="003505D9" w14:paraId="376D8EB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D2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10:10:52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76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C6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0B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C1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05002050000014815-E0K84853Tc1O20240906</w:t>
            </w:r>
          </w:p>
        </w:tc>
      </w:tr>
      <w:tr w:rsidR="003505D9" w:rsidRPr="003505D9" w14:paraId="4A6953E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D5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10:11:14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D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63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5C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CF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07002070000015195-E0K84853TcLp20240906</w:t>
            </w:r>
          </w:p>
        </w:tc>
      </w:tr>
      <w:tr w:rsidR="003505D9" w:rsidRPr="003505D9" w14:paraId="1275C5A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AF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F2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B6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88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39D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05002050000015019-E0K84853Tdsm20240906</w:t>
            </w:r>
          </w:p>
        </w:tc>
      </w:tr>
      <w:tr w:rsidR="003505D9" w:rsidRPr="003505D9" w14:paraId="0453115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5C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10:13:26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44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C27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3E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2F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05002050000014940-E0K84853TdvH20240906</w:t>
            </w:r>
          </w:p>
        </w:tc>
      </w:tr>
      <w:tr w:rsidR="003505D9" w:rsidRPr="003505D9" w14:paraId="7FD17B3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A1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36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45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A9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A6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07002070000015419-E0K84853Tf5w20240906</w:t>
            </w:r>
          </w:p>
        </w:tc>
      </w:tr>
      <w:tr w:rsidR="003505D9" w:rsidRPr="003505D9" w14:paraId="5AEA8FE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57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58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F6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40F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C2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05002050000015128-E0K84853TfTn20240906</w:t>
            </w:r>
          </w:p>
        </w:tc>
      </w:tr>
      <w:tr w:rsidR="003505D9" w:rsidRPr="003505D9" w14:paraId="26A98CF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EC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10:16:53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06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03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40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73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07002070000015501-E0K84853TfuG20240906</w:t>
            </w:r>
          </w:p>
        </w:tc>
      </w:tr>
      <w:tr w:rsidR="003505D9" w:rsidRPr="003505D9" w14:paraId="2D6C49D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CF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10:18:17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41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D2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66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34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05002050000015337-E0K84853TgnZ20240906</w:t>
            </w:r>
          </w:p>
        </w:tc>
      </w:tr>
      <w:tr w:rsidR="003505D9" w:rsidRPr="003505D9" w14:paraId="1EF51C1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F4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10:21:18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9B1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C6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DB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83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07002070000015780-E0K84853TisJ20240906</w:t>
            </w:r>
          </w:p>
        </w:tc>
      </w:tr>
      <w:tr w:rsidR="003505D9" w:rsidRPr="003505D9" w14:paraId="115608E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A6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10:21:35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97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F1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23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83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05002050000015492-E0K84853Tj2f20240906</w:t>
            </w:r>
          </w:p>
        </w:tc>
      </w:tr>
      <w:tr w:rsidR="003505D9" w:rsidRPr="003505D9" w14:paraId="6B46845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C5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10:21:43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7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81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3509.0000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BE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1AF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07002070000015588-E0K84853Tj6220240906</w:t>
            </w:r>
          </w:p>
        </w:tc>
      </w:tr>
      <w:tr w:rsidR="003505D9" w:rsidRPr="003505D9" w14:paraId="1460C73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0D44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10:23:02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8D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5A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F6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DFF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07002070000015874-E0K84853Tk3R20240906</w:t>
            </w:r>
          </w:p>
        </w:tc>
      </w:tr>
      <w:tr w:rsidR="003505D9" w:rsidRPr="003505D9" w14:paraId="6233EDC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87E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10:23:04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DA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C9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09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BD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05002050000015627-E0K84853Tk4R20240906</w:t>
            </w:r>
          </w:p>
        </w:tc>
      </w:tr>
      <w:tr w:rsidR="003505D9" w:rsidRPr="003505D9" w14:paraId="5785580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93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10:23:34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96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69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D3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56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07002070000015844-E0K84853TkJZ20240906</w:t>
            </w:r>
          </w:p>
        </w:tc>
      </w:tr>
      <w:tr w:rsidR="003505D9" w:rsidRPr="003505D9" w14:paraId="603BBE9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40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FD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D9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6E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6C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07002070000016400-E0K84853TrQm20240906</w:t>
            </w:r>
          </w:p>
        </w:tc>
      </w:tr>
      <w:tr w:rsidR="003505D9" w:rsidRPr="003505D9" w14:paraId="64DF230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2B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98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9E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3C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13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07002070000016400-E0K84853TrQo20240906</w:t>
            </w:r>
          </w:p>
        </w:tc>
      </w:tr>
      <w:tr w:rsidR="003505D9" w:rsidRPr="003505D9" w14:paraId="7E8F569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18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10:34:42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B5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24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2C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A9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05002050000015992-E0K84853TrRX20240906</w:t>
            </w:r>
          </w:p>
        </w:tc>
      </w:tr>
      <w:tr w:rsidR="003505D9" w:rsidRPr="003505D9" w14:paraId="09A9822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E5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10:38:02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EF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D1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58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BB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05002050000016344-E0K84853TtS620240906</w:t>
            </w:r>
          </w:p>
        </w:tc>
      </w:tr>
      <w:tr w:rsidR="003505D9" w:rsidRPr="003505D9" w14:paraId="2C7ACD9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4C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10:40:42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6D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C4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F8F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E6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05002050000016480-E0K84853TvEr20240906</w:t>
            </w:r>
          </w:p>
        </w:tc>
      </w:tr>
      <w:tr w:rsidR="003505D9" w:rsidRPr="003505D9" w14:paraId="17D26DF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6C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2E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1B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A0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07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07002070000016905-E0K84853TwdV20240906</w:t>
            </w:r>
          </w:p>
        </w:tc>
      </w:tr>
      <w:tr w:rsidR="003505D9" w:rsidRPr="003505D9" w14:paraId="08B253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0C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10:42:16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0D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5C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32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9D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07002070000016905-E0K84853TwdT20240906</w:t>
            </w:r>
          </w:p>
        </w:tc>
      </w:tr>
      <w:tr w:rsidR="003505D9" w:rsidRPr="003505D9" w14:paraId="23D5D53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20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25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E9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EC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80E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05002050000016838-E0K84853TyCA20240906</w:t>
            </w:r>
          </w:p>
        </w:tc>
      </w:tr>
      <w:tr w:rsidR="003505D9" w:rsidRPr="003505D9" w14:paraId="1BF51B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3E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10:43:05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07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FD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A9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6D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05002050000016838-E0K84853TyCC20240906</w:t>
            </w:r>
          </w:p>
        </w:tc>
      </w:tr>
      <w:tr w:rsidR="003505D9" w:rsidRPr="003505D9" w14:paraId="40A20BE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08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10:43:36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00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54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4A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87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07002070000017004-E0K84853Tywz20240906</w:t>
            </w:r>
          </w:p>
        </w:tc>
      </w:tr>
      <w:tr w:rsidR="003505D9" w:rsidRPr="003505D9" w14:paraId="20EBB5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31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27F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74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17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2A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05002050000016969-E0K84853TzwI20240906</w:t>
            </w:r>
          </w:p>
        </w:tc>
      </w:tr>
      <w:tr w:rsidR="003505D9" w:rsidRPr="003505D9" w14:paraId="05681B4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EC2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C9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AB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24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F5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07002070000017431-E0K84853U1sa20240906</w:t>
            </w:r>
          </w:p>
        </w:tc>
      </w:tr>
      <w:tr w:rsidR="003505D9" w:rsidRPr="003505D9" w14:paraId="26C5143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D8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142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1FD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85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692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07002070000017431-E0K84853U1se20240906</w:t>
            </w:r>
          </w:p>
        </w:tc>
      </w:tr>
      <w:tr w:rsidR="003505D9" w:rsidRPr="003505D9" w14:paraId="000D935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44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1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4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F7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D6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05002050000017138-E0K84853U1wM20240906</w:t>
            </w:r>
          </w:p>
        </w:tc>
      </w:tr>
      <w:tr w:rsidR="003505D9" w:rsidRPr="003505D9" w14:paraId="252EC3F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40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D4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28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77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4E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05002050000017138-E0K84853U1wG20240906</w:t>
            </w:r>
          </w:p>
        </w:tc>
      </w:tr>
      <w:tr w:rsidR="003505D9" w:rsidRPr="003505D9" w14:paraId="7B250ED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73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46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8FC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C3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47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07002070000017545-E0K84853U2sw20240906</w:t>
            </w:r>
          </w:p>
        </w:tc>
      </w:tr>
      <w:tr w:rsidR="003505D9" w:rsidRPr="003505D9" w14:paraId="7A682A5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45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10:49:47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C7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9E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18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8D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05002050000017361-E0K84853U3bK20240906</w:t>
            </w:r>
          </w:p>
        </w:tc>
      </w:tr>
      <w:tr w:rsidR="003505D9" w:rsidRPr="003505D9" w14:paraId="3FDFE7A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FE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10:51:05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3B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03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E1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6D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05002050000017550-E0K84853U4NH20240906</w:t>
            </w:r>
          </w:p>
        </w:tc>
      </w:tr>
      <w:tr w:rsidR="003505D9" w:rsidRPr="003505D9" w14:paraId="0588121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C6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10:52:41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CB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F3D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23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E3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05002050000017699-E0K84853U6Gi20240906</w:t>
            </w:r>
          </w:p>
        </w:tc>
      </w:tr>
      <w:tr w:rsidR="003505D9" w:rsidRPr="003505D9" w14:paraId="4ED86C2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F9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D0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E0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5A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61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07002070000018058-E0K84853U7ST20240906</w:t>
            </w:r>
          </w:p>
        </w:tc>
      </w:tr>
      <w:tr w:rsidR="003505D9" w:rsidRPr="003505D9" w14:paraId="4358BBB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54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10:54:22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FD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88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E1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F2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07002070000018058-E0K84853U7TK20240906</w:t>
            </w:r>
          </w:p>
        </w:tc>
      </w:tr>
      <w:tr w:rsidR="003505D9" w:rsidRPr="003505D9" w14:paraId="11CB44D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69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C8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7A3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D8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8F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07002070000018058-E0K84853U7UL20240906</w:t>
            </w:r>
          </w:p>
        </w:tc>
      </w:tr>
      <w:tr w:rsidR="003505D9" w:rsidRPr="003505D9" w14:paraId="470EABD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59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10:54:25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22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34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A2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0C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07002070000018058-E0K84853U7UT20240906</w:t>
            </w:r>
          </w:p>
        </w:tc>
      </w:tr>
      <w:tr w:rsidR="003505D9" w:rsidRPr="003505D9" w14:paraId="01E943D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70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10:55:13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292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F2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D6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2A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07002070000018058-E0K84853U8B120240906</w:t>
            </w:r>
          </w:p>
        </w:tc>
      </w:tr>
      <w:tr w:rsidR="003505D9" w:rsidRPr="003505D9" w14:paraId="722D1C2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2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10:56:40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2F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48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53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8C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05002050000017946-E0K84853U99J20240906</w:t>
            </w:r>
          </w:p>
        </w:tc>
      </w:tr>
      <w:tr w:rsidR="003505D9" w:rsidRPr="003505D9" w14:paraId="204BADD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079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7F6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63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E7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EA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05002050000018024-E0K84853UAGC20240906</w:t>
            </w:r>
          </w:p>
        </w:tc>
      </w:tr>
      <w:tr w:rsidR="003505D9" w:rsidRPr="003505D9" w14:paraId="2A4AE15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C9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97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5A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C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6B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05002050000018024-E0K84853UAG820240906</w:t>
            </w:r>
          </w:p>
        </w:tc>
      </w:tr>
      <w:tr w:rsidR="003505D9" w:rsidRPr="003505D9" w14:paraId="222C23B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4644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10:58:25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F5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CEE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5F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48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05002050000018024-E0K84853UAG520240906</w:t>
            </w:r>
          </w:p>
        </w:tc>
      </w:tr>
      <w:tr w:rsidR="003505D9" w:rsidRPr="003505D9" w14:paraId="0D1F870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3A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10:58:35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DA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FE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C4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A5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07002070000017503-E0K84853UAMe20240906</w:t>
            </w:r>
          </w:p>
        </w:tc>
      </w:tr>
      <w:tr w:rsidR="003505D9" w:rsidRPr="003505D9" w14:paraId="4F3600F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64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11:04:13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81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22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44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D2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07002070000018689-E0K84853UF5k20240906</w:t>
            </w:r>
          </w:p>
        </w:tc>
      </w:tr>
      <w:tr w:rsidR="003505D9" w:rsidRPr="003505D9" w14:paraId="0C136AC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17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11:04:13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9D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17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91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4A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05002050000018251-E0K84853UF6W20240906</w:t>
            </w:r>
          </w:p>
        </w:tc>
      </w:tr>
      <w:tr w:rsidR="003505D9" w:rsidRPr="003505D9" w14:paraId="4789442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53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11:07:56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5F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709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16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ED7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07002070000018893-E0K84853UHju20240906</w:t>
            </w:r>
          </w:p>
        </w:tc>
      </w:tr>
      <w:tr w:rsidR="003505D9" w:rsidRPr="003505D9" w14:paraId="33E4EBE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560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11:08:01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E7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03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EE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7C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07002070000018746-E0K84853UHrt20240906</w:t>
            </w:r>
          </w:p>
        </w:tc>
      </w:tr>
      <w:tr w:rsidR="003505D9" w:rsidRPr="003505D9" w14:paraId="14B91B6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E51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11:09:24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3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6B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7F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D5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05002050000018755-E0K84853UIkn20240906</w:t>
            </w:r>
          </w:p>
        </w:tc>
      </w:tr>
      <w:tr w:rsidR="003505D9" w:rsidRPr="003505D9" w14:paraId="60612D9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E16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56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9D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E5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D4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05002050000019218-E0K84853UNIF20240906</w:t>
            </w:r>
          </w:p>
        </w:tc>
      </w:tr>
      <w:tr w:rsidR="003505D9" w:rsidRPr="003505D9" w14:paraId="270A063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12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11:16:14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7E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43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0D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A0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05002050000019218-E0K84853UNIH20240906</w:t>
            </w:r>
          </w:p>
        </w:tc>
      </w:tr>
      <w:tr w:rsidR="003505D9" w:rsidRPr="003505D9" w14:paraId="6C3A6D6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E6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11:16:39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05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E12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FB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33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05002050000019211-E0K84853UNS020240906</w:t>
            </w:r>
          </w:p>
        </w:tc>
      </w:tr>
      <w:tr w:rsidR="003505D9" w:rsidRPr="003505D9" w14:paraId="4781165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19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11:17:22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AA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E9A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C0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A2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07002070000019478-E0K84853UOCB20240906</w:t>
            </w:r>
          </w:p>
        </w:tc>
      </w:tr>
      <w:tr w:rsidR="003505D9" w:rsidRPr="003505D9" w14:paraId="6902E1F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405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11:21:52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8C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A9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99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B7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07002070000019915-E0K84853USIK20240906</w:t>
            </w:r>
          </w:p>
        </w:tc>
      </w:tr>
      <w:tr w:rsidR="003505D9" w:rsidRPr="003505D9" w14:paraId="1DE6DC3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C6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11:23:22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E33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DF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3C2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E1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07002070000020010-E0K84853UT5M20240906</w:t>
            </w:r>
          </w:p>
        </w:tc>
      </w:tr>
      <w:tr w:rsidR="003505D9" w:rsidRPr="003505D9" w14:paraId="65E4FF8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B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11:23:37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26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8A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7FF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23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07002070000019843-E0K84853UTFo20240906</w:t>
            </w:r>
          </w:p>
        </w:tc>
      </w:tr>
      <w:tr w:rsidR="003505D9" w:rsidRPr="003505D9" w14:paraId="052B259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1A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00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F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AD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7D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07002070000020100-E0K84853UVCE20240906</w:t>
            </w:r>
          </w:p>
        </w:tc>
      </w:tr>
      <w:tr w:rsidR="003505D9" w:rsidRPr="003505D9" w14:paraId="2CD528C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A4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FE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E49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6A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7B1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05002050000019871-E0K84853UVCC20240906</w:t>
            </w:r>
          </w:p>
        </w:tc>
      </w:tr>
      <w:tr w:rsidR="003505D9" w:rsidRPr="003505D9" w14:paraId="7E95C15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EA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14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E4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7C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30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07002070000020323-E0K84853UVk220240906</w:t>
            </w:r>
          </w:p>
        </w:tc>
      </w:tr>
      <w:tr w:rsidR="003505D9" w:rsidRPr="003505D9" w14:paraId="71C3D7F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36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11:28:15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03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9A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B5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6D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07002070000020211-E0K84853UVkr20240906</w:t>
            </w:r>
          </w:p>
        </w:tc>
      </w:tr>
      <w:tr w:rsidR="003505D9" w:rsidRPr="003505D9" w14:paraId="1229444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D6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66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A5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664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11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07002070000020430-E0K84853UWq120240906</w:t>
            </w:r>
          </w:p>
        </w:tc>
      </w:tr>
      <w:tr w:rsidR="003505D9" w:rsidRPr="003505D9" w14:paraId="3AAACD2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B3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BE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36C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6F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A60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07002070000020430-E0K84853UWpz20240906</w:t>
            </w:r>
          </w:p>
        </w:tc>
      </w:tr>
      <w:tr w:rsidR="003505D9" w:rsidRPr="003505D9" w14:paraId="5238007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D9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11:29:33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6E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9E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E2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52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07002070000020430-E0K84853UWpx20240906</w:t>
            </w:r>
          </w:p>
        </w:tc>
      </w:tr>
      <w:tr w:rsidR="003505D9" w:rsidRPr="003505D9" w14:paraId="3FADF63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D96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11:36:45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54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64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3E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79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07002070000020932-E0K84853Uc2h20240906</w:t>
            </w:r>
          </w:p>
        </w:tc>
      </w:tr>
      <w:tr w:rsidR="003505D9" w:rsidRPr="003505D9" w14:paraId="61B2747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87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45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CD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E4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E8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07002070000020987-E0K84853Ucce20240906</w:t>
            </w:r>
          </w:p>
        </w:tc>
      </w:tr>
      <w:tr w:rsidR="003505D9" w:rsidRPr="003505D9" w14:paraId="7AF4913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FF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11:37:41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0D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EC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FD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38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07002070000020987-E0K84853Uccc20240906</w:t>
            </w:r>
          </w:p>
        </w:tc>
      </w:tr>
      <w:tr w:rsidR="003505D9" w:rsidRPr="003505D9" w14:paraId="6CADC6A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0E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11:42:03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5F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E6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7A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9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07002070000021242-E0K84853Uf3O20240906</w:t>
            </w:r>
          </w:p>
        </w:tc>
      </w:tr>
      <w:tr w:rsidR="003505D9" w:rsidRPr="003505D9" w14:paraId="1AD846A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38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C6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13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81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0E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05002050000021184-E0K84853UgVQ20240906</w:t>
            </w:r>
          </w:p>
        </w:tc>
      </w:tr>
      <w:tr w:rsidR="003505D9" w:rsidRPr="003505D9" w14:paraId="4A0CA65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63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45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4F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C0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8E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05002050000021184-E0K84853UgVS20240906</w:t>
            </w:r>
          </w:p>
        </w:tc>
      </w:tr>
      <w:tr w:rsidR="003505D9" w:rsidRPr="003505D9" w14:paraId="58E00A8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3B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11:45:25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21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72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1F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52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05002050000020870-E0K84853UhH420240906</w:t>
            </w:r>
          </w:p>
        </w:tc>
      </w:tr>
      <w:tr w:rsidR="003505D9" w:rsidRPr="003505D9" w14:paraId="4A08876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71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64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09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D3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8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07002070000021749-E0K84853Ujge20240906</w:t>
            </w:r>
          </w:p>
        </w:tc>
      </w:tr>
      <w:tr w:rsidR="003505D9" w:rsidRPr="003505D9" w14:paraId="1BBE1AD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36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11:49:02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CD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7BC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2F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9C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07002070000021749-E0K84853Ujgg20240906</w:t>
            </w:r>
          </w:p>
        </w:tc>
      </w:tr>
      <w:tr w:rsidR="003505D9" w:rsidRPr="003505D9" w14:paraId="4BB7040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64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11:49:21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3C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AB1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C5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62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05002050000021540-E0K84853Ujr620240906</w:t>
            </w:r>
          </w:p>
        </w:tc>
      </w:tr>
      <w:tr w:rsidR="003505D9" w:rsidRPr="003505D9" w14:paraId="3D50EFE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7A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C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13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05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E9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05002050000021648-E0K84853Ukq920240906</w:t>
            </w:r>
          </w:p>
        </w:tc>
      </w:tr>
      <w:tr w:rsidR="003505D9" w:rsidRPr="003505D9" w14:paraId="1B58DAC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3D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11:51:36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96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B1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E9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77F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05002050000021505-E0K84853UlBj20240906</w:t>
            </w:r>
          </w:p>
        </w:tc>
      </w:tr>
      <w:tr w:rsidR="003505D9" w:rsidRPr="003505D9" w14:paraId="08CFABE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A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11:53:01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43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6E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D1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7F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07002070000022000-E0K84853UmCL20240906</w:t>
            </w:r>
          </w:p>
        </w:tc>
      </w:tr>
      <w:tr w:rsidR="003505D9" w:rsidRPr="003505D9" w14:paraId="34B1B36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1E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11:54:21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7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B8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FDF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CE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07002070000022102-E0K84853Umok20240906</w:t>
            </w:r>
          </w:p>
        </w:tc>
      </w:tr>
      <w:tr w:rsidR="003505D9" w:rsidRPr="003505D9" w14:paraId="61D9187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A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71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D0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ED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5C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07002070000022221-E0K84853UnnL20240906</w:t>
            </w:r>
          </w:p>
        </w:tc>
      </w:tr>
      <w:tr w:rsidR="003505D9" w:rsidRPr="003505D9" w14:paraId="2197646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4B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11:57:41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3E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922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B4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4EB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07002070000022328-E0K84853UopY20240906</w:t>
            </w:r>
          </w:p>
        </w:tc>
      </w:tr>
      <w:tr w:rsidR="003505D9" w:rsidRPr="003505D9" w14:paraId="5BF74B8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AE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11:59:30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1B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407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771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8C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07002070000022435-E0K84853UpgG20240906</w:t>
            </w:r>
          </w:p>
        </w:tc>
      </w:tr>
      <w:tr w:rsidR="003505D9" w:rsidRPr="003505D9" w14:paraId="337B89C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A96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11:59:43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A9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DB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59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57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05002050000022208-E0K84853Upkp20240906</w:t>
            </w:r>
          </w:p>
        </w:tc>
      </w:tr>
      <w:tr w:rsidR="003505D9" w:rsidRPr="003505D9" w14:paraId="1F4B492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73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12:03:27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F79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DD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B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6B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07002070000022672-E0K84853UsM120240906</w:t>
            </w:r>
          </w:p>
        </w:tc>
      </w:tr>
      <w:tr w:rsidR="003505D9" w:rsidRPr="003505D9" w14:paraId="128A716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28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12:04:50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F1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A0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58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2D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07002070000022566-E0K84853UtGR20240906</w:t>
            </w:r>
          </w:p>
        </w:tc>
      </w:tr>
      <w:tr w:rsidR="003505D9" w:rsidRPr="003505D9" w14:paraId="02C34C3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3D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97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2D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24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31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05002050000022754-E0K84853UuEs20240906</w:t>
            </w:r>
          </w:p>
        </w:tc>
      </w:tr>
      <w:tr w:rsidR="003505D9" w:rsidRPr="003505D9" w14:paraId="4DC11E1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52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12:06:01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4F8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CB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40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49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05002050000022754-E0K84853UuEu20240906</w:t>
            </w:r>
          </w:p>
        </w:tc>
      </w:tr>
      <w:tr w:rsidR="003505D9" w:rsidRPr="003505D9" w14:paraId="202F51C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75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5F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C1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B8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E3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07002070000022809-E0K84853UuXE20240906</w:t>
            </w:r>
          </w:p>
        </w:tc>
      </w:tr>
      <w:tr w:rsidR="003505D9" w:rsidRPr="003505D9" w14:paraId="51CFBAC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4A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12:06:34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A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24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1E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FA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07002070000022948-E0K84853UuZK20240906</w:t>
            </w:r>
          </w:p>
        </w:tc>
      </w:tr>
      <w:tr w:rsidR="003505D9" w:rsidRPr="003505D9" w14:paraId="15CE984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E2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12:08:00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34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89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0E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A6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07002070000023097-E0K84853Uw4g20240906</w:t>
            </w:r>
          </w:p>
        </w:tc>
      </w:tr>
      <w:tr w:rsidR="003505D9" w:rsidRPr="003505D9" w14:paraId="72BFECE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CC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12:11:38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189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12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79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83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05002050000022905-E0K84853UzQg20240906</w:t>
            </w:r>
          </w:p>
        </w:tc>
      </w:tr>
      <w:tr w:rsidR="003505D9" w:rsidRPr="003505D9" w14:paraId="0BD8912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4D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12:13:34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E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C0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5D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A67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05002050000023374-E0K84853V0tE20240906</w:t>
            </w:r>
          </w:p>
        </w:tc>
      </w:tr>
      <w:tr w:rsidR="003505D9" w:rsidRPr="003505D9" w14:paraId="2C0E903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6D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E1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4D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89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E5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05002050000023492-E0K84853V2AU20240906</w:t>
            </w:r>
          </w:p>
        </w:tc>
      </w:tr>
      <w:tr w:rsidR="003505D9" w:rsidRPr="003505D9" w14:paraId="4B3D31B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3D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12:15:03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DD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E1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31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47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05002050000023492-E0K84853V2AS20240906</w:t>
            </w:r>
          </w:p>
        </w:tc>
      </w:tr>
      <w:tr w:rsidR="003505D9" w:rsidRPr="003505D9" w14:paraId="668FFA5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35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E7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C76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387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B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05002050000023639-E0K84853V3qJ20240906</w:t>
            </w:r>
          </w:p>
        </w:tc>
      </w:tr>
      <w:tr w:rsidR="003505D9" w:rsidRPr="003505D9" w14:paraId="74F5DB8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11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12:17:53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69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89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E0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3F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07002070000023968-E0K84853V4Zi20240906</w:t>
            </w:r>
          </w:p>
        </w:tc>
      </w:tr>
      <w:tr w:rsidR="003505D9" w:rsidRPr="003505D9" w14:paraId="01A2200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DE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12:19:17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48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90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FB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60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05002050000023731-E0K84853V5zJ20240906</w:t>
            </w:r>
          </w:p>
        </w:tc>
      </w:tr>
      <w:tr w:rsidR="003505D9" w:rsidRPr="003505D9" w14:paraId="6A32484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74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12:19:25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6E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C5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1B6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FC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05002050000023724-E0K84853V6AU20240906</w:t>
            </w:r>
          </w:p>
        </w:tc>
      </w:tr>
      <w:tr w:rsidR="003505D9" w:rsidRPr="003505D9" w14:paraId="71B8529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C9A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63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4E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29D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AA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07002070000024103-E0K84853V6nR20240906</w:t>
            </w:r>
          </w:p>
        </w:tc>
      </w:tr>
      <w:tr w:rsidR="003505D9" w:rsidRPr="003505D9" w14:paraId="685C63B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CD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12:20:10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6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6B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DE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24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07002070000024103-E0K84853V6nP20240906</w:t>
            </w:r>
          </w:p>
        </w:tc>
      </w:tr>
      <w:tr w:rsidR="003505D9" w:rsidRPr="003505D9" w14:paraId="7E15DFA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B2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12:23:50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34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87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05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EF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05002050000024006-E0K84853V9Lt20240906</w:t>
            </w:r>
          </w:p>
        </w:tc>
      </w:tr>
      <w:tr w:rsidR="003505D9" w:rsidRPr="003505D9" w14:paraId="658A883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66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12:24:02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43B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8C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2E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DF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07002070000024252-E0K84853V9g820240906</w:t>
            </w:r>
          </w:p>
        </w:tc>
      </w:tr>
      <w:tr w:rsidR="003505D9" w:rsidRPr="003505D9" w14:paraId="3EA186A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A3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12:26:11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14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B6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51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52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05002050000024388-E0K84853VAzC20240906</w:t>
            </w:r>
          </w:p>
        </w:tc>
      </w:tr>
      <w:tr w:rsidR="003505D9" w:rsidRPr="003505D9" w14:paraId="1C0345A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BE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12:27:57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0A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AF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00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180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05002050000024490-E0K84853VC9R20240906</w:t>
            </w:r>
          </w:p>
        </w:tc>
      </w:tr>
      <w:tr w:rsidR="003505D9" w:rsidRPr="003505D9" w14:paraId="3C40C18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65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12:28:01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CB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D2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07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E5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07002070000024518-E0K84853VCTc20240906</w:t>
            </w:r>
          </w:p>
        </w:tc>
      </w:tr>
      <w:tr w:rsidR="003505D9" w:rsidRPr="003505D9" w14:paraId="48E45EF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C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12:29:38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9B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F1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37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E3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05002050000024772-E0K84853VGul20240906</w:t>
            </w:r>
          </w:p>
        </w:tc>
      </w:tr>
      <w:tr w:rsidR="003505D9" w:rsidRPr="003505D9" w14:paraId="31DEE19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9F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B5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01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0AF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40E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05002050000024712-E0K84853VHpO20240906</w:t>
            </w:r>
          </w:p>
        </w:tc>
      </w:tr>
      <w:tr w:rsidR="003505D9" w:rsidRPr="003505D9" w14:paraId="73F9158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B4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12:29:50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22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54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72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ED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07002070000024848-E0K84853VHrf20240906</w:t>
            </w:r>
          </w:p>
        </w:tc>
      </w:tr>
      <w:tr w:rsidR="003505D9" w:rsidRPr="003505D9" w14:paraId="36A3AFA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CF8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12:31:01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63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23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C6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22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05002050000025426-E0K84853VQ1t20240906</w:t>
            </w:r>
          </w:p>
        </w:tc>
      </w:tr>
      <w:tr w:rsidR="003505D9" w:rsidRPr="003505D9" w14:paraId="1F7293E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CA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12:31:03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56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F3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75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DCF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07002070000025665-E0K84853VQJt20240906</w:t>
            </w:r>
          </w:p>
        </w:tc>
      </w:tr>
      <w:tr w:rsidR="003505D9" w:rsidRPr="003505D9" w14:paraId="549FE8E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94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12:33:12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70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EA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40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A8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07002070000026046-E0K84853VdT220240906</w:t>
            </w:r>
          </w:p>
        </w:tc>
      </w:tr>
      <w:tr w:rsidR="003505D9" w:rsidRPr="003505D9" w14:paraId="6A55B32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1F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12:33:43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02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8C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9D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3C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05002050000025798-E0K84853VfqT20240906</w:t>
            </w:r>
          </w:p>
        </w:tc>
      </w:tr>
      <w:tr w:rsidR="003505D9" w:rsidRPr="003505D9" w14:paraId="744495E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7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12:35:00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3C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3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31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BF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05002050000025971-E0K84853VjtG20240906</w:t>
            </w:r>
          </w:p>
        </w:tc>
      </w:tr>
      <w:tr w:rsidR="003505D9" w:rsidRPr="003505D9" w14:paraId="22A2AC8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98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12:35:52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43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CC7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CA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04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07002070000026273-E0K84853Vn8O20240906</w:t>
            </w:r>
          </w:p>
        </w:tc>
      </w:tr>
      <w:tr w:rsidR="003505D9" w:rsidRPr="003505D9" w14:paraId="7CBDF4E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B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D9A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72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3E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16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07002070000026349-E0K84853VoDq20240906</w:t>
            </w:r>
          </w:p>
        </w:tc>
      </w:tr>
      <w:tr w:rsidR="003505D9" w:rsidRPr="003505D9" w14:paraId="5F794A4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47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12:36:14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61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A33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E1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22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07002070000026349-E0K84853VoDt20240906</w:t>
            </w:r>
          </w:p>
        </w:tc>
      </w:tr>
      <w:tr w:rsidR="003505D9" w:rsidRPr="003505D9" w14:paraId="4970207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2B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12:39:20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96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347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0B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2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05002050000026449-E0K84853VyS720240906</w:t>
            </w:r>
          </w:p>
        </w:tc>
      </w:tr>
      <w:tr w:rsidR="003505D9" w:rsidRPr="003505D9" w14:paraId="46E1E3C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3C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12:39:22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E7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A8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6C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E9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07002070000026737-E0K84853VyaP20240906</w:t>
            </w:r>
          </w:p>
        </w:tc>
      </w:tr>
      <w:tr w:rsidR="003505D9" w:rsidRPr="003505D9" w14:paraId="0934487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BF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12:40:04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4D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19E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EC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B67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07002070000026669-E0K84853W0UQ20240906</w:t>
            </w:r>
          </w:p>
        </w:tc>
      </w:tr>
      <w:tr w:rsidR="003505D9" w:rsidRPr="003505D9" w14:paraId="7627733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48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12:41:20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DB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1E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31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28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05002050000026670-E0K84853W3nm20240906</w:t>
            </w:r>
          </w:p>
        </w:tc>
      </w:tr>
      <w:tr w:rsidR="003505D9" w:rsidRPr="003505D9" w14:paraId="3263A2F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A9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2B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71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E5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8E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05002050000026913-E0K84853W8Sd20240906</w:t>
            </w:r>
          </w:p>
        </w:tc>
      </w:tr>
      <w:tr w:rsidR="003505D9" w:rsidRPr="003505D9" w14:paraId="5DA3E51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BC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FE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DC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EB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D1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07002070000027468-E0K84853WFX220240906</w:t>
            </w:r>
          </w:p>
        </w:tc>
      </w:tr>
      <w:tr w:rsidR="003505D9" w:rsidRPr="003505D9" w14:paraId="13C6054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D0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12:47:46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CE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C5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C4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77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07002070000027714-E0K84853WJb420240906</w:t>
            </w:r>
          </w:p>
        </w:tc>
      </w:tr>
      <w:tr w:rsidR="003505D9" w:rsidRPr="003505D9" w14:paraId="1247570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85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12:49:35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EF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1BD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3A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B5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05002050000027678-E0K84853WNOn20240906</w:t>
            </w:r>
          </w:p>
        </w:tc>
      </w:tr>
      <w:tr w:rsidR="003505D9" w:rsidRPr="003505D9" w14:paraId="246E719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87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12:50:35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73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79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94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8E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07002070000027929-E0K84853WQP120240906</w:t>
            </w:r>
          </w:p>
        </w:tc>
      </w:tr>
      <w:tr w:rsidR="003505D9" w:rsidRPr="003505D9" w14:paraId="222C0F1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98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CC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EB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2E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A1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07002070000028224-E0K84853WRiz20240906</w:t>
            </w:r>
          </w:p>
        </w:tc>
      </w:tr>
      <w:tr w:rsidR="003505D9" w:rsidRPr="003505D9" w14:paraId="3757F93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CA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12:51:51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85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AC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CB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BF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07002070000028204-E0K84853WStR20240906</w:t>
            </w:r>
          </w:p>
        </w:tc>
      </w:tr>
      <w:tr w:rsidR="003505D9" w:rsidRPr="003505D9" w14:paraId="5C211B8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BB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12:51:58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6E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B2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A5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BD4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05002050000027920-E0K84853WTDG20240906</w:t>
            </w:r>
          </w:p>
        </w:tc>
      </w:tr>
      <w:tr w:rsidR="003505D9" w:rsidRPr="003505D9" w14:paraId="1FEAA76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79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12:52:57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44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2E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64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6C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05002050000028125-E0K84853WV2520240906</w:t>
            </w:r>
          </w:p>
        </w:tc>
      </w:tr>
      <w:tr w:rsidR="003505D9" w:rsidRPr="003505D9" w14:paraId="6E22748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35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12:53:35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E8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BF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C1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E0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05002050000028108-E0K84853WVqj20240906</w:t>
            </w:r>
          </w:p>
        </w:tc>
      </w:tr>
      <w:tr w:rsidR="003505D9" w:rsidRPr="003505D9" w14:paraId="16EABAE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D09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12:56:41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D99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B1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B1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9D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07002070000028737-E0K84853WaZC20240906</w:t>
            </w:r>
          </w:p>
        </w:tc>
      </w:tr>
      <w:tr w:rsidR="003505D9" w:rsidRPr="003505D9" w14:paraId="5CBC27D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197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12:57:15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4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CB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CB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84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07002070000028625-E0K84853WbZg20240906</w:t>
            </w:r>
          </w:p>
        </w:tc>
      </w:tr>
      <w:tr w:rsidR="003505D9" w:rsidRPr="003505D9" w14:paraId="26DFCAB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27F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12:57:34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D4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3F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16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36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05002050000028416-E0K84853WcCW20240906</w:t>
            </w:r>
          </w:p>
        </w:tc>
      </w:tr>
      <w:tr w:rsidR="003505D9" w:rsidRPr="003505D9" w14:paraId="1DC1328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075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12:59:11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E6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47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EA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8F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05002050000028582-E0K84853WeI520240906</w:t>
            </w:r>
          </w:p>
        </w:tc>
      </w:tr>
      <w:tr w:rsidR="003505D9" w:rsidRPr="003505D9" w14:paraId="2B9D854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D1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F31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36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5D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0EE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07002070000029102-E0K84853Wgeu20240906</w:t>
            </w:r>
          </w:p>
        </w:tc>
      </w:tr>
      <w:tr w:rsidR="003505D9" w:rsidRPr="003505D9" w14:paraId="4F8E47B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CA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96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28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B8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ADD7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05002050000028805-E0K84853Wges20240906</w:t>
            </w:r>
          </w:p>
        </w:tc>
      </w:tr>
      <w:tr w:rsidR="003505D9" w:rsidRPr="003505D9" w14:paraId="0EE2F66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0C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EA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A6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B0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9B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05002050000028874-E0K84853WhXq20240906</w:t>
            </w:r>
          </w:p>
        </w:tc>
      </w:tr>
      <w:tr w:rsidR="003505D9" w:rsidRPr="003505D9" w14:paraId="3A7A203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FF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C7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58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000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5E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07002070000029172-E0K84853WkzG20240906</w:t>
            </w:r>
          </w:p>
        </w:tc>
      </w:tr>
      <w:tr w:rsidR="003505D9" w:rsidRPr="003505D9" w14:paraId="4147A6B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04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C0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22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B2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8A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05002050000029188-E0K84853Wnhm20240906</w:t>
            </w:r>
          </w:p>
        </w:tc>
      </w:tr>
      <w:tr w:rsidR="003505D9" w:rsidRPr="003505D9" w14:paraId="5B15780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C9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64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28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F0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8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07002070000029322-E0K84853WnjF20240906</w:t>
            </w:r>
          </w:p>
        </w:tc>
      </w:tr>
      <w:tr w:rsidR="003505D9" w:rsidRPr="003505D9" w14:paraId="24361C2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78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13:04:47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2F7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16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F8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A6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07002070000029322-E0K84853WnjK20240906</w:t>
            </w:r>
          </w:p>
        </w:tc>
      </w:tr>
      <w:tr w:rsidR="003505D9" w:rsidRPr="003505D9" w14:paraId="00629E6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C3D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91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A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CA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C0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05002050000029340-E0K84853WpZx20240906</w:t>
            </w:r>
          </w:p>
        </w:tc>
      </w:tr>
      <w:tr w:rsidR="003505D9" w:rsidRPr="003505D9" w14:paraId="62BE49D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CA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13:06:10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53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485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F4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D9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07002070000029625-E0K84853Wpad20240906</w:t>
            </w:r>
          </w:p>
        </w:tc>
      </w:tr>
      <w:tr w:rsidR="003505D9" w:rsidRPr="003505D9" w14:paraId="32D6B97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90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A4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22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81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63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05002050000029508-E0K84853WsOe20240906</w:t>
            </w:r>
          </w:p>
        </w:tc>
      </w:tr>
      <w:tr w:rsidR="003505D9" w:rsidRPr="003505D9" w14:paraId="0D5D5D3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E83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13:08:37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97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0D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3F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84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05002050000029495-E0K84853WtN620240906</w:t>
            </w:r>
          </w:p>
        </w:tc>
      </w:tr>
      <w:tr w:rsidR="003505D9" w:rsidRPr="003505D9" w14:paraId="5981EEC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B5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13:09:29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3B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86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ED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F4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05002050000029643-E0K84853Wuyb20240906</w:t>
            </w:r>
          </w:p>
        </w:tc>
      </w:tr>
      <w:tr w:rsidR="003505D9" w:rsidRPr="003505D9" w14:paraId="6D538D6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4E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13:10:21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91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C2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0A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A7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07002070000029990-E0K84853WwQU20240906</w:t>
            </w:r>
          </w:p>
        </w:tc>
      </w:tr>
      <w:tr w:rsidR="003505D9" w:rsidRPr="003505D9" w14:paraId="20B35D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A9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13:13:23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45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362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DD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6A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07002070000030221-E0K84853X0XY20240906</w:t>
            </w:r>
          </w:p>
        </w:tc>
      </w:tr>
      <w:tr w:rsidR="003505D9" w:rsidRPr="003505D9" w14:paraId="5ACA4ED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CC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66E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B4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71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5D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07002070000030423-E0K84853X3Up20240906</w:t>
            </w:r>
          </w:p>
        </w:tc>
      </w:tr>
      <w:tr w:rsidR="003505D9" w:rsidRPr="003505D9" w14:paraId="24B6FE8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24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7A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5C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31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E4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07002070000030372-E0K84853X3Un20240906</w:t>
            </w:r>
          </w:p>
        </w:tc>
      </w:tr>
      <w:tr w:rsidR="003505D9" w:rsidRPr="003505D9" w14:paraId="3588C45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B3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13:15:47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A8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EA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D2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5B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05002050000029840-E0K84853X3WW20240906</w:t>
            </w:r>
          </w:p>
        </w:tc>
      </w:tr>
      <w:tr w:rsidR="003505D9" w:rsidRPr="003505D9" w14:paraId="7AC544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FF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D1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52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64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17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07002070000030576-E0K84853X50Y20240906</w:t>
            </w:r>
          </w:p>
        </w:tc>
      </w:tr>
      <w:tr w:rsidR="003505D9" w:rsidRPr="003505D9" w14:paraId="08508E0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1B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13:18:41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EB1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14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C3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A2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05002050000030360-E0K84853X8DD20240906</w:t>
            </w:r>
          </w:p>
        </w:tc>
      </w:tr>
      <w:tr w:rsidR="003505D9" w:rsidRPr="003505D9" w14:paraId="2BF3028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96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1F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FD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21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F9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05002050000030336-E0K84853X8Fn20240906</w:t>
            </w:r>
          </w:p>
        </w:tc>
      </w:tr>
      <w:tr w:rsidR="003505D9" w:rsidRPr="003505D9" w14:paraId="527ECBA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4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95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B5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C0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16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05002050000030336-E0K84853X8Fl20240906</w:t>
            </w:r>
          </w:p>
        </w:tc>
      </w:tr>
      <w:tr w:rsidR="003505D9" w:rsidRPr="003505D9" w14:paraId="134701A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98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75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51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91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C4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07002070000030796-E0K84853X9WG20240906</w:t>
            </w:r>
          </w:p>
        </w:tc>
      </w:tr>
      <w:tr w:rsidR="003505D9" w:rsidRPr="003505D9" w14:paraId="775E88D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5D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1D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3EC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6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1A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05002050000030484-E0K84853X9Yc20240906</w:t>
            </w:r>
          </w:p>
        </w:tc>
      </w:tr>
      <w:tr w:rsidR="003505D9" w:rsidRPr="003505D9" w14:paraId="1631A46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AC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13:19:47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D2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91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46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53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05002050000030484-E0K84853X9YZ20240906</w:t>
            </w:r>
          </w:p>
        </w:tc>
      </w:tr>
      <w:tr w:rsidR="003505D9" w:rsidRPr="003505D9" w14:paraId="0C93EA1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0B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4E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0A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0B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411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05002050000030642-E0K84853XCVp20240906</w:t>
            </w:r>
          </w:p>
        </w:tc>
      </w:tr>
      <w:tr w:rsidR="003505D9" w:rsidRPr="003505D9" w14:paraId="7044F34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58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5D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C95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52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3A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07002070000030911-E0K84853XCVn20240906</w:t>
            </w:r>
          </w:p>
        </w:tc>
      </w:tr>
      <w:tr w:rsidR="003505D9" w:rsidRPr="003505D9" w14:paraId="7CDD9CD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19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BA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E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71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4D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07002070000030911-E0K84853XCVh20240906</w:t>
            </w:r>
          </w:p>
        </w:tc>
      </w:tr>
      <w:tr w:rsidR="003505D9" w:rsidRPr="003505D9" w14:paraId="71EF7A6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CD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FE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16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39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53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05002050000030809-E0K84853XDQD20240906</w:t>
            </w:r>
          </w:p>
        </w:tc>
      </w:tr>
      <w:tr w:rsidR="003505D9" w:rsidRPr="003505D9" w14:paraId="3FD1A5B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70A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13:24:43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9E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5E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0F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09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05002050000030962-E0K84853XFj720240906</w:t>
            </w:r>
          </w:p>
        </w:tc>
      </w:tr>
      <w:tr w:rsidR="003505D9" w:rsidRPr="003505D9" w14:paraId="1EA1597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6C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13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4B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2C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227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07002070000031530-E0K84853XJAr20240906</w:t>
            </w:r>
          </w:p>
        </w:tc>
      </w:tr>
      <w:tr w:rsidR="003505D9" w:rsidRPr="003505D9" w14:paraId="33713F4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17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13:28:05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DC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0A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EA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7C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07002070000031645-E0K84853XKxa20240906</w:t>
            </w:r>
          </w:p>
        </w:tc>
      </w:tr>
      <w:tr w:rsidR="003505D9" w:rsidRPr="003505D9" w14:paraId="44DE724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A6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99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DF78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C7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77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07002070000031922-E0K84853XOg820240906</w:t>
            </w:r>
          </w:p>
        </w:tc>
      </w:tr>
      <w:tr w:rsidR="003505D9" w:rsidRPr="003505D9" w14:paraId="1ACF39F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58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13:30:05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E0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5E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73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69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07002070000031922-E0K84853XOg320240906</w:t>
            </w:r>
          </w:p>
        </w:tc>
      </w:tr>
      <w:tr w:rsidR="003505D9" w:rsidRPr="003505D9" w14:paraId="119FA4E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6F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13:30:34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1E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E2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4F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06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05002050000031634-E0K84853XPiq20240906</w:t>
            </w:r>
          </w:p>
        </w:tc>
      </w:tr>
      <w:tr w:rsidR="003505D9" w:rsidRPr="003505D9" w14:paraId="01E1368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80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F3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E3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F3D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BD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05002050000031810-E0K84853XRli20240906</w:t>
            </w:r>
          </w:p>
        </w:tc>
      </w:tr>
      <w:tr w:rsidR="003505D9" w:rsidRPr="003505D9" w14:paraId="60E1D62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DD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13:32:44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F0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4D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05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D4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07002070000032400-E0K84853XVMd20240906</w:t>
            </w:r>
          </w:p>
        </w:tc>
      </w:tr>
      <w:tr w:rsidR="003505D9" w:rsidRPr="003505D9" w14:paraId="65A56D4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CE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04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69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77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44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07002070000032400-E0K84853XVX520240906</w:t>
            </w:r>
          </w:p>
        </w:tc>
      </w:tr>
      <w:tr w:rsidR="003505D9" w:rsidRPr="003505D9" w14:paraId="10C4E83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8B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8C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AC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DA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56A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07002070000032055-E0K84853XVY820240906</w:t>
            </w:r>
          </w:p>
        </w:tc>
      </w:tr>
      <w:tr w:rsidR="003505D9" w:rsidRPr="003505D9" w14:paraId="4780073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D23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74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16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E8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51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07002070000032055-E0K84853XVY620240906</w:t>
            </w:r>
          </w:p>
        </w:tc>
      </w:tr>
      <w:tr w:rsidR="003505D9" w:rsidRPr="003505D9" w14:paraId="5E8B3C1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DB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13:32:46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BB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FC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6BE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97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07002070000032055-E0K84853XVYA20240906</w:t>
            </w:r>
          </w:p>
        </w:tc>
      </w:tr>
      <w:tr w:rsidR="003505D9" w:rsidRPr="003505D9" w14:paraId="3245046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74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13:34:00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E9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67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7D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46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07002070000032611-E0K84853XYoz20240906</w:t>
            </w:r>
          </w:p>
        </w:tc>
      </w:tr>
      <w:tr w:rsidR="003505D9" w:rsidRPr="003505D9" w14:paraId="578D7FF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C2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13:34:24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D4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4F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4D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4F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05002050000032396-E0K84853XZeR20240906</w:t>
            </w:r>
          </w:p>
        </w:tc>
      </w:tr>
      <w:tr w:rsidR="003505D9" w:rsidRPr="003505D9" w14:paraId="7217180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2F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13:35:14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67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B3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A2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FD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07002070000032876-E0K84853Xbfw20240906</w:t>
            </w:r>
          </w:p>
        </w:tc>
      </w:tr>
      <w:tr w:rsidR="003505D9" w:rsidRPr="003505D9" w14:paraId="118C790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A6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13:35:39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A1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62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7A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50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05002050000032586-E0K84853Xd3t20240906</w:t>
            </w:r>
          </w:p>
        </w:tc>
      </w:tr>
      <w:tr w:rsidR="003505D9" w:rsidRPr="003505D9" w14:paraId="33CB9DC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B3D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60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09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49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18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05002050000032861-E0K84853Xf6Y20240906</w:t>
            </w:r>
          </w:p>
        </w:tc>
      </w:tr>
      <w:tr w:rsidR="003505D9" w:rsidRPr="003505D9" w14:paraId="0D2A385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4F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DA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FA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82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4151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07002070000033064-E0K84853Xfuz20240906</w:t>
            </w:r>
          </w:p>
        </w:tc>
      </w:tr>
      <w:tr w:rsidR="003505D9" w:rsidRPr="003505D9" w14:paraId="52EAAD0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87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3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28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E1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67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07002070000033160-E0K84853Xfv120240906</w:t>
            </w:r>
          </w:p>
        </w:tc>
      </w:tr>
      <w:tr w:rsidR="003505D9" w:rsidRPr="003505D9" w14:paraId="2261134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92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13:36:54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78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CF6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C3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0A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07002070000033064-E0K84853Xfu520240906</w:t>
            </w:r>
          </w:p>
        </w:tc>
      </w:tr>
      <w:tr w:rsidR="003505D9" w:rsidRPr="003505D9" w14:paraId="50B8693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0BC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13:37:44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45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97B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3D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AD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05002050000033059-E0K84853Xi2U20240906</w:t>
            </w:r>
          </w:p>
        </w:tc>
      </w:tr>
      <w:tr w:rsidR="003505D9" w:rsidRPr="003505D9" w14:paraId="6976153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933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13:37:45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05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1E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33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170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07002070000033339-E0K84853Xi6k20240906</w:t>
            </w:r>
          </w:p>
        </w:tc>
      </w:tr>
      <w:tr w:rsidR="003505D9" w:rsidRPr="003505D9" w14:paraId="51648BF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67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13:39:26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0E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BC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E7B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FD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07002070000033639-E0K84853Xm9U20240906</w:t>
            </w:r>
          </w:p>
        </w:tc>
      </w:tr>
      <w:tr w:rsidR="003505D9" w:rsidRPr="003505D9" w14:paraId="3BC209A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A4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13:40:07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DB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C9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E9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CB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05002050000033343-E0K84853XnqM20240906</w:t>
            </w:r>
          </w:p>
        </w:tc>
      </w:tr>
      <w:tr w:rsidR="003505D9" w:rsidRPr="003505D9" w14:paraId="4304CCA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17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13:41:04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F5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74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91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98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05002050000033716-E0K84853XrGr20240906</w:t>
            </w:r>
          </w:p>
        </w:tc>
      </w:tr>
      <w:tr w:rsidR="003505D9" w:rsidRPr="003505D9" w14:paraId="0433C17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75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68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A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11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C1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05002050000033901-E0K84853Xutw20240906</w:t>
            </w:r>
          </w:p>
        </w:tc>
      </w:tr>
      <w:tr w:rsidR="003505D9" w:rsidRPr="003505D9" w14:paraId="1A3C74E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0A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13:42:43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8F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2A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2AF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11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07002070000034288-E0K84853Xvdt20240906</w:t>
            </w:r>
          </w:p>
        </w:tc>
      </w:tr>
      <w:tr w:rsidR="003505D9" w:rsidRPr="003505D9" w14:paraId="02CCE23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51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73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2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AD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A6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07002070000034529-E0K84853XypA20240906</w:t>
            </w:r>
          </w:p>
        </w:tc>
      </w:tr>
      <w:tr w:rsidR="003505D9" w:rsidRPr="003505D9" w14:paraId="24A1E0D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C5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13:44:51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18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D49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F0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3A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07002070000034596-E0K84853Y0Nd20240906</w:t>
            </w:r>
          </w:p>
        </w:tc>
      </w:tr>
      <w:tr w:rsidR="003505D9" w:rsidRPr="003505D9" w14:paraId="59D7D38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43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13:45:10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8D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5A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C1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CC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05002050000034317-E0K84853Y1ED20240906</w:t>
            </w:r>
          </w:p>
        </w:tc>
      </w:tr>
      <w:tr w:rsidR="003505D9" w:rsidRPr="003505D9" w14:paraId="3A51F0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9EFC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7F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2D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0E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BF7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07002070000034802-E0K84853Y3BV20240906</w:t>
            </w:r>
          </w:p>
        </w:tc>
      </w:tr>
      <w:tr w:rsidR="003505D9" w:rsidRPr="003505D9" w14:paraId="7A326D2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3C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BC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BC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3A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78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05002050000034537-E0K84853Y3Cf20240906</w:t>
            </w:r>
          </w:p>
        </w:tc>
      </w:tr>
      <w:tr w:rsidR="003505D9" w:rsidRPr="003505D9" w14:paraId="31249DA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8C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E6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AD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E8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629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07002070000035089-E0K84853Y6z020240906</w:t>
            </w:r>
          </w:p>
        </w:tc>
      </w:tr>
      <w:tr w:rsidR="003505D9" w:rsidRPr="003505D9" w14:paraId="4E31222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0C9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13:47:42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EF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78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3560.0000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C5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24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07002070000035089-E0K84853Y6z220240906</w:t>
            </w:r>
          </w:p>
        </w:tc>
      </w:tr>
      <w:tr w:rsidR="003505D9" w:rsidRPr="003505D9" w14:paraId="13056D9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AE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13:48:04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21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0B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DF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81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05002050000034835-E0K84853Y7Wy20240906</w:t>
            </w:r>
          </w:p>
        </w:tc>
      </w:tr>
      <w:tr w:rsidR="003505D9" w:rsidRPr="003505D9" w14:paraId="26EA3FC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77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13:49:28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F2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69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C7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C4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07002070000035384-E0K84853YAEv20240906</w:t>
            </w:r>
          </w:p>
        </w:tc>
      </w:tr>
      <w:tr w:rsidR="003505D9" w:rsidRPr="003505D9" w14:paraId="647BC8E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52B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13:49:55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05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A4B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13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C4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05002050000034809-E0K84853YAy820240906</w:t>
            </w:r>
          </w:p>
        </w:tc>
      </w:tr>
      <w:tr w:rsidR="003505D9" w:rsidRPr="003505D9" w14:paraId="02D96DD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A6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F9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F7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60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BE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05002050000035111-E0K84853YBD620240906</w:t>
            </w:r>
          </w:p>
        </w:tc>
      </w:tr>
      <w:tr w:rsidR="003505D9" w:rsidRPr="003505D9" w14:paraId="02DC822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C6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13:51:02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08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7F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74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4A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07002070000035616-E0K84853YDqu20240906</w:t>
            </w:r>
          </w:p>
        </w:tc>
      </w:tr>
      <w:tr w:rsidR="003505D9" w:rsidRPr="003505D9" w14:paraId="1B3A792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98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13:52:28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6A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75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7E7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447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05002050000035346-E0K84853YGYi20240906</w:t>
            </w:r>
          </w:p>
        </w:tc>
      </w:tr>
      <w:tr w:rsidR="003505D9" w:rsidRPr="003505D9" w14:paraId="3EF5C69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4E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41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21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F0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B2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07002070000035939-E0K84853YI6q20240906</w:t>
            </w:r>
          </w:p>
        </w:tc>
      </w:tr>
      <w:tr w:rsidR="003505D9" w:rsidRPr="003505D9" w14:paraId="411A1CB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A2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13:54:23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47C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46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EE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EE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05002050000035859-E0K84853YL6K20240906</w:t>
            </w:r>
          </w:p>
        </w:tc>
      </w:tr>
      <w:tr w:rsidR="003505D9" w:rsidRPr="003505D9" w14:paraId="178F08E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C0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13:54:40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5F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C9D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69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0B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07002070000035876-E0K84853YLd620240906</w:t>
            </w:r>
          </w:p>
        </w:tc>
      </w:tr>
      <w:tr w:rsidR="003505D9" w:rsidRPr="003505D9" w14:paraId="664E381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32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13:56:04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35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20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06F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67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07002070000036402-E0K84853YO4W20240906</w:t>
            </w:r>
          </w:p>
        </w:tc>
      </w:tr>
      <w:tr w:rsidR="003505D9" w:rsidRPr="003505D9" w14:paraId="6B17D48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A4E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13:57:17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E8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7F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D7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B7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05002050000036122-E0K84853YQOL20240906</w:t>
            </w:r>
          </w:p>
        </w:tc>
      </w:tr>
      <w:tr w:rsidR="003505D9" w:rsidRPr="003505D9" w14:paraId="6EA985A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16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FD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7B6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28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EE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07002070000036661-E0K84853YRkI20240906</w:t>
            </w:r>
          </w:p>
        </w:tc>
      </w:tr>
      <w:tr w:rsidR="003505D9" w:rsidRPr="003505D9" w14:paraId="6D4B91E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D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13:59:09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491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C0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20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42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05002050000036377-E0K84853YT4l20240906</w:t>
            </w:r>
          </w:p>
        </w:tc>
      </w:tr>
      <w:tr w:rsidR="003505D9" w:rsidRPr="003505D9" w14:paraId="68036B7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8B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13:59:32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61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45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F3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E5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05002050000036626-E0K84853YU8p20240906</w:t>
            </w:r>
          </w:p>
        </w:tc>
      </w:tr>
      <w:tr w:rsidR="003505D9" w:rsidRPr="003505D9" w14:paraId="5B9C2BA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C26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14:01:17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A6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7F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3550.0000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44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6C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07002070000037470-E0K84853YZUw20240906</w:t>
            </w:r>
          </w:p>
        </w:tc>
      </w:tr>
      <w:tr w:rsidR="003505D9" w:rsidRPr="003505D9" w14:paraId="37ACE6C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443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14:01:24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FD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1F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2B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71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05002050000037033-E0K84853YZf320240906</w:t>
            </w:r>
          </w:p>
        </w:tc>
      </w:tr>
      <w:tr w:rsidR="003505D9" w:rsidRPr="003505D9" w14:paraId="043417B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6C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14:02:02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AB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10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4B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2D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07002070000037414-E0K84853Yb8120240906</w:t>
            </w:r>
          </w:p>
        </w:tc>
      </w:tr>
      <w:tr w:rsidR="003505D9" w:rsidRPr="003505D9" w14:paraId="3DD2749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9D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DE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1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C8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3F0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05002050000037503-E0K84853Yetp20240906</w:t>
            </w:r>
          </w:p>
        </w:tc>
      </w:tr>
      <w:tr w:rsidR="003505D9" w:rsidRPr="003505D9" w14:paraId="3269B85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E1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F0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87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D9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E92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07002070000037729-E0K84853YezH20240906</w:t>
            </w:r>
          </w:p>
        </w:tc>
      </w:tr>
      <w:tr w:rsidR="003505D9" w:rsidRPr="003505D9" w14:paraId="052330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B1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14:04:04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A7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76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F9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79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07002070000037729-E0K84853YezJ20240906</w:t>
            </w:r>
          </w:p>
        </w:tc>
      </w:tr>
      <w:tr w:rsidR="003505D9" w:rsidRPr="003505D9" w14:paraId="4447305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61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14:05:27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38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8E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83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CB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07002070000038285-E0K84853YiJJ20240906</w:t>
            </w:r>
          </w:p>
        </w:tc>
      </w:tr>
      <w:tr w:rsidR="003505D9" w:rsidRPr="003505D9" w14:paraId="33E0E56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4E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14:05:33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10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F4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A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F1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07002070000038285-E0K84853YiWN20240906</w:t>
            </w:r>
          </w:p>
        </w:tc>
      </w:tr>
      <w:tr w:rsidR="003505D9" w:rsidRPr="003505D9" w14:paraId="7EC970E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14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14:05:46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77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8D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8BB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35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05002050000037666-E0K84853Yj5c20240906</w:t>
            </w:r>
          </w:p>
        </w:tc>
      </w:tr>
      <w:tr w:rsidR="003505D9" w:rsidRPr="003505D9" w14:paraId="19E7996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1A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E5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E5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C78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C0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05002050000038009-E0K84853YklG20240906</w:t>
            </w:r>
          </w:p>
        </w:tc>
      </w:tr>
      <w:tr w:rsidR="003505D9" w:rsidRPr="003505D9" w14:paraId="5B30EC8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F1F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59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91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88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92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07002070000038406-E0K84853Ykom20240906</w:t>
            </w:r>
          </w:p>
        </w:tc>
      </w:tr>
      <w:tr w:rsidR="003505D9" w:rsidRPr="003505D9" w14:paraId="7ED6BE8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C5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4D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BA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6C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78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07002070000038406-E0K84853Ykoh20240906</w:t>
            </w:r>
          </w:p>
        </w:tc>
      </w:tr>
      <w:tr w:rsidR="003505D9" w:rsidRPr="003505D9" w14:paraId="74D2195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63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C4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3E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19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55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07002070000038406-E0K84853Ykok20240906</w:t>
            </w:r>
          </w:p>
        </w:tc>
      </w:tr>
      <w:tr w:rsidR="003505D9" w:rsidRPr="003505D9" w14:paraId="423F500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D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21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74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7D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75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07002070000038760-E0K84853YnzC20240906</w:t>
            </w:r>
          </w:p>
        </w:tc>
      </w:tr>
      <w:tr w:rsidR="003505D9" w:rsidRPr="003505D9" w14:paraId="2CB19B3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C94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D93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BC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86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1A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05002050000038300-E0K84853Ynzb20240906</w:t>
            </w:r>
          </w:p>
        </w:tc>
      </w:tr>
      <w:tr w:rsidR="003505D9" w:rsidRPr="003505D9" w14:paraId="305CEE4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14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14:08:28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6C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B20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83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D7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07002070000038654-E0K84853Yo0l20240906</w:t>
            </w:r>
          </w:p>
        </w:tc>
      </w:tr>
      <w:tr w:rsidR="003505D9" w:rsidRPr="003505D9" w14:paraId="21C42C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78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14:10:01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7A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BF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33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9C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07002070000038905-E0K84853Yr1Q20240906</w:t>
            </w:r>
          </w:p>
        </w:tc>
      </w:tr>
      <w:tr w:rsidR="003505D9" w:rsidRPr="003505D9" w14:paraId="0321C20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E32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14:11:00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ED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38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BC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50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07002070000039068-E0K84853YtLd20240906</w:t>
            </w:r>
          </w:p>
        </w:tc>
      </w:tr>
      <w:tr w:rsidR="003505D9" w:rsidRPr="003505D9" w14:paraId="462464D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E4E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C6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D5F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29C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55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05002050000038912-E0K84853Yuut20240906</w:t>
            </w:r>
          </w:p>
        </w:tc>
      </w:tr>
      <w:tr w:rsidR="003505D9" w:rsidRPr="003505D9" w14:paraId="67E2DBC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42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14:11:54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FA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E7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76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AA8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07002070000039297-E0K84853Yuur20240906</w:t>
            </w:r>
          </w:p>
        </w:tc>
      </w:tr>
      <w:tr w:rsidR="003505D9" w:rsidRPr="003505D9" w14:paraId="0E755EB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FF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14:12:53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06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26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85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10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07002070000039460-E0K84853Yx0O20240906</w:t>
            </w:r>
          </w:p>
        </w:tc>
      </w:tr>
      <w:tr w:rsidR="003505D9" w:rsidRPr="003505D9" w14:paraId="202BBB3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02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940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E3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DF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859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07002070000039440-E0K84853Yx8K20240906</w:t>
            </w:r>
          </w:p>
        </w:tc>
      </w:tr>
      <w:tr w:rsidR="003505D9" w:rsidRPr="003505D9" w14:paraId="499F23A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F2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14:12:55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61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C2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2A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00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07002070000039440-E0K84853Yx8B20240906</w:t>
            </w:r>
          </w:p>
        </w:tc>
      </w:tr>
      <w:tr w:rsidR="003505D9" w:rsidRPr="003505D9" w14:paraId="6C5884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4E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14:13:07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05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D8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6C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B4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05002050000039066-E0K84853YxbS20240906</w:t>
            </w:r>
          </w:p>
        </w:tc>
      </w:tr>
      <w:tr w:rsidR="003505D9" w:rsidRPr="003505D9" w14:paraId="6EE146A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2F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14:15:15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3F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D9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07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DF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05002050000039371-E0K84853Z1sn20240906</w:t>
            </w:r>
          </w:p>
        </w:tc>
      </w:tr>
      <w:tr w:rsidR="003505D9" w:rsidRPr="003505D9" w14:paraId="03C9408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BC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14:15:51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FE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D1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59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B9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05002050000039322-E0K84853Z2nr20240906</w:t>
            </w:r>
          </w:p>
        </w:tc>
      </w:tr>
      <w:tr w:rsidR="003505D9" w:rsidRPr="003505D9" w14:paraId="46957D6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E6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14:16:42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2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1B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BB88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F5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05002050000039577-E0K84853Z3wI20240906</w:t>
            </w:r>
          </w:p>
        </w:tc>
      </w:tr>
      <w:tr w:rsidR="003505D9" w:rsidRPr="003505D9" w14:paraId="1EEFA49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4E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32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03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D1CB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85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07002070000039951-E0K84853Z42g20240906</w:t>
            </w:r>
          </w:p>
        </w:tc>
      </w:tr>
      <w:tr w:rsidR="003505D9" w:rsidRPr="003505D9" w14:paraId="523FB4E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E9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14:16:44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31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C9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61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A7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07002070000039951-E0K84853Z42i20240906</w:t>
            </w:r>
          </w:p>
        </w:tc>
      </w:tr>
      <w:tr w:rsidR="003505D9" w:rsidRPr="003505D9" w14:paraId="6C865C5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16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26E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B3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F1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21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05002050000039832-E0K84853Z6Hs20240906</w:t>
            </w:r>
          </w:p>
        </w:tc>
      </w:tr>
      <w:tr w:rsidR="003505D9" w:rsidRPr="003505D9" w14:paraId="60E6F5D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F39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78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D9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09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58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07002070000040197-E0K84853Z6Hu20240906</w:t>
            </w:r>
          </w:p>
        </w:tc>
      </w:tr>
      <w:tr w:rsidR="003505D9" w:rsidRPr="003505D9" w14:paraId="6AE9453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47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F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D41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23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67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05002050000040099-E0K84853Z91b20240906</w:t>
            </w:r>
          </w:p>
        </w:tc>
      </w:tr>
      <w:tr w:rsidR="003505D9" w:rsidRPr="003505D9" w14:paraId="71674FA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AE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14:19:31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4B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53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10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74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05002050000040099-E0K84853Z91d20240906</w:t>
            </w:r>
          </w:p>
        </w:tc>
      </w:tr>
      <w:tr w:rsidR="003505D9" w:rsidRPr="003505D9" w14:paraId="4098AE0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E1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14:20:13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BAC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0DA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2A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A74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07002070000040433-E0K84853ZAD320240906</w:t>
            </w:r>
          </w:p>
        </w:tc>
      </w:tr>
      <w:tr w:rsidR="003505D9" w:rsidRPr="003505D9" w14:paraId="080D345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A01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14:21:22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81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53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6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153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07002070000040737-E0K84853ZCAF20240906</w:t>
            </w:r>
          </w:p>
        </w:tc>
      </w:tr>
      <w:tr w:rsidR="003505D9" w:rsidRPr="003505D9" w14:paraId="401E86F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06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14:23:16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44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6B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5BB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DF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05002050000040633-E0K84853ZEqp20240906</w:t>
            </w:r>
          </w:p>
        </w:tc>
      </w:tr>
      <w:tr w:rsidR="003505D9" w:rsidRPr="003505D9" w14:paraId="12B40DB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537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58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80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A2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5F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05002050000040633-E0K84853ZF4k20240906</w:t>
            </w:r>
          </w:p>
        </w:tc>
      </w:tr>
      <w:tr w:rsidR="003505D9" w:rsidRPr="003505D9" w14:paraId="5C14E28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68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14:23:24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03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D6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0F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08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05002050000040633-E0K84853ZF4m20240906</w:t>
            </w:r>
          </w:p>
        </w:tc>
      </w:tr>
      <w:tr w:rsidR="003505D9" w:rsidRPr="003505D9" w14:paraId="687847F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93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58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11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35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FE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05002050000040825-E0K84853ZGdr20240906</w:t>
            </w:r>
          </w:p>
        </w:tc>
      </w:tr>
      <w:tr w:rsidR="003505D9" w:rsidRPr="003505D9" w14:paraId="7AC853D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4B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3B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E3D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E9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96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05002050000040751-E0K84853ZGej20240906</w:t>
            </w:r>
          </w:p>
        </w:tc>
      </w:tr>
      <w:tr w:rsidR="003505D9" w:rsidRPr="003505D9" w14:paraId="1C190AC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1D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BC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5A2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02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080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07002070000041150-E0K84853ZGep20240906</w:t>
            </w:r>
          </w:p>
        </w:tc>
      </w:tr>
      <w:tr w:rsidR="003505D9" w:rsidRPr="003505D9" w14:paraId="553B774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9D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71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D1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F3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57A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05002050000041259-E0K84853ZLCr20240906</w:t>
            </w:r>
          </w:p>
        </w:tc>
      </w:tr>
      <w:tr w:rsidR="003505D9" w:rsidRPr="003505D9" w14:paraId="211BDF8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DD0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F1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24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A95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164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05002050000041259-E0K84853ZLCp20240906</w:t>
            </w:r>
          </w:p>
        </w:tc>
      </w:tr>
      <w:tr w:rsidR="003505D9" w:rsidRPr="003505D9" w14:paraId="7FB6484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86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14:26:05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45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87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1A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53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05002050000041259-E0K84853ZLCn20240906</w:t>
            </w:r>
          </w:p>
        </w:tc>
      </w:tr>
      <w:tr w:rsidR="003505D9" w:rsidRPr="003505D9" w14:paraId="557B058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25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56C7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63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2C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9F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05002050000041246-E0K84853ZN3R20240906</w:t>
            </w:r>
          </w:p>
        </w:tc>
      </w:tr>
      <w:tr w:rsidR="003505D9" w:rsidRPr="003505D9" w14:paraId="3EF2E9B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5F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68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E6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AE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24D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07002070000041555-E0K84853ZOMK20240906</w:t>
            </w:r>
          </w:p>
        </w:tc>
      </w:tr>
      <w:tr w:rsidR="003505D9" w:rsidRPr="003505D9" w14:paraId="61F4E0D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6E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14:27:24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71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26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42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AD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07002070000041555-E0K84853ZOMM20240906</w:t>
            </w:r>
          </w:p>
        </w:tc>
      </w:tr>
      <w:tr w:rsidR="003505D9" w:rsidRPr="003505D9" w14:paraId="61EA2B6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A1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14:27:51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EF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FE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B6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48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07002070000041878-E0K84853ZOvW20240906</w:t>
            </w:r>
          </w:p>
        </w:tc>
      </w:tr>
      <w:tr w:rsidR="003505D9" w:rsidRPr="003505D9" w14:paraId="13D2ABA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2B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A9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D6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9A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D7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05002050000041572-E0K84853ZQ1b20240906</w:t>
            </w:r>
          </w:p>
        </w:tc>
      </w:tr>
      <w:tr w:rsidR="003505D9" w:rsidRPr="003505D9" w14:paraId="6276A25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D82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4D3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FB5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4E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89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05002050000041572-E0K84853ZQ1V20240906</w:t>
            </w:r>
          </w:p>
        </w:tc>
      </w:tr>
      <w:tr w:rsidR="003505D9" w:rsidRPr="003505D9" w14:paraId="62D9F07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F4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14:29:24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F0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B8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347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B5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07002070000042260-E0K84853ZS7g20240906</w:t>
            </w:r>
          </w:p>
        </w:tc>
      </w:tr>
      <w:tr w:rsidR="003505D9" w:rsidRPr="003505D9" w14:paraId="02E62E6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C1A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72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5C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457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BA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05002050000041947-E0K84853ZTXk20240906</w:t>
            </w:r>
          </w:p>
        </w:tc>
      </w:tr>
      <w:tr w:rsidR="003505D9" w:rsidRPr="003505D9" w14:paraId="75C74E3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7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14:30:03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BE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FC3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D0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C1A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05002050000041947-E0K84853ZTXh20240906</w:t>
            </w:r>
          </w:p>
        </w:tc>
      </w:tr>
      <w:tr w:rsidR="003505D9" w:rsidRPr="003505D9" w14:paraId="1BB159E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1B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14:32:17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F04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00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9D0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80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05002050000042554-E0K84853ZYl920240906</w:t>
            </w:r>
          </w:p>
        </w:tc>
      </w:tr>
      <w:tr w:rsidR="003505D9" w:rsidRPr="003505D9" w14:paraId="1D36C99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A7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14:32:23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01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E6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3540.0000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85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33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05002050000042514-E0K84853ZZ3H20240906</w:t>
            </w:r>
          </w:p>
        </w:tc>
      </w:tr>
      <w:tr w:rsidR="003505D9" w:rsidRPr="003505D9" w14:paraId="2608260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FD9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14:32:24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DBF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9B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88D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33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07002070000042729-E0K84853ZZ8D20240906</w:t>
            </w:r>
          </w:p>
        </w:tc>
      </w:tr>
      <w:tr w:rsidR="003505D9" w:rsidRPr="003505D9" w14:paraId="57019FB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1A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14:32:47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6E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C0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71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AF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05002050000042657-E0K84853ZZl320240906</w:t>
            </w:r>
          </w:p>
        </w:tc>
      </w:tr>
      <w:tr w:rsidR="003505D9" w:rsidRPr="003505D9" w14:paraId="6BF83C7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08D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14:34:11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21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CE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98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C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07002070000042942-E0K84853ZcAm20240906</w:t>
            </w:r>
          </w:p>
        </w:tc>
      </w:tr>
      <w:tr w:rsidR="003505D9" w:rsidRPr="003505D9" w14:paraId="5BE891A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10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14:34:35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31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4E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30C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2D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07002070000043203-E0K84853ZctO20240906</w:t>
            </w:r>
          </w:p>
        </w:tc>
      </w:tr>
      <w:tr w:rsidR="003505D9" w:rsidRPr="003505D9" w14:paraId="274ECBD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23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22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24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15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3C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05002050000042934-E0K84853ZeO620240906</w:t>
            </w:r>
          </w:p>
        </w:tc>
      </w:tr>
      <w:tr w:rsidR="003505D9" w:rsidRPr="003505D9" w14:paraId="280B788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59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14:35:06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134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47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BC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E29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07002070000043204-E0K84853ZeOY20240906</w:t>
            </w:r>
          </w:p>
        </w:tc>
      </w:tr>
      <w:tr w:rsidR="003505D9" w:rsidRPr="003505D9" w14:paraId="45EE0D2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9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14:36:12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894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EB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AB3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9FC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05002050000043309-E0K84853Zi3m20240906</w:t>
            </w:r>
          </w:p>
        </w:tc>
      </w:tr>
      <w:tr w:rsidR="003505D9" w:rsidRPr="003505D9" w14:paraId="4D9A43D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0B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14:38:22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8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65A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B4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B24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07002070000043828-E0K84853ZnVG20240906</w:t>
            </w:r>
          </w:p>
        </w:tc>
      </w:tr>
      <w:tr w:rsidR="003505D9" w:rsidRPr="003505D9" w14:paraId="0165F10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5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14:38:24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C02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EC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751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6B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05002050000043310-E0K84853Zni120240906</w:t>
            </w:r>
          </w:p>
        </w:tc>
      </w:tr>
      <w:tr w:rsidR="003505D9" w:rsidRPr="003505D9" w14:paraId="074BFFB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B9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14:38:29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6F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A2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85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75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05002050000043310-E0K84853Zntz20240906</w:t>
            </w:r>
          </w:p>
        </w:tc>
      </w:tr>
      <w:tr w:rsidR="003505D9" w:rsidRPr="003505D9" w14:paraId="5C7558B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54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14:39:21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08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4C9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FA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C6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05002050000043607-E0K84853ZprO20240906</w:t>
            </w:r>
          </w:p>
        </w:tc>
      </w:tr>
      <w:tr w:rsidR="003505D9" w:rsidRPr="003505D9" w14:paraId="3485D5F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4D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14:39:27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81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F1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56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EC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05002050000043870-E0K84853ZqHz20240906</w:t>
            </w:r>
          </w:p>
        </w:tc>
      </w:tr>
      <w:tr w:rsidR="003505D9" w:rsidRPr="003505D9" w14:paraId="61E5948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4D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14:39:42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E5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84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20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F1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07002070000044090-E0K84853Zqyv20240906</w:t>
            </w:r>
          </w:p>
        </w:tc>
      </w:tr>
      <w:tr w:rsidR="003505D9" w:rsidRPr="003505D9" w14:paraId="32A449D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EE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14:42:11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61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139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E2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D36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CC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07002070000044563-E0K84853Zwxo20240906</w:t>
            </w:r>
          </w:p>
        </w:tc>
      </w:tr>
      <w:tr w:rsidR="003505D9" w:rsidRPr="003505D9" w14:paraId="4F3B242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C39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14:42:31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A0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DD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72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A4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07002070000044393-E0K84853ZxsA20240906</w:t>
            </w:r>
          </w:p>
        </w:tc>
      </w:tr>
      <w:tr w:rsidR="003505D9" w:rsidRPr="003505D9" w14:paraId="462BE98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B1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68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A9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7E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78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07002070000044354-E0K84853a0Av20240906</w:t>
            </w:r>
          </w:p>
        </w:tc>
      </w:tr>
      <w:tr w:rsidR="003505D9" w:rsidRPr="003505D9" w14:paraId="7C0C42D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C5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90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0C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AC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8D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07002070000044354-E0K84853a0BC20240906</w:t>
            </w:r>
          </w:p>
        </w:tc>
      </w:tr>
      <w:tr w:rsidR="003505D9" w:rsidRPr="003505D9" w14:paraId="7BAFE97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671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31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78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93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53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07002070000044354-E0K84853a0B820240906</w:t>
            </w:r>
          </w:p>
        </w:tc>
      </w:tr>
      <w:tr w:rsidR="003505D9" w:rsidRPr="003505D9" w14:paraId="633C8E3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99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14:43:29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CA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F1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A0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040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05002050000044451-E0K84853a0C120240906</w:t>
            </w:r>
          </w:p>
        </w:tc>
      </w:tr>
      <w:tr w:rsidR="003505D9" w:rsidRPr="003505D9" w14:paraId="33F3F65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A0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14A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907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686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43D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05002050000044738-E0K84853a25J20240906</w:t>
            </w:r>
          </w:p>
        </w:tc>
      </w:tr>
      <w:tr w:rsidR="003505D9" w:rsidRPr="003505D9" w14:paraId="6026942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B5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B5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41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F8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C4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05002050000044738-E0K84853a28k20240906</w:t>
            </w:r>
          </w:p>
        </w:tc>
      </w:tr>
      <w:tr w:rsidR="003505D9" w:rsidRPr="003505D9" w14:paraId="4CC3CEB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D6C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14:44:30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B47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91A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8A4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73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05002050000044738-E0K84853a28h20240906</w:t>
            </w:r>
          </w:p>
        </w:tc>
      </w:tr>
      <w:tr w:rsidR="003505D9" w:rsidRPr="003505D9" w14:paraId="3EEACBC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5AA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B5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13E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FD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B2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05002050000045000-E0K84853a5Fu20240906</w:t>
            </w:r>
          </w:p>
        </w:tc>
      </w:tr>
      <w:tr w:rsidR="003505D9" w:rsidRPr="003505D9" w14:paraId="402D37C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1C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FE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58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1F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BD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05002050000045000-E0K84853a5Fj20240906</w:t>
            </w:r>
          </w:p>
        </w:tc>
      </w:tr>
      <w:tr w:rsidR="003505D9" w:rsidRPr="003505D9" w14:paraId="1491BFE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27A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14:46:10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57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3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B5B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F3D5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05002050000045000-E0K84853a5G120240906</w:t>
            </w:r>
          </w:p>
        </w:tc>
      </w:tr>
      <w:tr w:rsidR="003505D9" w:rsidRPr="003505D9" w14:paraId="5275914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AD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14:47:01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24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DF7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368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23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07002070000045317-E0K84853a6pj20240906</w:t>
            </w:r>
          </w:p>
        </w:tc>
      </w:tr>
      <w:tr w:rsidR="003505D9" w:rsidRPr="003505D9" w14:paraId="23C8B59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27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A5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0E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3530.0000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644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F0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05002050000045236-E0K84853aAK320240906</w:t>
            </w:r>
          </w:p>
        </w:tc>
      </w:tr>
      <w:tr w:rsidR="003505D9" w:rsidRPr="003505D9" w14:paraId="05F7D5C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09C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14:48:49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5D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F60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A2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B16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07002070000045381-E0K84853aAKz20240906</w:t>
            </w:r>
          </w:p>
        </w:tc>
      </w:tr>
      <w:tr w:rsidR="003505D9" w:rsidRPr="003505D9" w14:paraId="481CD7A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C5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14:49:31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03F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66D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F1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28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05002050000045452-E0K84853aBlv20240906</w:t>
            </w:r>
          </w:p>
        </w:tc>
      </w:tr>
      <w:tr w:rsidR="003505D9" w:rsidRPr="003505D9" w14:paraId="1D12C3E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AD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14:49:32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8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169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9F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B7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85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07002070000045477-E0K84853aBrJ20240906</w:t>
            </w:r>
          </w:p>
        </w:tc>
      </w:tr>
      <w:tr w:rsidR="003505D9" w:rsidRPr="003505D9" w14:paraId="0F83300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27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14:51:07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38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3C9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756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75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05002050000045751-E0K84853aFKx20240906</w:t>
            </w:r>
          </w:p>
        </w:tc>
      </w:tr>
      <w:tr w:rsidR="003505D9" w:rsidRPr="003505D9" w14:paraId="3981491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A6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EE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2A1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203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49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07002070000045744-E0K84853aGrE20240906</w:t>
            </w:r>
          </w:p>
        </w:tc>
      </w:tr>
      <w:tr w:rsidR="003505D9" w:rsidRPr="003505D9" w14:paraId="39F6A5F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8DA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14:51:48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C979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022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4F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0B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07002070000045744-E0K84853aGrC20240906</w:t>
            </w:r>
          </w:p>
        </w:tc>
      </w:tr>
      <w:tr w:rsidR="003505D9" w:rsidRPr="003505D9" w14:paraId="2F9CFE0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DA9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14:52:12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A59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E6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43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E7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07002070000045744-E0K84853aHP620240906</w:t>
            </w:r>
          </w:p>
        </w:tc>
      </w:tr>
      <w:tr w:rsidR="003505D9" w:rsidRPr="003505D9" w14:paraId="4FBDCE6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998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14:52:54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0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6A8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20F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B95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05002050000046053-E0K84853aJ8D20240906</w:t>
            </w:r>
          </w:p>
        </w:tc>
      </w:tr>
      <w:tr w:rsidR="003505D9" w:rsidRPr="003505D9" w14:paraId="706472C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9E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14:53:08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3C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3D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F1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16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07002070000046264-E0K84853aJtZ20240906</w:t>
            </w:r>
          </w:p>
        </w:tc>
      </w:tr>
      <w:tr w:rsidR="003505D9" w:rsidRPr="003505D9" w14:paraId="3B6DEB7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FCC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14:54:42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53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186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F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03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05002050000046346-E0K84853aMqU20240906</w:t>
            </w:r>
          </w:p>
        </w:tc>
      </w:tr>
      <w:tr w:rsidR="003505D9" w:rsidRPr="003505D9" w14:paraId="41E2E47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60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14:55:24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EC5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A51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57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657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07002070000046503-E0K84853aO0h20240906</w:t>
            </w:r>
          </w:p>
        </w:tc>
      </w:tr>
      <w:tr w:rsidR="003505D9" w:rsidRPr="003505D9" w14:paraId="56915B0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9FB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14:56:30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29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C2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88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ED5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07002070000046891-E0K84853aQOv20240906</w:t>
            </w:r>
          </w:p>
        </w:tc>
      </w:tr>
      <w:tr w:rsidR="003505D9" w:rsidRPr="003505D9" w14:paraId="2CA0722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F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E6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99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F97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368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07002070000046851-E0K84853aRCB20240906</w:t>
            </w:r>
          </w:p>
        </w:tc>
      </w:tr>
      <w:tr w:rsidR="003505D9" w:rsidRPr="003505D9" w14:paraId="421D6AA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EF9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DD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1F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4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C45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07002070000046851-E0K84853aRCo20240906</w:t>
            </w:r>
          </w:p>
        </w:tc>
      </w:tr>
      <w:tr w:rsidR="003505D9" w:rsidRPr="003505D9" w14:paraId="1534D3A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18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14:56:47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66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DA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305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09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07002070000046851-E0K84853aRCm20240906</w:t>
            </w:r>
          </w:p>
        </w:tc>
      </w:tr>
      <w:tr w:rsidR="003505D9" w:rsidRPr="003505D9" w14:paraId="095198C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811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3D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9E5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61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890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07002070000047296-E0K84853aUEh20240906</w:t>
            </w:r>
          </w:p>
        </w:tc>
      </w:tr>
      <w:tr w:rsidR="003505D9" w:rsidRPr="003505D9" w14:paraId="4DFC6EB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9A4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14:58:13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7D8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ED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58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BAA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07002070000047296-E0K84853aUEf20240906</w:t>
            </w:r>
          </w:p>
        </w:tc>
      </w:tr>
      <w:tr w:rsidR="003505D9" w:rsidRPr="003505D9" w14:paraId="6A207F7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D74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5C0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D9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5C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52B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05002050000047028-E0K84853aVq920240906</w:t>
            </w:r>
          </w:p>
        </w:tc>
      </w:tr>
      <w:tr w:rsidR="003505D9" w:rsidRPr="003505D9" w14:paraId="584CCF5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CB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531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39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3F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BF0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05002050000047028-E0K84853aVq520240906</w:t>
            </w:r>
          </w:p>
        </w:tc>
      </w:tr>
      <w:tr w:rsidR="003505D9" w:rsidRPr="003505D9" w14:paraId="6C2429E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9F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14:58:59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F93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CE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2DA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00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05002050000047028-E0K84853aVq720240906</w:t>
            </w:r>
          </w:p>
        </w:tc>
      </w:tr>
      <w:tr w:rsidR="003505D9" w:rsidRPr="003505D9" w14:paraId="0D58A20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F31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15:00:02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469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413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3523.0000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47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30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07002070000047535-E0K84853aY8C20240906</w:t>
            </w:r>
          </w:p>
        </w:tc>
      </w:tr>
      <w:tr w:rsidR="003505D9" w:rsidRPr="003505D9" w14:paraId="05F33C5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D602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15:01:40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AD8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D2B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7D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6B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07002070000048555-E0K84853ahik20240906</w:t>
            </w:r>
          </w:p>
        </w:tc>
      </w:tr>
      <w:tr w:rsidR="003505D9" w:rsidRPr="003505D9" w14:paraId="2D4AC01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9A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15:02:33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BD6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8B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31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BD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05002050000048358-E0K84853akBD20240906</w:t>
            </w:r>
          </w:p>
        </w:tc>
      </w:tr>
      <w:tr w:rsidR="003505D9" w:rsidRPr="003505D9" w14:paraId="45348D3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E03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15:02:52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57C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03C5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A18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8BE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05002050000048698-E0K84853alB020240906</w:t>
            </w:r>
          </w:p>
        </w:tc>
      </w:tr>
      <w:tr w:rsidR="003505D9" w:rsidRPr="003505D9" w14:paraId="5BF0F77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3E7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15:03:45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19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B4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1E0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AA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05002050000048669-E0K84853aosg20240906</w:t>
            </w:r>
          </w:p>
        </w:tc>
      </w:tr>
      <w:tr w:rsidR="003505D9" w:rsidRPr="003505D9" w14:paraId="4AC2A830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66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D2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E6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C9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F5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07002070000049162-E0K84853arJJ20240906</w:t>
            </w:r>
          </w:p>
        </w:tc>
      </w:tr>
      <w:tr w:rsidR="003505D9" w:rsidRPr="003505D9" w14:paraId="5468FDA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0C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E75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5BC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C2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F1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07002070000048819-E0K84853arK720240906</w:t>
            </w:r>
          </w:p>
        </w:tc>
      </w:tr>
      <w:tr w:rsidR="003505D9" w:rsidRPr="003505D9" w14:paraId="477D834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6D1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579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B5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7A5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6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07002070000049571-E0K84853ay5a20240906</w:t>
            </w:r>
          </w:p>
        </w:tc>
      </w:tr>
      <w:tr w:rsidR="003505D9" w:rsidRPr="003505D9" w14:paraId="6BF7250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A6D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39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C60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39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D9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05002050000049401-E0K84853ay5Q20240906</w:t>
            </w:r>
          </w:p>
        </w:tc>
      </w:tr>
      <w:tr w:rsidR="003505D9" w:rsidRPr="003505D9" w14:paraId="350F612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09C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15:06:51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48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5607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8A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858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05002050000049401-E0K84853ay5Y20240906</w:t>
            </w:r>
          </w:p>
        </w:tc>
      </w:tr>
      <w:tr w:rsidR="003505D9" w:rsidRPr="003505D9" w14:paraId="196A519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48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15:06:56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563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0C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F69F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0C82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05002050000049402-E0K84853ayO920240906</w:t>
            </w:r>
          </w:p>
        </w:tc>
      </w:tr>
      <w:tr w:rsidR="003505D9" w:rsidRPr="003505D9" w14:paraId="0A6D915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B8C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FA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187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F21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B32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3700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07002070000049966-E0K84853b11c20240906</w:t>
            </w:r>
          </w:p>
        </w:tc>
      </w:tr>
      <w:tr w:rsidR="003505D9" w:rsidRPr="003505D9" w14:paraId="3D320D7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7F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15:07:50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432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BD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24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A30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07002070000049966-E0K84853b11a20240906</w:t>
            </w:r>
          </w:p>
        </w:tc>
      </w:tr>
      <w:tr w:rsidR="003505D9" w:rsidRPr="003505D9" w14:paraId="4472964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7F9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15:08:02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E3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6E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3524.0000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B39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AD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05002050000049811-E0K84853b1TC20240906</w:t>
            </w:r>
          </w:p>
        </w:tc>
      </w:tr>
      <w:tr w:rsidR="003505D9" w:rsidRPr="003505D9" w14:paraId="0529F1F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82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lastRenderedPageBreak/>
              <w:t>06-Sep-2024 15:09:42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5E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44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62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0FE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05002050000050295-E0K84853b6j320240906</w:t>
            </w:r>
          </w:p>
        </w:tc>
      </w:tr>
      <w:tr w:rsidR="003505D9" w:rsidRPr="003505D9" w14:paraId="7A1A73CC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FF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15:11:13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331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F9B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3522.0000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74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E4F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05002050000050668-E0K84853bAXA20240906</w:t>
            </w:r>
          </w:p>
        </w:tc>
      </w:tr>
      <w:tr w:rsidR="003505D9" w:rsidRPr="003505D9" w14:paraId="358867B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944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15:11:55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884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F76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3521.0000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8AE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7B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07002070000050432-E0K84853bCTQ20240906</w:t>
            </w:r>
          </w:p>
        </w:tc>
      </w:tr>
      <w:tr w:rsidR="003505D9" w:rsidRPr="003505D9" w14:paraId="19C19E73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C24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15:11:56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C5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179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D10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5B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5D8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05002050000050296-E0K84853bCct20240906</w:t>
            </w:r>
          </w:p>
        </w:tc>
      </w:tr>
      <w:tr w:rsidR="003505D9" w:rsidRPr="003505D9" w14:paraId="3D38340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6C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15:13:09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A85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4A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3520.0000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7C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C48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07002070000051253-E0K84853bGQy20240906</w:t>
            </w:r>
          </w:p>
        </w:tc>
      </w:tr>
      <w:tr w:rsidR="003505D9" w:rsidRPr="003505D9" w14:paraId="0AF7EF2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BB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15:13:38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A2B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1F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DC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7DF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05002050000051083-E0K84853bHW820240906</w:t>
            </w:r>
          </w:p>
        </w:tc>
      </w:tr>
      <w:tr w:rsidR="003505D9" w:rsidRPr="003505D9" w14:paraId="6D8A680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BDB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15:14:10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6D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94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8E2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8D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05002050000051083-E0K84853bJGe20240906</w:t>
            </w:r>
          </w:p>
        </w:tc>
      </w:tr>
      <w:tr w:rsidR="003505D9" w:rsidRPr="003505D9" w14:paraId="1AD9324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DA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15:14:26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EB4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4E9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3519.0000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DB48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81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05002050000051447-E0K84853bJpo20240906</w:t>
            </w:r>
          </w:p>
        </w:tc>
      </w:tr>
      <w:tr w:rsidR="003505D9" w:rsidRPr="003505D9" w14:paraId="2635274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24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3EB4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5E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E4C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F8E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07002070000051625-E0K84853bMMB20240906</w:t>
            </w:r>
          </w:p>
        </w:tc>
      </w:tr>
      <w:tr w:rsidR="003505D9" w:rsidRPr="003505D9" w14:paraId="09726A8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11A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15:15:16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051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146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CE3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F86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07002070000051388-E0K84853bMM720240906</w:t>
            </w:r>
          </w:p>
        </w:tc>
      </w:tr>
      <w:tr w:rsidR="003505D9" w:rsidRPr="003505D9" w14:paraId="51292A5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A8D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15:17:03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E8A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BFA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3518.0000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69D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A7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05002050000052014-E0K84853bQri20240906</w:t>
            </w:r>
          </w:p>
        </w:tc>
      </w:tr>
      <w:tr w:rsidR="003505D9" w:rsidRPr="003505D9" w14:paraId="57998BF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23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9B7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5C3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E18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DF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05002050000051448-E0K84853bRaz20240906</w:t>
            </w:r>
          </w:p>
        </w:tc>
      </w:tr>
      <w:tr w:rsidR="003505D9" w:rsidRPr="003505D9" w14:paraId="4E65D09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CC5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DDC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2A6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88F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D27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05002050000051448-E0K84853bRb120240906</w:t>
            </w:r>
          </w:p>
        </w:tc>
      </w:tr>
      <w:tr w:rsidR="003505D9" w:rsidRPr="003505D9" w14:paraId="44E197A2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98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15:17:12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A4A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769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ED4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6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05002050000051448-E0K84853bRb320240906</w:t>
            </w:r>
          </w:p>
        </w:tc>
      </w:tr>
      <w:tr w:rsidR="003505D9" w:rsidRPr="003505D9" w14:paraId="21C0DF7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FCD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15:18:05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A50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0C3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A21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9F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07002070000052784-E0K84853bUMI20240906</w:t>
            </w:r>
          </w:p>
        </w:tc>
      </w:tr>
      <w:tr w:rsidR="003505D9" w:rsidRPr="003505D9" w14:paraId="47B61AF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AED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15:18:42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93C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DDC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2D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2A6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07002070000052710-E0K84853bVSh20240906</w:t>
            </w:r>
          </w:p>
        </w:tc>
      </w:tr>
      <w:tr w:rsidR="003505D9" w:rsidRPr="003505D9" w14:paraId="0CDB2CD9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7C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15:19:46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D7D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D2B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7385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770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07002070000053188-E0K84853bXdK20240906</w:t>
            </w:r>
          </w:p>
        </w:tc>
      </w:tr>
      <w:tr w:rsidR="003505D9" w:rsidRPr="003505D9" w14:paraId="65F02C56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4A7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661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230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618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B5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B14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05002050000053559-E0K84853bb8X20240906</w:t>
            </w:r>
          </w:p>
        </w:tc>
      </w:tr>
      <w:tr w:rsidR="003505D9" w:rsidRPr="003505D9" w14:paraId="44BE3BA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D1E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15:21:14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A1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49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F42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52F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05002050000053559-E0K84853bb8V20240906</w:t>
            </w:r>
          </w:p>
        </w:tc>
      </w:tr>
      <w:tr w:rsidR="003505D9" w:rsidRPr="003505D9" w14:paraId="31EA799E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5E3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15:22:18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6205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0C0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8C3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95A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05002050000052991-E0K84853bdmO20240906</w:t>
            </w:r>
          </w:p>
        </w:tc>
      </w:tr>
      <w:tr w:rsidR="003505D9" w:rsidRPr="003505D9" w14:paraId="2EA66F6D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7A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C4A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08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6C6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A54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07002070000054409-E0K84853bhVo20240906</w:t>
            </w:r>
          </w:p>
        </w:tc>
      </w:tr>
      <w:tr w:rsidR="003505D9" w:rsidRPr="003505D9" w14:paraId="4828C7DB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870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15:24:03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2C7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E22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642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2DB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07002070000054409-E0K84853bhVi20240906</w:t>
            </w:r>
          </w:p>
        </w:tc>
      </w:tr>
      <w:tr w:rsidR="003505D9" w:rsidRPr="003505D9" w14:paraId="5FF7B4B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F8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15:24:27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F51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490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E5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3517.0000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815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F02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05002050000054388-E0K84853biSy20240906</w:t>
            </w:r>
          </w:p>
        </w:tc>
      </w:tr>
      <w:tr w:rsidR="003505D9" w:rsidRPr="003505D9" w14:paraId="1D896CC7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4CB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15:25:45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89EF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2FD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51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95C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05002050000054218-E0K84853bl9220240906</w:t>
            </w:r>
          </w:p>
        </w:tc>
      </w:tr>
      <w:tr w:rsidR="003505D9" w:rsidRPr="003505D9" w14:paraId="656069EF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C95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15:26:36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C72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241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BE882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390E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BBB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07002070000054903-E0K84853bmjO20240906</w:t>
            </w:r>
          </w:p>
        </w:tc>
      </w:tr>
      <w:tr w:rsidR="003505D9" w:rsidRPr="003505D9" w14:paraId="68967904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D416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15:27:05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16C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274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82E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95E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E14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07002070000054410-E0K84853bnwi20240906</w:t>
            </w:r>
          </w:p>
        </w:tc>
      </w:tr>
      <w:tr w:rsidR="003505D9" w:rsidRPr="003505D9" w14:paraId="68848D0A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78B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15:28:06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C5A9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64E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3516.0000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596B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287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07002070000055468-E0K84853bqbp20240906</w:t>
            </w:r>
          </w:p>
        </w:tc>
      </w:tr>
      <w:tr w:rsidR="003505D9" w:rsidRPr="003505D9" w14:paraId="3FB0A9D1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B0F8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15:28:09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E8F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3C6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227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3F9BD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05002050000055261-E0K84853bqgX20240906</w:t>
            </w:r>
          </w:p>
        </w:tc>
      </w:tr>
      <w:tr w:rsidR="003505D9" w:rsidRPr="003505D9" w14:paraId="2CCA1EE5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8ED0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C43E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299C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0A29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7B1F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07002070000055695-E0K84853bskA20240906</w:t>
            </w:r>
          </w:p>
        </w:tc>
      </w:tr>
      <w:tr w:rsidR="003505D9" w:rsidRPr="003505D9" w14:paraId="2FC67778" w14:textId="77777777" w:rsidTr="003505D9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F5C1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06-Sep-2024 15:28:55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E0A7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E43F3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3515.0000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C6F4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33EA" w14:textId="77777777" w:rsidR="003505D9" w:rsidRPr="003505D9" w:rsidRDefault="003505D9" w:rsidP="003505D9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</w:pPr>
            <w:r w:rsidRPr="003505D9">
              <w:rPr>
                <w:rFonts w:ascii="Calibri" w:hAnsi="Calibri" w:cs="Calibri"/>
                <w:color w:val="000000"/>
                <w:sz w:val="18"/>
                <w:szCs w:val="18"/>
                <w:lang w:eastAsia="en-GB"/>
              </w:rPr>
              <w:t>07002070000055695-E0K84853bskC20240906</w:t>
            </w:r>
          </w:p>
        </w:tc>
      </w:tr>
    </w:tbl>
    <w:p w14:paraId="54515C1F" w14:textId="77777777" w:rsidR="00802A45" w:rsidRPr="00A50F83" w:rsidRDefault="00802A45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B105298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C3D8AD3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667F9C9F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48A87313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01538EA7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3505D9">
      <w:footerReference w:type="default" r:id="rId12"/>
      <w:footerReference w:type="first" r:id="rId13"/>
      <w:pgSz w:w="11909" w:h="16834" w:code="9"/>
      <w:pgMar w:top="1440" w:right="1797" w:bottom="993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28C07C" w14:textId="77777777" w:rsidR="0058736E" w:rsidRDefault="0058736E" w:rsidP="00F2487C">
      <w:r>
        <w:separator/>
      </w:r>
    </w:p>
  </w:endnote>
  <w:endnote w:type="continuationSeparator" w:id="0">
    <w:p w14:paraId="1D264BC4" w14:textId="77777777" w:rsidR="0058736E" w:rsidRDefault="0058736E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9E34A" w14:textId="77777777" w:rsidR="0058736E" w:rsidRDefault="0058736E" w:rsidP="00F2487C">
      <w:r>
        <w:separator/>
      </w:r>
    </w:p>
  </w:footnote>
  <w:footnote w:type="continuationSeparator" w:id="0">
    <w:p w14:paraId="052AFC17" w14:textId="77777777" w:rsidR="0058736E" w:rsidRDefault="0058736E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156267734">
    <w:abstractNumId w:val="1"/>
  </w:num>
  <w:num w:numId="2" w16cid:durableId="406420133">
    <w:abstractNumId w:val="0"/>
  </w:num>
  <w:num w:numId="3" w16cid:durableId="519318138">
    <w:abstractNumId w:val="2"/>
  </w:num>
  <w:num w:numId="4" w16cid:durableId="987132293">
    <w:abstractNumId w:val="4"/>
  </w:num>
  <w:num w:numId="5" w16cid:durableId="212084599">
    <w:abstractNumId w:val="5"/>
  </w:num>
  <w:num w:numId="6" w16cid:durableId="1793480428">
    <w:abstractNumId w:val="3"/>
  </w:num>
  <w:num w:numId="7" w16cid:durableId="192816201">
    <w:abstractNumId w:val="3"/>
  </w:num>
  <w:num w:numId="8" w16cid:durableId="2053573744">
    <w:abstractNumId w:val="3"/>
  </w:num>
  <w:num w:numId="9" w16cid:durableId="1462072448">
    <w:abstractNumId w:val="3"/>
  </w:num>
  <w:num w:numId="10" w16cid:durableId="760033301">
    <w:abstractNumId w:val="3"/>
  </w:num>
  <w:num w:numId="11" w16cid:durableId="1824930449">
    <w:abstractNumId w:val="3"/>
  </w:num>
  <w:num w:numId="12" w16cid:durableId="1533302437">
    <w:abstractNumId w:val="3"/>
  </w:num>
  <w:num w:numId="13" w16cid:durableId="1864903571">
    <w:abstractNumId w:val="3"/>
  </w:num>
  <w:num w:numId="14" w16cid:durableId="1410495163">
    <w:abstractNumId w:val="3"/>
  </w:num>
  <w:num w:numId="15" w16cid:durableId="6476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71703"/>
    <w:rsid w:val="00075FA7"/>
    <w:rsid w:val="0007685A"/>
    <w:rsid w:val="00082972"/>
    <w:rsid w:val="0009225F"/>
    <w:rsid w:val="000A633D"/>
    <w:rsid w:val="000C6534"/>
    <w:rsid w:val="000D0A18"/>
    <w:rsid w:val="000F1286"/>
    <w:rsid w:val="001211C1"/>
    <w:rsid w:val="00125159"/>
    <w:rsid w:val="00133285"/>
    <w:rsid w:val="001400DC"/>
    <w:rsid w:val="00142522"/>
    <w:rsid w:val="00143128"/>
    <w:rsid w:val="00160085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C1771"/>
    <w:rsid w:val="001D035E"/>
    <w:rsid w:val="001D26F8"/>
    <w:rsid w:val="001D60BB"/>
    <w:rsid w:val="001E2F5B"/>
    <w:rsid w:val="001E49C0"/>
    <w:rsid w:val="001F4217"/>
    <w:rsid w:val="001F4DDA"/>
    <w:rsid w:val="001F63C4"/>
    <w:rsid w:val="00214CC5"/>
    <w:rsid w:val="00222F40"/>
    <w:rsid w:val="00223A6B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258FF"/>
    <w:rsid w:val="00330DA8"/>
    <w:rsid w:val="0034164C"/>
    <w:rsid w:val="00341E41"/>
    <w:rsid w:val="003505D9"/>
    <w:rsid w:val="00356DC4"/>
    <w:rsid w:val="0036549B"/>
    <w:rsid w:val="0038178E"/>
    <w:rsid w:val="00387FE9"/>
    <w:rsid w:val="003937B9"/>
    <w:rsid w:val="0039603A"/>
    <w:rsid w:val="003A3488"/>
    <w:rsid w:val="003B6890"/>
    <w:rsid w:val="003C1390"/>
    <w:rsid w:val="003C4A29"/>
    <w:rsid w:val="003E0113"/>
    <w:rsid w:val="003E3C75"/>
    <w:rsid w:val="0040353C"/>
    <w:rsid w:val="00406855"/>
    <w:rsid w:val="004118C9"/>
    <w:rsid w:val="00411E5B"/>
    <w:rsid w:val="004150E8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163F5"/>
    <w:rsid w:val="00563E72"/>
    <w:rsid w:val="00566498"/>
    <w:rsid w:val="005667E1"/>
    <w:rsid w:val="005669B5"/>
    <w:rsid w:val="005863F0"/>
    <w:rsid w:val="0058736E"/>
    <w:rsid w:val="0059780E"/>
    <w:rsid w:val="005A2A30"/>
    <w:rsid w:val="005C6A5F"/>
    <w:rsid w:val="005F5D09"/>
    <w:rsid w:val="0060602B"/>
    <w:rsid w:val="006101E4"/>
    <w:rsid w:val="006116EE"/>
    <w:rsid w:val="00623C13"/>
    <w:rsid w:val="006416A0"/>
    <w:rsid w:val="006467D6"/>
    <w:rsid w:val="00664011"/>
    <w:rsid w:val="00664F5D"/>
    <w:rsid w:val="00672EF5"/>
    <w:rsid w:val="006A17F0"/>
    <w:rsid w:val="006A6E8A"/>
    <w:rsid w:val="006A72C7"/>
    <w:rsid w:val="006A742D"/>
    <w:rsid w:val="006B3991"/>
    <w:rsid w:val="006B7667"/>
    <w:rsid w:val="006D484E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7355"/>
    <w:rsid w:val="00787498"/>
    <w:rsid w:val="00790104"/>
    <w:rsid w:val="007A227E"/>
    <w:rsid w:val="007A4920"/>
    <w:rsid w:val="007B02B3"/>
    <w:rsid w:val="007C325B"/>
    <w:rsid w:val="007C4A03"/>
    <w:rsid w:val="007C5374"/>
    <w:rsid w:val="007F30AC"/>
    <w:rsid w:val="007F4BAD"/>
    <w:rsid w:val="00802A45"/>
    <w:rsid w:val="008172BD"/>
    <w:rsid w:val="00856DCF"/>
    <w:rsid w:val="008751F1"/>
    <w:rsid w:val="0088714E"/>
    <w:rsid w:val="00891376"/>
    <w:rsid w:val="008A55F1"/>
    <w:rsid w:val="008A79E8"/>
    <w:rsid w:val="008C3326"/>
    <w:rsid w:val="008C35C7"/>
    <w:rsid w:val="008F7985"/>
    <w:rsid w:val="00922C97"/>
    <w:rsid w:val="009233ED"/>
    <w:rsid w:val="00926C57"/>
    <w:rsid w:val="00951B90"/>
    <w:rsid w:val="00953526"/>
    <w:rsid w:val="00976839"/>
    <w:rsid w:val="00977828"/>
    <w:rsid w:val="00982C17"/>
    <w:rsid w:val="00991F73"/>
    <w:rsid w:val="009A4370"/>
    <w:rsid w:val="009A4475"/>
    <w:rsid w:val="009D78D1"/>
    <w:rsid w:val="009E24BD"/>
    <w:rsid w:val="009F02EE"/>
    <w:rsid w:val="00A00506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87472"/>
    <w:rsid w:val="00A93B94"/>
    <w:rsid w:val="00AA6186"/>
    <w:rsid w:val="00AB4087"/>
    <w:rsid w:val="00AB65B7"/>
    <w:rsid w:val="00AC35B7"/>
    <w:rsid w:val="00B0182A"/>
    <w:rsid w:val="00B058EF"/>
    <w:rsid w:val="00B43DFC"/>
    <w:rsid w:val="00B44C54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5F88"/>
    <w:rsid w:val="00CD5C90"/>
    <w:rsid w:val="00CE1E62"/>
    <w:rsid w:val="00D14A72"/>
    <w:rsid w:val="00D2047F"/>
    <w:rsid w:val="00D20F05"/>
    <w:rsid w:val="00D306F6"/>
    <w:rsid w:val="00D364B9"/>
    <w:rsid w:val="00D6137F"/>
    <w:rsid w:val="00D64462"/>
    <w:rsid w:val="00D647F7"/>
    <w:rsid w:val="00D8133B"/>
    <w:rsid w:val="00D90DB4"/>
    <w:rsid w:val="00D91523"/>
    <w:rsid w:val="00D91F67"/>
    <w:rsid w:val="00D9554E"/>
    <w:rsid w:val="00DB1A0A"/>
    <w:rsid w:val="00DB4F95"/>
    <w:rsid w:val="00DC2FB3"/>
    <w:rsid w:val="00DC4C99"/>
    <w:rsid w:val="00DE2A8E"/>
    <w:rsid w:val="00DE4A7D"/>
    <w:rsid w:val="00E01508"/>
    <w:rsid w:val="00E22230"/>
    <w:rsid w:val="00E32465"/>
    <w:rsid w:val="00E47EB5"/>
    <w:rsid w:val="00E57021"/>
    <w:rsid w:val="00E61773"/>
    <w:rsid w:val="00E772E2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31B90"/>
    <w:rsid w:val="00F47828"/>
    <w:rsid w:val="00F635F4"/>
    <w:rsid w:val="00F82050"/>
    <w:rsid w:val="00F8534F"/>
    <w:rsid w:val="00F917DB"/>
    <w:rsid w:val="00F931BC"/>
    <w:rsid w:val="00FA03EA"/>
    <w:rsid w:val="00FA2F87"/>
    <w:rsid w:val="00FA3DDF"/>
    <w:rsid w:val="00FA4C67"/>
    <w:rsid w:val="00FB21B9"/>
    <w:rsid w:val="00FD13D9"/>
    <w:rsid w:val="00FD46E9"/>
    <w:rsid w:val="00FE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64">
    <w:name w:val="xl64"/>
    <w:basedOn w:val="Normal"/>
    <w:rsid w:val="00802A45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  <w:style w:type="paragraph" w:customStyle="1" w:styleId="xl65">
    <w:name w:val="xl65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6">
    <w:name w:val="xl66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7">
    <w:name w:val="xl6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8">
    <w:name w:val="xl68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69">
    <w:name w:val="xl69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eastAsia="en-GB"/>
    </w:rPr>
  </w:style>
  <w:style w:type="paragraph" w:customStyle="1" w:styleId="xl70">
    <w:name w:val="xl70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1">
    <w:name w:val="xl71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2">
    <w:name w:val="xl72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  <w:lang w:eastAsia="en-GB"/>
    </w:rPr>
  </w:style>
  <w:style w:type="paragraph" w:customStyle="1" w:styleId="xl73">
    <w:name w:val="xl73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4">
    <w:name w:val="xl74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5">
    <w:name w:val="xl75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6">
    <w:name w:val="xl76"/>
    <w:basedOn w:val="Normal"/>
    <w:rsid w:val="00802A45"/>
    <w:pPr>
      <w:spacing w:before="100" w:beforeAutospacing="1" w:after="100" w:afterAutospacing="1"/>
    </w:pPr>
    <w:rPr>
      <w:sz w:val="18"/>
      <w:szCs w:val="18"/>
      <w:lang w:eastAsia="en-GB"/>
    </w:rPr>
  </w:style>
  <w:style w:type="paragraph" w:customStyle="1" w:styleId="xl77">
    <w:name w:val="xl77"/>
    <w:basedOn w:val="Normal"/>
    <w:rsid w:val="00802A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en-GB"/>
    </w:rPr>
  </w:style>
  <w:style w:type="paragraph" w:customStyle="1" w:styleId="xl78">
    <w:name w:val="xl78"/>
    <w:basedOn w:val="Normal"/>
    <w:rsid w:val="00802A45"/>
    <w:pPr>
      <w:spacing w:before="100" w:beforeAutospacing="1" w:after="100" w:afterAutospacing="1"/>
    </w:pPr>
    <w:rPr>
      <w:rFonts w:ascii="Arial" w:hAnsi="Arial" w:cs="Arial"/>
      <w:sz w:val="18"/>
      <w:szCs w:val="18"/>
      <w:lang w:eastAsia="en-GB"/>
    </w:rPr>
  </w:style>
  <w:style w:type="paragraph" w:customStyle="1" w:styleId="xl63">
    <w:name w:val="xl63"/>
    <w:basedOn w:val="Normal"/>
    <w:rsid w:val="003505D9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ee1928-e90f-4e72-a1fb-0cdd402ef7fe">TNME3MZR7UAA-1660285186-25736</_dlc_DocId>
    <_dlc_DocIdUrl xmlns="2dee1928-e90f-4e72-a1fb-0cdd402ef7fe">
      <Url>https://reedelsevier.sharepoint.com/sites/rehlondatp021/_layouts/15/DocIdRedir.aspx?ID=TNME3MZR7UAA-1660285186-25736</Url>
      <Description>TNME3MZR7UAA-1660285186-25736</Description>
    </_dlc_DocIdUrl>
    <TaxCatchAll xmlns="2dee1928-e90f-4e72-a1fb-0cdd402ef7fe" xsi:nil="true"/>
    <lcf76f155ced4ddcb4097134ff3c332f xmlns="54ef00cf-9546-4cb4-8272-96ba359896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880C5009AC84A869D0CA217D6B9AE" ma:contentTypeVersion="11" ma:contentTypeDescription="Create a new document." ma:contentTypeScope="" ma:versionID="251967a5d08a9d4f9fd9688934c00683">
  <xsd:schema xmlns:xsd="http://www.w3.org/2001/XMLSchema" xmlns:xs="http://www.w3.org/2001/XMLSchema" xmlns:p="http://schemas.microsoft.com/office/2006/metadata/properties" xmlns:ns2="2dee1928-e90f-4e72-a1fb-0cdd402ef7fe" xmlns:ns3="54ef00cf-9546-4cb4-8272-96ba3598965a" targetNamespace="http://schemas.microsoft.com/office/2006/metadata/properties" ma:root="true" ma:fieldsID="bef1193797522d807b01377a0f2ec478" ns2:_="" ns3:_="">
    <xsd:import namespace="2dee1928-e90f-4e72-a1fb-0cdd402ef7fe"/>
    <xsd:import namespace="54ef00cf-9546-4cb4-8272-96ba359896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e1928-e90f-4e72-a1fb-0cdd402ef7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b3a929c1-7f1a-4615-8727-05546229ccfa}" ma:internalName="TaxCatchAll" ma:showField="CatchAllData" ma:web="2dee1928-e90f-4e72-a1fb-0cdd402ef7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f00cf-9546-4cb4-8272-96ba35989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2763e4d-7885-4cd8-8534-835ebc0ec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AED4A-1A69-4CE7-9271-20388B3365D4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2.xml><?xml version="1.0" encoding="utf-8"?>
<ds:datastoreItem xmlns:ds="http://schemas.openxmlformats.org/officeDocument/2006/customXml" ds:itemID="{1C2800A6-F82F-4AC1-898E-45D4AEBB0F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C5FE91-EF11-4635-A44C-53AB07B0D2F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9D43938-28B2-4140-BBF9-521F954FCA88}"/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47</TotalTime>
  <Pages>12</Pages>
  <Words>6186</Words>
  <Characters>35266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41370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KULARATNAM, Aathmika</dc:creator>
  <cp:keywords/>
  <cp:lastModifiedBy>Merali, Nimah (REHQ-LON)</cp:lastModifiedBy>
  <cp:revision>77</cp:revision>
  <cp:lastPrinted>2016-11-21T15:24:00Z</cp:lastPrinted>
  <dcterms:created xsi:type="dcterms:W3CDTF">2018-05-03T15:58:00Z</dcterms:created>
  <dcterms:modified xsi:type="dcterms:W3CDTF">2024-09-06T15:56:00Z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8" name="_NewReviewCycle">
    <vt:lpwstr/>
  </property>
  <property fmtid="{D5CDD505-2E9C-101B-9397-08002B2CF9AE}" pid="13" name="ContentTypeId">
    <vt:lpwstr>0x0101000E6880C5009AC84A869D0CA217D6B9AE</vt:lpwstr>
  </property>
  <property fmtid="{D5CDD505-2E9C-101B-9397-08002B2CF9AE}" pid="14" name="Order">
    <vt:r8>12656800</vt:r8>
  </property>
  <property fmtid="{D5CDD505-2E9C-101B-9397-08002B2CF9AE}" pid="15" name="_dlc_DocIdItemGuid">
    <vt:lpwstr>32d12263-6d2e-4235-a0a8-1fee4125daf3</vt:lpwstr>
  </property>
  <property fmtid="{D5CDD505-2E9C-101B-9397-08002B2CF9AE}" pid="16" name="MediaServiceImageTags">
    <vt:lpwstr/>
  </property>
  <property fmtid="{D5CDD505-2E9C-101B-9397-08002B2CF9AE}" pid="17" name="MSIP_Label_549ac42a-3eb4-4074-b885-aea26bd6241e_Enabled">
    <vt:lpwstr>true</vt:lpwstr>
  </property>
  <property fmtid="{D5CDD505-2E9C-101B-9397-08002B2CF9AE}" pid="18" name="MSIP_Label_549ac42a-3eb4-4074-b885-aea26bd6241e_SetDate">
    <vt:lpwstr>2024-02-15T16:34:13Z</vt:lpwstr>
  </property>
  <property fmtid="{D5CDD505-2E9C-101B-9397-08002B2CF9AE}" pid="19" name="MSIP_Label_549ac42a-3eb4-4074-b885-aea26bd6241e_Method">
    <vt:lpwstr>Standard</vt:lpwstr>
  </property>
  <property fmtid="{D5CDD505-2E9C-101B-9397-08002B2CF9AE}" pid="20" name="MSIP_Label_549ac42a-3eb4-4074-b885-aea26bd6241e_Name">
    <vt:lpwstr>General Business</vt:lpwstr>
  </property>
  <property fmtid="{D5CDD505-2E9C-101B-9397-08002B2CF9AE}" pid="21" name="MSIP_Label_549ac42a-3eb4-4074-b885-aea26bd6241e_SiteId">
    <vt:lpwstr>9274ee3f-9425-4109-a27f-9fb15c10675d</vt:lpwstr>
  </property>
  <property fmtid="{D5CDD505-2E9C-101B-9397-08002B2CF9AE}" pid="22" name="MSIP_Label_549ac42a-3eb4-4074-b885-aea26bd6241e_ActionId">
    <vt:lpwstr>1edece2d-4584-4d20-be96-5a751e9a2087</vt:lpwstr>
  </property>
  <property fmtid="{D5CDD505-2E9C-101B-9397-08002B2CF9AE}" pid="23" name="MSIP_Label_549ac42a-3eb4-4074-b885-aea26bd6241e_ContentBits">
    <vt:lpwstr>0</vt:lpwstr>
  </property>
</Properties>
</file>