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306C17BB" w:rsidR="00D647F7" w:rsidRPr="00A50F83" w:rsidRDefault="00B63FA9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18 September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374E6E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B63FA9" w:rsidRPr="00B63FA9">
        <w:rPr>
          <w:sz w:val="22"/>
          <w:szCs w:val="22"/>
          <w:lang w:val="en"/>
        </w:rPr>
        <w:t>74,000</w:t>
      </w:r>
      <w:r w:rsidR="00B63FA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B63FA9" w:rsidRPr="00B63FA9">
        <w:rPr>
          <w:sz w:val="22"/>
          <w:szCs w:val="22"/>
          <w:lang w:val="en"/>
        </w:rPr>
        <w:t>44,635,358</w:t>
      </w:r>
      <w:r w:rsidR="00B63FA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B63FA9" w:rsidRPr="00B63FA9">
        <w:rPr>
          <w:sz w:val="22"/>
          <w:szCs w:val="22"/>
          <w:lang w:val="en"/>
        </w:rPr>
        <w:t>1,864,598,074</w:t>
      </w:r>
      <w:r w:rsidR="00B63FA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B63FA9" w:rsidRPr="00B63FA9">
        <w:rPr>
          <w:sz w:val="22"/>
          <w:szCs w:val="22"/>
          <w:lang w:val="en"/>
        </w:rPr>
        <w:t>24,923,165</w:t>
      </w:r>
      <w:r w:rsidR="00B63FA9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E791EAF" w:rsidR="003E0113" w:rsidRPr="00A50F83" w:rsidRDefault="00B63FA9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B63FA9">
              <w:rPr>
                <w:sz w:val="22"/>
                <w:szCs w:val="22"/>
                <w:lang w:val="en"/>
              </w:rPr>
              <w:t>18 September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F01E9A2" w:rsidR="003E0113" w:rsidRPr="0060602B" w:rsidRDefault="00B63FA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63FA9">
              <w:rPr>
                <w:rFonts w:ascii="Arial" w:hAnsi="Arial" w:cs="Arial"/>
                <w:sz w:val="22"/>
                <w:szCs w:val="22"/>
                <w:lang w:val="en"/>
              </w:rPr>
              <w:t>74,000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648921C5" w:rsidR="003258FF" w:rsidRPr="0060602B" w:rsidRDefault="00B63FA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63FA9">
              <w:rPr>
                <w:rFonts w:ascii="Arial" w:hAnsi="Arial" w:cs="Arial"/>
                <w:sz w:val="22"/>
                <w:szCs w:val="22"/>
                <w:lang w:val="en"/>
              </w:rPr>
              <w:t>3643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3DDFFB42" w:rsidR="003258FF" w:rsidRPr="0060602B" w:rsidRDefault="00B63FA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63FA9">
              <w:rPr>
                <w:rFonts w:ascii="Arial" w:hAnsi="Arial" w:cs="Arial"/>
                <w:sz w:val="22"/>
                <w:szCs w:val="22"/>
                <w:lang w:val="en"/>
              </w:rPr>
              <w:t>3578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6AC7B229" w:rsidR="003E0113" w:rsidRPr="0060602B" w:rsidRDefault="00B63FA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63FA9">
              <w:rPr>
                <w:rFonts w:ascii="Arial" w:hAnsi="Arial" w:cs="Arial"/>
                <w:sz w:val="22"/>
                <w:szCs w:val="22"/>
                <w:lang w:val="en"/>
              </w:rPr>
              <w:t>3602.5284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26" w:type="dxa"/>
        <w:tblLook w:val="04A0" w:firstRow="1" w:lastRow="0" w:firstColumn="1" w:lastColumn="0" w:noHBand="0" w:noVBand="1"/>
      </w:tblPr>
      <w:tblGrid>
        <w:gridCol w:w="2122"/>
        <w:gridCol w:w="867"/>
        <w:gridCol w:w="1040"/>
        <w:gridCol w:w="1353"/>
        <w:gridCol w:w="3944"/>
      </w:tblGrid>
      <w:tr w:rsidR="004343F4" w:rsidRPr="004343F4" w14:paraId="53E7CF93" w14:textId="77777777" w:rsidTr="004343F4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E354" w14:textId="77777777" w:rsidR="004343F4" w:rsidRPr="004343F4" w:rsidRDefault="004343F4" w:rsidP="004343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343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C99C" w14:textId="77777777" w:rsidR="004343F4" w:rsidRPr="004343F4" w:rsidRDefault="004343F4" w:rsidP="004343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343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3313" w14:textId="77777777" w:rsidR="004343F4" w:rsidRPr="004343F4" w:rsidRDefault="004343F4" w:rsidP="004343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343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2BBA" w14:textId="77777777" w:rsidR="004343F4" w:rsidRPr="004343F4" w:rsidRDefault="004343F4" w:rsidP="004343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343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77E2" w14:textId="77777777" w:rsidR="004343F4" w:rsidRPr="004343F4" w:rsidRDefault="004343F4" w:rsidP="004343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343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4343F4" w:rsidRPr="004343F4" w14:paraId="2B1C991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16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FC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62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662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E8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05002050000002527-E0KGldsBhBQS20240918</w:t>
            </w:r>
          </w:p>
        </w:tc>
      </w:tr>
      <w:tr w:rsidR="004343F4" w:rsidRPr="004343F4" w14:paraId="0B4096C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7D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78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CC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5B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33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05002050000002528-E0KGldsBhDvD20240918</w:t>
            </w:r>
          </w:p>
        </w:tc>
      </w:tr>
      <w:tr w:rsidR="004343F4" w:rsidRPr="004343F4" w14:paraId="26B0D6D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87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AAC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893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4B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77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07002070000002766-E0KGldsBhFr120240918</w:t>
            </w:r>
          </w:p>
        </w:tc>
      </w:tr>
      <w:tr w:rsidR="004343F4" w:rsidRPr="004343F4" w14:paraId="46060AC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C6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734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51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1C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678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05002050000002782-E0KGldsBhH5d20240918</w:t>
            </w:r>
          </w:p>
        </w:tc>
      </w:tr>
      <w:tr w:rsidR="004343F4" w:rsidRPr="004343F4" w14:paraId="4E501E3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086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88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8C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C2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F1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07002070000002902-E0KGldsBhIpt20240918</w:t>
            </w:r>
          </w:p>
        </w:tc>
      </w:tr>
      <w:tr w:rsidR="004343F4" w:rsidRPr="004343F4" w14:paraId="45A633D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89E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5B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FB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6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F7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05002050000003096-E0KGldsBhKw620240918</w:t>
            </w:r>
          </w:p>
        </w:tc>
      </w:tr>
      <w:tr w:rsidR="004343F4" w:rsidRPr="004343F4" w14:paraId="2B39433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E66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61C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9B6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B5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CD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07002070000002870-E0KGldsBhKyj20240918</w:t>
            </w:r>
          </w:p>
        </w:tc>
      </w:tr>
      <w:tr w:rsidR="004343F4" w:rsidRPr="004343F4" w14:paraId="74FD6A8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31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AA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C3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4E9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0E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07002070000002870-E0KGldsBhKxf20240918</w:t>
            </w:r>
          </w:p>
        </w:tc>
      </w:tr>
      <w:tr w:rsidR="004343F4" w:rsidRPr="004343F4" w14:paraId="38F467C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FB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7A1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DCF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635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E8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07002070000003236-E0KGldsBhNKm20240918</w:t>
            </w:r>
          </w:p>
        </w:tc>
      </w:tr>
      <w:tr w:rsidR="004343F4" w:rsidRPr="004343F4" w14:paraId="36E6D55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A69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ED5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ED3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33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EF1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07002070000003236-E0KGldsBhNKk20240918</w:t>
            </w:r>
          </w:p>
        </w:tc>
      </w:tr>
      <w:tr w:rsidR="004343F4" w:rsidRPr="004343F4" w14:paraId="50CB9BD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52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1CF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FF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62B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DC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05002050000003284-E0KGldsBhNrv20240918</w:t>
            </w:r>
          </w:p>
        </w:tc>
      </w:tr>
      <w:tr w:rsidR="004343F4" w:rsidRPr="004343F4" w14:paraId="19CE40A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24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07:08:59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5E1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1D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0C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10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05002050000003284-E0KGldsBhNry20240918</w:t>
            </w:r>
          </w:p>
        </w:tc>
      </w:tr>
      <w:tr w:rsidR="004343F4" w:rsidRPr="004343F4" w14:paraId="5720C3B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A3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05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9F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FA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D7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05002050000003368-E0KGldsBhPhW20240918</w:t>
            </w:r>
          </w:p>
        </w:tc>
      </w:tr>
      <w:tr w:rsidR="004343F4" w:rsidRPr="004343F4" w14:paraId="01CB28E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26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07:10:01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D53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EB5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D62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82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07002070000003310-E0KGldsBhPhY20240918</w:t>
            </w:r>
          </w:p>
        </w:tc>
      </w:tr>
      <w:tr w:rsidR="004343F4" w:rsidRPr="004343F4" w14:paraId="4FA52FE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17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98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68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0E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2AA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05002050000003376-E0KGldsBhR8L20240918</w:t>
            </w:r>
          </w:p>
        </w:tc>
      </w:tr>
      <w:tr w:rsidR="004343F4" w:rsidRPr="004343F4" w14:paraId="764A81D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09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24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71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04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FF3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07002070000003482-E0KGldsBhV7C20240918</w:t>
            </w:r>
          </w:p>
        </w:tc>
      </w:tr>
      <w:tr w:rsidR="004343F4" w:rsidRPr="004343F4" w14:paraId="5C37F3E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3E4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E9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97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C5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E0A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07002070000003612-E0KGldsBhXH320240918</w:t>
            </w:r>
          </w:p>
        </w:tc>
      </w:tr>
      <w:tr w:rsidR="004343F4" w:rsidRPr="004343F4" w14:paraId="09C5BA7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17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6B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138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50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93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05002050000003656-E0KGldsBhXNw20240918</w:t>
            </w:r>
          </w:p>
        </w:tc>
      </w:tr>
      <w:tr w:rsidR="004343F4" w:rsidRPr="004343F4" w14:paraId="7CA95C1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50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AC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B4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0A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33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07002070000003764-E0KGldsBhXZ520240918</w:t>
            </w:r>
          </w:p>
        </w:tc>
      </w:tr>
      <w:tr w:rsidR="004343F4" w:rsidRPr="004343F4" w14:paraId="60BC6AD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11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E7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26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E6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EF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07002070000003809-E0KGldsBhZ7Z20240918</w:t>
            </w:r>
          </w:p>
        </w:tc>
      </w:tr>
      <w:tr w:rsidR="004343F4" w:rsidRPr="004343F4" w14:paraId="53FF3FD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13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D9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E2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15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8B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05002050000003809-E0KGldsBhaJJ20240918</w:t>
            </w:r>
          </w:p>
        </w:tc>
      </w:tr>
      <w:tr w:rsidR="004343F4" w:rsidRPr="004343F4" w14:paraId="04E27DD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131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45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D0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1C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50E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07002070000003919-E0KGldsBhaRQ20240918</w:t>
            </w:r>
          </w:p>
        </w:tc>
      </w:tr>
      <w:tr w:rsidR="004343F4" w:rsidRPr="004343F4" w14:paraId="571626A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80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C4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17A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33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F4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07002070000003919-E0KGldsBhaRO20240918</w:t>
            </w:r>
          </w:p>
        </w:tc>
      </w:tr>
      <w:tr w:rsidR="004343F4" w:rsidRPr="004343F4" w14:paraId="3AD4533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41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4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93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C3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BB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07002070000004025-E0KGldsBhdFl20240918</w:t>
            </w:r>
          </w:p>
        </w:tc>
      </w:tr>
      <w:tr w:rsidR="004343F4" w:rsidRPr="004343F4" w14:paraId="2C19B28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E2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F4B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C64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A1C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80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07002070000004025-E0KGldsBhdUY20240918</w:t>
            </w:r>
          </w:p>
        </w:tc>
      </w:tr>
      <w:tr w:rsidR="004343F4" w:rsidRPr="004343F4" w14:paraId="3520E2A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9D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07:19:16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703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4F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AA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A4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05002050000003988-E0KGldsBhdqP20240918</w:t>
            </w:r>
          </w:p>
        </w:tc>
      </w:tr>
      <w:tr w:rsidR="004343F4" w:rsidRPr="004343F4" w14:paraId="24492F3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89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68E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F2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91C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40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07002070000004113-E0KGldsBhel320240918</w:t>
            </w:r>
          </w:p>
        </w:tc>
      </w:tr>
      <w:tr w:rsidR="004343F4" w:rsidRPr="004343F4" w14:paraId="11E35D1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78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A61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529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63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7D0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05002050000004285-E0KGldsBhft120240918</w:t>
            </w:r>
          </w:p>
        </w:tc>
      </w:tr>
      <w:tr w:rsidR="004343F4" w:rsidRPr="004343F4" w14:paraId="5BCD563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F2C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8C3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3F5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E8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94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05002050000004277-E0KGldsBhfui20240918</w:t>
            </w:r>
          </w:p>
        </w:tc>
      </w:tr>
      <w:tr w:rsidR="004343F4" w:rsidRPr="004343F4" w14:paraId="6E75900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334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2C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ADB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CF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87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07002070000004364-E0KGldsBhhgy20240918</w:t>
            </w:r>
          </w:p>
        </w:tc>
      </w:tr>
      <w:tr w:rsidR="004343F4" w:rsidRPr="004343F4" w14:paraId="0A8FF68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5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A4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429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E3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DC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05002050000004431-E0KGldsBhhyg20240918</w:t>
            </w:r>
          </w:p>
        </w:tc>
      </w:tr>
      <w:tr w:rsidR="004343F4" w:rsidRPr="004343F4" w14:paraId="1120B42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6A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C8E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35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62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99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05002050000004423-E0KGldsBhi7520240918</w:t>
            </w:r>
          </w:p>
        </w:tc>
      </w:tr>
      <w:tr w:rsidR="004343F4" w:rsidRPr="004343F4" w14:paraId="25FFECC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0E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2F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18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799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19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07002070000004495-E0KGldsBhjWC20240918</w:t>
            </w:r>
          </w:p>
        </w:tc>
      </w:tr>
      <w:tr w:rsidR="004343F4" w:rsidRPr="004343F4" w14:paraId="0843351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4E4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24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19B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43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6E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05002050000004423-E0KGldsBhkA320240918</w:t>
            </w:r>
          </w:p>
        </w:tc>
      </w:tr>
      <w:tr w:rsidR="004343F4" w:rsidRPr="004343F4" w14:paraId="1C72D4A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AE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49F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84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11B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59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05002050000004670-E0KGldsBhlWp20240918</w:t>
            </w:r>
          </w:p>
        </w:tc>
      </w:tr>
      <w:tr w:rsidR="004343F4" w:rsidRPr="004343F4" w14:paraId="7A8C4F2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F9E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52E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B6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B8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5E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05002050000004670-E0KGldsBhlWi20240918</w:t>
            </w:r>
          </w:p>
        </w:tc>
      </w:tr>
      <w:tr w:rsidR="004343F4" w:rsidRPr="004343F4" w14:paraId="7770BC7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98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56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54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80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825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07002070000004578-E0KGldsBhlXz20240918</w:t>
            </w:r>
          </w:p>
        </w:tc>
      </w:tr>
      <w:tr w:rsidR="004343F4" w:rsidRPr="004343F4" w14:paraId="3F25206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D7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96D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78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97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BEB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05002050000004747-E0KGldsBhlz020240918</w:t>
            </w:r>
          </w:p>
        </w:tc>
      </w:tr>
      <w:tr w:rsidR="004343F4" w:rsidRPr="004343F4" w14:paraId="5096B83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1D2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51E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25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EDF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D0B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05002050000004864-E0KGldsBhopQ20240918</w:t>
            </w:r>
          </w:p>
        </w:tc>
      </w:tr>
      <w:tr w:rsidR="004343F4" w:rsidRPr="004343F4" w14:paraId="68CC0ED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073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31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CD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3B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EC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07002070000004806-E0KGldsBhoq620240918</w:t>
            </w:r>
          </w:p>
        </w:tc>
      </w:tr>
      <w:tr w:rsidR="004343F4" w:rsidRPr="004343F4" w14:paraId="7015D9B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50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F5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7A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2B0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93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05002050000004864-E0KGldsBhopT20240918</w:t>
            </w:r>
          </w:p>
        </w:tc>
      </w:tr>
      <w:tr w:rsidR="004343F4" w:rsidRPr="004343F4" w14:paraId="3ED08FC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61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11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B1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D6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32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05002050000004993-E0KGldsBhq7a20240918</w:t>
            </w:r>
          </w:p>
        </w:tc>
      </w:tr>
      <w:tr w:rsidR="004343F4" w:rsidRPr="004343F4" w14:paraId="0435732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AA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80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61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29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673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05002050000004993-E0KGldsBhrUt20240918</w:t>
            </w:r>
          </w:p>
        </w:tc>
      </w:tr>
      <w:tr w:rsidR="004343F4" w:rsidRPr="004343F4" w14:paraId="276E33D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98E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81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E8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5FC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0F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07002070000004976-E0KGldsBhrae20240918</w:t>
            </w:r>
          </w:p>
        </w:tc>
      </w:tr>
      <w:tr w:rsidR="004343F4" w:rsidRPr="004343F4" w14:paraId="557D21C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46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E1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C3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BF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01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07002070000005031-E0KGldsBhrag20240918</w:t>
            </w:r>
          </w:p>
        </w:tc>
      </w:tr>
      <w:tr w:rsidR="004343F4" w:rsidRPr="004343F4" w14:paraId="1612D70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7E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DE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7B2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5AB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0C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07002070000004677-E0KGldsBhryT20240918</w:t>
            </w:r>
          </w:p>
        </w:tc>
      </w:tr>
      <w:tr w:rsidR="004343F4" w:rsidRPr="004343F4" w14:paraId="2DC1791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E4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0FF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26F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446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A3C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07002070000005136-E0KGldsBhsSX20240918</w:t>
            </w:r>
          </w:p>
        </w:tc>
      </w:tr>
      <w:tr w:rsidR="004343F4" w:rsidRPr="004343F4" w14:paraId="08A9778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3E3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07:39:12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ABC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21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94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FF0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07002070000005417-E0KGldsBhvpP20240918</w:t>
            </w:r>
          </w:p>
        </w:tc>
      </w:tr>
      <w:tr w:rsidR="004343F4" w:rsidRPr="004343F4" w14:paraId="574FB5A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DB3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82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46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7C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9D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07002070000005423-E0KGldsBhwNQ20240918</w:t>
            </w:r>
          </w:p>
        </w:tc>
      </w:tr>
      <w:tr w:rsidR="004343F4" w:rsidRPr="004343F4" w14:paraId="373B081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C8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E6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7E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6D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24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07002070000005423-E0KGldsBhwnt20240918</w:t>
            </w:r>
          </w:p>
        </w:tc>
      </w:tr>
      <w:tr w:rsidR="004343F4" w:rsidRPr="004343F4" w14:paraId="0CBE020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E8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7BE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22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B9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0B5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05002050000005574-E0KGldsBhxQz20240918</w:t>
            </w:r>
          </w:p>
        </w:tc>
      </w:tr>
      <w:tr w:rsidR="004343F4" w:rsidRPr="004343F4" w14:paraId="1282573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E4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AB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68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25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63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07002070000005578-E0KGldsBhy1O20240918</w:t>
            </w:r>
          </w:p>
        </w:tc>
      </w:tr>
      <w:tr w:rsidR="004343F4" w:rsidRPr="004343F4" w14:paraId="025DDAC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984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AB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61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85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B94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07002070000005610-E0KGldsBhzAr20240918</w:t>
            </w:r>
          </w:p>
        </w:tc>
      </w:tr>
      <w:tr w:rsidR="004343F4" w:rsidRPr="004343F4" w14:paraId="114F14A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C3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17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81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8D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078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05002050000005725-E0KGldsBhzAt20240918</w:t>
            </w:r>
          </w:p>
        </w:tc>
      </w:tr>
      <w:tr w:rsidR="004343F4" w:rsidRPr="004343F4" w14:paraId="771BB5F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E9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60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06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7D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21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05002050000005887-E0KGldsBi0JJ20240918</w:t>
            </w:r>
          </w:p>
        </w:tc>
      </w:tr>
      <w:tr w:rsidR="004343F4" w:rsidRPr="004343F4" w14:paraId="0DF0895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6F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8A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C2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C7C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03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05002050000005887-E0KGldsBi0JH20240918</w:t>
            </w:r>
          </w:p>
        </w:tc>
      </w:tr>
      <w:tr w:rsidR="004343F4" w:rsidRPr="004343F4" w14:paraId="0D0BF9B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76E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E49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8E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7FC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B1D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05002050000005873-E0KGldsBi10J20240918</w:t>
            </w:r>
          </w:p>
        </w:tc>
      </w:tr>
      <w:tr w:rsidR="004343F4" w:rsidRPr="004343F4" w14:paraId="339717F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80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200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41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DC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F6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07002070000005914-E0KGldsBi25K20240918</w:t>
            </w:r>
          </w:p>
        </w:tc>
      </w:tr>
      <w:tr w:rsidR="004343F4" w:rsidRPr="004343F4" w14:paraId="1FF7069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31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56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87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343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84B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07002070000006038-E0KGldsBi3GQ20240918</w:t>
            </w:r>
          </w:p>
        </w:tc>
      </w:tr>
      <w:tr w:rsidR="004343F4" w:rsidRPr="004343F4" w14:paraId="09269FE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A0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07:50:13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144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BE7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C1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CA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05002050000005945-E0KGldsBi3u220240918</w:t>
            </w:r>
          </w:p>
        </w:tc>
      </w:tr>
      <w:tr w:rsidR="004343F4" w:rsidRPr="004343F4" w14:paraId="1E2BFCE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10F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07:50:19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FE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1A3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20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E52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05002050000005981-E0KGldsBi46e20240918</w:t>
            </w:r>
          </w:p>
        </w:tc>
      </w:tr>
      <w:tr w:rsidR="004343F4" w:rsidRPr="004343F4" w14:paraId="356E988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6E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07:51:40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5C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D57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5B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CB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07002070000006177-E0KGldsBi5TO20240918</w:t>
            </w:r>
          </w:p>
        </w:tc>
      </w:tr>
      <w:tr w:rsidR="004343F4" w:rsidRPr="004343F4" w14:paraId="63120B2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934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2C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31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25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8E1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05002050000006188-E0KGldsBi5r520240918</w:t>
            </w:r>
          </w:p>
        </w:tc>
      </w:tr>
      <w:tr w:rsidR="004343F4" w:rsidRPr="004343F4" w14:paraId="39AB53B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C3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07:53:21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525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15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465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0B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05002050000006336-E0KGldsBi6qk20240918</w:t>
            </w:r>
          </w:p>
        </w:tc>
      </w:tr>
      <w:tr w:rsidR="004343F4" w:rsidRPr="004343F4" w14:paraId="44ACBDC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86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07:54:33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A3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AF6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6C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53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07002070000006398-E0KGldsBi7py20240918</w:t>
            </w:r>
          </w:p>
        </w:tc>
      </w:tr>
      <w:tr w:rsidR="004343F4" w:rsidRPr="004343F4" w14:paraId="7B2EAEC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59B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07:54:52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232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B9E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91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EF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07002070000006273-E0KGldsBi89F20240918</w:t>
            </w:r>
          </w:p>
        </w:tc>
      </w:tr>
      <w:tr w:rsidR="004343F4" w:rsidRPr="004343F4" w14:paraId="1034D65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C1F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07:56:11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DB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803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A3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51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07002070000006509-E0KGldsBi9dW20240918</w:t>
            </w:r>
          </w:p>
        </w:tc>
      </w:tr>
      <w:tr w:rsidR="004343F4" w:rsidRPr="004343F4" w14:paraId="5D1F152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41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07:58:13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F0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EE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12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C2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07002070000006592-E0KGldsBiB5A20240918</w:t>
            </w:r>
          </w:p>
        </w:tc>
      </w:tr>
      <w:tr w:rsidR="004343F4" w:rsidRPr="004343F4" w14:paraId="1CAC68D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F5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EC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CA2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42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78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05002050000006818-E0KGldsBiD0m20240918</w:t>
            </w:r>
          </w:p>
        </w:tc>
      </w:tr>
      <w:tr w:rsidR="004343F4" w:rsidRPr="004343F4" w14:paraId="70CCA31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92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65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8D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4C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B3F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05002050000006818-E0KGldsBiD0k20240918</w:t>
            </w:r>
          </w:p>
        </w:tc>
      </w:tr>
      <w:tr w:rsidR="004343F4" w:rsidRPr="004343F4" w14:paraId="1E5AEAD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5D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AD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56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55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21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05002050000006818-E0KGldsBiD0i20240918</w:t>
            </w:r>
          </w:p>
        </w:tc>
      </w:tr>
      <w:tr w:rsidR="004343F4" w:rsidRPr="004343F4" w14:paraId="408DE8D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D5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6F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3A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5A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CA8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07002070000006321-E0KGldsBiD2920240918</w:t>
            </w:r>
          </w:p>
        </w:tc>
      </w:tr>
      <w:tr w:rsidR="004343F4" w:rsidRPr="004343F4" w14:paraId="7ED1358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A9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F9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1A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DF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AF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07002070000006835-E0KGldsBiDVf20240918</w:t>
            </w:r>
          </w:p>
        </w:tc>
      </w:tr>
      <w:tr w:rsidR="004343F4" w:rsidRPr="004343F4" w14:paraId="6703A90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50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FA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CF8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F9F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014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07002070000006828-E0KGldsBiEO320240918</w:t>
            </w:r>
          </w:p>
        </w:tc>
      </w:tr>
      <w:tr w:rsidR="004343F4" w:rsidRPr="004343F4" w14:paraId="0BBE5EC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603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DC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14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5C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28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07002070000006982-E0KGldsBiF9a20240918</w:t>
            </w:r>
          </w:p>
        </w:tc>
      </w:tr>
      <w:tr w:rsidR="004343F4" w:rsidRPr="004343F4" w14:paraId="5D946CD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8F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CCF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B90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37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26A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05002050000006990-E0KGldsBiFf420240918</w:t>
            </w:r>
          </w:p>
        </w:tc>
      </w:tr>
      <w:tr w:rsidR="004343F4" w:rsidRPr="004343F4" w14:paraId="33AD0B9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743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32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C2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1D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09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07002070000007071-E0KGldsBiGSY20240918</w:t>
            </w:r>
          </w:p>
        </w:tc>
      </w:tr>
      <w:tr w:rsidR="004343F4" w:rsidRPr="004343F4" w14:paraId="3E487F5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2D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97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314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CD0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53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05002050000007082-E0KGldsBiGfX20240918</w:t>
            </w:r>
          </w:p>
        </w:tc>
      </w:tr>
      <w:tr w:rsidR="004343F4" w:rsidRPr="004343F4" w14:paraId="7BC73F5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2C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C8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FD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CF1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99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07002070000007206-E0KGldsBiHft20240918</w:t>
            </w:r>
          </w:p>
        </w:tc>
      </w:tr>
      <w:tr w:rsidR="004343F4" w:rsidRPr="004343F4" w14:paraId="1B76DBA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20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39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C3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89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0A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07002070000007322-E0KGldsBiJ4k20240918</w:t>
            </w:r>
          </w:p>
        </w:tc>
      </w:tr>
      <w:tr w:rsidR="004343F4" w:rsidRPr="004343F4" w14:paraId="55C45D8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05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08:08:56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F6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9C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4A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E9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05002050000007339-E0KGldsBiJgN20240918</w:t>
            </w:r>
          </w:p>
        </w:tc>
      </w:tr>
      <w:tr w:rsidR="004343F4" w:rsidRPr="004343F4" w14:paraId="09F1118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08B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08:10:25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47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40B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0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11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05002050000007471-E0KGldsBiKkI20240918</w:t>
            </w:r>
          </w:p>
        </w:tc>
      </w:tr>
      <w:tr w:rsidR="004343F4" w:rsidRPr="004343F4" w14:paraId="21B6AB6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42B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08:10:26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117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128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1A8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BA2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07002070000007419-E0KGldsBiKnp20240918</w:t>
            </w:r>
          </w:p>
        </w:tc>
      </w:tr>
      <w:tr w:rsidR="004343F4" w:rsidRPr="004343F4" w14:paraId="7A1371C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9F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08:11:11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3D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77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7B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77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05002050000007594-E0KGldsBiLdA20240918</w:t>
            </w:r>
          </w:p>
        </w:tc>
      </w:tr>
      <w:tr w:rsidR="004343F4" w:rsidRPr="004343F4" w14:paraId="5CB6117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60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08:13:32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3DA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99B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F8F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3D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07002070000007760-E0KGldsBiNH320240918</w:t>
            </w:r>
          </w:p>
        </w:tc>
      </w:tr>
      <w:tr w:rsidR="004343F4" w:rsidRPr="004343F4" w14:paraId="5A94B85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D92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08:14:52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55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7F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600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68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07002070000007691-E0KGldsBiOL320240918</w:t>
            </w:r>
          </w:p>
        </w:tc>
      </w:tr>
      <w:tr w:rsidR="004343F4" w:rsidRPr="004343F4" w14:paraId="6CD9B4B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DF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70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59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52E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14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05002050000007843-E0KGldsBiOWo20240918</w:t>
            </w:r>
          </w:p>
        </w:tc>
      </w:tr>
      <w:tr w:rsidR="004343F4" w:rsidRPr="004343F4" w14:paraId="54E81DC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31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08:17:35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13E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01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71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97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05002050000007973-E0KGldsBiRHC20240918</w:t>
            </w:r>
          </w:p>
        </w:tc>
      </w:tr>
      <w:tr w:rsidR="004343F4" w:rsidRPr="004343F4" w14:paraId="205BA1F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FE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CF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38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F6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BD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07002070000007572-E0KGldsBiRfG20240918</w:t>
            </w:r>
          </w:p>
        </w:tc>
      </w:tr>
      <w:tr w:rsidR="004343F4" w:rsidRPr="004343F4" w14:paraId="7592BC1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77B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B8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BF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742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EC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07002070000008333-E0KGldsBiUgz20240918</w:t>
            </w:r>
          </w:p>
        </w:tc>
      </w:tr>
      <w:tr w:rsidR="004343F4" w:rsidRPr="004343F4" w14:paraId="11D7ED5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4C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8A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3C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A14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9C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07002070000008237-E0KGldsBiUis20240918</w:t>
            </w:r>
          </w:p>
        </w:tc>
      </w:tr>
      <w:tr w:rsidR="004343F4" w:rsidRPr="004343F4" w14:paraId="448C4C8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2BB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417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ED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E9C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1F9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05002050000008440-E0KGldsBiW8H20240918</w:t>
            </w:r>
          </w:p>
        </w:tc>
      </w:tr>
      <w:tr w:rsidR="004343F4" w:rsidRPr="004343F4" w14:paraId="2D91D50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F0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4B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22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48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6E7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07002070000008412-E0KGldsBiWAk20240918</w:t>
            </w:r>
          </w:p>
        </w:tc>
      </w:tr>
      <w:tr w:rsidR="004343F4" w:rsidRPr="004343F4" w14:paraId="436529D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227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2C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06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BC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42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07002070000008511-E0KGldsBiWNj20240918</w:t>
            </w:r>
          </w:p>
        </w:tc>
      </w:tr>
      <w:tr w:rsidR="004343F4" w:rsidRPr="004343F4" w14:paraId="045C24C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94A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43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CEB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99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EFD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07002070000008511-E0KGldsBiWNl20240918</w:t>
            </w:r>
          </w:p>
        </w:tc>
      </w:tr>
      <w:tr w:rsidR="004343F4" w:rsidRPr="004343F4" w14:paraId="1404018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D54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FF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2C3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B0D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21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05002050000008541-E0KGldsBiWbQ20240918</w:t>
            </w:r>
          </w:p>
        </w:tc>
      </w:tr>
      <w:tr w:rsidR="004343F4" w:rsidRPr="004343F4" w14:paraId="2D16A10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A1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0A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79F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D5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D7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05002050000008541-E0KGldsBiWbS20240918</w:t>
            </w:r>
          </w:p>
        </w:tc>
      </w:tr>
      <w:tr w:rsidR="004343F4" w:rsidRPr="004343F4" w14:paraId="5D7F2FF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40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740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D55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FED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333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07002070000008645-E0KGldsBiXwi20240918</w:t>
            </w:r>
          </w:p>
        </w:tc>
      </w:tr>
      <w:tr w:rsidR="004343F4" w:rsidRPr="004343F4" w14:paraId="57EFB65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957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7F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3E9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C7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46F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07002070000008714-E0KGldsBiZFt20240918</w:t>
            </w:r>
          </w:p>
        </w:tc>
      </w:tr>
      <w:tr w:rsidR="004343F4" w:rsidRPr="004343F4" w14:paraId="2E11A24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24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E6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7FA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82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48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05002050000008683-E0KGldsBiZLs20240918</w:t>
            </w:r>
          </w:p>
        </w:tc>
      </w:tr>
      <w:tr w:rsidR="004343F4" w:rsidRPr="004343F4" w14:paraId="0FD02E2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D5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08:29:53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FA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73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66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F66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07002070000008847-E0KGldsBiaXX20240918</w:t>
            </w:r>
          </w:p>
        </w:tc>
      </w:tr>
      <w:tr w:rsidR="004343F4" w:rsidRPr="004343F4" w14:paraId="4966041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31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2A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C8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E54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EC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05002050000008890-E0KGldsBibr320240918</w:t>
            </w:r>
          </w:p>
        </w:tc>
      </w:tr>
      <w:tr w:rsidR="004343F4" w:rsidRPr="004343F4" w14:paraId="33B76A6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B01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08:33:07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0B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6F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B0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75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07002070000009090-E0KGldsBidjV20240918</w:t>
            </w:r>
          </w:p>
        </w:tc>
      </w:tr>
      <w:tr w:rsidR="004343F4" w:rsidRPr="004343F4" w14:paraId="7EF9255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0BE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08:35:45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250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D5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22E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D5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07002070000009203-E0KGldsBigKN20240918</w:t>
            </w:r>
          </w:p>
        </w:tc>
      </w:tr>
      <w:tr w:rsidR="004343F4" w:rsidRPr="004343F4" w14:paraId="0347DAB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46F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08:35:45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28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F4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12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5B3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05002050000009279-E0KGldsBigKR20240918</w:t>
            </w:r>
          </w:p>
        </w:tc>
      </w:tr>
      <w:tr w:rsidR="004343F4" w:rsidRPr="004343F4" w14:paraId="665F972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9B6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08:36:02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B0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40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679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D2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05002050000009083-E0KGldsBigX820240918</w:t>
            </w:r>
          </w:p>
        </w:tc>
      </w:tr>
      <w:tr w:rsidR="004343F4" w:rsidRPr="004343F4" w14:paraId="29531C9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CA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08:37:09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34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3E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26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77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05002050000009306-E0KGldsBihau20240918</w:t>
            </w:r>
          </w:p>
        </w:tc>
      </w:tr>
      <w:tr w:rsidR="004343F4" w:rsidRPr="004343F4" w14:paraId="6C02C9D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A6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08:37:36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B33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C1C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10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0D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07002070000009277-E0KGldsBihtz20240918</w:t>
            </w:r>
          </w:p>
        </w:tc>
      </w:tr>
      <w:tr w:rsidR="004343F4" w:rsidRPr="004343F4" w14:paraId="36B767F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16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08:38:23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DB7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1E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9A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74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07002070000009379-E0KGldsBiiwm20240918</w:t>
            </w:r>
          </w:p>
        </w:tc>
      </w:tr>
      <w:tr w:rsidR="004343F4" w:rsidRPr="004343F4" w14:paraId="7640975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368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08:38:28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D3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A75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00F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B7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05002050000009417-E0KGldsBij6220240918</w:t>
            </w:r>
          </w:p>
        </w:tc>
      </w:tr>
      <w:tr w:rsidR="004343F4" w:rsidRPr="004343F4" w14:paraId="09CE253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C9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08:40:13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F3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E5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7D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2D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07002070000009559-E0KGldsBilo820240918</w:t>
            </w:r>
          </w:p>
        </w:tc>
      </w:tr>
      <w:tr w:rsidR="004343F4" w:rsidRPr="004343F4" w14:paraId="004EDD1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08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08:41:06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0E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86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DD7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75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05002050000009717-E0KGldsBime620240918</w:t>
            </w:r>
          </w:p>
        </w:tc>
      </w:tr>
      <w:tr w:rsidR="004343F4" w:rsidRPr="004343F4" w14:paraId="14DAE2D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4D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08:42:19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535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23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1E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6A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07002070000009672-E0KGldsBin7B20240918</w:t>
            </w:r>
          </w:p>
        </w:tc>
      </w:tr>
      <w:tr w:rsidR="004343F4" w:rsidRPr="004343F4" w14:paraId="79BE736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336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08:44:26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01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B0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F6C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02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05002050000009894-E0KGldsBioZT20240918</w:t>
            </w:r>
          </w:p>
        </w:tc>
      </w:tr>
      <w:tr w:rsidR="004343F4" w:rsidRPr="004343F4" w14:paraId="533E21F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328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08:45:05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E4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18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14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C5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07002070000009858-E0KGldsBip6T20240918</w:t>
            </w:r>
          </w:p>
        </w:tc>
      </w:tr>
      <w:tr w:rsidR="004343F4" w:rsidRPr="004343F4" w14:paraId="1E2828F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35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08:46:19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21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8A2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02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D2C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07002070000009976-E0KGldsBipsB20240918</w:t>
            </w:r>
          </w:p>
        </w:tc>
      </w:tr>
      <w:tr w:rsidR="004343F4" w:rsidRPr="004343F4" w14:paraId="0E346A2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567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08:46:22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BD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88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FE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085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05002050000009992-E0KGldsBipvb20240918</w:t>
            </w:r>
          </w:p>
        </w:tc>
      </w:tr>
      <w:tr w:rsidR="004343F4" w:rsidRPr="004343F4" w14:paraId="447C906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D4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08:49:00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67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3C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6C8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68C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07002070000010070-E0KGldsBirjN20240918</w:t>
            </w:r>
          </w:p>
        </w:tc>
      </w:tr>
      <w:tr w:rsidR="004343F4" w:rsidRPr="004343F4" w14:paraId="11A2F47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77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08:50:27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CB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F83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E1E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E3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05002050000010217-E0KGldsBisoU20240918</w:t>
            </w:r>
          </w:p>
        </w:tc>
      </w:tr>
      <w:tr w:rsidR="004343F4" w:rsidRPr="004343F4" w14:paraId="4B6179C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67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08:50:27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E7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A3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B3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67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05002050000010215-E0KGldsBisp620240918</w:t>
            </w:r>
          </w:p>
        </w:tc>
      </w:tr>
      <w:tr w:rsidR="004343F4" w:rsidRPr="004343F4" w14:paraId="4B31841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C6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08:51:17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1FE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D5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02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083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07002070000010252-E0KGldsBitRi20240918</w:t>
            </w:r>
          </w:p>
        </w:tc>
      </w:tr>
      <w:tr w:rsidR="004343F4" w:rsidRPr="004343F4" w14:paraId="1CD664D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22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08:52:08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89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0BE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B0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83E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05002050000010275-E0KGldsBiu5Q20240918</w:t>
            </w:r>
          </w:p>
        </w:tc>
      </w:tr>
      <w:tr w:rsidR="004343F4" w:rsidRPr="004343F4" w14:paraId="582AFDC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9F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08:56:14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1D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F3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B0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2E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05002050000010471-E0KGldsBiwVn20240918</w:t>
            </w:r>
          </w:p>
        </w:tc>
      </w:tr>
      <w:tr w:rsidR="004343F4" w:rsidRPr="004343F4" w14:paraId="748B453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03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8BE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18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C0F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28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07002070000010675-E0KGldsBizTQ20240918</w:t>
            </w:r>
          </w:p>
        </w:tc>
      </w:tr>
      <w:tr w:rsidR="004343F4" w:rsidRPr="004343F4" w14:paraId="0F37998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9CD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09:03:25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439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D7D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46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EB1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07002070000011077-E0KGldsBj1kn20240918</w:t>
            </w:r>
          </w:p>
        </w:tc>
      </w:tr>
      <w:tr w:rsidR="004343F4" w:rsidRPr="004343F4" w14:paraId="28692C3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C72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09:05:16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486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7F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D0F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B3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07002070000011219-E0KGldsBj2rE20240918</w:t>
            </w:r>
          </w:p>
        </w:tc>
      </w:tr>
      <w:tr w:rsidR="004343F4" w:rsidRPr="004343F4" w14:paraId="111F8E2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8B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3C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44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EC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A2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07002070000011076-E0KGldsBj2vb20240918</w:t>
            </w:r>
          </w:p>
        </w:tc>
      </w:tr>
      <w:tr w:rsidR="004343F4" w:rsidRPr="004343F4" w14:paraId="4645990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BDE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DAF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36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19A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95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07002070000011076-E0KGldsBj2ve20240918</w:t>
            </w:r>
          </w:p>
        </w:tc>
      </w:tr>
      <w:tr w:rsidR="004343F4" w:rsidRPr="004343F4" w14:paraId="51A386B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E1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09:05:54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39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A6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54F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57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05002050000011146-E0KGldsBj3fh20240918</w:t>
            </w:r>
          </w:p>
        </w:tc>
      </w:tr>
      <w:tr w:rsidR="004343F4" w:rsidRPr="004343F4" w14:paraId="7952479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273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09:07:39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ADB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2B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4F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8A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07002070000011455-E0KGldsBj57R20240918</w:t>
            </w:r>
          </w:p>
        </w:tc>
      </w:tr>
      <w:tr w:rsidR="004343F4" w:rsidRPr="004343F4" w14:paraId="06972CD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4D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09:10:10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02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EC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66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44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05002050000011511-E0KGldsBj6bz20240918</w:t>
            </w:r>
          </w:p>
        </w:tc>
      </w:tr>
      <w:tr w:rsidR="004343F4" w:rsidRPr="004343F4" w14:paraId="0F1B690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C8F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09:10:13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1F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3A2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B1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D1D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05002050000011476-E0KGldsBj6fS20240918</w:t>
            </w:r>
          </w:p>
        </w:tc>
      </w:tr>
      <w:tr w:rsidR="004343F4" w:rsidRPr="004343F4" w14:paraId="161DDF1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7E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09:11:20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CA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D8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63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E9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05002050000011427-E0KGldsBj7a020240918</w:t>
            </w:r>
          </w:p>
        </w:tc>
      </w:tr>
      <w:tr w:rsidR="004343F4" w:rsidRPr="004343F4" w14:paraId="1197EC2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5E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09:12:45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88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9CE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70B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DC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05002050000011798-E0KGldsBj8O720240918</w:t>
            </w:r>
          </w:p>
        </w:tc>
      </w:tr>
      <w:tr w:rsidR="004343F4" w:rsidRPr="004343F4" w14:paraId="379383A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2D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09:13:21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8A1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D3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17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90E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05002050000011809-E0KGldsBj8mm20240918</w:t>
            </w:r>
          </w:p>
        </w:tc>
      </w:tr>
      <w:tr w:rsidR="004343F4" w:rsidRPr="004343F4" w14:paraId="02AADDD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44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09:16:55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9F9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EA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B7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9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05002050000012039-E0KGldsBjAy720240918</w:t>
            </w:r>
          </w:p>
        </w:tc>
      </w:tr>
      <w:tr w:rsidR="004343F4" w:rsidRPr="004343F4" w14:paraId="760D1A5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4B1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09:17:17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891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69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A4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1A3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05002050000011915-E0KGldsBjB9j20240918</w:t>
            </w:r>
          </w:p>
        </w:tc>
      </w:tr>
      <w:tr w:rsidR="004343F4" w:rsidRPr="004343F4" w14:paraId="3B7480A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CF6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09:21:39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4F9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8EC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2FC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C9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07002070000012304-E0KGldsBjEGC20240918</w:t>
            </w:r>
          </w:p>
        </w:tc>
      </w:tr>
      <w:tr w:rsidR="004343F4" w:rsidRPr="004343F4" w14:paraId="00B20F8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43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09:21:39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D9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01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4A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787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07002070000012304-E0KGldsBjEGA20240918</w:t>
            </w:r>
          </w:p>
        </w:tc>
      </w:tr>
      <w:tr w:rsidR="004343F4" w:rsidRPr="004343F4" w14:paraId="0C72FE1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28F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09:24:06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BE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0F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E5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A3F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05002050000012464-E0KGldsBjGKj20240918</w:t>
            </w:r>
          </w:p>
        </w:tc>
      </w:tr>
      <w:tr w:rsidR="004343F4" w:rsidRPr="004343F4" w14:paraId="2F525C0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9D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09:25:01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66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B59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753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D0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05002050000012486-E0KGldsBjGqM20240918</w:t>
            </w:r>
          </w:p>
        </w:tc>
      </w:tr>
      <w:tr w:rsidR="004343F4" w:rsidRPr="004343F4" w14:paraId="11BCEE6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B0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09:29:41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E9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48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45C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F7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07002070000012673-E0KGldsBjJbk20240918</w:t>
            </w:r>
          </w:p>
        </w:tc>
      </w:tr>
      <w:tr w:rsidR="004343F4" w:rsidRPr="004343F4" w14:paraId="6D3CB55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F5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3B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EA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5A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18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07002070000012469-E0KGldsBjKly20240918</w:t>
            </w:r>
          </w:p>
        </w:tc>
      </w:tr>
      <w:tr w:rsidR="004343F4" w:rsidRPr="004343F4" w14:paraId="6F9373D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DC8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C0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9EF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5E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61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05002050000012557-E0KGldsBjKrm20240918</w:t>
            </w:r>
          </w:p>
        </w:tc>
      </w:tr>
      <w:tr w:rsidR="004343F4" w:rsidRPr="004343F4" w14:paraId="638EBAD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FA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39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D3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DC3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AA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05002050000012931-E0KGldsBjM0D20240918</w:t>
            </w:r>
          </w:p>
        </w:tc>
      </w:tr>
      <w:tr w:rsidR="004343F4" w:rsidRPr="004343F4" w14:paraId="164AD95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5C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8D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CA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73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A3E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05002050000012796-E0KGldsBjMxL20240918</w:t>
            </w:r>
          </w:p>
        </w:tc>
      </w:tr>
      <w:tr w:rsidR="004343F4" w:rsidRPr="004343F4" w14:paraId="7325017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8A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F4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F3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0E2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E1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05002050000013046-E0KGldsBjN2h20240918</w:t>
            </w:r>
          </w:p>
        </w:tc>
      </w:tr>
      <w:tr w:rsidR="004343F4" w:rsidRPr="004343F4" w14:paraId="24386D6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5C0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B0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6F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4F4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43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05002050000012907-E0KGldsBjNC620240918</w:t>
            </w:r>
          </w:p>
        </w:tc>
      </w:tr>
      <w:tr w:rsidR="004343F4" w:rsidRPr="004343F4" w14:paraId="50F029F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085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C7B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12A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295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FF7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05002050000012949-E0KGldsBjNLq20240918</w:t>
            </w:r>
          </w:p>
        </w:tc>
      </w:tr>
      <w:tr w:rsidR="004343F4" w:rsidRPr="004343F4" w14:paraId="25C128F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B9A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F6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7E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4B7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1D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07002070000013117-E0KGldsBjNpr20240918</w:t>
            </w:r>
          </w:p>
        </w:tc>
      </w:tr>
      <w:tr w:rsidR="004343F4" w:rsidRPr="004343F4" w14:paraId="305F366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865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09:37:13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B1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3D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B4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49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05002050000013106-E0KGldsBjOVu20240918</w:t>
            </w:r>
          </w:p>
        </w:tc>
      </w:tr>
      <w:tr w:rsidR="004343F4" w:rsidRPr="004343F4" w14:paraId="1537E61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1A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09:38:29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E8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5D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4A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42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07002070000013205-E0KGldsBjP8p20240918</w:t>
            </w:r>
          </w:p>
        </w:tc>
      </w:tr>
      <w:tr w:rsidR="004343F4" w:rsidRPr="004343F4" w14:paraId="4FB6668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51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09:40:15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2E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D4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3B8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02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05002050000013193-E0KGldsBjQ2R20240918</w:t>
            </w:r>
          </w:p>
        </w:tc>
      </w:tr>
      <w:tr w:rsidR="004343F4" w:rsidRPr="004343F4" w14:paraId="71DA27F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5C7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09:40:35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603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7B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E1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FE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07002070000013199-E0KGldsBjQLs20240918</w:t>
            </w:r>
          </w:p>
        </w:tc>
      </w:tr>
      <w:tr w:rsidR="004343F4" w:rsidRPr="004343F4" w14:paraId="7A7E3B4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77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09:41:42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1B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4B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EC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C7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05002050000013353-E0KGldsBjR3j20240918</w:t>
            </w:r>
          </w:p>
        </w:tc>
      </w:tr>
      <w:tr w:rsidR="004343F4" w:rsidRPr="004343F4" w14:paraId="583534A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25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09:42:07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EB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08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5A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37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07002070000013373-E0KGldsBjRPR20240918</w:t>
            </w:r>
          </w:p>
        </w:tc>
      </w:tr>
      <w:tr w:rsidR="004343F4" w:rsidRPr="004343F4" w14:paraId="22C291A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ED0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09:43:10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9A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97C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1F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ED3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05002050000013454-E0KGldsBjRlc20240918</w:t>
            </w:r>
          </w:p>
        </w:tc>
      </w:tr>
      <w:tr w:rsidR="004343F4" w:rsidRPr="004343F4" w14:paraId="2D7D24B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4C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09:46:55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5BF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D1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C4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42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07002070000013653-E0KGldsBjTwb20240918</w:t>
            </w:r>
          </w:p>
        </w:tc>
      </w:tr>
      <w:tr w:rsidR="004343F4" w:rsidRPr="004343F4" w14:paraId="6180E8F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43F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09:49:58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0D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59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2D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A9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07002070000013799-E0KGldsBjVhb20240918</w:t>
            </w:r>
          </w:p>
        </w:tc>
      </w:tr>
      <w:tr w:rsidR="004343F4" w:rsidRPr="004343F4" w14:paraId="6F3BE12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C8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09:50:43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C4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EE1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8C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875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05002050000013818-E0KGldsBjWOb20240918</w:t>
            </w:r>
          </w:p>
        </w:tc>
      </w:tr>
      <w:tr w:rsidR="004343F4" w:rsidRPr="004343F4" w14:paraId="60EECD4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93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09:50:45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B7C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5F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59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7A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07002070000013781-E0KGldsBjWQY20240918</w:t>
            </w:r>
          </w:p>
        </w:tc>
      </w:tr>
      <w:tr w:rsidR="004343F4" w:rsidRPr="004343F4" w14:paraId="64D5691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08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09:53:50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18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96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EC3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B3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05002050000014127-E0KGldsBjY4F20240918</w:t>
            </w:r>
          </w:p>
        </w:tc>
      </w:tr>
      <w:tr w:rsidR="004343F4" w:rsidRPr="004343F4" w14:paraId="1AA6331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623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09:53:53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76B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9D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D9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94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05002050000014107-E0KGldsBjY6x20240918</w:t>
            </w:r>
          </w:p>
        </w:tc>
      </w:tr>
      <w:tr w:rsidR="004343F4" w:rsidRPr="004343F4" w14:paraId="60B4983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77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09:56:34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35C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ED9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42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31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07002070000014257-E0KGldsBjZju20240918</w:t>
            </w:r>
          </w:p>
        </w:tc>
      </w:tr>
      <w:tr w:rsidR="004343F4" w:rsidRPr="004343F4" w14:paraId="69B6ABD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5B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09:58:03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2E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6B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2FC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66A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07002070000014328-E0KGldsBjaNp20240918</w:t>
            </w:r>
          </w:p>
        </w:tc>
      </w:tr>
      <w:tr w:rsidR="004343F4" w:rsidRPr="004343F4" w14:paraId="08DDB5F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A78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10:01:20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D8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6D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314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63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07002070000014419-E0KGldsBjcHD20240918</w:t>
            </w:r>
          </w:p>
        </w:tc>
      </w:tr>
      <w:tr w:rsidR="004343F4" w:rsidRPr="004343F4" w14:paraId="6CF5053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A4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28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B69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4F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34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07002070000014767-E0KGldsBjfDs20240918</w:t>
            </w:r>
          </w:p>
        </w:tc>
      </w:tr>
      <w:tr w:rsidR="004343F4" w:rsidRPr="004343F4" w14:paraId="43B765F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EB1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CE2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AC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A7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6D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05002050000014765-E0KGldsBjfEY20240918</w:t>
            </w:r>
          </w:p>
        </w:tc>
      </w:tr>
      <w:tr w:rsidR="004343F4" w:rsidRPr="004343F4" w14:paraId="409AA06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2C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10:09:27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18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FB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6F2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C38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05002050000015013-E0KGldsBjfwP20240918</w:t>
            </w:r>
          </w:p>
        </w:tc>
      </w:tr>
      <w:tr w:rsidR="004343F4" w:rsidRPr="004343F4" w14:paraId="4B481C3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71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10:10:24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2A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63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A00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4C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07002070000014926-E0KGldsBjgX520240918</w:t>
            </w:r>
          </w:p>
        </w:tc>
      </w:tr>
      <w:tr w:rsidR="004343F4" w:rsidRPr="004343F4" w14:paraId="781D29D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0B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10:12:00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22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5F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B6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AE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07002070000015145-E0KGldsBjhY720240918</w:t>
            </w:r>
          </w:p>
        </w:tc>
      </w:tr>
      <w:tr w:rsidR="004343F4" w:rsidRPr="004343F4" w14:paraId="20ADC13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138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10:12:15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C8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F7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6A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CB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05002050000015061-E0KGldsBjhf120240918</w:t>
            </w:r>
          </w:p>
        </w:tc>
      </w:tr>
      <w:tr w:rsidR="004343F4" w:rsidRPr="004343F4" w14:paraId="21D01EA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93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10:18:18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2B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D4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C2F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19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07002070000015257-E0KGldsBjlct20240918</w:t>
            </w:r>
          </w:p>
        </w:tc>
      </w:tr>
      <w:tr w:rsidR="004343F4" w:rsidRPr="004343F4" w14:paraId="65B6D90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D3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10:23:18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9E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B9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9F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DD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05002050000015812-E0KGldsBjolX20240918</w:t>
            </w:r>
          </w:p>
        </w:tc>
      </w:tr>
      <w:tr w:rsidR="004343F4" w:rsidRPr="004343F4" w14:paraId="5E6A765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959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F7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886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C2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8A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05002050000016089-E0KGldsBjqQV20240918</w:t>
            </w:r>
          </w:p>
        </w:tc>
      </w:tr>
      <w:tr w:rsidR="004343F4" w:rsidRPr="004343F4" w14:paraId="0EC5CA8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96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34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90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C3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E0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05002050000016089-E0KGldsBjqQX20240918</w:t>
            </w:r>
          </w:p>
        </w:tc>
      </w:tr>
      <w:tr w:rsidR="004343F4" w:rsidRPr="004343F4" w14:paraId="516DEFD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83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10:27:47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9E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A0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44E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4D0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05002050000016190-E0KGldsBjrBx20240918</w:t>
            </w:r>
          </w:p>
        </w:tc>
      </w:tr>
      <w:tr w:rsidR="004343F4" w:rsidRPr="004343F4" w14:paraId="33F35D9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2E0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454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49C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10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AE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05002050000016204-E0KGldsBjrHm20240918</w:t>
            </w:r>
          </w:p>
        </w:tc>
      </w:tr>
      <w:tr w:rsidR="004343F4" w:rsidRPr="004343F4" w14:paraId="46705DB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0A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10:30:40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58C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07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B2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3E4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07002070000016237-E0KGldsBjt8p20240918</w:t>
            </w:r>
          </w:p>
        </w:tc>
      </w:tr>
      <w:tr w:rsidR="004343F4" w:rsidRPr="004343F4" w14:paraId="65842D1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0D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10:31:28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37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3C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D9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A7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07002070000016330-E0KGldsBjtcQ20240918</w:t>
            </w:r>
          </w:p>
        </w:tc>
      </w:tr>
      <w:tr w:rsidR="004343F4" w:rsidRPr="004343F4" w14:paraId="4AB0620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F3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10:34:05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58E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E6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CA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7B5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07002070000015977-E0KGldsBjvYY20240918</w:t>
            </w:r>
          </w:p>
        </w:tc>
      </w:tr>
      <w:tr w:rsidR="004343F4" w:rsidRPr="004343F4" w14:paraId="0D51548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04B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10:38:22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5C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2EB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93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42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05002050000016627-E0KGldsBjy9L20240918</w:t>
            </w:r>
          </w:p>
        </w:tc>
      </w:tr>
      <w:tr w:rsidR="004343F4" w:rsidRPr="004343F4" w14:paraId="76F267B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C2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10:40:12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D9A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710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C4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D9B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05002050000016909-E0KGldsBjz9R20240918</w:t>
            </w:r>
          </w:p>
        </w:tc>
      </w:tr>
      <w:tr w:rsidR="004343F4" w:rsidRPr="004343F4" w14:paraId="4BC6FA9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2C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10:48:01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4D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E1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45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FC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07002070000017400-E0KGldsBk3So20240918</w:t>
            </w:r>
          </w:p>
        </w:tc>
      </w:tr>
      <w:tr w:rsidR="004343F4" w:rsidRPr="004343F4" w14:paraId="2260D73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94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10:48:01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D7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F2B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99E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B5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07002070000016436-E0KGldsBk3Si20240918</w:t>
            </w:r>
          </w:p>
        </w:tc>
      </w:tr>
      <w:tr w:rsidR="004343F4" w:rsidRPr="004343F4" w14:paraId="28A4212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AAE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10:50:19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1E8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28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F9E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32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05002050000017650-E0KGldsBk4zr20240918</w:t>
            </w:r>
          </w:p>
        </w:tc>
      </w:tr>
      <w:tr w:rsidR="004343F4" w:rsidRPr="004343F4" w14:paraId="5D9BEC2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06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10:54:36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D4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95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EE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C7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05002050000017903-E0KGldsBk7df20240918</w:t>
            </w:r>
          </w:p>
        </w:tc>
      </w:tr>
      <w:tr w:rsidR="004343F4" w:rsidRPr="004343F4" w14:paraId="6859136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64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10:56:26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AB7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9B2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6B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62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05002050000018003-E0KGldsBk8i320240918</w:t>
            </w:r>
          </w:p>
        </w:tc>
      </w:tr>
      <w:tr w:rsidR="004343F4" w:rsidRPr="004343F4" w14:paraId="0BDB13A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E1F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72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4F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DD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C9D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05002050000018174-E0KGldsBkBiD20240918</w:t>
            </w:r>
          </w:p>
        </w:tc>
      </w:tr>
      <w:tr w:rsidR="004343F4" w:rsidRPr="004343F4" w14:paraId="4204C26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99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E7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5F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73F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16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05002050000018155-E0KGldsBkBk720240918</w:t>
            </w:r>
          </w:p>
        </w:tc>
      </w:tr>
      <w:tr w:rsidR="004343F4" w:rsidRPr="004343F4" w14:paraId="7A451CA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73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16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7A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44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24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05002050000018155-E0KGldsBkBkW20240918</w:t>
            </w:r>
          </w:p>
        </w:tc>
      </w:tr>
      <w:tr w:rsidR="004343F4" w:rsidRPr="004343F4" w14:paraId="775E27F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15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D9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07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BF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7F9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05002050000018449-E0KGldsBkFQ220240918</w:t>
            </w:r>
          </w:p>
        </w:tc>
      </w:tr>
      <w:tr w:rsidR="004343F4" w:rsidRPr="004343F4" w14:paraId="3341038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B28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F57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11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4C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CED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05002050000018414-E0KGldsBkFQb20240918</w:t>
            </w:r>
          </w:p>
        </w:tc>
      </w:tr>
      <w:tr w:rsidR="004343F4" w:rsidRPr="004343F4" w14:paraId="2652C16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F71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F00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A2C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4C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80C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05002050000018512-E0KGldsBkFVc20240918</w:t>
            </w:r>
          </w:p>
        </w:tc>
      </w:tr>
      <w:tr w:rsidR="004343F4" w:rsidRPr="004343F4" w14:paraId="6CD62B3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E4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43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BC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DB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66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07002070000018721-E0KGldsBkGqX20240918</w:t>
            </w:r>
          </w:p>
        </w:tc>
      </w:tr>
      <w:tr w:rsidR="004343F4" w:rsidRPr="004343F4" w14:paraId="415DF64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D9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53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24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1E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C4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07002070000018887-E0KGldsBkHgT20240918</w:t>
            </w:r>
          </w:p>
        </w:tc>
      </w:tr>
      <w:tr w:rsidR="004343F4" w:rsidRPr="004343F4" w14:paraId="4480FFF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70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11:08:57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60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45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73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138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07002070000018858-E0KGldsBkI3K20240918</w:t>
            </w:r>
          </w:p>
        </w:tc>
      </w:tr>
      <w:tr w:rsidR="004343F4" w:rsidRPr="004343F4" w14:paraId="1BBD997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3D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11:10:14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E5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26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F9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457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07002070000018989-E0KGldsBkIov20240918</w:t>
            </w:r>
          </w:p>
        </w:tc>
      </w:tr>
      <w:tr w:rsidR="004343F4" w:rsidRPr="004343F4" w14:paraId="20CFEA1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2D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99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E8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EC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2D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05002050000018964-E0KGldsBkJK920240918</w:t>
            </w:r>
          </w:p>
        </w:tc>
      </w:tr>
      <w:tr w:rsidR="004343F4" w:rsidRPr="004343F4" w14:paraId="51E5B62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0E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11:11:39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33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EC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C70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89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07002070000019054-E0KGldsBkJlQ20240918</w:t>
            </w:r>
          </w:p>
        </w:tc>
      </w:tr>
      <w:tr w:rsidR="004343F4" w:rsidRPr="004343F4" w14:paraId="5441D61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1C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11:13:34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30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67A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FEB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30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05002050000019215-E0KGldsBkLAX20240918</w:t>
            </w:r>
          </w:p>
        </w:tc>
      </w:tr>
      <w:tr w:rsidR="004343F4" w:rsidRPr="004343F4" w14:paraId="5639EAC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05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11:15:40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5A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C1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60D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CBB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05002050000019324-E0KGldsBkML420240918</w:t>
            </w:r>
          </w:p>
        </w:tc>
      </w:tr>
      <w:tr w:rsidR="004343F4" w:rsidRPr="004343F4" w14:paraId="1CD8A6C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34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11:17:01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72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F9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28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89B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07002070000019337-E0KGldsBkN2k20240918</w:t>
            </w:r>
          </w:p>
        </w:tc>
      </w:tr>
      <w:tr w:rsidR="004343F4" w:rsidRPr="004343F4" w14:paraId="71B6C99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AE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11:17:39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05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6C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D5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A58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05002050000019308-E0KGldsBkNRh20240918</w:t>
            </w:r>
          </w:p>
        </w:tc>
      </w:tr>
      <w:tr w:rsidR="004343F4" w:rsidRPr="004343F4" w14:paraId="2044D65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88E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0B6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95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380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4BC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05002050000019494-E0KGldsBkPPI20240918</w:t>
            </w:r>
          </w:p>
        </w:tc>
      </w:tr>
      <w:tr w:rsidR="004343F4" w:rsidRPr="004343F4" w14:paraId="5CEFE40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E6C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4C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16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3E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2B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05002050000019470-E0KGldsBkPa120240918</w:t>
            </w:r>
          </w:p>
        </w:tc>
      </w:tr>
      <w:tr w:rsidR="004343F4" w:rsidRPr="004343F4" w14:paraId="12D7E18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BB3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6B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D03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8CF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BD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07002070000019432-E0KGldsBkPub20240918</w:t>
            </w:r>
          </w:p>
        </w:tc>
      </w:tr>
      <w:tr w:rsidR="004343F4" w:rsidRPr="004343F4" w14:paraId="76BB06E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E5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B4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C2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E4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51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05002050000019656-E0KGldsBkQQK20240918</w:t>
            </w:r>
          </w:p>
        </w:tc>
      </w:tr>
      <w:tr w:rsidR="004343F4" w:rsidRPr="004343F4" w14:paraId="530F078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EE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D78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D9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05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83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07002070000019717-E0KGldsBkRGu20240918</w:t>
            </w:r>
          </w:p>
        </w:tc>
      </w:tr>
      <w:tr w:rsidR="004343F4" w:rsidRPr="004343F4" w14:paraId="4E295E3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7A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F9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C0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D21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6D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05002050000019727-E0KGldsBkRPZ20240918</w:t>
            </w:r>
          </w:p>
        </w:tc>
      </w:tr>
      <w:tr w:rsidR="004343F4" w:rsidRPr="004343F4" w14:paraId="36981A1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80D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657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4F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1A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0C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07002070000019819-E0KGldsBkSmY20240918</w:t>
            </w:r>
          </w:p>
        </w:tc>
      </w:tr>
      <w:tr w:rsidR="004343F4" w:rsidRPr="004343F4" w14:paraId="65BB62F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8B9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0D2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97F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89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D57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07002070000019819-E0KGldsBkSmV20240918</w:t>
            </w:r>
          </w:p>
        </w:tc>
      </w:tr>
      <w:tr w:rsidR="004343F4" w:rsidRPr="004343F4" w14:paraId="3B80897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CF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C0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4F8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AC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0A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07002070000019946-E0KGldsBkVWR20240918</w:t>
            </w:r>
          </w:p>
        </w:tc>
      </w:tr>
      <w:tr w:rsidR="004343F4" w:rsidRPr="004343F4" w14:paraId="76C93F9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B8C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11:28:17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6B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E2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5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18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07002070000020044-E0KGldsBkX3R20240918</w:t>
            </w:r>
          </w:p>
        </w:tc>
      </w:tr>
      <w:tr w:rsidR="004343F4" w:rsidRPr="004343F4" w14:paraId="1CCBA13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7B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11:35:17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8D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B50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46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191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05002050000020576-E0KGldsBkbdW20240918</w:t>
            </w:r>
          </w:p>
        </w:tc>
      </w:tr>
      <w:tr w:rsidR="004343F4" w:rsidRPr="004343F4" w14:paraId="647C1D2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18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11:40:35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EB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F3F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B7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E9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07002070000020800-E0KGldsBkeoK20240918</w:t>
            </w:r>
          </w:p>
        </w:tc>
      </w:tr>
      <w:tr w:rsidR="004343F4" w:rsidRPr="004343F4" w14:paraId="2FE08C3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73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06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4D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064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42F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07002070000020889-E0KGldsBkgA920240918</w:t>
            </w:r>
          </w:p>
        </w:tc>
      </w:tr>
      <w:tr w:rsidR="004343F4" w:rsidRPr="004343F4" w14:paraId="334079F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0F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11:43:09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7A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55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B5B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D35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05002050000020912-E0KGldsBkgKA20240918</w:t>
            </w:r>
          </w:p>
        </w:tc>
      </w:tr>
      <w:tr w:rsidR="004343F4" w:rsidRPr="004343F4" w14:paraId="24E1DB2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CB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11:43:09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CE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98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CA7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647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05002050000020934-E0KGldsBkgKC20240918</w:t>
            </w:r>
          </w:p>
        </w:tc>
      </w:tr>
      <w:tr w:rsidR="004343F4" w:rsidRPr="004343F4" w14:paraId="78053D1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39E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11:46:20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CDC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2A3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D2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CF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07002070000021166-E0KGldsBkiCM20240918</w:t>
            </w:r>
          </w:p>
        </w:tc>
      </w:tr>
      <w:tr w:rsidR="004343F4" w:rsidRPr="004343F4" w14:paraId="1D7AC58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92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11:53:27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BE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F63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C89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F5F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05002050000021766-E0KGldsBkm5U20240918</w:t>
            </w:r>
          </w:p>
        </w:tc>
      </w:tr>
      <w:tr w:rsidR="004343F4" w:rsidRPr="004343F4" w14:paraId="4670B0E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43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11:55:59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F0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00B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C4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EF6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05002050000021836-E0KGldsBkniV20240918</w:t>
            </w:r>
          </w:p>
        </w:tc>
      </w:tr>
      <w:tr w:rsidR="004343F4" w:rsidRPr="004343F4" w14:paraId="4E22ED6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E1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11:57:08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1D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EB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EA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86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07002070000021897-E0KGldsBkoJA20240918</w:t>
            </w:r>
          </w:p>
        </w:tc>
      </w:tr>
      <w:tr w:rsidR="004343F4" w:rsidRPr="004343F4" w14:paraId="3FEEA9A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BB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11:57:08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D59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10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D8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0D0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05002050000021919-E0KGldsBkoIB20240918</w:t>
            </w:r>
          </w:p>
        </w:tc>
      </w:tr>
      <w:tr w:rsidR="004343F4" w:rsidRPr="004343F4" w14:paraId="1787BDA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38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11:57:09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1A3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59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C9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4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07002070000021903-E0KGldsBkoKy20240918</w:t>
            </w:r>
          </w:p>
        </w:tc>
      </w:tr>
      <w:tr w:rsidR="004343F4" w:rsidRPr="004343F4" w14:paraId="64DF149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91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EB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E0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9A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2C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07002070000021976-E0KGldsBkpoY20240918</w:t>
            </w:r>
          </w:p>
        </w:tc>
      </w:tr>
      <w:tr w:rsidR="004343F4" w:rsidRPr="004343F4" w14:paraId="407FE91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15C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AE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55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10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2E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05002050000021983-E0KGldsBkppA20240918</w:t>
            </w:r>
          </w:p>
        </w:tc>
      </w:tr>
      <w:tr w:rsidR="004343F4" w:rsidRPr="004343F4" w14:paraId="70A513B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7B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A8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F3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42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78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07002070000021977-E0KGldsBkq2R20240918</w:t>
            </w:r>
          </w:p>
        </w:tc>
      </w:tr>
      <w:tr w:rsidR="004343F4" w:rsidRPr="004343F4" w14:paraId="2F0360C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42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D5C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D3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66B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0CF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05002050000022262-E0KGldsBkr2P20240918</w:t>
            </w:r>
          </w:p>
        </w:tc>
      </w:tr>
      <w:tr w:rsidR="004343F4" w:rsidRPr="004343F4" w14:paraId="0873983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7E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A48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E4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D6E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EF8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07002070000022239-E0KGldsBkrUx20240918</w:t>
            </w:r>
          </w:p>
        </w:tc>
      </w:tr>
      <w:tr w:rsidR="004343F4" w:rsidRPr="004343F4" w14:paraId="44381A7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12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F4C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1C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0D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B32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07002070000022412-E0KGldsBksma20240918</w:t>
            </w:r>
          </w:p>
        </w:tc>
      </w:tr>
      <w:tr w:rsidR="004343F4" w:rsidRPr="004343F4" w14:paraId="5214426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0B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6D3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007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AA6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B9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05002050000022529-E0KGldsBktit20240918</w:t>
            </w:r>
          </w:p>
        </w:tc>
      </w:tr>
      <w:tr w:rsidR="004343F4" w:rsidRPr="004343F4" w14:paraId="7E89E3D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C58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A5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012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67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188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07002070000022512-E0KGldsBktwk20240918</w:t>
            </w:r>
          </w:p>
        </w:tc>
      </w:tr>
      <w:tr w:rsidR="004343F4" w:rsidRPr="004343F4" w14:paraId="347800B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8A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3B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0EC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05D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EF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07002070000022575-E0KGldsBkufh20240918</w:t>
            </w:r>
          </w:p>
        </w:tc>
      </w:tr>
      <w:tr w:rsidR="004343F4" w:rsidRPr="004343F4" w14:paraId="4F0F553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CD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00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E9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091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A49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07002070000022575-E0KGldsBkufd20240918</w:t>
            </w:r>
          </w:p>
        </w:tc>
      </w:tr>
      <w:tr w:rsidR="004343F4" w:rsidRPr="004343F4" w14:paraId="72F09CE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3F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E6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A51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0D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8B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07002070000022563-E0KGldsBkur820240918</w:t>
            </w:r>
          </w:p>
        </w:tc>
      </w:tr>
      <w:tr w:rsidR="004343F4" w:rsidRPr="004343F4" w14:paraId="42FE6C9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9C3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A54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55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935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4B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05002050000022663-E0KGldsBkvGT20240918</w:t>
            </w:r>
          </w:p>
        </w:tc>
      </w:tr>
      <w:tr w:rsidR="004343F4" w:rsidRPr="004343F4" w14:paraId="5846177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D4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12:09:42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88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73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DD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C04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07002070000022725-E0KGldsBkvwo20240918</w:t>
            </w:r>
          </w:p>
        </w:tc>
      </w:tr>
      <w:tr w:rsidR="004343F4" w:rsidRPr="004343F4" w14:paraId="39CACEA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FD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12:12:01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9C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03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EB4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E9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05002050000022754-E0KGldsBkxFE20240918</w:t>
            </w:r>
          </w:p>
        </w:tc>
      </w:tr>
      <w:tr w:rsidR="004343F4" w:rsidRPr="004343F4" w14:paraId="04F96CB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49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12:12:09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0D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CA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5A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0E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05002050000022860-E0KGldsBkxPA20240918</w:t>
            </w:r>
          </w:p>
        </w:tc>
      </w:tr>
      <w:tr w:rsidR="004343F4" w:rsidRPr="004343F4" w14:paraId="0166BE0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A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12:13:46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3C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51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6B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54F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05002050000022970-E0KGldsBkyE320240918</w:t>
            </w:r>
          </w:p>
        </w:tc>
      </w:tr>
      <w:tr w:rsidR="004343F4" w:rsidRPr="004343F4" w14:paraId="4995742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10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12:15:27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5F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D92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A67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4C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07002070000023067-E0KGldsBkzSy20240918</w:t>
            </w:r>
          </w:p>
        </w:tc>
      </w:tr>
      <w:tr w:rsidR="004343F4" w:rsidRPr="004343F4" w14:paraId="3E018C0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F74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12:16:13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FCE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51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8ED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04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07002070000023155-E0KGldsBkzvi20240918</w:t>
            </w:r>
          </w:p>
        </w:tc>
      </w:tr>
      <w:tr w:rsidR="004343F4" w:rsidRPr="004343F4" w14:paraId="784E854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03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12:19:51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050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C0A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B2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27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07002070000023253-E0KGldsBl1YK20240918</w:t>
            </w:r>
          </w:p>
        </w:tc>
      </w:tr>
      <w:tr w:rsidR="004343F4" w:rsidRPr="004343F4" w14:paraId="630600D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123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12:19:57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E0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A1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A4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BB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07002070000023248-E0KGldsBl1cm20240918</w:t>
            </w:r>
          </w:p>
        </w:tc>
      </w:tr>
      <w:tr w:rsidR="004343F4" w:rsidRPr="004343F4" w14:paraId="42C175F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0E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12:20:05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48C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73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5B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C5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07002070000023371-E0KGldsBl1hF20240918</w:t>
            </w:r>
          </w:p>
        </w:tc>
      </w:tr>
      <w:tr w:rsidR="004343F4" w:rsidRPr="004343F4" w14:paraId="542D0A9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888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12:23:12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6A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D5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11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B4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07002070000023596-E0KGldsBl3uc20240918</w:t>
            </w:r>
          </w:p>
        </w:tc>
      </w:tr>
      <w:tr w:rsidR="004343F4" w:rsidRPr="004343F4" w14:paraId="0610343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2B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12:23:12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D7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E42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36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B55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07002070000023558-E0KGldsBl3va20240918</w:t>
            </w:r>
          </w:p>
        </w:tc>
      </w:tr>
      <w:tr w:rsidR="004343F4" w:rsidRPr="004343F4" w14:paraId="60BD1FC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A2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12:25:06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98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B6E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DAE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74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07002070000023700-E0KGldsBl4ku20240918</w:t>
            </w:r>
          </w:p>
        </w:tc>
      </w:tr>
      <w:tr w:rsidR="004343F4" w:rsidRPr="004343F4" w14:paraId="2CF19F3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183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12:27:32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F62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14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26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3DA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05002050000023927-E0KGldsBl6G720240918</w:t>
            </w:r>
          </w:p>
        </w:tc>
      </w:tr>
      <w:tr w:rsidR="004343F4" w:rsidRPr="004343F4" w14:paraId="53FA8D7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CF9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12:29:25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4F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5A2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93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40C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05002050000024096-E0KGldsBl8L220240918</w:t>
            </w:r>
          </w:p>
        </w:tc>
      </w:tr>
      <w:tr w:rsidR="004343F4" w:rsidRPr="004343F4" w14:paraId="5644C41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6F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12:29:32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9C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EC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0DE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3A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07002070000024034-E0KGldsBl8c320240918</w:t>
            </w:r>
          </w:p>
        </w:tc>
      </w:tr>
      <w:tr w:rsidR="004343F4" w:rsidRPr="004343F4" w14:paraId="369A8D8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59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12:34:10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98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7C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F9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7E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05002050000024415-E0KGldsBlCkS20240918</w:t>
            </w:r>
          </w:p>
        </w:tc>
      </w:tr>
      <w:tr w:rsidR="004343F4" w:rsidRPr="004343F4" w14:paraId="6EAD992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41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12:35:24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FEC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3B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0E8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CD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05002050000024632-E0KGldsBlDgy20240918</w:t>
            </w:r>
          </w:p>
        </w:tc>
      </w:tr>
      <w:tr w:rsidR="004343F4" w:rsidRPr="004343F4" w14:paraId="5C96127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A9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12:36:12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7A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B5C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2D1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F7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05002050000024705-E0KGldsBlEdQ20240918</w:t>
            </w:r>
          </w:p>
        </w:tc>
      </w:tr>
      <w:tr w:rsidR="004343F4" w:rsidRPr="004343F4" w14:paraId="30D8BCC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94C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12:38:21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74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8BC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5C4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34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07002070000024767-E0KGldsBlGKk20240918</w:t>
            </w:r>
          </w:p>
        </w:tc>
      </w:tr>
      <w:tr w:rsidR="004343F4" w:rsidRPr="004343F4" w14:paraId="2AAA558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72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12:38:58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CF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75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5E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6CD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07002070000024749-E0KGldsBlGmk20240918</w:t>
            </w:r>
          </w:p>
        </w:tc>
      </w:tr>
      <w:tr w:rsidR="004343F4" w:rsidRPr="004343F4" w14:paraId="0EE804E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1B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12:38:58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36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41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73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73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07002070000024763-E0KGldsBlGm820240918</w:t>
            </w:r>
          </w:p>
        </w:tc>
      </w:tr>
      <w:tr w:rsidR="004343F4" w:rsidRPr="004343F4" w14:paraId="544AF9C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E80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12:39:32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AF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982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20F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DB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05002050000024965-E0KGldsBlHDi20240918</w:t>
            </w:r>
          </w:p>
        </w:tc>
      </w:tr>
      <w:tr w:rsidR="004343F4" w:rsidRPr="004343F4" w14:paraId="165EC20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CD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12:39:46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BD0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AE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44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5B9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07002070000024871-E0KGldsBlHJ220240918</w:t>
            </w:r>
          </w:p>
        </w:tc>
      </w:tr>
      <w:tr w:rsidR="004343F4" w:rsidRPr="004343F4" w14:paraId="26289E6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284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12:42:58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1B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C93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D0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78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05002050000025173-E0KGldsBlJPa20240918</w:t>
            </w:r>
          </w:p>
        </w:tc>
      </w:tr>
      <w:tr w:rsidR="004343F4" w:rsidRPr="004343F4" w14:paraId="0D22C58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CE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12:46:19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F2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5E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BC5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37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05002050000025103-E0KGldsBlLgC20240918</w:t>
            </w:r>
          </w:p>
        </w:tc>
      </w:tr>
      <w:tr w:rsidR="004343F4" w:rsidRPr="004343F4" w14:paraId="4861A8D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E6B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12:51:22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CAA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6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D3C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8B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05002050000025855-E0KGldsBlO5i20240918</w:t>
            </w:r>
          </w:p>
        </w:tc>
      </w:tr>
      <w:tr w:rsidR="004343F4" w:rsidRPr="004343F4" w14:paraId="1576A38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5B0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12:52:02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1A3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08D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0D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AE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07002070000025524-E0KGldsBlOXV20240918</w:t>
            </w:r>
          </w:p>
        </w:tc>
      </w:tr>
      <w:tr w:rsidR="004343F4" w:rsidRPr="004343F4" w14:paraId="56BB7DA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17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12:52:02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A9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D9B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494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214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07002070000025524-E0KGldsBlOXa20240918</w:t>
            </w:r>
          </w:p>
        </w:tc>
      </w:tr>
      <w:tr w:rsidR="004343F4" w:rsidRPr="004343F4" w14:paraId="740FEE9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65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12:58:33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12B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31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3E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17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07002070000025966-E0KGldsBlRan20240918</w:t>
            </w:r>
          </w:p>
        </w:tc>
      </w:tr>
      <w:tr w:rsidR="004343F4" w:rsidRPr="004343F4" w14:paraId="320CFB1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5B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12:58:33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55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08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B0D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A0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07002070000025914-E0KGldsBlRbg20240918</w:t>
            </w:r>
          </w:p>
        </w:tc>
      </w:tr>
      <w:tr w:rsidR="004343F4" w:rsidRPr="004343F4" w14:paraId="5E42BD5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C6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12:58:45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1D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11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EEF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CFB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07002070000026093-E0KGldsBlRgy20240918</w:t>
            </w:r>
          </w:p>
        </w:tc>
      </w:tr>
      <w:tr w:rsidR="004343F4" w:rsidRPr="004343F4" w14:paraId="367DA79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F4F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12:59:33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889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9D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8F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A1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07002070000026313-E0KGldsBlSHQ20240918</w:t>
            </w:r>
          </w:p>
        </w:tc>
      </w:tr>
      <w:tr w:rsidR="004343F4" w:rsidRPr="004343F4" w14:paraId="5642D04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F7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E59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7F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4F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D1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05002050000026623-E0KGldsBlTn020240918</w:t>
            </w:r>
          </w:p>
        </w:tc>
      </w:tr>
      <w:tr w:rsidR="004343F4" w:rsidRPr="004343F4" w14:paraId="0999E82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5B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14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F1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FB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D3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05002050000026644-E0KGldsBlWzq20240918</w:t>
            </w:r>
          </w:p>
        </w:tc>
      </w:tr>
      <w:tr w:rsidR="004343F4" w:rsidRPr="004343F4" w14:paraId="48ED813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501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95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32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E18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03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05002050000026644-E0KGldsBlWzn20240918</w:t>
            </w:r>
          </w:p>
        </w:tc>
      </w:tr>
      <w:tr w:rsidR="004343F4" w:rsidRPr="004343F4" w14:paraId="581808A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36C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35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D5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917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2C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05002050000027154-E0KGldsBlX0020240918</w:t>
            </w:r>
          </w:p>
        </w:tc>
      </w:tr>
      <w:tr w:rsidR="004343F4" w:rsidRPr="004343F4" w14:paraId="10631F1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09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0BA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7D3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F99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53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05002050000027154-E0KGldsBlWzu20240918</w:t>
            </w:r>
          </w:p>
        </w:tc>
      </w:tr>
      <w:tr w:rsidR="004343F4" w:rsidRPr="004343F4" w14:paraId="4A3FCE6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51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731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B1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65F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4E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07002070000026924-E0KGldsBlXht20240918</w:t>
            </w:r>
          </w:p>
        </w:tc>
      </w:tr>
      <w:tr w:rsidR="004343F4" w:rsidRPr="004343F4" w14:paraId="6495269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AD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E35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7C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B8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4C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07002070000026426-E0KGldsBlXhn20240918</w:t>
            </w:r>
          </w:p>
        </w:tc>
      </w:tr>
      <w:tr w:rsidR="004343F4" w:rsidRPr="004343F4" w14:paraId="23B0F0C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9A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7E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F3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F9C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4F8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07002070000026624-E0KGldsBlXhr20240918</w:t>
            </w:r>
          </w:p>
        </w:tc>
      </w:tr>
      <w:tr w:rsidR="004343F4" w:rsidRPr="004343F4" w14:paraId="49F5114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BA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2A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6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98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74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05002050000026583-E0KGldsBlXhp20240918</w:t>
            </w:r>
          </w:p>
        </w:tc>
      </w:tr>
      <w:tr w:rsidR="004343F4" w:rsidRPr="004343F4" w14:paraId="7A65F46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924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A48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B1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4E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60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07002070000027054-E0KGldsBlXgx20240918</w:t>
            </w:r>
          </w:p>
        </w:tc>
      </w:tr>
      <w:tr w:rsidR="004343F4" w:rsidRPr="004343F4" w14:paraId="7CA900E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5FF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82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51C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F95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35D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05002050000026582-E0KGldsBlXgv20240918</w:t>
            </w:r>
          </w:p>
        </w:tc>
      </w:tr>
      <w:tr w:rsidR="004343F4" w:rsidRPr="004343F4" w14:paraId="70E4F8B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73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13:10:15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CD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61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BA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BDB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07002070000027200-E0KGldsBlZoR20240918</w:t>
            </w:r>
          </w:p>
        </w:tc>
      </w:tr>
      <w:tr w:rsidR="004343F4" w:rsidRPr="004343F4" w14:paraId="7532A24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F8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13:13:08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B82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CC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6D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EF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07002070000027406-E0KGldsBlcAr20240918</w:t>
            </w:r>
          </w:p>
        </w:tc>
      </w:tr>
      <w:tr w:rsidR="004343F4" w:rsidRPr="004343F4" w14:paraId="20DCB10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5E1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13:14:00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25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443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5E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8C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05002050000027339-E0KGldsBldJ520240918</w:t>
            </w:r>
          </w:p>
        </w:tc>
      </w:tr>
      <w:tr w:rsidR="004343F4" w:rsidRPr="004343F4" w14:paraId="3CA2705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D30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13:14:17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94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B3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6C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77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07002070000027201-E0KGldsBldch20240918</w:t>
            </w:r>
          </w:p>
        </w:tc>
      </w:tr>
      <w:tr w:rsidR="004343F4" w:rsidRPr="004343F4" w14:paraId="38CDBA6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360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F5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12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04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03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05002050000027723-E0KGldsBlhBu20240918</w:t>
            </w:r>
          </w:p>
        </w:tc>
      </w:tr>
      <w:tr w:rsidR="004343F4" w:rsidRPr="004343F4" w14:paraId="5AC5FCE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2DC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13:20:14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16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D7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03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DE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05002050000028169-E0KGldsBljUs20240918</w:t>
            </w:r>
          </w:p>
        </w:tc>
      </w:tr>
      <w:tr w:rsidR="004343F4" w:rsidRPr="004343F4" w14:paraId="0AC4600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1C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13:20:14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AE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2E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5B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6E6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07002070000027599-E0KGldsBljWA20240918</w:t>
            </w:r>
          </w:p>
        </w:tc>
      </w:tr>
      <w:tr w:rsidR="004343F4" w:rsidRPr="004343F4" w14:paraId="3C18D93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C02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13:22:16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B3E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F08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25D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33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07002070000028222-E0KGldsBllTJ20240918</w:t>
            </w:r>
          </w:p>
        </w:tc>
      </w:tr>
      <w:tr w:rsidR="004343F4" w:rsidRPr="004343F4" w14:paraId="6E83E31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EB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13:22:16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829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73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D2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CD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05002050000028353-E0KGldsBllSX20240918</w:t>
            </w:r>
          </w:p>
        </w:tc>
      </w:tr>
      <w:tr w:rsidR="004343F4" w:rsidRPr="004343F4" w14:paraId="562AAA2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35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13:26:45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1B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A7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06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C02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07002070000028632-E0KGldsBlpKS20240918</w:t>
            </w:r>
          </w:p>
        </w:tc>
      </w:tr>
      <w:tr w:rsidR="004343F4" w:rsidRPr="004343F4" w14:paraId="748EEE8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41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60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78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7B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F1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07002070000028736-E0KGldsBlqbI20240918</w:t>
            </w:r>
          </w:p>
        </w:tc>
      </w:tr>
      <w:tr w:rsidR="004343F4" w:rsidRPr="004343F4" w14:paraId="4929CE5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A3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20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D7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1A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BAB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05002050000028780-E0KGldsBlqbG20240918</w:t>
            </w:r>
          </w:p>
        </w:tc>
      </w:tr>
      <w:tr w:rsidR="004343F4" w:rsidRPr="004343F4" w14:paraId="119E23E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1E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13:29:53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87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55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57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A3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07002070000028920-E0KGldsBlsZ220240918</w:t>
            </w:r>
          </w:p>
        </w:tc>
      </w:tr>
      <w:tr w:rsidR="004343F4" w:rsidRPr="004343F4" w14:paraId="62F9875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45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39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8F0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A6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94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05002050000029126-E0KGldsBlu6R20240918</w:t>
            </w:r>
          </w:p>
        </w:tc>
      </w:tr>
      <w:tr w:rsidR="004343F4" w:rsidRPr="004343F4" w14:paraId="26210FB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3CE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F5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01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F8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AB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07002070000029291-E0KGldsBlwTh20240918</w:t>
            </w:r>
          </w:p>
        </w:tc>
      </w:tr>
      <w:tr w:rsidR="004343F4" w:rsidRPr="004343F4" w14:paraId="1310735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92D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F9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60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66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D8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05002050000029429-E0KGldsBlyzo20240918</w:t>
            </w:r>
          </w:p>
        </w:tc>
      </w:tr>
      <w:tr w:rsidR="004343F4" w:rsidRPr="004343F4" w14:paraId="4C10C28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C1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9A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60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19B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DE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05002050000029429-E0KGldsBlyzm20240918</w:t>
            </w:r>
          </w:p>
        </w:tc>
      </w:tr>
      <w:tr w:rsidR="004343F4" w:rsidRPr="004343F4" w14:paraId="6C05ABB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E4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4B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38A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19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54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05002050000029429-E0KGldsBlyzw20240918</w:t>
            </w:r>
          </w:p>
        </w:tc>
      </w:tr>
      <w:tr w:rsidR="004343F4" w:rsidRPr="004343F4" w14:paraId="6A11832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FD8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9F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816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31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36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05002050000029701-E0KGldsBlyxi20240918</w:t>
            </w:r>
          </w:p>
        </w:tc>
      </w:tr>
      <w:tr w:rsidR="004343F4" w:rsidRPr="004343F4" w14:paraId="7B701B9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DD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43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EF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39E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9E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05002050000029652-E0KGldsBlyxg20240918</w:t>
            </w:r>
          </w:p>
        </w:tc>
      </w:tr>
      <w:tr w:rsidR="004343F4" w:rsidRPr="004343F4" w14:paraId="35CC49F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A5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DF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87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88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42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07002070000029554-E0KGldsBlyvi20240918</w:t>
            </w:r>
          </w:p>
        </w:tc>
      </w:tr>
      <w:tr w:rsidR="004343F4" w:rsidRPr="004343F4" w14:paraId="2B655D1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09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E5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FD1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08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44E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05002050000029968-E0KGldsBm2NU20240918</w:t>
            </w:r>
          </w:p>
        </w:tc>
      </w:tr>
      <w:tr w:rsidR="004343F4" w:rsidRPr="004343F4" w14:paraId="5341A39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14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B2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50A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52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F35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07002070000029832-E0KGldsBm2XN20240918</w:t>
            </w:r>
          </w:p>
        </w:tc>
      </w:tr>
      <w:tr w:rsidR="004343F4" w:rsidRPr="004343F4" w14:paraId="12F8872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37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E3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B7B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2F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94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07002070000029873-E0KGldsBm3Lm20240918</w:t>
            </w:r>
          </w:p>
        </w:tc>
      </w:tr>
      <w:tr w:rsidR="004343F4" w:rsidRPr="004343F4" w14:paraId="0FE7D0A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17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253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4B1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1C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2D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05002050000030201-E0KGldsBm5FV20240918</w:t>
            </w:r>
          </w:p>
        </w:tc>
      </w:tr>
      <w:tr w:rsidR="004343F4" w:rsidRPr="004343F4" w14:paraId="1509AB7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48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7C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85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9B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571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07002070000030063-E0KGldsBm5Qx20240918</w:t>
            </w:r>
          </w:p>
        </w:tc>
      </w:tr>
      <w:tr w:rsidR="004343F4" w:rsidRPr="004343F4" w14:paraId="1BCF86D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420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12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F1C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4B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18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05002050000030202-E0KGldsBm5gJ20240918</w:t>
            </w:r>
          </w:p>
        </w:tc>
      </w:tr>
      <w:tr w:rsidR="004343F4" w:rsidRPr="004343F4" w14:paraId="56C0891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B7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47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1C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13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1B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05002050000030413-E0KGldsBm7OL20240918</w:t>
            </w:r>
          </w:p>
        </w:tc>
      </w:tr>
      <w:tr w:rsidR="004343F4" w:rsidRPr="004343F4" w14:paraId="71BD6BE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D4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13:37:52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E55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BF7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7DB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B45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05002050000030413-E0KGldsBm7OJ20240918</w:t>
            </w:r>
          </w:p>
        </w:tc>
      </w:tr>
      <w:tr w:rsidR="004343F4" w:rsidRPr="004343F4" w14:paraId="2CD46E3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D9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FA7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2B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146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A01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05002050000030756-E0KGldsBmAnv20240918</w:t>
            </w:r>
          </w:p>
        </w:tc>
      </w:tr>
      <w:tr w:rsidR="004343F4" w:rsidRPr="004343F4" w14:paraId="2910FDB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024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30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59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AC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445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05002050000030756-E0KGldsBmAnt20240918</w:t>
            </w:r>
          </w:p>
        </w:tc>
      </w:tr>
      <w:tr w:rsidR="004343F4" w:rsidRPr="004343F4" w14:paraId="755D053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718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C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E5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2B7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A0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05002050000030756-E0KGldsBmAnx20240918</w:t>
            </w:r>
          </w:p>
        </w:tc>
      </w:tr>
      <w:tr w:rsidR="004343F4" w:rsidRPr="004343F4" w14:paraId="3F83A31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E6E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D5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82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1C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50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07002070000030889-E0KGldsBmDxa20240918</w:t>
            </w:r>
          </w:p>
        </w:tc>
      </w:tr>
      <w:tr w:rsidR="004343F4" w:rsidRPr="004343F4" w14:paraId="366FBA4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8D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A3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753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82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C85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05002050000031294-E0KGldsBmFwZ20240918</w:t>
            </w:r>
          </w:p>
        </w:tc>
      </w:tr>
      <w:tr w:rsidR="004343F4" w:rsidRPr="004343F4" w14:paraId="711386E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1B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1D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587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5E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934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05002050000031294-E0KGldsBmFwX20240918</w:t>
            </w:r>
          </w:p>
        </w:tc>
      </w:tr>
      <w:tr w:rsidR="004343F4" w:rsidRPr="004343F4" w14:paraId="50EBE93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EE5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34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34F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1C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F33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07002070000031177-E0KGldsBmG8l20240918</w:t>
            </w:r>
          </w:p>
        </w:tc>
      </w:tr>
      <w:tr w:rsidR="004343F4" w:rsidRPr="004343F4" w14:paraId="6DAA480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A1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05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CC3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10A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AD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07002070000031177-E0KGldsBmG8n20240918</w:t>
            </w:r>
          </w:p>
        </w:tc>
      </w:tr>
      <w:tr w:rsidR="004343F4" w:rsidRPr="004343F4" w14:paraId="26CB63A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5F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8B2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73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193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BEE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05002050000031229-E0KGldsBmH5V20240918</w:t>
            </w:r>
          </w:p>
        </w:tc>
      </w:tr>
      <w:tr w:rsidR="004343F4" w:rsidRPr="004343F4" w14:paraId="6974BA9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FA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92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39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43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E62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05002050000031133-E0KGldsBmHeh20240918</w:t>
            </w:r>
          </w:p>
        </w:tc>
      </w:tr>
      <w:tr w:rsidR="004343F4" w:rsidRPr="004343F4" w14:paraId="55D4E52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0A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FD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975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B6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41C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07002070000031424-E0KGldsBmJBg20240918</w:t>
            </w:r>
          </w:p>
        </w:tc>
      </w:tr>
      <w:tr w:rsidR="004343F4" w:rsidRPr="004343F4" w14:paraId="1E668E2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21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42E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7F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3FB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C4B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07002070000031424-E0KGldsBmJBe20240918</w:t>
            </w:r>
          </w:p>
        </w:tc>
      </w:tr>
      <w:tr w:rsidR="004343F4" w:rsidRPr="004343F4" w14:paraId="2C6CB36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05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59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301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6E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A1D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05002050000031565-E0KGldsBmJiO20240918</w:t>
            </w:r>
          </w:p>
        </w:tc>
      </w:tr>
      <w:tr w:rsidR="004343F4" w:rsidRPr="004343F4" w14:paraId="6EE5595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66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7F3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24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69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3F2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07002070000031726-E0KGldsBmM6n20240918</w:t>
            </w:r>
          </w:p>
        </w:tc>
      </w:tr>
      <w:tr w:rsidR="004343F4" w:rsidRPr="004343F4" w14:paraId="24399E7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6C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9E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D1B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88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901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05002050000032003-E0KGldsBmNMi20240918</w:t>
            </w:r>
          </w:p>
        </w:tc>
      </w:tr>
      <w:tr w:rsidR="004343F4" w:rsidRPr="004343F4" w14:paraId="63B12A6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F1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13:49:42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885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8A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5A1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61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05002050000032003-E0KGldsBmNMk20240918</w:t>
            </w:r>
          </w:p>
        </w:tc>
      </w:tr>
      <w:tr w:rsidR="004343F4" w:rsidRPr="004343F4" w14:paraId="453DE5B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670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19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CF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66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0A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05002050000031992-E0KGldsBmNnd20240918</w:t>
            </w:r>
          </w:p>
        </w:tc>
      </w:tr>
      <w:tr w:rsidR="004343F4" w:rsidRPr="004343F4" w14:paraId="729984B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6C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07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40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42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791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05002050000032306-E0KGldsBmRso20240918</w:t>
            </w:r>
          </w:p>
        </w:tc>
      </w:tr>
      <w:tr w:rsidR="004343F4" w:rsidRPr="004343F4" w14:paraId="1F27ECF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92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5C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83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3B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CA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05002050000032306-E0KGldsBmRsi20240918</w:t>
            </w:r>
          </w:p>
        </w:tc>
      </w:tr>
      <w:tr w:rsidR="004343F4" w:rsidRPr="004343F4" w14:paraId="111AE48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C2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81D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47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79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980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05002050000032306-E0KGldsBmRsk20240918</w:t>
            </w:r>
          </w:p>
        </w:tc>
      </w:tr>
      <w:tr w:rsidR="004343F4" w:rsidRPr="004343F4" w14:paraId="167F289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4B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6E3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86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11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49F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05002050000032306-E0KGldsBmRsm20240918</w:t>
            </w:r>
          </w:p>
        </w:tc>
      </w:tr>
      <w:tr w:rsidR="004343F4" w:rsidRPr="004343F4" w14:paraId="4B7750F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70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94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BB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5E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249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05002050000032360-E0KGldsBmSfr20240918</w:t>
            </w:r>
          </w:p>
        </w:tc>
      </w:tr>
      <w:tr w:rsidR="004343F4" w:rsidRPr="004343F4" w14:paraId="7E20185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7EE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2A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EE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33F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6C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05002050000032360-E0KGldsBmSft20240918</w:t>
            </w:r>
          </w:p>
        </w:tc>
      </w:tr>
      <w:tr w:rsidR="004343F4" w:rsidRPr="004343F4" w14:paraId="64BF75D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37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08F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89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4AC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CBA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05002050000032528-E0KGldsBmUAt20240918</w:t>
            </w:r>
          </w:p>
        </w:tc>
      </w:tr>
      <w:tr w:rsidR="004343F4" w:rsidRPr="004343F4" w14:paraId="599BE63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D7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C8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B8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14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C8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07002070000032225-E0KGldsBmUwJ20240918</w:t>
            </w:r>
          </w:p>
        </w:tc>
      </w:tr>
      <w:tr w:rsidR="004343F4" w:rsidRPr="004343F4" w14:paraId="5A93113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8F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81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EF3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7C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50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05002050000032183-E0KGldsBmUuw20240918</w:t>
            </w:r>
          </w:p>
        </w:tc>
      </w:tr>
      <w:tr w:rsidR="004343F4" w:rsidRPr="004343F4" w14:paraId="6921A97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EB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13:55:44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F7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A3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C3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61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07002070000032480-E0KGldsBmVpK20240918</w:t>
            </w:r>
          </w:p>
        </w:tc>
      </w:tr>
      <w:tr w:rsidR="004343F4" w:rsidRPr="004343F4" w14:paraId="638CB30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69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B4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24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D7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00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07002070000032480-E0KGldsBmVpF20240918</w:t>
            </w:r>
          </w:p>
        </w:tc>
      </w:tr>
      <w:tr w:rsidR="004343F4" w:rsidRPr="004343F4" w14:paraId="4D3A778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4E1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6D3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E54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5F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D7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05002050000032805-E0KGldsBmXAD20240918</w:t>
            </w:r>
          </w:p>
        </w:tc>
      </w:tr>
      <w:tr w:rsidR="004343F4" w:rsidRPr="004343F4" w14:paraId="4B92319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5E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A9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9B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131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EF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05002050000033008-E0KGldsBmaQe20240918</w:t>
            </w:r>
          </w:p>
        </w:tc>
      </w:tr>
      <w:tr w:rsidR="004343F4" w:rsidRPr="004343F4" w14:paraId="338CBD1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FF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5C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56D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4F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3B0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05002050000033008-E0KGldsBmaQl20240918</w:t>
            </w:r>
          </w:p>
        </w:tc>
      </w:tr>
      <w:tr w:rsidR="004343F4" w:rsidRPr="004343F4" w14:paraId="15FFD49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AF4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69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0F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C86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AF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05002050000032731-E0KGldsBmaS020240918</w:t>
            </w:r>
          </w:p>
        </w:tc>
      </w:tr>
      <w:tr w:rsidR="004343F4" w:rsidRPr="004343F4" w14:paraId="40213F3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4A1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13:59:04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5F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116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D6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C7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05002050000032731-E0KGldsBmaS220240918</w:t>
            </w:r>
          </w:p>
        </w:tc>
      </w:tr>
      <w:tr w:rsidR="004343F4" w:rsidRPr="004343F4" w14:paraId="30B5801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EE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F0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2B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B1B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85B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05002050000033285-E0KGldsBmeEF20240918</w:t>
            </w:r>
          </w:p>
        </w:tc>
      </w:tr>
      <w:tr w:rsidR="004343F4" w:rsidRPr="004343F4" w14:paraId="62FABF5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DE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AC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21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0A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3EE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07002070000033443-E0KGldsBmg1520240918</w:t>
            </w:r>
          </w:p>
        </w:tc>
      </w:tr>
      <w:tr w:rsidR="004343F4" w:rsidRPr="004343F4" w14:paraId="3BA7FF4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7EF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D9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4C5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69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AF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07002070000033669-E0KGldsBmiEh20240918</w:t>
            </w:r>
          </w:p>
        </w:tc>
      </w:tr>
      <w:tr w:rsidR="004343F4" w:rsidRPr="004343F4" w14:paraId="12B1FE2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4D9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910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58D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ED4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923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07002070000033669-E0KGldsBmiEl20240918</w:t>
            </w:r>
          </w:p>
        </w:tc>
      </w:tr>
      <w:tr w:rsidR="004343F4" w:rsidRPr="004343F4" w14:paraId="4A3A8C1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048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40C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D4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F58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15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07002070000033669-E0KGldsBmiEp20240918</w:t>
            </w:r>
          </w:p>
        </w:tc>
      </w:tr>
      <w:tr w:rsidR="004343F4" w:rsidRPr="004343F4" w14:paraId="318F360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A4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41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2D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43F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B9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07002070000033669-E0KGldsBmiEn20240918</w:t>
            </w:r>
          </w:p>
        </w:tc>
      </w:tr>
      <w:tr w:rsidR="004343F4" w:rsidRPr="004343F4" w14:paraId="77DDF2F8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E0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6F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E08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76D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4A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07002070000033669-E0KGldsBmiEj20240918</w:t>
            </w:r>
          </w:p>
        </w:tc>
      </w:tr>
      <w:tr w:rsidR="004343F4" w:rsidRPr="004343F4" w14:paraId="7F26524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04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B4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E5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5A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00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05002050000033962-E0KGldsBmkF920240918</w:t>
            </w:r>
          </w:p>
        </w:tc>
      </w:tr>
      <w:tr w:rsidR="004343F4" w:rsidRPr="004343F4" w14:paraId="3867552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73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9E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A37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46F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84C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05002050000033962-E0KGldsBmkF620240918</w:t>
            </w:r>
          </w:p>
        </w:tc>
      </w:tr>
      <w:tr w:rsidR="004343F4" w:rsidRPr="004343F4" w14:paraId="6593F0F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AB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55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51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98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8F2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07002070000033631-E0KGldsBmmWO20240918</w:t>
            </w:r>
          </w:p>
        </w:tc>
      </w:tr>
      <w:tr w:rsidR="004343F4" w:rsidRPr="004343F4" w14:paraId="6243B2C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A6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14:08:11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9E2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2D8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F7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FB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05002050000033752-E0KGldsBmmjq20240918</w:t>
            </w:r>
          </w:p>
        </w:tc>
      </w:tr>
      <w:tr w:rsidR="004343F4" w:rsidRPr="004343F4" w14:paraId="03C8C1A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B5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FE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F6A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E65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8B1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05002050000034405-E0KGldsBmqNr20240918</w:t>
            </w:r>
          </w:p>
        </w:tc>
      </w:tr>
      <w:tr w:rsidR="004343F4" w:rsidRPr="004343F4" w14:paraId="16013C3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457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738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AE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4D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619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07002070000034030-E0KGldsBmqzQ20240918</w:t>
            </w:r>
          </w:p>
        </w:tc>
      </w:tr>
      <w:tr w:rsidR="004343F4" w:rsidRPr="004343F4" w14:paraId="29239A1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CE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85D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93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74E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06F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07002070000034030-E0KGldsBmqzO20240918</w:t>
            </w:r>
          </w:p>
        </w:tc>
      </w:tr>
      <w:tr w:rsidR="004343F4" w:rsidRPr="004343F4" w14:paraId="4111B24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FBC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086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D1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EEE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D2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05002050000034660-E0KGldsBmrTn20240918</w:t>
            </w:r>
          </w:p>
        </w:tc>
      </w:tr>
      <w:tr w:rsidR="004343F4" w:rsidRPr="004343F4" w14:paraId="38E937A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922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A5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11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8D3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7A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07002070000034545-E0KGldsBmruV20240918</w:t>
            </w:r>
          </w:p>
        </w:tc>
      </w:tr>
      <w:tr w:rsidR="004343F4" w:rsidRPr="004343F4" w14:paraId="3C2B42B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12F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B5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FC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B6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8A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05002050000034982-E0KGldsBmvlN20240918</w:t>
            </w:r>
          </w:p>
        </w:tc>
      </w:tr>
      <w:tr w:rsidR="004343F4" w:rsidRPr="004343F4" w14:paraId="09ABCDF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7A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B6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663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4AF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54E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07002070000034859-E0KGldsBmvy120240918</w:t>
            </w:r>
          </w:p>
        </w:tc>
      </w:tr>
      <w:tr w:rsidR="004343F4" w:rsidRPr="004343F4" w14:paraId="738FD00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9C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52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C5A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33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C4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07002070000035161-E0KGldsBmyrv20240918</w:t>
            </w:r>
          </w:p>
        </w:tc>
      </w:tr>
      <w:tr w:rsidR="004343F4" w:rsidRPr="004343F4" w14:paraId="126E7DF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DC0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0F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278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1E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6C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07002070000035337-E0KGldsBn0Ze20240918</w:t>
            </w:r>
          </w:p>
        </w:tc>
      </w:tr>
      <w:tr w:rsidR="004343F4" w:rsidRPr="004343F4" w14:paraId="58C6448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A0C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05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C3D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E09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92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05002050000035449-E0KGldsBn0aK20240918</w:t>
            </w:r>
          </w:p>
        </w:tc>
      </w:tr>
      <w:tr w:rsidR="004343F4" w:rsidRPr="004343F4" w14:paraId="429D9DD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BE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49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491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6CA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AA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05002050000035449-E0KGldsBn0aM20240918</w:t>
            </w:r>
          </w:p>
        </w:tc>
      </w:tr>
      <w:tr w:rsidR="004343F4" w:rsidRPr="004343F4" w14:paraId="1559E03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F1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14:19:34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35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9B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C6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45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05002050000035666-E0KGldsBn4ls20240918</w:t>
            </w:r>
          </w:p>
        </w:tc>
      </w:tr>
      <w:tr w:rsidR="004343F4" w:rsidRPr="004343F4" w14:paraId="6B50B9A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44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14:21:12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F81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DD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F1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76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05002050000036055-E0KGldsBn7Hg20240918</w:t>
            </w:r>
          </w:p>
        </w:tc>
      </w:tr>
      <w:tr w:rsidR="004343F4" w:rsidRPr="004343F4" w14:paraId="772FA28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AD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14:22:53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28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A8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1B0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902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05002050000036273-E0KGldsBn98a20240918</w:t>
            </w:r>
          </w:p>
        </w:tc>
      </w:tr>
      <w:tr w:rsidR="004343F4" w:rsidRPr="004343F4" w14:paraId="7236F15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BD2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14:24:57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A1B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B36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D4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BBF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07002070000036351-E0KGldsBnBOO20240918</w:t>
            </w:r>
          </w:p>
        </w:tc>
      </w:tr>
      <w:tr w:rsidR="004343F4" w:rsidRPr="004343F4" w14:paraId="47158B3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79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14:27:33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4E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D6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740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75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07002070000036711-E0KGldsBnEWy20240918</w:t>
            </w:r>
          </w:p>
        </w:tc>
      </w:tr>
      <w:tr w:rsidR="004343F4" w:rsidRPr="004343F4" w14:paraId="12C77B06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A8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14:28:53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D0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5C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71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C7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05002050000037090-E0KGldsBnGHB20240918</w:t>
            </w:r>
          </w:p>
        </w:tc>
      </w:tr>
      <w:tr w:rsidR="004343F4" w:rsidRPr="004343F4" w14:paraId="0F824C4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565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2F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52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3BF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2C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05002050000037198-E0KGldsBnIP620240918</w:t>
            </w:r>
          </w:p>
        </w:tc>
      </w:tr>
      <w:tr w:rsidR="004343F4" w:rsidRPr="004343F4" w14:paraId="6164D99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66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E8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527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FC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F0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07002070000036904-E0KGldsBnIPt20240918</w:t>
            </w:r>
          </w:p>
        </w:tc>
      </w:tr>
      <w:tr w:rsidR="004343F4" w:rsidRPr="004343F4" w14:paraId="25A7BB0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48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04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27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7A3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84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07002070000036904-E0KGldsBnIPw20240918</w:t>
            </w:r>
          </w:p>
        </w:tc>
      </w:tr>
      <w:tr w:rsidR="004343F4" w:rsidRPr="004343F4" w14:paraId="37FCEB0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FF6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79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D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B86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A7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07002070000036904-E0KGldsBnIPz20240918</w:t>
            </w:r>
          </w:p>
        </w:tc>
      </w:tr>
      <w:tr w:rsidR="004343F4" w:rsidRPr="004343F4" w14:paraId="1EFD2B8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35D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8D0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C1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2C6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B1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07002070000037318-E0KGldsBnKGx20240918</w:t>
            </w:r>
          </w:p>
        </w:tc>
      </w:tr>
      <w:tr w:rsidR="004343F4" w:rsidRPr="004343F4" w14:paraId="340BF5C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2F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7B4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BE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989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F51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07002070000037318-E0KGldsBnKGz20240918</w:t>
            </w:r>
          </w:p>
        </w:tc>
      </w:tr>
      <w:tr w:rsidR="004343F4" w:rsidRPr="004343F4" w14:paraId="1F213DE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BFC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5C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30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AAE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24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05002050000037417-E0KGldsBnO9q20240918</w:t>
            </w:r>
          </w:p>
        </w:tc>
      </w:tr>
      <w:tr w:rsidR="004343F4" w:rsidRPr="004343F4" w14:paraId="06B8F22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A73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F2C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97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AC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205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07002070000037174-E0KGldsBnO9o20240918</w:t>
            </w:r>
          </w:p>
        </w:tc>
      </w:tr>
      <w:tr w:rsidR="004343F4" w:rsidRPr="004343F4" w14:paraId="279B7DE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D8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E1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63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4AA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81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05002050000037417-E0KGldsBnO9s20240918</w:t>
            </w:r>
          </w:p>
        </w:tc>
      </w:tr>
      <w:tr w:rsidR="004343F4" w:rsidRPr="004343F4" w14:paraId="2BEA6C3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88C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9B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A38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61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300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07002070000037954-E0KGldsBnQMg20240918</w:t>
            </w:r>
          </w:p>
        </w:tc>
      </w:tr>
      <w:tr w:rsidR="004343F4" w:rsidRPr="004343F4" w14:paraId="3D6584D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39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180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A68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131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F3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07002070000037954-E0KGldsBnQMc20240918</w:t>
            </w:r>
          </w:p>
        </w:tc>
      </w:tr>
      <w:tr w:rsidR="004343F4" w:rsidRPr="004343F4" w14:paraId="45621D7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F1F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14:37:00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749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3D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0C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D6C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07002070000037954-E0KGldsBnQMe20240918</w:t>
            </w:r>
          </w:p>
        </w:tc>
      </w:tr>
      <w:tr w:rsidR="004343F4" w:rsidRPr="004343F4" w14:paraId="4C69278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D0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D56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5E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FF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D13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05002050000038198-E0KGldsBnRgZ20240918</w:t>
            </w:r>
          </w:p>
        </w:tc>
      </w:tr>
      <w:tr w:rsidR="004343F4" w:rsidRPr="004343F4" w14:paraId="5CDB586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5BD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14:39:17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E8A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3C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6B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DC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05002050000037808-E0KGldsBnT0d20240918</w:t>
            </w:r>
          </w:p>
        </w:tc>
      </w:tr>
      <w:tr w:rsidR="004343F4" w:rsidRPr="004343F4" w14:paraId="51E6F51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82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14:40:37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9BA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39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0E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E8D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07002070000038392-E0KGldsBnUXC20240918</w:t>
            </w:r>
          </w:p>
        </w:tc>
      </w:tr>
      <w:tr w:rsidR="004343F4" w:rsidRPr="004343F4" w14:paraId="1BFEF0C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7EC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14:43:28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797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E1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68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354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07002070000038735-E0KGldsBnXZq20240918</w:t>
            </w:r>
          </w:p>
        </w:tc>
      </w:tr>
      <w:tr w:rsidR="004343F4" w:rsidRPr="004343F4" w14:paraId="1841D74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28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14:43:28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8CE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1C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F0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1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07002070000038735-E0KGldsBnXZs20240918</w:t>
            </w:r>
          </w:p>
        </w:tc>
      </w:tr>
      <w:tr w:rsidR="004343F4" w:rsidRPr="004343F4" w14:paraId="3F6A515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047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14:44:37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B66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36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9A8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B4F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05002050000038999-E0KGldsBnYdo20240918</w:t>
            </w:r>
          </w:p>
        </w:tc>
      </w:tr>
      <w:tr w:rsidR="004343F4" w:rsidRPr="004343F4" w14:paraId="08E0B04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AE5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14:48:36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B5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297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4BC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652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07002070000039391-E0KGldsBnc6N20240918</w:t>
            </w:r>
          </w:p>
        </w:tc>
      </w:tr>
      <w:tr w:rsidR="004343F4" w:rsidRPr="004343F4" w14:paraId="01109C9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B01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14:48:36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38B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BBB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4ED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6A4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07002070000039391-E0KGldsBnc6P20240918</w:t>
            </w:r>
          </w:p>
        </w:tc>
      </w:tr>
      <w:tr w:rsidR="004343F4" w:rsidRPr="004343F4" w14:paraId="6365E24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A6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14:48:52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099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A9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8E1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30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07002070000039444-E0KGldsBncN920240918</w:t>
            </w:r>
          </w:p>
        </w:tc>
      </w:tr>
      <w:tr w:rsidR="004343F4" w:rsidRPr="004343F4" w14:paraId="3C5C5AA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8D8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14:49:09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0B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C23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FB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40F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07002070000039391-E0KGldsBncjv20240918</w:t>
            </w:r>
          </w:p>
        </w:tc>
      </w:tr>
      <w:tr w:rsidR="004343F4" w:rsidRPr="004343F4" w14:paraId="5640838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AC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B0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000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023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A5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07002070000039687-E0KGldsBneMR20240918</w:t>
            </w:r>
          </w:p>
        </w:tc>
      </w:tr>
      <w:tr w:rsidR="004343F4" w:rsidRPr="004343F4" w14:paraId="5BEFB90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5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EC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0E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B3E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AA2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07002070000039782-E0KGldsBnfQy20240918</w:t>
            </w:r>
          </w:p>
        </w:tc>
      </w:tr>
      <w:tr w:rsidR="004343F4" w:rsidRPr="004343F4" w14:paraId="67081A7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D16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762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F3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510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92F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05002050000039225-E0KGldsBng0y20240918</w:t>
            </w:r>
          </w:p>
        </w:tc>
      </w:tr>
      <w:tr w:rsidR="004343F4" w:rsidRPr="004343F4" w14:paraId="4A82BE4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8B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68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0FF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02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0FF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05002050000040121-E0KGldsBnhDT20240918</w:t>
            </w:r>
          </w:p>
        </w:tc>
      </w:tr>
      <w:tr w:rsidR="004343F4" w:rsidRPr="004343F4" w14:paraId="59C038D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BF2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2E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52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A3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9AE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07002070000040434-E0KGldsBniif20240918</w:t>
            </w:r>
          </w:p>
        </w:tc>
      </w:tr>
      <w:tr w:rsidR="004343F4" w:rsidRPr="004343F4" w14:paraId="4E9BC7B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B7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BB1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135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83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E34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07002070000040319-E0KGldsBniug20240918</w:t>
            </w:r>
          </w:p>
        </w:tc>
      </w:tr>
      <w:tr w:rsidR="004343F4" w:rsidRPr="004343F4" w14:paraId="4F38FF2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303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701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1DF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1B6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A26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05002050000040526-E0KGldsBniyP20240918</w:t>
            </w:r>
          </w:p>
        </w:tc>
      </w:tr>
      <w:tr w:rsidR="004343F4" w:rsidRPr="004343F4" w14:paraId="09251F0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11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FA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FF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D19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238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07002070000040671-E0KGldsBnk5c20240918</w:t>
            </w:r>
          </w:p>
        </w:tc>
      </w:tr>
      <w:tr w:rsidR="004343F4" w:rsidRPr="004343F4" w14:paraId="25344D2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F9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399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03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97A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90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05002050000040764-E0KGldsBnkBl20240918</w:t>
            </w:r>
          </w:p>
        </w:tc>
      </w:tr>
      <w:tr w:rsidR="004343F4" w:rsidRPr="004343F4" w14:paraId="4496DCC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D2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B3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681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D7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5CB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07002070000040673-E0KGldsBnkDY20240918</w:t>
            </w:r>
          </w:p>
        </w:tc>
      </w:tr>
      <w:tr w:rsidR="004343F4" w:rsidRPr="004343F4" w14:paraId="66FCA9D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9C2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A1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6A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E3D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72D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05002050000041120-E0KGldsBnm7t20240918</w:t>
            </w:r>
          </w:p>
        </w:tc>
      </w:tr>
      <w:tr w:rsidR="004343F4" w:rsidRPr="004343F4" w14:paraId="6164F12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1B8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115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F8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66F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6A1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05002050000041120-E0KGldsBnm7w20240918</w:t>
            </w:r>
          </w:p>
        </w:tc>
      </w:tr>
      <w:tr w:rsidR="004343F4" w:rsidRPr="004343F4" w14:paraId="1508534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897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871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A14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A4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9E9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05002050000041382-E0KGldsBnnRI20240918</w:t>
            </w:r>
          </w:p>
        </w:tc>
      </w:tr>
      <w:tr w:rsidR="004343F4" w:rsidRPr="004343F4" w14:paraId="4871501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F89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14:59:45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D57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5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710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016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05002050000041382-E0KGldsBnnRK20240918</w:t>
            </w:r>
          </w:p>
        </w:tc>
      </w:tr>
      <w:tr w:rsidR="004343F4" w:rsidRPr="004343F4" w14:paraId="2714B31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58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15:01:32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226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C1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1E3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C9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07002070000041695-E0KGldsBnpdU20240918</w:t>
            </w:r>
          </w:p>
        </w:tc>
      </w:tr>
      <w:tr w:rsidR="004343F4" w:rsidRPr="004343F4" w14:paraId="17650C4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615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98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921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9D0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AD6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07002070000041447-E0KGldsBnpgJ20240918</w:t>
            </w:r>
          </w:p>
        </w:tc>
      </w:tr>
      <w:tr w:rsidR="004343F4" w:rsidRPr="004343F4" w14:paraId="27CADFC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D58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15:04:28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FAB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AB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55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9B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05002050000042064-E0KGldsBnsIi20240918</w:t>
            </w:r>
          </w:p>
        </w:tc>
      </w:tr>
      <w:tr w:rsidR="004343F4" w:rsidRPr="004343F4" w14:paraId="24EBB6F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797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15:04:34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9F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F95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1A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6FB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05002050000042384-E0KGldsBnsQk20240918</w:t>
            </w:r>
          </w:p>
        </w:tc>
      </w:tr>
      <w:tr w:rsidR="004343F4" w:rsidRPr="004343F4" w14:paraId="6256EA7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437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15:05:31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3F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8F2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8A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DD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07002070000041318-E0KGldsBntcT20240918</w:t>
            </w:r>
          </w:p>
        </w:tc>
      </w:tr>
      <w:tr w:rsidR="004343F4" w:rsidRPr="004343F4" w14:paraId="4CE3C4D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2C4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7C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E2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CE4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2F0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05002050000042720-E0KGldsBnvpA20240918</w:t>
            </w:r>
          </w:p>
        </w:tc>
      </w:tr>
      <w:tr w:rsidR="004343F4" w:rsidRPr="004343F4" w14:paraId="08CDD68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F0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BF7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0C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98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975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07002070000043288-E0KGldsBnyuO20240918</w:t>
            </w:r>
          </w:p>
        </w:tc>
      </w:tr>
      <w:tr w:rsidR="004343F4" w:rsidRPr="004343F4" w14:paraId="32646D1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5D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0AC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60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E0C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F90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07002070000042641-E0KGldsBnyuG20240918</w:t>
            </w:r>
          </w:p>
        </w:tc>
      </w:tr>
      <w:tr w:rsidR="004343F4" w:rsidRPr="004343F4" w14:paraId="2113D2D0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17D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A96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9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8EB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1FE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05002050000043321-E0KGldsBnzXd20240918</w:t>
            </w:r>
          </w:p>
        </w:tc>
      </w:tr>
      <w:tr w:rsidR="004343F4" w:rsidRPr="004343F4" w14:paraId="624CD6C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2C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301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027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E28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37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05002050000042977-E0KGldsBnzXY20240918</w:t>
            </w:r>
          </w:p>
        </w:tc>
      </w:tr>
      <w:tr w:rsidR="004343F4" w:rsidRPr="004343F4" w14:paraId="045EA4D7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31C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CD4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EDC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45C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FCF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05002050000043321-E0KGldsBnzXa20240918</w:t>
            </w:r>
          </w:p>
        </w:tc>
      </w:tr>
      <w:tr w:rsidR="004343F4" w:rsidRPr="004343F4" w14:paraId="4CC9B1AE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91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6A0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2B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B1C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A4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05002050000043751-E0KGldsBo0ED20240918</w:t>
            </w:r>
          </w:p>
        </w:tc>
      </w:tr>
      <w:tr w:rsidR="004343F4" w:rsidRPr="004343F4" w14:paraId="03C026D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328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635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5D2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F16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811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07002070000044147-E0KGldsBo2Wv20240918</w:t>
            </w:r>
          </w:p>
        </w:tc>
      </w:tr>
      <w:tr w:rsidR="004343F4" w:rsidRPr="004343F4" w14:paraId="7DF2E9C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F2C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982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DE8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2E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14C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05002050000044498-E0KGldsBo40E20240918</w:t>
            </w:r>
          </w:p>
        </w:tc>
      </w:tr>
      <w:tr w:rsidR="004343F4" w:rsidRPr="004343F4" w14:paraId="615B8D03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C50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08F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BAF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CFD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BF8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05002050000044436-E0KGldsBo57S20240918</w:t>
            </w:r>
          </w:p>
        </w:tc>
      </w:tr>
      <w:tr w:rsidR="004343F4" w:rsidRPr="004343F4" w14:paraId="746F08D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864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2C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C3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5A4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9CD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07002070000045000-E0KGldsBo6Cv20240918</w:t>
            </w:r>
          </w:p>
        </w:tc>
      </w:tr>
      <w:tr w:rsidR="004343F4" w:rsidRPr="004343F4" w14:paraId="62027E1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3D4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FCB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0B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DC0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80E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05002050000044948-E0KGldsBo6HY20240918</w:t>
            </w:r>
          </w:p>
        </w:tc>
      </w:tr>
      <w:tr w:rsidR="004343F4" w:rsidRPr="004343F4" w14:paraId="2B94BF3A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712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15:19:33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8FC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D9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62D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5BA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07002070000045592-E0KGldsBo9DB20240918</w:t>
            </w:r>
          </w:p>
        </w:tc>
      </w:tr>
      <w:tr w:rsidR="004343F4" w:rsidRPr="004343F4" w14:paraId="4E6EEFB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CD1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CDF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31B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B05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CD4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07002070000045603-E0KGldsBoAE020240918</w:t>
            </w:r>
          </w:p>
        </w:tc>
      </w:tr>
      <w:tr w:rsidR="004343F4" w:rsidRPr="004343F4" w14:paraId="088F9F5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48A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B8A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FEC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457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FE1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05002050000046085-E0KGldsBoBJ220240918</w:t>
            </w:r>
          </w:p>
        </w:tc>
      </w:tr>
      <w:tr w:rsidR="004343F4" w:rsidRPr="004343F4" w14:paraId="0AFF3A9D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1CF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A8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C56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2C9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F98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05002050000046085-E0KGldsBoBJ420240918</w:t>
            </w:r>
          </w:p>
        </w:tc>
      </w:tr>
      <w:tr w:rsidR="004343F4" w:rsidRPr="004343F4" w14:paraId="35DD3ECF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3DA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18-Sep-2024 15:23:16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E8D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706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0A0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E79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07002070000045519-E0KGldsBoDkQ20240918</w:t>
            </w:r>
          </w:p>
        </w:tc>
      </w:tr>
      <w:tr w:rsidR="004343F4" w:rsidRPr="004343F4" w14:paraId="777B0689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5276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226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AED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28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2E5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05002050000046558-E0KGldsBoDpW20240918</w:t>
            </w:r>
          </w:p>
        </w:tc>
      </w:tr>
      <w:tr w:rsidR="004343F4" w:rsidRPr="004343F4" w14:paraId="16F93402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BFC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725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31C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2FC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E3B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07002070000046724-E0KGldsBoGaw20240918</w:t>
            </w:r>
          </w:p>
        </w:tc>
      </w:tr>
      <w:tr w:rsidR="004343F4" w:rsidRPr="004343F4" w14:paraId="4B3B6A3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F79B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EF1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3F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55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D79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07002070000046813-E0KGldsBoGay20240918</w:t>
            </w:r>
          </w:p>
        </w:tc>
      </w:tr>
      <w:tr w:rsidR="004343F4" w:rsidRPr="004343F4" w14:paraId="3D86FCAB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B09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918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B71F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057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757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05002050000045261-E0KGldsBoGjZ20240918</w:t>
            </w:r>
          </w:p>
        </w:tc>
      </w:tr>
      <w:tr w:rsidR="004343F4" w:rsidRPr="004343F4" w14:paraId="0820C041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0CED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D40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50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8C2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CDB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05002050000047334-E0KGldsBoH1020240918</w:t>
            </w:r>
          </w:p>
        </w:tc>
      </w:tr>
      <w:tr w:rsidR="004343F4" w:rsidRPr="004343F4" w14:paraId="2383E04C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230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A95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4FA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02AC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4DE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05002050000047334-E0KGldsBoH1220240918</w:t>
            </w:r>
          </w:p>
        </w:tc>
      </w:tr>
      <w:tr w:rsidR="004343F4" w:rsidRPr="004343F4" w14:paraId="77E28165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8D7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D1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F875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6BA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ECF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05002050000047326-E0KGldsBoHkC20240918</w:t>
            </w:r>
          </w:p>
        </w:tc>
      </w:tr>
      <w:tr w:rsidR="004343F4" w:rsidRPr="004343F4" w14:paraId="5B46056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F794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B438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9ED0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5C92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F9B1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07002070000047660-E0KGldsBoJKq20240918</w:t>
            </w:r>
          </w:p>
        </w:tc>
      </w:tr>
      <w:tr w:rsidR="004343F4" w:rsidRPr="004343F4" w14:paraId="271FBF24" w14:textId="77777777" w:rsidTr="004343F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C48A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18-Sep-2024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BB99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B1C7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E6EE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DE73" w14:textId="77777777" w:rsidR="004343F4" w:rsidRPr="004343F4" w:rsidRDefault="004343F4" w:rsidP="004343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343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05002050000048013-E0KGldsBoKH520240918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74FEC" w14:textId="77777777" w:rsidR="007B52EC" w:rsidRDefault="007B52EC" w:rsidP="00F2487C">
      <w:r>
        <w:separator/>
      </w:r>
    </w:p>
  </w:endnote>
  <w:endnote w:type="continuationSeparator" w:id="0">
    <w:p w14:paraId="16CA035F" w14:textId="77777777" w:rsidR="007B52EC" w:rsidRDefault="007B52EC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9E7AA" w14:textId="77777777" w:rsidR="007B52EC" w:rsidRDefault="007B52EC" w:rsidP="00F2487C">
      <w:r>
        <w:separator/>
      </w:r>
    </w:p>
  </w:footnote>
  <w:footnote w:type="continuationSeparator" w:id="0">
    <w:p w14:paraId="2A1A0215" w14:textId="77777777" w:rsidR="007B52EC" w:rsidRDefault="007B52EC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C6E85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43F4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4011"/>
    <w:rsid w:val="00672EF5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B52EC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182A"/>
    <w:rsid w:val="00B058EF"/>
    <w:rsid w:val="00B43DFC"/>
    <w:rsid w:val="00B44C54"/>
    <w:rsid w:val="00B54997"/>
    <w:rsid w:val="00B56433"/>
    <w:rsid w:val="00B60549"/>
    <w:rsid w:val="00B63FA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1508"/>
    <w:rsid w:val="00E22230"/>
    <w:rsid w:val="00E32465"/>
    <w:rsid w:val="00E47EB5"/>
    <w:rsid w:val="00E57021"/>
    <w:rsid w:val="00E61773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3114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4343F4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TNME3MZR7UAA-2112375194-209224</_dlc_DocId>
    <_dlc_DocIdUrl xmlns="2dee1928-e90f-4e72-a1fb-0cdd402ef7fe">
      <Url>https://reedelsevier.sharepoint.com/sites/rehlondatp021/_layouts/15/DocIdRedir.aspx?ID=TNME3MZR7UAA-2112375194-209224</Url>
      <Description>TNME3MZR7UAA-2112375194-209224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a49328c11b46353a28b93dffd3cb4a35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798ad4086ff38a0c312b0cdbedcae061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2215F1-F0FB-45C6-8804-A0087FED3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47</TotalTime>
  <Pages>11</Pages>
  <Words>5405</Words>
  <Characters>30811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75</cp:revision>
  <cp:lastPrinted>2016-11-21T15:24:00Z</cp:lastPrinted>
  <dcterms:created xsi:type="dcterms:W3CDTF">2018-05-03T15:58:00Z</dcterms:created>
  <dcterms:modified xsi:type="dcterms:W3CDTF">2024-09-18T15:58:00Z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51024e2a-7ba4-4c43-9d32-82c90a7e541e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