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58EFC" w14:textId="5F217DBD" w:rsidR="00D647F7" w:rsidRPr="00A50F83" w:rsidRDefault="00D87FB1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 xml:space="preserve">19 September 2024 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4938C8B3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9432F2" w:rsidRPr="009432F2">
        <w:rPr>
          <w:sz w:val="22"/>
          <w:szCs w:val="22"/>
          <w:lang w:val="en"/>
        </w:rPr>
        <w:t>74,913</w:t>
      </w:r>
      <w:r w:rsidR="009432F2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001CE5" w:rsidRPr="00001CE5">
        <w:rPr>
          <w:sz w:val="22"/>
          <w:szCs w:val="22"/>
          <w:lang w:val="en"/>
        </w:rPr>
        <w:t>44,710,271</w:t>
      </w:r>
      <w:r w:rsidR="00001CE5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3A30C5" w:rsidRPr="003A30C5">
        <w:rPr>
          <w:sz w:val="22"/>
          <w:szCs w:val="22"/>
          <w:lang w:val="en"/>
        </w:rPr>
        <w:t>1,864,531,823</w:t>
      </w:r>
      <w:r w:rsidR="003A30C5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ordinary shares in issue (excluding treasury shares). S</w:t>
      </w:r>
      <w:r w:rsidRPr="00D14A72">
        <w:rPr>
          <w:sz w:val="22"/>
          <w:szCs w:val="22"/>
          <w:lang w:val="en"/>
        </w:rPr>
        <w:t xml:space="preserve">ince </w:t>
      </w:r>
      <w:r w:rsidR="001C1771">
        <w:rPr>
          <w:sz w:val="22"/>
          <w:szCs w:val="22"/>
          <w:lang w:val="en"/>
        </w:rPr>
        <w:t>2</w:t>
      </w:r>
      <w:r w:rsidRPr="00D14A72">
        <w:rPr>
          <w:sz w:val="22"/>
          <w:szCs w:val="22"/>
          <w:lang w:val="en"/>
        </w:rPr>
        <w:t xml:space="preserve"> January 20</w:t>
      </w:r>
      <w:r w:rsidR="00406855" w:rsidRPr="00D14A72">
        <w:rPr>
          <w:sz w:val="22"/>
          <w:szCs w:val="22"/>
          <w:lang w:val="en"/>
        </w:rPr>
        <w:t>2</w:t>
      </w:r>
      <w:r w:rsidR="001C1771">
        <w:rPr>
          <w:sz w:val="22"/>
          <w:szCs w:val="22"/>
          <w:lang w:val="en"/>
        </w:rPr>
        <w:t>4</w:t>
      </w:r>
      <w:r w:rsidRPr="00D14A72">
        <w:rPr>
          <w:sz w:val="22"/>
          <w:szCs w:val="22"/>
          <w:lang w:val="en"/>
        </w:rPr>
        <w:t xml:space="preserve"> RE</w:t>
      </w:r>
      <w:r w:rsidRPr="00A50F83">
        <w:rPr>
          <w:sz w:val="22"/>
          <w:szCs w:val="22"/>
          <w:lang w:val="en"/>
        </w:rPr>
        <w:t xml:space="preserve">LX PLC has purchased </w:t>
      </w:r>
      <w:r w:rsidR="003A30C5" w:rsidRPr="003A30C5">
        <w:rPr>
          <w:sz w:val="22"/>
          <w:szCs w:val="22"/>
          <w:lang w:val="en"/>
        </w:rPr>
        <w:t>24,998,078</w:t>
      </w:r>
      <w:r w:rsidR="003A30C5">
        <w:rPr>
          <w:sz w:val="22"/>
          <w:szCs w:val="22"/>
          <w:lang w:val="en"/>
        </w:rPr>
        <w:t xml:space="preserve">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Timezone: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74C5E8A2" w:rsidR="003E0113" w:rsidRPr="00A50F83" w:rsidRDefault="00D87FB1" w:rsidP="0018041D">
            <w:pPr>
              <w:pStyle w:val="a"/>
              <w:rPr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>19 September 2024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6583A4B3" w:rsidR="003E0113" w:rsidRPr="0060602B" w:rsidRDefault="009432F2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9432F2">
              <w:rPr>
                <w:rFonts w:ascii="Arial" w:hAnsi="Arial" w:cs="Arial"/>
                <w:sz w:val="22"/>
                <w:szCs w:val="22"/>
                <w:lang w:val="en"/>
              </w:rPr>
              <w:t>74,913</w:t>
            </w:r>
          </w:p>
        </w:tc>
      </w:tr>
      <w:tr w:rsidR="003258FF" w:rsidRPr="00A50F83" w14:paraId="0FC17205" w14:textId="77777777" w:rsidTr="00A33739">
        <w:trPr>
          <w:tblCellSpacing w:w="0" w:type="dxa"/>
        </w:trPr>
        <w:tc>
          <w:tcPr>
            <w:tcW w:w="3695" w:type="pct"/>
          </w:tcPr>
          <w:p w14:paraId="36CF33A3" w14:textId="4DC2BD2D" w:rsidR="003258FF" w:rsidRPr="00A50F83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7308827B" w:rsidR="003258FF" w:rsidRPr="0060602B" w:rsidRDefault="001877D8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1877D8">
              <w:rPr>
                <w:rFonts w:ascii="Arial" w:hAnsi="Arial" w:cs="Arial"/>
                <w:sz w:val="22"/>
                <w:szCs w:val="22"/>
                <w:lang w:val="en"/>
              </w:rPr>
              <w:t>3630</w:t>
            </w:r>
          </w:p>
        </w:tc>
      </w:tr>
      <w:tr w:rsidR="003258FF" w:rsidRPr="00A50F83" w14:paraId="762D682C" w14:textId="77777777" w:rsidTr="00A33739">
        <w:trPr>
          <w:tblCellSpacing w:w="0" w:type="dxa"/>
        </w:trPr>
        <w:tc>
          <w:tcPr>
            <w:tcW w:w="3695" w:type="pct"/>
          </w:tcPr>
          <w:p w14:paraId="55FC4396" w14:textId="5D06C901" w:rsidR="003258FF" w:rsidRPr="003258FF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58BCB195" w:rsidR="003258FF" w:rsidRPr="0060602B" w:rsidRDefault="001877D8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1877D8">
              <w:rPr>
                <w:rFonts w:ascii="Arial" w:hAnsi="Arial" w:cs="Arial"/>
                <w:sz w:val="22"/>
                <w:szCs w:val="22"/>
                <w:lang w:val="en"/>
              </w:rPr>
              <w:t>3564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64836FA8" w:rsidR="003E0113" w:rsidRPr="0060602B" w:rsidRDefault="001877D8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1877D8">
              <w:rPr>
                <w:rFonts w:ascii="Arial" w:hAnsi="Arial" w:cs="Arial"/>
                <w:sz w:val="22"/>
                <w:szCs w:val="22"/>
                <w:lang w:val="en"/>
              </w:rPr>
              <w:t>3610.1261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6B105298" w14:textId="77777777" w:rsidR="00926C57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565" w:type="dxa"/>
        <w:tblLook w:val="04A0" w:firstRow="1" w:lastRow="0" w:firstColumn="1" w:lastColumn="0" w:noHBand="0" w:noVBand="1"/>
      </w:tblPr>
      <w:tblGrid>
        <w:gridCol w:w="2122"/>
        <w:gridCol w:w="867"/>
        <w:gridCol w:w="1000"/>
        <w:gridCol w:w="1251"/>
        <w:gridCol w:w="4325"/>
      </w:tblGrid>
      <w:tr w:rsidR="00DD369C" w:rsidRPr="00DD369C" w14:paraId="7B98B8E7" w14:textId="77777777" w:rsidTr="0052061D">
        <w:trPr>
          <w:trHeight w:val="25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44122" w14:textId="77777777" w:rsidR="00DD369C" w:rsidRPr="00DD369C" w:rsidRDefault="00DD369C" w:rsidP="00DD36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DD369C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Date and time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3945D" w14:textId="77777777" w:rsidR="00DD369C" w:rsidRPr="00DD369C" w:rsidRDefault="00DD369C" w:rsidP="00DD36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DD369C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F738C" w14:textId="77777777" w:rsidR="00DD369C" w:rsidRPr="00DD369C" w:rsidRDefault="00DD369C" w:rsidP="00DD36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DD369C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0B1CE" w14:textId="77777777" w:rsidR="00DD369C" w:rsidRPr="00DD369C" w:rsidRDefault="00DD369C" w:rsidP="00DD36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DD369C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1EDB2" w14:textId="77777777" w:rsidR="00DD369C" w:rsidRPr="00DD369C" w:rsidRDefault="00DD369C" w:rsidP="00DD36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DD369C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DD369C" w:rsidRPr="00DD369C" w14:paraId="6C73B7B8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A5DB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07:02:38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93F2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935B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F09F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44E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05002050000003291-E0KHUbM7DhlS20240919</w:t>
            </w:r>
          </w:p>
        </w:tc>
      </w:tr>
      <w:tr w:rsidR="00DD369C" w:rsidRPr="00DD369C" w14:paraId="14DB28FF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C11A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07:02:40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DADE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52AE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C557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4C6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05002050000003291-E0KHUbM7DhoS20240919</w:t>
            </w:r>
          </w:p>
        </w:tc>
      </w:tr>
      <w:tr w:rsidR="00DD369C" w:rsidRPr="00DD369C" w14:paraId="640C7730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071B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07:04:43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834D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07D3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F8D2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6EE9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05002050000003556-E0KHUbM7DlBb20240919</w:t>
            </w:r>
          </w:p>
        </w:tc>
      </w:tr>
      <w:tr w:rsidR="00DD369C" w:rsidRPr="00DD369C" w14:paraId="79D0C8A3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5663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07:04:43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E6C5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05B0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1897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282C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07002070000003577-E0KHUbM7DlBd20240919</w:t>
            </w:r>
          </w:p>
        </w:tc>
      </w:tr>
      <w:tr w:rsidR="00DD369C" w:rsidRPr="00DD369C" w14:paraId="14700C03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E111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07:06:24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1C31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73F1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C7CD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5CD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07002070000003810-E0KHUbM7DoiM20240919</w:t>
            </w:r>
          </w:p>
        </w:tc>
      </w:tr>
      <w:tr w:rsidR="00DD369C" w:rsidRPr="00DD369C" w14:paraId="197419BB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896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07:08:35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85A9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7C1C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192E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CCCA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05002050000003985-E0KHUbM7DseK20240919</w:t>
            </w:r>
          </w:p>
        </w:tc>
      </w:tr>
      <w:tr w:rsidR="00DD369C" w:rsidRPr="00DD369C" w14:paraId="76DD5015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BE68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07:08:43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7FA2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5531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2CF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2F63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07002070000003980-E0KHUbM7DszL20240919</w:t>
            </w:r>
          </w:p>
        </w:tc>
      </w:tr>
      <w:tr w:rsidR="00DD369C" w:rsidRPr="00DD369C" w14:paraId="02EE830F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6323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07:09:49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045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173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110E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2E31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05002050000004113-E0KHUbM7DvCJ20240919</w:t>
            </w:r>
          </w:p>
        </w:tc>
      </w:tr>
      <w:tr w:rsidR="00DD369C" w:rsidRPr="00DD369C" w14:paraId="1BD8622A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6958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07:10:00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3A6B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0050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D1CF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CA6D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05002050000004051-E0KHUbM7DvrC20240919</w:t>
            </w:r>
          </w:p>
        </w:tc>
      </w:tr>
      <w:tr w:rsidR="00DD369C" w:rsidRPr="00DD369C" w14:paraId="48EC67D1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AAE9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07:10:00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9903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E0C8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4927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4577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07002070000004147-E0KHUbM7Dvoc20240919</w:t>
            </w:r>
          </w:p>
        </w:tc>
      </w:tr>
      <w:tr w:rsidR="00DD369C" w:rsidRPr="00DD369C" w14:paraId="799CE165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792D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07:11:24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A359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71E7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802E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3818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07002070000004440-E0KHUbM7DzJm20240919</w:t>
            </w:r>
          </w:p>
        </w:tc>
      </w:tr>
      <w:tr w:rsidR="00DD369C" w:rsidRPr="00DD369C" w14:paraId="1A87B3F2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D93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19-Sep-2024 07:11:28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D518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582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B74D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CFC4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05002050000004382-E0KHUbM7DzWk20240919</w:t>
            </w:r>
          </w:p>
        </w:tc>
      </w:tr>
      <w:tr w:rsidR="00DD369C" w:rsidRPr="00DD369C" w14:paraId="673EB825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F179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07:13:03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7E88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118A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B97A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6E65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05002050000004573-E0KHUbM7E3R420240919</w:t>
            </w:r>
          </w:p>
        </w:tc>
      </w:tr>
      <w:tr w:rsidR="00DD369C" w:rsidRPr="00DD369C" w14:paraId="19F77E69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B53E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07:13:03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EDDC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EBD6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44B3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75FE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05002050000004573-E0KHUbM7E3Qz20240919</w:t>
            </w:r>
          </w:p>
        </w:tc>
      </w:tr>
      <w:tr w:rsidR="00DD369C" w:rsidRPr="00DD369C" w14:paraId="248EEA9C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93E6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07:15:03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CA73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8A3D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1DF9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BB36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07002070000004630-E0KHUbM7E7JU20240919</w:t>
            </w:r>
          </w:p>
        </w:tc>
      </w:tr>
      <w:tr w:rsidR="00DD369C" w:rsidRPr="00DD369C" w14:paraId="1432BCE0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B3B3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07:15:03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C617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3BE9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36EB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B1D6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07002070000004841-E0KHUbM7E77P20240919</w:t>
            </w:r>
          </w:p>
        </w:tc>
      </w:tr>
      <w:tr w:rsidR="00DD369C" w:rsidRPr="00DD369C" w14:paraId="27822EFC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49E6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07:15:42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E157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A185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3F48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D63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05002050000004574-E0KHUbM7E8in20240919</w:t>
            </w:r>
          </w:p>
        </w:tc>
      </w:tr>
      <w:tr w:rsidR="00DD369C" w:rsidRPr="00DD369C" w14:paraId="725A7535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1511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07:17:24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FB2A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49F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47E6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E2E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07002070000005195-E0KHUbM7ECao20240919</w:t>
            </w:r>
          </w:p>
        </w:tc>
      </w:tr>
      <w:tr w:rsidR="00DD369C" w:rsidRPr="00DD369C" w14:paraId="286E5D88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F629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07:17:25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55FA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3FAC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8DEC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7C93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05002050000005154-E0KHUbM7ECc520240919</w:t>
            </w:r>
          </w:p>
        </w:tc>
      </w:tr>
      <w:tr w:rsidR="00DD369C" w:rsidRPr="00DD369C" w14:paraId="33879877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6E02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07:17:39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134E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7060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872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17F2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05002050000005043-E0KHUbM7ECzW20240919</w:t>
            </w:r>
          </w:p>
        </w:tc>
      </w:tr>
      <w:tr w:rsidR="00DD369C" w:rsidRPr="00DD369C" w14:paraId="4B46B2BC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0E7E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07:18:46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D0DC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6D0E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8212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BBD3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05002050000005285-E0KHUbM7EF0Z20240919</w:t>
            </w:r>
          </w:p>
        </w:tc>
      </w:tr>
      <w:tr w:rsidR="00DD369C" w:rsidRPr="00DD369C" w14:paraId="278FAFEC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3A24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07:19:49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5385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E29A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3569.0000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0EEA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FF6E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07002070000005311-E0KHUbM7EGK220240919</w:t>
            </w:r>
          </w:p>
        </w:tc>
      </w:tr>
      <w:tr w:rsidR="00DD369C" w:rsidRPr="00DD369C" w14:paraId="40677A31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A67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07:20:00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AB96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7C1F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3568.0000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A06B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155D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05002050000005460-E0KHUbM7EGha20240919</w:t>
            </w:r>
          </w:p>
        </w:tc>
      </w:tr>
      <w:tr w:rsidR="00DD369C" w:rsidRPr="00DD369C" w14:paraId="4EF074F3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78D2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07:21:34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F0BD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584C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2B78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89B7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07002070000005688-E0KHUbM7EJdz20240919</w:t>
            </w:r>
          </w:p>
        </w:tc>
      </w:tr>
      <w:tr w:rsidR="00DD369C" w:rsidRPr="00DD369C" w14:paraId="341B2D8D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376E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07:21:35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45F1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EEF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C4C0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C86C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05002050000005636-E0KHUbM7EJkO20240919</w:t>
            </w:r>
          </w:p>
        </w:tc>
      </w:tr>
      <w:tr w:rsidR="00DD369C" w:rsidRPr="00DD369C" w14:paraId="5629D9AA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F48F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07:21:35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F4EA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8259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801E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DDD2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05002050000005636-E0KHUbM7EJkM20240919</w:t>
            </w:r>
          </w:p>
        </w:tc>
      </w:tr>
      <w:tr w:rsidR="00DD369C" w:rsidRPr="00DD369C" w14:paraId="3ED626B5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026F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07:24:31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30A1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7486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1AA2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8807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05002050000005804-E0KHUbM7EON720240919</w:t>
            </w:r>
          </w:p>
        </w:tc>
      </w:tr>
      <w:tr w:rsidR="00DD369C" w:rsidRPr="00DD369C" w14:paraId="5021FF7C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7CBC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07:24:31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1DCA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AA51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C6CE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B867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05002050000005804-E0KHUbM7EON920240919</w:t>
            </w:r>
          </w:p>
        </w:tc>
      </w:tr>
      <w:tr w:rsidR="00DD369C" w:rsidRPr="00DD369C" w14:paraId="1CE93E17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30EB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07:24:41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9489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1CFB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C48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4E88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05002050000005947-E0KHUbM7EOW820240919</w:t>
            </w:r>
          </w:p>
        </w:tc>
      </w:tr>
      <w:tr w:rsidR="00DD369C" w:rsidRPr="00DD369C" w14:paraId="4774A4B9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FB0E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07:25:50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3534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D8A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E4CA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E5F8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07002070000005857-E0KHUbM7EQRh20240919</w:t>
            </w:r>
          </w:p>
        </w:tc>
      </w:tr>
      <w:tr w:rsidR="00DD369C" w:rsidRPr="00DD369C" w14:paraId="20C3A7A9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03AC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07:27:47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AC70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1DA8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9C42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7458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07002070000006196-E0KHUbM7ESqs20240919</w:t>
            </w:r>
          </w:p>
        </w:tc>
      </w:tr>
      <w:tr w:rsidR="00DD369C" w:rsidRPr="00DD369C" w14:paraId="6C7766D5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3C0C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07:28:15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78FF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A283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5454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0A92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05002050000006216-E0KHUbM7ETIx20240919</w:t>
            </w:r>
          </w:p>
        </w:tc>
      </w:tr>
      <w:tr w:rsidR="00DD369C" w:rsidRPr="00DD369C" w14:paraId="726D15DC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0F5D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07:28:15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E15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8B53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C434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D442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05002050000006216-E0KHUbM7ETIz20240919</w:t>
            </w:r>
          </w:p>
        </w:tc>
      </w:tr>
      <w:tr w:rsidR="00DD369C" w:rsidRPr="00DD369C" w14:paraId="70332051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C9CD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07:28:26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AEBE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8F56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B4D4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F927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05002050000006198-E0KHUbM7ETPn20240919</w:t>
            </w:r>
          </w:p>
        </w:tc>
      </w:tr>
      <w:tr w:rsidR="00DD369C" w:rsidRPr="00DD369C" w14:paraId="58017DB3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BC70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07:29:06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E3A6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3F89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5351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1901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05002050000006198-E0KHUbM7EUH420240919</w:t>
            </w:r>
          </w:p>
        </w:tc>
      </w:tr>
      <w:tr w:rsidR="00DD369C" w:rsidRPr="00DD369C" w14:paraId="62E06A43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107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07:30:04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4C0A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ED60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68A5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5E85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07002070000006340-E0KHUbM7EVY720240919</w:t>
            </w:r>
          </w:p>
        </w:tc>
      </w:tr>
      <w:tr w:rsidR="00DD369C" w:rsidRPr="00DD369C" w14:paraId="4F0AB798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97FC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07:30:04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8D82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9339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D4FD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CF47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05002050000006126-E0KHUbM7EVXp20240919</w:t>
            </w:r>
          </w:p>
        </w:tc>
      </w:tr>
      <w:tr w:rsidR="00DD369C" w:rsidRPr="00DD369C" w14:paraId="76954480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2178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07:30:06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EC4E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3D63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DB3B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4C5C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05002050000006324-E0KHUbM7EVgF20240919</w:t>
            </w:r>
          </w:p>
        </w:tc>
      </w:tr>
      <w:tr w:rsidR="00DD369C" w:rsidRPr="00DD369C" w14:paraId="092DD6DB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1EC7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07:31:36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8945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F15D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3565.0000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66D5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E7DD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07002070000006588-E0KHUbM7EYvz20240919</w:t>
            </w:r>
          </w:p>
        </w:tc>
      </w:tr>
      <w:tr w:rsidR="00DD369C" w:rsidRPr="00DD369C" w14:paraId="7E04AB65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842C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07:31:37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7E25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2964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3564.0000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A25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EE1A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05002050000006551-E0KHUbM7EZ1720240919</w:t>
            </w:r>
          </w:p>
        </w:tc>
      </w:tr>
      <w:tr w:rsidR="00DD369C" w:rsidRPr="00DD369C" w14:paraId="20AB962B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0441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07:33:36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01C1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3598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3566.0000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D82F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5A36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07002070000006781-E0KHUbM7Ebnn20240919</w:t>
            </w:r>
          </w:p>
        </w:tc>
      </w:tr>
      <w:tr w:rsidR="00DD369C" w:rsidRPr="00DD369C" w14:paraId="6135CBFA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CB5F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07:33:36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E272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14D1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3567.0000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A5E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559E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05002050000006729-E0KHUbM7Ebmf20240919</w:t>
            </w:r>
          </w:p>
        </w:tc>
      </w:tr>
      <w:tr w:rsidR="00DD369C" w:rsidRPr="00DD369C" w14:paraId="70D2BFC1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F1B5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07:35:25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903E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7248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0719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3341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07002070000006946-E0KHUbM7EeUs20240919</w:t>
            </w:r>
          </w:p>
        </w:tc>
      </w:tr>
      <w:tr w:rsidR="00DD369C" w:rsidRPr="00DD369C" w14:paraId="160C422D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3480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07:36:02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D4C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340D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3569.0000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A804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8AC7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07002070000006929-E0KHUbM7Ef2T20240919</w:t>
            </w:r>
          </w:p>
        </w:tc>
      </w:tr>
      <w:tr w:rsidR="00DD369C" w:rsidRPr="00DD369C" w14:paraId="5D0AE156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37D3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07:36:33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6905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CD11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3569.0000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5E1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B453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07002070000007051-E0KHUbM7EfhK20240919</w:t>
            </w:r>
          </w:p>
        </w:tc>
      </w:tr>
      <w:tr w:rsidR="00DD369C" w:rsidRPr="00DD369C" w14:paraId="7D40E2AC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38D6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07:38:37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4E7E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2A02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6DA5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27A0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05002050000007131-E0KHUbM7Eig320240919</w:t>
            </w:r>
          </w:p>
        </w:tc>
      </w:tr>
      <w:tr w:rsidR="00DD369C" w:rsidRPr="00DD369C" w14:paraId="4D6BC3DC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4DB7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07:40:01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35AB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CD29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79AB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7FAC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05002050000007266-E0KHUbM7Ektq20240919</w:t>
            </w:r>
          </w:p>
        </w:tc>
      </w:tr>
      <w:tr w:rsidR="00DD369C" w:rsidRPr="00DD369C" w14:paraId="0E753C7F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B19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07:41:40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B434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FD41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D75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CD07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05002050000007427-E0KHUbM7EnS020240919</w:t>
            </w:r>
          </w:p>
        </w:tc>
      </w:tr>
      <w:tr w:rsidR="00DD369C" w:rsidRPr="00DD369C" w14:paraId="143D7BFA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E858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07:44:04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4E75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B5B3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6C3F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9A28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07002070000007654-E0KHUbM7ErEI20240919</w:t>
            </w:r>
          </w:p>
        </w:tc>
      </w:tr>
      <w:tr w:rsidR="00DD369C" w:rsidRPr="00DD369C" w14:paraId="1B2FC90D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9D24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07:44:04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3D66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663D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0671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014E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07002070000007630-E0KHUbM7ErEt20240919</w:t>
            </w:r>
          </w:p>
        </w:tc>
      </w:tr>
      <w:tr w:rsidR="00DD369C" w:rsidRPr="00DD369C" w14:paraId="610CA94F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0C25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07:44:48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CCD3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6F2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63A4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58D5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05002050000007662-E0KHUbM7EsE220240919</w:t>
            </w:r>
          </w:p>
        </w:tc>
      </w:tr>
      <w:tr w:rsidR="00DD369C" w:rsidRPr="00DD369C" w14:paraId="7CBB91C1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81FF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07:44:53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EAED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5D70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7037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D5AA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07002070000007622-E0KHUbM7EsKj20240919</w:t>
            </w:r>
          </w:p>
        </w:tc>
      </w:tr>
      <w:tr w:rsidR="00DD369C" w:rsidRPr="00DD369C" w14:paraId="27E87566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3983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07:47:17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26C0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7861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0CF2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7724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07002070000007886-E0KHUbM7EwCl20240919</w:t>
            </w:r>
          </w:p>
        </w:tc>
      </w:tr>
      <w:tr w:rsidR="00DD369C" w:rsidRPr="00DD369C" w14:paraId="12326B74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C8ED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07:48:23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09E3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2116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24E1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AD8F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05002050000007956-E0KHUbM7ExKI20240919</w:t>
            </w:r>
          </w:p>
        </w:tc>
      </w:tr>
      <w:tr w:rsidR="00DD369C" w:rsidRPr="00DD369C" w14:paraId="08C930C2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0EDF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07:48:33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54E9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472A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F90A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CB5D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05002050000007817-E0KHUbM7ExTu20240919</w:t>
            </w:r>
          </w:p>
        </w:tc>
      </w:tr>
      <w:tr w:rsidR="00DD369C" w:rsidRPr="00DD369C" w14:paraId="4AB6B00E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03DB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19-Sep-2024 07:51:33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D95D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B121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7E8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FE52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05002050000008216-E0KHUbM7F1lX20240919</w:t>
            </w:r>
          </w:p>
        </w:tc>
      </w:tr>
      <w:tr w:rsidR="00DD369C" w:rsidRPr="00DD369C" w14:paraId="2C7EE2B5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ED5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07:53:30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9FDC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A30C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D5E6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BF47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05002050000008318-E0KHUbM7F3yn20240919</w:t>
            </w:r>
          </w:p>
        </w:tc>
      </w:tr>
      <w:tr w:rsidR="00DD369C" w:rsidRPr="00DD369C" w14:paraId="5264AD19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134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07:53:32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D006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57FA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F1CC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F185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07002070000008204-E0KHUbM7F45Q20240919</w:t>
            </w:r>
          </w:p>
        </w:tc>
      </w:tr>
      <w:tr w:rsidR="00DD369C" w:rsidRPr="00DD369C" w14:paraId="67219C99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1717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07:53:32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B08A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78C1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71D3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870F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05002050000008192-E0KHUbM7F45O20240919</w:t>
            </w:r>
          </w:p>
        </w:tc>
      </w:tr>
      <w:tr w:rsidR="00DD369C" w:rsidRPr="00DD369C" w14:paraId="01686AA5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18BA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07:57:06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63E2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A835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0E3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3BA2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07002070000008634-E0KHUbM7F8t520240919</w:t>
            </w:r>
          </w:p>
        </w:tc>
      </w:tr>
      <w:tr w:rsidR="00DD369C" w:rsidRPr="00DD369C" w14:paraId="03729E3F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FE9B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07:58:32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6375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722B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ED7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4D02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05002050000008740-E0KHUbM7FBFN20240919</w:t>
            </w:r>
          </w:p>
        </w:tc>
      </w:tr>
      <w:tr w:rsidR="00DD369C" w:rsidRPr="00DD369C" w14:paraId="12820849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995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08:00:37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0C99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2930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F400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8D14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07002070000008979-E0KHUbM7FEoD20240919</w:t>
            </w:r>
          </w:p>
        </w:tc>
      </w:tr>
      <w:tr w:rsidR="00DD369C" w:rsidRPr="00DD369C" w14:paraId="31CF570B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48A6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08:01:25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F2A0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C0B6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D9B5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882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05002050000009034-E0KHUbM7FH8720240919</w:t>
            </w:r>
          </w:p>
        </w:tc>
      </w:tr>
      <w:tr w:rsidR="00DD369C" w:rsidRPr="00DD369C" w14:paraId="3BB470BF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B20E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08:03:01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A2AF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E1E1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6321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BE03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05002050000009183-E0KHUbM7FJoD20240919</w:t>
            </w:r>
          </w:p>
        </w:tc>
      </w:tr>
      <w:tr w:rsidR="00DD369C" w:rsidRPr="00DD369C" w14:paraId="0068FD75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2B0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08:03:01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D64A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AAAC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6DE9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7DE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05002050000009183-E0KHUbM7FJoF20240919</w:t>
            </w:r>
          </w:p>
        </w:tc>
      </w:tr>
      <w:tr w:rsidR="00DD369C" w:rsidRPr="00DD369C" w14:paraId="66C03D47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0329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08:03:20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2AB5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33B7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BF89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C04C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05002050000008948-E0KHUbM7FKaC20240919</w:t>
            </w:r>
          </w:p>
        </w:tc>
      </w:tr>
      <w:tr w:rsidR="00DD369C" w:rsidRPr="00DD369C" w14:paraId="257C680F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BB7B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08:03:20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3C90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44B4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3AB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F2AD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07002070000009036-E0KHUbM7FKVt20240919</w:t>
            </w:r>
          </w:p>
        </w:tc>
      </w:tr>
      <w:tr w:rsidR="00DD369C" w:rsidRPr="00DD369C" w14:paraId="2F7ED40E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0C00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08:03:21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5EF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F6A8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6580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B7A4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05002050000008948-E0KHUbM7FKcE20240919</w:t>
            </w:r>
          </w:p>
        </w:tc>
      </w:tr>
      <w:tr w:rsidR="00DD369C" w:rsidRPr="00DD369C" w14:paraId="2CDB382E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9E3E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08:04:53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8949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A55B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7A2B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917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07002070000009348-E0KHUbM7FMfA20240919</w:t>
            </w:r>
          </w:p>
        </w:tc>
      </w:tr>
      <w:tr w:rsidR="00DD369C" w:rsidRPr="00DD369C" w14:paraId="302CBC6D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70E2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08:05:56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6FF6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06F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7D6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F0D4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05002050000009352-E0KHUbM7FOPO20240919</w:t>
            </w:r>
          </w:p>
        </w:tc>
      </w:tr>
      <w:tr w:rsidR="00DD369C" w:rsidRPr="00DD369C" w14:paraId="6D96C225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5697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08:06:37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B686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0E20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CF42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E3C9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05002050000009483-E0KHUbM7FPaT20240919</w:t>
            </w:r>
          </w:p>
        </w:tc>
      </w:tr>
      <w:tr w:rsidR="00DD369C" w:rsidRPr="00DD369C" w14:paraId="5FC375B5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F11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08:08:05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8C02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F564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CD22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71A9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07002070000009576-E0KHUbM7FRqi20240919</w:t>
            </w:r>
          </w:p>
        </w:tc>
      </w:tr>
      <w:tr w:rsidR="00DD369C" w:rsidRPr="00DD369C" w14:paraId="0A07D05B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787B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08:10:19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DF44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0691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C340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5C65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05002050000009694-E0KHUbM7FUKO20240919</w:t>
            </w:r>
          </w:p>
        </w:tc>
      </w:tr>
      <w:tr w:rsidR="00DD369C" w:rsidRPr="00DD369C" w14:paraId="7AA5A9D7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DC1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08:11:21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9596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834A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8381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CB34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05002050000009847-E0KHUbM7FVhr20240919</w:t>
            </w:r>
          </w:p>
        </w:tc>
      </w:tr>
      <w:tr w:rsidR="00DD369C" w:rsidRPr="00DD369C" w14:paraId="1A9587CB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1862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08:13:10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4797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526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80B4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5309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05002050000009922-E0KHUbM7FYBb20240919</w:t>
            </w:r>
          </w:p>
        </w:tc>
      </w:tr>
      <w:tr w:rsidR="00DD369C" w:rsidRPr="00DD369C" w14:paraId="39EF17F3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72B0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08:14:25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B3CF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558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2E8D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A612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05002050000009879-E0KHUbM7FZGc20240919</w:t>
            </w:r>
          </w:p>
        </w:tc>
      </w:tr>
      <w:tr w:rsidR="00DD369C" w:rsidRPr="00DD369C" w14:paraId="32CEED51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690E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08:14:55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0EC2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00A3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440B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4500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05002050000010147-E0KHUbM7FZkx20240919</w:t>
            </w:r>
          </w:p>
        </w:tc>
      </w:tr>
      <w:tr w:rsidR="00DD369C" w:rsidRPr="00DD369C" w14:paraId="47206B04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0F1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08:15:03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60CC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586C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FB77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14C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05002050000010147-E0KHUbM7FZvQ20240919</w:t>
            </w:r>
          </w:p>
        </w:tc>
      </w:tr>
      <w:tr w:rsidR="00DD369C" w:rsidRPr="00DD369C" w14:paraId="67A618E0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645E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08:15:03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8E4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F48C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BD9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EDB0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07002070000009968-E0KHUbM7FZyE20240919</w:t>
            </w:r>
          </w:p>
        </w:tc>
      </w:tr>
      <w:tr w:rsidR="00DD369C" w:rsidRPr="00DD369C" w14:paraId="6122EFD7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5281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08:16:43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F9E3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B0F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F40D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7DE9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07002070000010278-E0KHUbM7FcXL20240919</w:t>
            </w:r>
          </w:p>
        </w:tc>
      </w:tr>
      <w:tr w:rsidR="00DD369C" w:rsidRPr="00DD369C" w14:paraId="0E7274ED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7F2A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08:18:37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4F1E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1AAE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5196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D8AC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05002050000010447-E0KHUbM7Ff4I20240919</w:t>
            </w:r>
          </w:p>
        </w:tc>
      </w:tr>
      <w:tr w:rsidR="00DD369C" w:rsidRPr="00DD369C" w14:paraId="7684A162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C602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08:20:25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1403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835A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DF9D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6883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07002070000010520-E0KHUbM7Fh7520240919</w:t>
            </w:r>
          </w:p>
        </w:tc>
      </w:tr>
      <w:tr w:rsidR="00DD369C" w:rsidRPr="00DD369C" w14:paraId="184A17B1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0330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08:22:09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241E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7E54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3E03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E38E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05002050000010709-E0KHUbM7FixK20240919</w:t>
            </w:r>
          </w:p>
        </w:tc>
      </w:tr>
      <w:tr w:rsidR="00DD369C" w:rsidRPr="00DD369C" w14:paraId="1CBCD6AD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B9AF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08:23:10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5FD3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9D1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87C3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113A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07002070000010745-E0KHUbM7Fjvy20240919</w:t>
            </w:r>
          </w:p>
        </w:tc>
      </w:tr>
      <w:tr w:rsidR="00DD369C" w:rsidRPr="00DD369C" w14:paraId="51F218BC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4640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08:24:08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DDDF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A52B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4BAA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A58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05002050000010846-E0KHUbM7Fkzq20240919</w:t>
            </w:r>
          </w:p>
        </w:tc>
      </w:tr>
      <w:tr w:rsidR="00DD369C" w:rsidRPr="00DD369C" w14:paraId="183A5234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BBA1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08:25:14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EDD6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F574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35F5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307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07002070000010874-E0KHUbM7Flwo20240919</w:t>
            </w:r>
          </w:p>
        </w:tc>
      </w:tr>
      <w:tr w:rsidR="00DD369C" w:rsidRPr="00DD369C" w14:paraId="3D0CEFF0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0554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08:26:17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3799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BE9E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7F85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DE8E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05002050000010909-E0KHUbM7Fmhk20240919</w:t>
            </w:r>
          </w:p>
        </w:tc>
      </w:tr>
      <w:tr w:rsidR="00DD369C" w:rsidRPr="00DD369C" w14:paraId="5ACDC53F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D93F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08:26:24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34DE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FFCC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0DC5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2009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05002050000011009-E0KHUbM7Fmst20240919</w:t>
            </w:r>
          </w:p>
        </w:tc>
      </w:tr>
      <w:tr w:rsidR="00DD369C" w:rsidRPr="00DD369C" w14:paraId="63FEC713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EFA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08:26:37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ADDD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D6AD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82C3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62FA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07002070000010954-E0KHUbM7Fn9u20240919</w:t>
            </w:r>
          </w:p>
        </w:tc>
      </w:tr>
      <w:tr w:rsidR="00DD369C" w:rsidRPr="00DD369C" w14:paraId="150B545A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8009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08:26:37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B6EC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C4E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880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1E0D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05002050000011002-E0KHUbM7FnBH20240919</w:t>
            </w:r>
          </w:p>
        </w:tc>
      </w:tr>
      <w:tr w:rsidR="00DD369C" w:rsidRPr="00DD369C" w14:paraId="2ED3EC46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FB5A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08:28:06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4B1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1C56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E244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C1C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05002050000011179-E0KHUbM7Fobm20240919</w:t>
            </w:r>
          </w:p>
        </w:tc>
      </w:tr>
      <w:tr w:rsidR="00DD369C" w:rsidRPr="00DD369C" w14:paraId="659B5501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125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08:31:08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9914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7A85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2C18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6B49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05002050000011373-E0KHUbM7Fr3i20240919</w:t>
            </w:r>
          </w:p>
        </w:tc>
      </w:tr>
      <w:tr w:rsidR="00DD369C" w:rsidRPr="00DD369C" w14:paraId="205A9B85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8F82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08:31:21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3F1F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7554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E1FA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1851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07002070000011399-E0KHUbM7FrFu20240919</w:t>
            </w:r>
          </w:p>
        </w:tc>
      </w:tr>
      <w:tr w:rsidR="00DD369C" w:rsidRPr="00DD369C" w14:paraId="5BB6AEF3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CF59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08:31:53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652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2F44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1948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C690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07002070000011445-E0KHUbM7FrkJ20240919</w:t>
            </w:r>
          </w:p>
        </w:tc>
      </w:tr>
      <w:tr w:rsidR="00DD369C" w:rsidRPr="00DD369C" w14:paraId="1B710215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285F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08:32:45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9CE2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5EF2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48E3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10B0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05002050000011551-E0KHUbM7FsWn20240919</w:t>
            </w:r>
          </w:p>
        </w:tc>
      </w:tr>
      <w:tr w:rsidR="00DD369C" w:rsidRPr="00DD369C" w14:paraId="0CFB0FDD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A0E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08:33:10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E2CA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517F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D86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010A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07002070000011551-E0KHUbM7Ft1N20240919</w:t>
            </w:r>
          </w:p>
        </w:tc>
      </w:tr>
      <w:tr w:rsidR="00DD369C" w:rsidRPr="00DD369C" w14:paraId="6D9199EF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C522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08:33:38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9475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38B6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7FFB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97DF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07002070000011478-E0KHUbM7FtZb20240919</w:t>
            </w:r>
          </w:p>
        </w:tc>
      </w:tr>
      <w:tr w:rsidR="00DD369C" w:rsidRPr="00DD369C" w14:paraId="0CCCD760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B4AA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08:35:02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CBB9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4990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2B8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4FA2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05002050000011742-E0KHUbM7FuqG20240919</w:t>
            </w:r>
          </w:p>
        </w:tc>
      </w:tr>
      <w:tr w:rsidR="00DD369C" w:rsidRPr="00DD369C" w14:paraId="596F2892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F3C5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08:36:19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BA85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68C7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7902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27A6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07002070000011753-E0KHUbM7FwCE20240919</w:t>
            </w:r>
          </w:p>
        </w:tc>
      </w:tr>
      <w:tr w:rsidR="00DD369C" w:rsidRPr="00DD369C" w14:paraId="49EF74FF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450B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19-Sep-2024 08:37:02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A4B7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EB24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B478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312A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05002050000011852-E0KHUbM7FwwA20240919</w:t>
            </w:r>
          </w:p>
        </w:tc>
      </w:tr>
      <w:tr w:rsidR="00DD369C" w:rsidRPr="00DD369C" w14:paraId="5458A1E4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83CC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08:41:09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10FA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1BC8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A6F9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6F66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05002050000012182-E0KHUbM7G1A020240919</w:t>
            </w:r>
          </w:p>
        </w:tc>
      </w:tr>
      <w:tr w:rsidR="00DD369C" w:rsidRPr="00DD369C" w14:paraId="57B4D95A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7900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08:42:27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E35F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9062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D82E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27F2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05002050000012291-E0KHUbM7G35k20240919</w:t>
            </w:r>
          </w:p>
        </w:tc>
      </w:tr>
      <w:tr w:rsidR="00DD369C" w:rsidRPr="00DD369C" w14:paraId="4E4AFE66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337E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08:44:31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4431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F206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ACEB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9C86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05002050000012466-E0KHUbM7G5V520240919</w:t>
            </w:r>
          </w:p>
        </w:tc>
      </w:tr>
      <w:tr w:rsidR="00DD369C" w:rsidRPr="00DD369C" w14:paraId="4F836280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E721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08:44:32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C7AF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5DA3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1B90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38F0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05002050000012466-E0KHUbM7G5WG20240919</w:t>
            </w:r>
          </w:p>
        </w:tc>
      </w:tr>
      <w:tr w:rsidR="00DD369C" w:rsidRPr="00DD369C" w14:paraId="21CB8D6B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6A99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08:44:32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88B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B5DA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4A2D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7DD8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07002070000012370-E0KHUbM7G5WI20240919</w:t>
            </w:r>
          </w:p>
        </w:tc>
      </w:tr>
      <w:tr w:rsidR="00DD369C" w:rsidRPr="00DD369C" w14:paraId="6CA48505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D0CE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08:45:03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3C06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8C66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0EE0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7953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05002050000012479-E0KHUbM7G6dJ20240919</w:t>
            </w:r>
          </w:p>
        </w:tc>
      </w:tr>
      <w:tr w:rsidR="00DD369C" w:rsidRPr="00DD369C" w14:paraId="00C4234E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FFE6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08:45:13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0DEA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9E5D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4103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02D3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07002070000012382-E0KHUbM7G6r020240919</w:t>
            </w:r>
          </w:p>
        </w:tc>
      </w:tr>
      <w:tr w:rsidR="00DD369C" w:rsidRPr="00DD369C" w14:paraId="39F62C1A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B05E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08:45:49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E735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CE4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9650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6479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07002070000012452-E0KHUbM7G88r20240919</w:t>
            </w:r>
          </w:p>
        </w:tc>
      </w:tr>
      <w:tr w:rsidR="00DD369C" w:rsidRPr="00DD369C" w14:paraId="036ADB6D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6A1A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08:50:05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49D6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8079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7C6C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0BC0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05002050000012804-E0KHUbM7GCB320240919</w:t>
            </w:r>
          </w:p>
        </w:tc>
      </w:tr>
      <w:tr w:rsidR="00DD369C" w:rsidRPr="00DD369C" w14:paraId="35E8F046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0878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08:51:25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B9F2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590F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6CF2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62EA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05002050000012972-E0KHUbM7GDIl20240919</w:t>
            </w:r>
          </w:p>
        </w:tc>
      </w:tr>
      <w:tr w:rsidR="00DD369C" w:rsidRPr="00DD369C" w14:paraId="2E7893FB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66FF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08:51:49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23BF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30F0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558E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FDD4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07002070000012550-E0KHUbM7GDXj20240919</w:t>
            </w:r>
          </w:p>
        </w:tc>
      </w:tr>
      <w:tr w:rsidR="00DD369C" w:rsidRPr="00DD369C" w14:paraId="1E60A5CE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1DDF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08:53:12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7DF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9E3B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0F18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E243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05002050000013066-E0KHUbM7GEyi20240919</w:t>
            </w:r>
          </w:p>
        </w:tc>
      </w:tr>
      <w:tr w:rsidR="00DD369C" w:rsidRPr="00DD369C" w14:paraId="1E2E3B6A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5966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08:53:17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864C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E30E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0FB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6A40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07002070000012989-E0KHUbM7GF5p20240919</w:t>
            </w:r>
          </w:p>
        </w:tc>
      </w:tr>
      <w:tr w:rsidR="00DD369C" w:rsidRPr="00DD369C" w14:paraId="2AC04A4B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A19D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08:55:00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D254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B805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74CE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DA50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05002050000013025-E0KHUbM7GGw820240919</w:t>
            </w:r>
          </w:p>
        </w:tc>
      </w:tr>
      <w:tr w:rsidR="00DD369C" w:rsidRPr="00DD369C" w14:paraId="33F04DF9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EFC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08:55:00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222B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A12B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C6FE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D31E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07002070000013076-E0KHUbM7GGtQ20240919</w:t>
            </w:r>
          </w:p>
        </w:tc>
      </w:tr>
      <w:tr w:rsidR="00DD369C" w:rsidRPr="00DD369C" w14:paraId="69E9B230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C283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08:56:45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0A3C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6AC5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DF97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83A1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07002070000013213-E0KHUbM7GIqw20240919</w:t>
            </w:r>
          </w:p>
        </w:tc>
      </w:tr>
      <w:tr w:rsidR="00DD369C" w:rsidRPr="00DD369C" w14:paraId="4C43B22A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5C4D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08:57:07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E1B9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455E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F683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EBB4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05002050000013318-E0KHUbM7GJOe20240919</w:t>
            </w:r>
          </w:p>
        </w:tc>
      </w:tr>
      <w:tr w:rsidR="00DD369C" w:rsidRPr="00DD369C" w14:paraId="1A0ED368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6DC8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09:01:17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64C9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5A6E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1E36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D082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07002070000013336-E0KHUbM7GOIx20240919</w:t>
            </w:r>
          </w:p>
        </w:tc>
      </w:tr>
      <w:tr w:rsidR="00DD369C" w:rsidRPr="00DD369C" w14:paraId="540F7C89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0ED5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09:04:41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CAB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5C8F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B452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7F2E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05002050000013947-E0KHUbM7GRDP20240919</w:t>
            </w:r>
          </w:p>
        </w:tc>
      </w:tr>
      <w:tr w:rsidR="00DD369C" w:rsidRPr="00DD369C" w14:paraId="71A756D0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9791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09:07:38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6978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111B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10E8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7B06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05002050000014069-E0KHUbM7GUQ420240919</w:t>
            </w:r>
          </w:p>
        </w:tc>
      </w:tr>
      <w:tr w:rsidR="00DD369C" w:rsidRPr="00DD369C" w14:paraId="30629FAE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A67A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09:08:39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669A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0D1B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91D7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D020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05002050000014069-E0KHUbM7GVdB20240919</w:t>
            </w:r>
          </w:p>
        </w:tc>
      </w:tr>
      <w:tr w:rsidR="00DD369C" w:rsidRPr="00DD369C" w14:paraId="1713C0A6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49C5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09:08:39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B66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896D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F6E8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0024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05002050000014188-E0KHUbM7GVdD20240919</w:t>
            </w:r>
          </w:p>
        </w:tc>
      </w:tr>
      <w:tr w:rsidR="00DD369C" w:rsidRPr="00DD369C" w14:paraId="6177AE40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260E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09:11:32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BFAB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D5FD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2D1D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9DBF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07002070000014374-E0KHUbM7GZjI20240919</w:t>
            </w:r>
          </w:p>
        </w:tc>
      </w:tr>
      <w:tr w:rsidR="00DD369C" w:rsidRPr="00DD369C" w14:paraId="16C69A21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4B73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09:12:12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4F33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3A76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AD2A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FD9E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05002050000014462-E0KHUbM7GaQk20240919</w:t>
            </w:r>
          </w:p>
        </w:tc>
      </w:tr>
      <w:tr w:rsidR="00DD369C" w:rsidRPr="00DD369C" w14:paraId="1B33B6F8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3B47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09:12:12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EEFD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467F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6676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96BA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05002050000014418-E0KHUbM7GaSF20240919</w:t>
            </w:r>
          </w:p>
        </w:tc>
      </w:tr>
      <w:tr w:rsidR="00DD369C" w:rsidRPr="00DD369C" w14:paraId="26C6CA56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EFEA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09:13:11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BBC6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7D20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10DC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9ED0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07002070000014493-E0KHUbM7GbZv20240919</w:t>
            </w:r>
          </w:p>
        </w:tc>
      </w:tr>
      <w:tr w:rsidR="00DD369C" w:rsidRPr="00DD369C" w14:paraId="4DAE6E5E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FFE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09:13:11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2701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362D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3EAA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285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05002050000014582-E0KHUbM7GbZx20240919</w:t>
            </w:r>
          </w:p>
        </w:tc>
      </w:tr>
      <w:tr w:rsidR="00DD369C" w:rsidRPr="00DD369C" w14:paraId="638B6C66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CE10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09:15:46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2351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C9CB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5B42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D56E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05002050000014691-E0KHUbM7GePM20240919</w:t>
            </w:r>
          </w:p>
        </w:tc>
      </w:tr>
      <w:tr w:rsidR="00DD369C" w:rsidRPr="00DD369C" w14:paraId="442D3162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A83C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09:15:51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893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6A20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2E19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4A7F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07002070000014591-E0KHUbM7GeY720240919</w:t>
            </w:r>
          </w:p>
        </w:tc>
      </w:tr>
      <w:tr w:rsidR="00DD369C" w:rsidRPr="00DD369C" w14:paraId="72E28462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C575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09:20:55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F7D2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1CF4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F65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B504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05002050000015207-E0KHUbM7Glls20240919</w:t>
            </w:r>
          </w:p>
        </w:tc>
      </w:tr>
      <w:tr w:rsidR="00DD369C" w:rsidRPr="00DD369C" w14:paraId="782CC31E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D9B5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09:22:02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D164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C41C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4AB7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1C55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05002050000015289-E0KHUbM7GmoY20240919</w:t>
            </w:r>
          </w:p>
        </w:tc>
      </w:tr>
      <w:tr w:rsidR="00DD369C" w:rsidRPr="00DD369C" w14:paraId="311D298F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6434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09:22:02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0759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B86B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C973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1E64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05002050000015289-E0KHUbM7Gmob20240919</w:t>
            </w:r>
          </w:p>
        </w:tc>
      </w:tr>
      <w:tr w:rsidR="00DD369C" w:rsidRPr="00DD369C" w14:paraId="117E187A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2A0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09:22:14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B7D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18B8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2540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F04F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05002050000014931-E0KHUbM7Gmwz20240919</w:t>
            </w:r>
          </w:p>
        </w:tc>
      </w:tr>
      <w:tr w:rsidR="00DD369C" w:rsidRPr="00DD369C" w14:paraId="6085A9CE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DC24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09:22:14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231D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E28F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595B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D8A7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05002050000015241-E0KHUbM7Gmyw20240919</w:t>
            </w:r>
          </w:p>
        </w:tc>
      </w:tr>
      <w:tr w:rsidR="00DD369C" w:rsidRPr="00DD369C" w14:paraId="0B4C4D41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034F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09:23:55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D3F4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236B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97E0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4E40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07002070000015356-E0KHUbM7GpjK20240919</w:t>
            </w:r>
          </w:p>
        </w:tc>
      </w:tr>
      <w:tr w:rsidR="00DD369C" w:rsidRPr="00DD369C" w14:paraId="21FB6940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C5FC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09:24:44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217D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ABF0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F0A2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4F36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05002050000015522-E0KHUbM7GqaX20240919</w:t>
            </w:r>
          </w:p>
        </w:tc>
      </w:tr>
      <w:tr w:rsidR="00DD369C" w:rsidRPr="00DD369C" w14:paraId="77887DFF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18F1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09:26:06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C6E0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6E81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2FF3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4DB2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05002050000015459-E0KHUbM7Grml20240919</w:t>
            </w:r>
          </w:p>
        </w:tc>
      </w:tr>
      <w:tr w:rsidR="00DD369C" w:rsidRPr="00DD369C" w14:paraId="7CC7E698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6A92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09:27:42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33CD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0F20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095F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AFE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05002050000015662-E0KHUbM7GtGb20240919</w:t>
            </w:r>
          </w:p>
        </w:tc>
      </w:tr>
      <w:tr w:rsidR="00DD369C" w:rsidRPr="00DD369C" w14:paraId="31A6F484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64AC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09:27:42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FB45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67E1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F33C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359B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07002070000015527-E0KHUbM7GtJm20240919</w:t>
            </w:r>
          </w:p>
        </w:tc>
      </w:tr>
      <w:tr w:rsidR="00DD369C" w:rsidRPr="00DD369C" w14:paraId="2E9F010F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F36C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09:28:54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6684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B7E4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847C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5886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05002050000015838-E0KHUbM7GuJF20240919</w:t>
            </w:r>
          </w:p>
        </w:tc>
      </w:tr>
      <w:tr w:rsidR="00DD369C" w:rsidRPr="00DD369C" w14:paraId="61F55C30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58E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09:34:54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7F94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1E9D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48B9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ADE7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05002050000016300-E0KHUbM7H0Yt20240919</w:t>
            </w:r>
          </w:p>
        </w:tc>
      </w:tr>
      <w:tr w:rsidR="00DD369C" w:rsidRPr="00DD369C" w14:paraId="59C0CB7D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E791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09:36:50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7AD5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28BF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18CD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5718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07002070000016347-E0KHUbM7H2ZG20240919</w:t>
            </w:r>
          </w:p>
        </w:tc>
      </w:tr>
      <w:tr w:rsidR="00DD369C" w:rsidRPr="00DD369C" w14:paraId="2371EF1F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61E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09:36:57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7156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C3B3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8E5D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D3F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05002050000016398-E0KHUbM7H2ra20240919</w:t>
            </w:r>
          </w:p>
        </w:tc>
      </w:tr>
      <w:tr w:rsidR="00DD369C" w:rsidRPr="00DD369C" w14:paraId="42BCF624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F2EC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19-Sep-2024 09:40:04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39E0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262C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4969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28D2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05002050000016580-E0KHUbM7H57u20240919</w:t>
            </w:r>
          </w:p>
        </w:tc>
      </w:tr>
      <w:tr w:rsidR="00DD369C" w:rsidRPr="00DD369C" w14:paraId="7A75A2D2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BA40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09:41:35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0C8C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28C0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1A77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1E39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07002070000016469-E0KHUbM7H6ZM20240919</w:t>
            </w:r>
          </w:p>
        </w:tc>
      </w:tr>
      <w:tr w:rsidR="00DD369C" w:rsidRPr="00DD369C" w14:paraId="0C863270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4599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09:44:22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914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9632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DDF4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AA5C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05002050000016920-E0KHUbM7H8vh20240919</w:t>
            </w:r>
          </w:p>
        </w:tc>
      </w:tr>
      <w:tr w:rsidR="00DD369C" w:rsidRPr="00DD369C" w14:paraId="5BE13B9C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AB3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09:53:31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9024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8BC8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5480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83AB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07002070000017469-E0KHUbM7HGqy20240919</w:t>
            </w:r>
          </w:p>
        </w:tc>
      </w:tr>
      <w:tr w:rsidR="00DD369C" w:rsidRPr="00DD369C" w14:paraId="64975025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8C90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09:55:20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435E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4D98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8E3A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1996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05002050000017774-E0KHUbM7HIbb20240919</w:t>
            </w:r>
          </w:p>
        </w:tc>
      </w:tr>
      <w:tr w:rsidR="00DD369C" w:rsidRPr="00DD369C" w14:paraId="6EA34777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A971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09:55:20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2828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5571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B117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971E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07002070000017648-E0KHUbM7HIbd20240919</w:t>
            </w:r>
          </w:p>
        </w:tc>
      </w:tr>
      <w:tr w:rsidR="00DD369C" w:rsidRPr="00DD369C" w14:paraId="6D2BBB1E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9820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09:57:43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D889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D674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04D5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3B2B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05002050000017984-E0KHUbM7HKdx20240919</w:t>
            </w:r>
          </w:p>
        </w:tc>
      </w:tr>
      <w:tr w:rsidR="00DD369C" w:rsidRPr="00DD369C" w14:paraId="5F6D3296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6674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09:58:37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518E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88D3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F2FA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4195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05002050000018010-E0KHUbM7HLEN20240919</w:t>
            </w:r>
          </w:p>
        </w:tc>
      </w:tr>
      <w:tr w:rsidR="00DD369C" w:rsidRPr="00DD369C" w14:paraId="0CC0B385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A9AB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09:58:37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C38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0433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0B7F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EE7D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05002050000018010-E0KHUbM7HLEL20240919</w:t>
            </w:r>
          </w:p>
        </w:tc>
      </w:tr>
      <w:tr w:rsidR="00DD369C" w:rsidRPr="00DD369C" w14:paraId="16E1076B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3A06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10:00:40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D53E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89F8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C08D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C901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07002070000018104-E0KHUbM7HOFH20240919</w:t>
            </w:r>
          </w:p>
        </w:tc>
      </w:tr>
      <w:tr w:rsidR="00DD369C" w:rsidRPr="00DD369C" w14:paraId="65A30628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662C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10:01:59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803A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AAB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D28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D466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07002070000018160-E0KHUbM7HPu920240919</w:t>
            </w:r>
          </w:p>
        </w:tc>
      </w:tr>
      <w:tr w:rsidR="00DD369C" w:rsidRPr="00DD369C" w14:paraId="5F40F055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0087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10:03:32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1B89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2456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D592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1499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05002050000018391-E0KHUbM7HRuF20240919</w:t>
            </w:r>
          </w:p>
        </w:tc>
      </w:tr>
      <w:tr w:rsidR="00DD369C" w:rsidRPr="00DD369C" w14:paraId="68CE80B4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0DBD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10:04:43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EEE0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F108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9366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7D11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07002070000017779-E0KHUbM7HTYh20240919</w:t>
            </w:r>
          </w:p>
        </w:tc>
      </w:tr>
      <w:tr w:rsidR="00DD369C" w:rsidRPr="00DD369C" w14:paraId="389D3844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C6F8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10:06:31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05F3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1CFD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0606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F005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05002050000018619-E0KHUbM7HWAk20240919</w:t>
            </w:r>
          </w:p>
        </w:tc>
      </w:tr>
      <w:tr w:rsidR="00DD369C" w:rsidRPr="00DD369C" w14:paraId="2C5E89A9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44BB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10:07:43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8879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7625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5497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8FE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05002050000018671-E0KHUbM7HXAy20240919</w:t>
            </w:r>
          </w:p>
        </w:tc>
      </w:tr>
      <w:tr w:rsidR="00DD369C" w:rsidRPr="00DD369C" w14:paraId="521E8E7F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3D6F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10:08:03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A688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979C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1CD0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3DB3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07002070000018613-E0KHUbM7HXai20240919</w:t>
            </w:r>
          </w:p>
        </w:tc>
      </w:tr>
      <w:tr w:rsidR="00DD369C" w:rsidRPr="00DD369C" w14:paraId="654A2089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D881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10:08:03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A87B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440B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41EF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4220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07002070000018613-E0KHUbM7HXal20240919</w:t>
            </w:r>
          </w:p>
        </w:tc>
      </w:tr>
      <w:tr w:rsidR="00DD369C" w:rsidRPr="00DD369C" w14:paraId="19DA072D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F183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10:11:05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1A84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1E75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4C0E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8748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07002070000018739-E0KHUbM7HaWG20240919</w:t>
            </w:r>
          </w:p>
        </w:tc>
      </w:tr>
      <w:tr w:rsidR="00DD369C" w:rsidRPr="00DD369C" w14:paraId="5B26C021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2176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10:11:26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96E6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DACB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83BB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743F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07002070000018846-E0KHUbM7Haqj20240919</w:t>
            </w:r>
          </w:p>
        </w:tc>
      </w:tr>
      <w:tr w:rsidR="00DD369C" w:rsidRPr="00DD369C" w14:paraId="39A79D62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59FC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10:15:09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EB34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0E13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DECA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D8AE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07002070000018994-E0KHUbM7HeB520240919</w:t>
            </w:r>
          </w:p>
        </w:tc>
      </w:tr>
      <w:tr w:rsidR="00DD369C" w:rsidRPr="00DD369C" w14:paraId="164523CB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D990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10:15:13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4BF5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D5B2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DB16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303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05002050000019031-E0KHUbM7HeFm20240919</w:t>
            </w:r>
          </w:p>
        </w:tc>
      </w:tr>
      <w:tr w:rsidR="00DD369C" w:rsidRPr="00DD369C" w14:paraId="6C747DF5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AE19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10:15:13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E06B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4B42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0514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AD61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05002050000019118-E0KHUbM7HeFs20240919</w:t>
            </w:r>
          </w:p>
        </w:tc>
      </w:tr>
      <w:tr w:rsidR="00DD369C" w:rsidRPr="00DD369C" w14:paraId="06472D23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10A0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10:18:55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A894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167B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4F28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837F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05002050000019361-E0KHUbM7Hi0V20240919</w:t>
            </w:r>
          </w:p>
        </w:tc>
      </w:tr>
      <w:tr w:rsidR="00DD369C" w:rsidRPr="00DD369C" w14:paraId="7E7EBD61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529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10:23:21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CFBA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FB69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CDF8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71C2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05002050000019595-E0KHUbM7HmII20240919</w:t>
            </w:r>
          </w:p>
        </w:tc>
      </w:tr>
      <w:tr w:rsidR="00DD369C" w:rsidRPr="00DD369C" w14:paraId="474E85FE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4368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10:24:20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E03C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3145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F8EE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9996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05002050000019445-E0KHUbM7HmzQ20240919</w:t>
            </w:r>
          </w:p>
        </w:tc>
      </w:tr>
      <w:tr w:rsidR="00DD369C" w:rsidRPr="00DD369C" w14:paraId="325069A6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7341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10:24:57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655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E7DE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1981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527A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05002050000019671-E0KHUbM7HnS920240919</w:t>
            </w:r>
          </w:p>
        </w:tc>
      </w:tr>
      <w:tr w:rsidR="00DD369C" w:rsidRPr="00DD369C" w14:paraId="173659B9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1CF8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10:24:57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47B0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008A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9552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4622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07002070000019283-E0KHUbM7HnT620240919</w:t>
            </w:r>
          </w:p>
        </w:tc>
      </w:tr>
      <w:tr w:rsidR="00DD369C" w:rsidRPr="00DD369C" w14:paraId="1EC170B5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CC2B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10:27:09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7667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19CB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71ED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79EB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07002070000019664-E0KHUbM7HpaG20240919</w:t>
            </w:r>
          </w:p>
        </w:tc>
      </w:tr>
      <w:tr w:rsidR="00DD369C" w:rsidRPr="00DD369C" w14:paraId="2F92DB62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DA47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10:27:09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C86A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7CCC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8BD9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6A5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07002070000019664-E0KHUbM7HpaE20240919</w:t>
            </w:r>
          </w:p>
        </w:tc>
      </w:tr>
      <w:tr w:rsidR="00DD369C" w:rsidRPr="00DD369C" w14:paraId="5679002E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717F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10:30:00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0398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AAF4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21C9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FADB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05002050000020000-E0KHUbM7HseP20240919</w:t>
            </w:r>
          </w:p>
        </w:tc>
      </w:tr>
      <w:tr w:rsidR="00DD369C" w:rsidRPr="00DD369C" w14:paraId="3173E730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8BA5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10:30:00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2002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C18D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250B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51E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05002050000020000-E0KHUbM7HseN20240919</w:t>
            </w:r>
          </w:p>
        </w:tc>
      </w:tr>
      <w:tr w:rsidR="00DD369C" w:rsidRPr="00DD369C" w14:paraId="0543D3EB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8DA1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10:30:47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4041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DCEB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0B6B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9CE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07002070000019978-E0KHUbM7Htiq20240919</w:t>
            </w:r>
          </w:p>
        </w:tc>
      </w:tr>
      <w:tr w:rsidR="00DD369C" w:rsidRPr="00DD369C" w14:paraId="3BC9D152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58B1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10:32:31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64F2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70B1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16A9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2F8A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05002050000020167-E0KHUbM7HvGJ20240919</w:t>
            </w:r>
          </w:p>
        </w:tc>
      </w:tr>
      <w:tr w:rsidR="00DD369C" w:rsidRPr="00DD369C" w14:paraId="5C9B5C29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0088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10:35:44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4502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2CC1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C80D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7CD4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07002070000020239-E0KHUbM7Hyf620240919</w:t>
            </w:r>
          </w:p>
        </w:tc>
      </w:tr>
      <w:tr w:rsidR="00DD369C" w:rsidRPr="00DD369C" w14:paraId="5057CF6E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B674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10:38:06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645E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51F8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6C7F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1633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05002050000020630-E0KHUbM7I0uO20240919</w:t>
            </w:r>
          </w:p>
        </w:tc>
      </w:tr>
      <w:tr w:rsidR="00DD369C" w:rsidRPr="00DD369C" w14:paraId="5CFE1815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D8D5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10:38:19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54A4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E8A2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72BF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ECA9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05002050000020504-E0KHUbM7I1BK20240919</w:t>
            </w:r>
          </w:p>
        </w:tc>
      </w:tr>
      <w:tr w:rsidR="00DD369C" w:rsidRPr="00DD369C" w14:paraId="3FCFA055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EBDB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10:42:21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FDD8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2870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291C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334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05002050000020901-E0KHUbM7I4Ql20240919</w:t>
            </w:r>
          </w:p>
        </w:tc>
      </w:tr>
      <w:tr w:rsidR="00DD369C" w:rsidRPr="00DD369C" w14:paraId="2D6ABCE6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6BFC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10:42:22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852D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FE81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875B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94EA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05002050000020841-E0KHUbM7I4SK20240919</w:t>
            </w:r>
          </w:p>
        </w:tc>
      </w:tr>
      <w:tr w:rsidR="00DD369C" w:rsidRPr="00DD369C" w14:paraId="572960A9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D9CC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10:43:35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4FE6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0633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A74B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B89F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07002070000020845-E0KHUbM7I61K20240919</w:t>
            </w:r>
          </w:p>
        </w:tc>
      </w:tr>
      <w:tr w:rsidR="00DD369C" w:rsidRPr="00DD369C" w14:paraId="415FD05C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E249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10:44:58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F601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74AD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01D0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BBC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05002050000021086-E0KHUbM7I7Hb20240919</w:t>
            </w:r>
          </w:p>
        </w:tc>
      </w:tr>
      <w:tr w:rsidR="00DD369C" w:rsidRPr="00DD369C" w14:paraId="611828D3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9437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10:47:53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D471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C9BD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43FB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CD51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05002050000021258-E0KHUbM7I9ug20240919</w:t>
            </w:r>
          </w:p>
        </w:tc>
      </w:tr>
      <w:tr w:rsidR="00DD369C" w:rsidRPr="00DD369C" w14:paraId="07999D56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3137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10:49:02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DF2B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59C3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6D13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5B55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05002050000021354-E0KHUbM7IB8X20240919</w:t>
            </w:r>
          </w:p>
        </w:tc>
      </w:tr>
      <w:tr w:rsidR="00DD369C" w:rsidRPr="00DD369C" w14:paraId="46C52DF3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B13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10:49:30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C595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B61D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4419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49C8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07002070000021168-E0KHUbM7IBlC20240919</w:t>
            </w:r>
          </w:p>
        </w:tc>
      </w:tr>
      <w:tr w:rsidR="00DD369C" w:rsidRPr="00DD369C" w14:paraId="2B96F978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08D6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10:49:58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CB4B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E326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FF2A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DDA9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05002050000021419-E0KHUbM7ICQj20240919</w:t>
            </w:r>
          </w:p>
        </w:tc>
      </w:tr>
      <w:tr w:rsidR="00DD369C" w:rsidRPr="00DD369C" w14:paraId="292B9B04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D2FA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19-Sep-2024 10:50:41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B328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2D3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6FA6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08C8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07002070000021295-E0KHUbM7IDBY20240919</w:t>
            </w:r>
          </w:p>
        </w:tc>
      </w:tr>
      <w:tr w:rsidR="00DD369C" w:rsidRPr="00DD369C" w14:paraId="275AFD4F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6B3F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10:50:41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3819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077A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AC85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46B7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07002070000021279-E0KHUbM7IDBW20240919</w:t>
            </w:r>
          </w:p>
        </w:tc>
      </w:tr>
      <w:tr w:rsidR="00DD369C" w:rsidRPr="00DD369C" w14:paraId="2DF25D98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4941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10:57:10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3E3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DCA3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32C7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C46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05002050000021535-E0KHUbM7II8L20240919</w:t>
            </w:r>
          </w:p>
        </w:tc>
      </w:tr>
      <w:tr w:rsidR="00DD369C" w:rsidRPr="00DD369C" w14:paraId="02273224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D5B7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10:59:30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0C5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83CF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7EE5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E0F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05002050000022022-E0KHUbM7IK3020240919</w:t>
            </w:r>
          </w:p>
        </w:tc>
      </w:tr>
      <w:tr w:rsidR="00DD369C" w:rsidRPr="00DD369C" w14:paraId="0585D1FB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B359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10:59:30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3C9A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B2C4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EBD9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C383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05002050000022022-E0KHUbM7IK2y20240919</w:t>
            </w:r>
          </w:p>
        </w:tc>
      </w:tr>
      <w:tr w:rsidR="00DD369C" w:rsidRPr="00DD369C" w14:paraId="6BBDA697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5338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11:00:04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73F8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CE46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0C6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F92C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05002050000021958-E0KHUbM7ILW620240919</w:t>
            </w:r>
          </w:p>
        </w:tc>
      </w:tr>
      <w:tr w:rsidR="00DD369C" w:rsidRPr="00DD369C" w14:paraId="0C9CD06D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DCB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11:00:05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BA3F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DBB2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2B0F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D060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07002070000021405-E0KHUbM7ILaO20240919</w:t>
            </w:r>
          </w:p>
        </w:tc>
      </w:tr>
      <w:tr w:rsidR="00DD369C" w:rsidRPr="00DD369C" w14:paraId="2AB79122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49A9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11:00:50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ABCF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109C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014C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9935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07002070000021937-E0KHUbM7IMyG20240919</w:t>
            </w:r>
          </w:p>
        </w:tc>
      </w:tr>
      <w:tr w:rsidR="00DD369C" w:rsidRPr="00DD369C" w14:paraId="7B25D1CA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7954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11:02:00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77D8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81DC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B44C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AEFF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07002070000022242-E0KHUbM7IPh720240919</w:t>
            </w:r>
          </w:p>
        </w:tc>
      </w:tr>
      <w:tr w:rsidR="00DD369C" w:rsidRPr="00DD369C" w14:paraId="696EBA8A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E2F8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11:02:00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19B9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BCCF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243F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5613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05002050000022342-E0KHUbM7IPbg20240919</w:t>
            </w:r>
          </w:p>
        </w:tc>
      </w:tr>
      <w:tr w:rsidR="00DD369C" w:rsidRPr="00DD369C" w14:paraId="300D15FE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7383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11:02:31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590B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EAA4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75D2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D889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05002050000022401-E0KHUbM7IR7X20240919</w:t>
            </w:r>
          </w:p>
        </w:tc>
      </w:tr>
      <w:tr w:rsidR="00DD369C" w:rsidRPr="00DD369C" w14:paraId="619EA3DE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179A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11:03:17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4E75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BCF1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5A76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4C38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05002050000022522-E0KHUbM7ISlv20240919</w:t>
            </w:r>
          </w:p>
        </w:tc>
      </w:tr>
      <w:tr w:rsidR="00DD369C" w:rsidRPr="00DD369C" w14:paraId="368960E7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1613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11:03:45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B49C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B40F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861D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DE5E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07002070000022433-E0KHUbM7ITnm20240919</w:t>
            </w:r>
          </w:p>
        </w:tc>
      </w:tr>
      <w:tr w:rsidR="00DD369C" w:rsidRPr="00DD369C" w14:paraId="0A704F12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7482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11:05:18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89A0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AA4F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6583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3055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05002050000022671-E0KHUbM7IW9n20240919</w:t>
            </w:r>
          </w:p>
        </w:tc>
      </w:tr>
      <w:tr w:rsidR="00DD369C" w:rsidRPr="00DD369C" w14:paraId="59FFB679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61A1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11:07:12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2BE5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BEF7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F3B8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B1E2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07002070000022698-E0KHUbM7IYu120240919</w:t>
            </w:r>
          </w:p>
        </w:tc>
      </w:tr>
      <w:tr w:rsidR="00DD369C" w:rsidRPr="00DD369C" w14:paraId="58722F86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1BA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11:09:03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A558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0C15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4F1A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77A7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07002070000022892-E0KHUbM7IcLj20240919</w:t>
            </w:r>
          </w:p>
        </w:tc>
      </w:tr>
      <w:tr w:rsidR="00DD369C" w:rsidRPr="00DD369C" w14:paraId="6C6F22C4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6110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11:09:47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8223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58EA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F052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634A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07002070000022944-E0KHUbM7IdBx20240919</w:t>
            </w:r>
          </w:p>
        </w:tc>
      </w:tr>
      <w:tr w:rsidR="00DD369C" w:rsidRPr="00DD369C" w14:paraId="491C6B73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59E3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11:14:00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32B6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C14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840E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E8B8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05002050000023377-E0KHUbM7Ii7K20240919</w:t>
            </w:r>
          </w:p>
        </w:tc>
      </w:tr>
      <w:tr w:rsidR="00DD369C" w:rsidRPr="00DD369C" w14:paraId="5C4995B1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302B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11:16:15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B8AC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7065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C58C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BF0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05002050000023435-E0KHUbM7IlM920240919</w:t>
            </w:r>
          </w:p>
        </w:tc>
      </w:tr>
      <w:tr w:rsidR="00DD369C" w:rsidRPr="00DD369C" w14:paraId="3D8AFC1C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7FB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11:23:28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0763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3AA3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5ED7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33D1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07002070000023826-E0KHUbM7ItMn20240919</w:t>
            </w:r>
          </w:p>
        </w:tc>
      </w:tr>
      <w:tr w:rsidR="00DD369C" w:rsidRPr="00DD369C" w14:paraId="45A72087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6A1D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11:23:29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B0BD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14DE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6963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DD37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07002070000023750-E0KHUbM7ItRY20240919</w:t>
            </w:r>
          </w:p>
        </w:tc>
      </w:tr>
      <w:tr w:rsidR="00DD369C" w:rsidRPr="00DD369C" w14:paraId="435E3159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7A4C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11:23:31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90F9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77DD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2F86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108D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05002050000023864-E0KHUbM7ItXw20240919</w:t>
            </w:r>
          </w:p>
        </w:tc>
      </w:tr>
      <w:tr w:rsidR="00DD369C" w:rsidRPr="00DD369C" w14:paraId="229592CE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7F11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11:25:01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9877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F380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1CD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F413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07002070000023939-E0KHUbM7IvMi20240919</w:t>
            </w:r>
          </w:p>
        </w:tc>
      </w:tr>
      <w:tr w:rsidR="00DD369C" w:rsidRPr="00DD369C" w14:paraId="0E366CCB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A8A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11:25:01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CC56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D97A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F7AC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5ABA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07002070000023939-E0KHUbM7IvMk20240919</w:t>
            </w:r>
          </w:p>
        </w:tc>
      </w:tr>
      <w:tr w:rsidR="00DD369C" w:rsidRPr="00DD369C" w14:paraId="4CA3F5C2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8512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11:30:45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DCCC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59F4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CF88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65B2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07002070000024408-E0KHUbM7J26G20240919</w:t>
            </w:r>
          </w:p>
        </w:tc>
      </w:tr>
      <w:tr w:rsidR="00DD369C" w:rsidRPr="00DD369C" w14:paraId="0BBD052F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7E05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11:33:33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6C47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C1F6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CF31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719F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05002050000024708-E0KHUbM7J4tr20240919</w:t>
            </w:r>
          </w:p>
        </w:tc>
      </w:tr>
      <w:tr w:rsidR="00DD369C" w:rsidRPr="00DD369C" w14:paraId="7EC9EEFE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CA2B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11:35:02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BC4C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93FB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F250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B6E0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05002050000024821-E0KHUbM7J6F220240919</w:t>
            </w:r>
          </w:p>
        </w:tc>
      </w:tr>
      <w:tr w:rsidR="00DD369C" w:rsidRPr="00DD369C" w14:paraId="4B63EEC9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28A4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11:36:36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0618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B0CD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7FA1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2B69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05002050000024943-E0KHUbM7J7Dg20240919</w:t>
            </w:r>
          </w:p>
        </w:tc>
      </w:tr>
      <w:tr w:rsidR="00DD369C" w:rsidRPr="00DD369C" w14:paraId="0D3A031A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C81B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11:36:41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A1F0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4400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A38F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9554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07002070000024814-E0KHUbM7J7KO20240919</w:t>
            </w:r>
          </w:p>
        </w:tc>
      </w:tr>
      <w:tr w:rsidR="00DD369C" w:rsidRPr="00DD369C" w14:paraId="2866791A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5C2A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11:36:58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9621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451D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45DE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3349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07002070000024569-E0KHUbM7J7WL20240919</w:t>
            </w:r>
          </w:p>
        </w:tc>
      </w:tr>
      <w:tr w:rsidR="00DD369C" w:rsidRPr="00DD369C" w14:paraId="203D8E2F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09CE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11:39:09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04E8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1F17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8C98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735F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07002070000024898-E0KHUbM7J9Xd20240919</w:t>
            </w:r>
          </w:p>
        </w:tc>
      </w:tr>
      <w:tr w:rsidR="00DD369C" w:rsidRPr="00DD369C" w14:paraId="11FADB46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471E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11:39:09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443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C2DD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8999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8AD3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07002070000024898-E0KHUbM7J9Xb20240919</w:t>
            </w:r>
          </w:p>
        </w:tc>
      </w:tr>
      <w:tr w:rsidR="00DD369C" w:rsidRPr="00DD369C" w14:paraId="56A0D00C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AC54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11:39:09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FEFA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94A2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C9B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DE5A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05002050000025037-E0KHUbM7J9YT20240919</w:t>
            </w:r>
          </w:p>
        </w:tc>
      </w:tr>
      <w:tr w:rsidR="00DD369C" w:rsidRPr="00DD369C" w14:paraId="1ABE4CF2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A512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11:46:35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8E5A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EAAB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AB5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4C3F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07002070000025525-E0KHUbM7JGmm20240919</w:t>
            </w:r>
          </w:p>
        </w:tc>
      </w:tr>
      <w:tr w:rsidR="00DD369C" w:rsidRPr="00DD369C" w14:paraId="642F9EC7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AA99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11:48:17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0EB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98A0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0F8A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FC46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05002050000025783-E0KHUbM7JIBj20240919</w:t>
            </w:r>
          </w:p>
        </w:tc>
      </w:tr>
      <w:tr w:rsidR="00DD369C" w:rsidRPr="00DD369C" w14:paraId="26A13884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B2AF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11:48:18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AE93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1CD6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0D96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419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05002050000025619-E0KHUbM7JIEI20240919</w:t>
            </w:r>
          </w:p>
        </w:tc>
      </w:tr>
      <w:tr w:rsidR="00DD369C" w:rsidRPr="00DD369C" w14:paraId="48766914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1E0C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11:52:36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89D9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364C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E10E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BCD0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07002070000025773-E0KHUbM7JLhI20240919</w:t>
            </w:r>
          </w:p>
        </w:tc>
      </w:tr>
      <w:tr w:rsidR="00DD369C" w:rsidRPr="00DD369C" w14:paraId="767C4FAE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F9B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11:52:36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C8B1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1978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ED9B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2A90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07002070000025773-E0KHUbM7JLhG20240919</w:t>
            </w:r>
          </w:p>
        </w:tc>
      </w:tr>
      <w:tr w:rsidR="00DD369C" w:rsidRPr="00DD369C" w14:paraId="701115B2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9BEF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11:53:01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10EF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A4E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BE79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0BEB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07002070000025729-E0KHUbM7JM5X20240919</w:t>
            </w:r>
          </w:p>
        </w:tc>
      </w:tr>
      <w:tr w:rsidR="00DD369C" w:rsidRPr="00DD369C" w14:paraId="32A9C306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A35B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11:53:08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C790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C454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9B98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F9E5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05002050000025807-E0KHUbM7JMFs20240919</w:t>
            </w:r>
          </w:p>
        </w:tc>
      </w:tr>
      <w:tr w:rsidR="00DD369C" w:rsidRPr="00DD369C" w14:paraId="72F03F48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B941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11:53:08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D518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DAF1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DEC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CCD6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05002050000026121-E0KHUbM7JMDs20240919</w:t>
            </w:r>
          </w:p>
        </w:tc>
      </w:tr>
      <w:tr w:rsidR="00DD369C" w:rsidRPr="00DD369C" w14:paraId="2B074171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891B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11:56:12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AC3F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CB43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9B75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C0C0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05002050000026225-E0KHUbM7JO9v20240919</w:t>
            </w:r>
          </w:p>
        </w:tc>
      </w:tr>
      <w:tr w:rsidR="00DD369C" w:rsidRPr="00DD369C" w14:paraId="22343197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6430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11:57:06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709A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989B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5AAC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5074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07002070000026179-E0KHUbM7JOzE20240919</w:t>
            </w:r>
          </w:p>
        </w:tc>
      </w:tr>
      <w:tr w:rsidR="00DD369C" w:rsidRPr="00DD369C" w14:paraId="1BF287AF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F33C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11:58:19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1ABB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63AB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75C2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6ACD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07002070000026144-E0KHUbM7JPtj20240919</w:t>
            </w:r>
          </w:p>
        </w:tc>
      </w:tr>
      <w:tr w:rsidR="00DD369C" w:rsidRPr="00DD369C" w14:paraId="23E8B194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BFF8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19-Sep-2024 12:00:40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74F7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0452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9903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E0D1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05002050000026553-E0KHUbM7JS4w20240919</w:t>
            </w:r>
          </w:p>
        </w:tc>
      </w:tr>
      <w:tr w:rsidR="00DD369C" w:rsidRPr="00DD369C" w14:paraId="7E517DC0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1312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12:01:08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7ED2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1C34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DCAB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6D0B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07002070000026325-E0KHUbM7JSYt20240919</w:t>
            </w:r>
          </w:p>
        </w:tc>
      </w:tr>
      <w:tr w:rsidR="00DD369C" w:rsidRPr="00DD369C" w14:paraId="66BE6B26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325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12:01:23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727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22B8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CDF7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6AB8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07002070000026459-E0KHUbM7JSmR20240919</w:t>
            </w:r>
          </w:p>
        </w:tc>
      </w:tr>
      <w:tr w:rsidR="00DD369C" w:rsidRPr="00DD369C" w14:paraId="14E9DB87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1713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12:03:03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2023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C7FC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FCAA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ECAE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05002050000026615-E0KHUbM7JUTw20240919</w:t>
            </w:r>
          </w:p>
        </w:tc>
      </w:tr>
      <w:tr w:rsidR="00DD369C" w:rsidRPr="00DD369C" w14:paraId="7373201D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78FF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12:03:03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A492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60C6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6A91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1400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07002070000026244-E0KHUbM7JUPp20240919</w:t>
            </w:r>
          </w:p>
        </w:tc>
      </w:tr>
      <w:tr w:rsidR="00DD369C" w:rsidRPr="00DD369C" w14:paraId="35DFE1DD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4003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12:03:32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9AF7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D9F3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17D7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6DD2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07002070000026555-E0KHUbM7JUrQ20240919</w:t>
            </w:r>
          </w:p>
        </w:tc>
      </w:tr>
      <w:tr w:rsidR="00DD369C" w:rsidRPr="00DD369C" w14:paraId="6751C752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89EF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12:09:12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6849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8F35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D093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7089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07002070000026859-E0KHUbM7JaLx20240919</w:t>
            </w:r>
          </w:p>
        </w:tc>
      </w:tr>
      <w:tr w:rsidR="00DD369C" w:rsidRPr="00DD369C" w14:paraId="4418E0E1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88AC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12:10:36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B78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ACD2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DF8F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B9E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05002050000026882-E0KHUbM7Jbou20240919</w:t>
            </w:r>
          </w:p>
        </w:tc>
      </w:tr>
      <w:tr w:rsidR="00DD369C" w:rsidRPr="00DD369C" w14:paraId="60BAA8B9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7E03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12:13:52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0AA7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7877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3E47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FE6E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07002070000027132-E0KHUbM7Jeix20240919</w:t>
            </w:r>
          </w:p>
        </w:tc>
      </w:tr>
      <w:tr w:rsidR="00DD369C" w:rsidRPr="00DD369C" w14:paraId="2526EE5B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7BC0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12:14:52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4B42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F255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83BC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AB5A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07002070000027188-E0KHUbM7Jfa620240919</w:t>
            </w:r>
          </w:p>
        </w:tc>
      </w:tr>
      <w:tr w:rsidR="00DD369C" w:rsidRPr="00DD369C" w14:paraId="71A6BCA2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2DF1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12:17:13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555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5DE5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EF49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90D0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05002050000027462-E0KHUbM7JhXX20240919</w:t>
            </w:r>
          </w:p>
        </w:tc>
      </w:tr>
      <w:tr w:rsidR="00DD369C" w:rsidRPr="00DD369C" w14:paraId="2D6C2204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F781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12:17:20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E806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0501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ABC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3727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07002070000027274-E0KHUbM7Jhae20240919</w:t>
            </w:r>
          </w:p>
        </w:tc>
      </w:tr>
      <w:tr w:rsidR="00DD369C" w:rsidRPr="00DD369C" w14:paraId="0CA21D0A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1CFE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12:18:27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2236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95E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8CD2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387E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07002070000027412-E0KHUbM7Jj0o20240919</w:t>
            </w:r>
          </w:p>
        </w:tc>
      </w:tr>
      <w:tr w:rsidR="00DD369C" w:rsidRPr="00DD369C" w14:paraId="1885EB39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0B3D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12:19:14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11E1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B6AE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51D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09AF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07002070000027403-E0KHUbM7JjXS20240919</w:t>
            </w:r>
          </w:p>
        </w:tc>
      </w:tr>
      <w:tr w:rsidR="00DD369C" w:rsidRPr="00DD369C" w14:paraId="614DE692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D95F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12:19:50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FF22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9F44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CF20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EC7A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07002070000027491-E0KHUbM7JkAw20240919</w:t>
            </w:r>
          </w:p>
        </w:tc>
      </w:tr>
      <w:tr w:rsidR="00DD369C" w:rsidRPr="00DD369C" w14:paraId="0FC659D8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362E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12:19:52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5248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6A9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1265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426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05002050000027642-E0KHUbM7JkGX20240919</w:t>
            </w:r>
          </w:p>
        </w:tc>
      </w:tr>
      <w:tr w:rsidR="00DD369C" w:rsidRPr="00DD369C" w14:paraId="1564F7F7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16BD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12:23:31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1FB2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DEDC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7AB8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B674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05002050000027749-E0KHUbM7JnZN20240919</w:t>
            </w:r>
          </w:p>
        </w:tc>
      </w:tr>
      <w:tr w:rsidR="00DD369C" w:rsidRPr="00DD369C" w14:paraId="3B996FF3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97FE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12:24:06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D354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10B7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233B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D37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07002070000027600-E0KHUbM7JoAw20240919</w:t>
            </w:r>
          </w:p>
        </w:tc>
      </w:tr>
      <w:tr w:rsidR="00DD369C" w:rsidRPr="00DD369C" w14:paraId="09EBD513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89BB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12:25:41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983A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D94C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0BB8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811B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05002050000027978-E0KHUbM7JpID20240919</w:t>
            </w:r>
          </w:p>
        </w:tc>
      </w:tr>
      <w:tr w:rsidR="00DD369C" w:rsidRPr="00DD369C" w14:paraId="180884FD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9F39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12:28:01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3092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3DFF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A75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6F59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07002070000027809-E0KHUbM7JrIE20240919</w:t>
            </w:r>
          </w:p>
        </w:tc>
      </w:tr>
      <w:tr w:rsidR="00DD369C" w:rsidRPr="00DD369C" w14:paraId="22AECFC8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29D4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12:30:31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601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78F3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E3AC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1993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07002070000028311-E0KHUbM7Juh220240919</w:t>
            </w:r>
          </w:p>
        </w:tc>
      </w:tr>
      <w:tr w:rsidR="00DD369C" w:rsidRPr="00DD369C" w14:paraId="1B61411C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6037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12:30:52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00E4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1758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7199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E2D6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05002050000028050-E0KHUbM7JvLf20240919</w:t>
            </w:r>
          </w:p>
        </w:tc>
      </w:tr>
      <w:tr w:rsidR="00DD369C" w:rsidRPr="00DD369C" w14:paraId="533E6B31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B7D8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12:31:07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C74C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88EC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AEAC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E611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07002070000027901-E0KHUbM7Jw2P20240919</w:t>
            </w:r>
          </w:p>
        </w:tc>
      </w:tr>
      <w:tr w:rsidR="00DD369C" w:rsidRPr="00DD369C" w14:paraId="63150090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227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12:31:53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E567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8239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B3F1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F1A6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07002070000028451-E0KHUbM7JwoI20240919</w:t>
            </w:r>
          </w:p>
        </w:tc>
      </w:tr>
      <w:tr w:rsidR="00DD369C" w:rsidRPr="00DD369C" w14:paraId="4C434090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38D0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12:33:52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5EA8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43F7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2EDE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D899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05002050000028744-E0KHUbM7JzHG20240919</w:t>
            </w:r>
          </w:p>
        </w:tc>
      </w:tr>
      <w:tr w:rsidR="00DD369C" w:rsidRPr="00DD369C" w14:paraId="7F849883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0B9D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12:34:08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64BA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19B6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4F9F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76B1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05002050000028586-E0KHUbM7Jzen20240919</w:t>
            </w:r>
          </w:p>
        </w:tc>
      </w:tr>
      <w:tr w:rsidR="00DD369C" w:rsidRPr="00DD369C" w14:paraId="49B1D8DA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BD22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12:37:10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9DFA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71B4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E89C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84AF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07002070000028815-E0KHUbM7K2oP20240919</w:t>
            </w:r>
          </w:p>
        </w:tc>
      </w:tr>
      <w:tr w:rsidR="00DD369C" w:rsidRPr="00DD369C" w14:paraId="36E30135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8F03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12:39:43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48A0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122A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AA21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9A60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05002050000029330-E0KHUbM7K55h20240919</w:t>
            </w:r>
          </w:p>
        </w:tc>
      </w:tr>
      <w:tr w:rsidR="00DD369C" w:rsidRPr="00DD369C" w14:paraId="7F668635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21D9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12:40:34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6847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5D70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6E7C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CA8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05002050000029240-E0KHUbM7K65c20240919</w:t>
            </w:r>
          </w:p>
        </w:tc>
      </w:tr>
      <w:tr w:rsidR="00DD369C" w:rsidRPr="00DD369C" w14:paraId="4DD602F0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7AD2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12:41:53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B25A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0927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FE9C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8252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05002050000029178-E0KHUbM7K7Pp20240919</w:t>
            </w:r>
          </w:p>
        </w:tc>
      </w:tr>
      <w:tr w:rsidR="00DD369C" w:rsidRPr="00DD369C" w14:paraId="4386D155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B8CC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12:43:55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37A3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563D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49F6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3F9E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07002070000029325-E0KHUbM7K9Tq20240919</w:t>
            </w:r>
          </w:p>
        </w:tc>
      </w:tr>
      <w:tr w:rsidR="00DD369C" w:rsidRPr="00DD369C" w14:paraId="4DE35191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98F8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12:44:10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5271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92B1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60E3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CCC3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07002070000029325-E0KHUbM7K9qe20240919</w:t>
            </w:r>
          </w:p>
        </w:tc>
      </w:tr>
      <w:tr w:rsidR="00DD369C" w:rsidRPr="00DD369C" w14:paraId="061EF156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CFD9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12:45:44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A7D5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7AF3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918A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2F3C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07002070000029591-E0KHUbM7KBCf20240919</w:t>
            </w:r>
          </w:p>
        </w:tc>
      </w:tr>
      <w:tr w:rsidR="00DD369C" w:rsidRPr="00DD369C" w14:paraId="4C68B310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D342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12:46:43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59F3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9067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A2A7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C279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07002070000029754-E0KHUbM7KCL320240919</w:t>
            </w:r>
          </w:p>
        </w:tc>
      </w:tr>
      <w:tr w:rsidR="00DD369C" w:rsidRPr="00DD369C" w14:paraId="327341E7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A3E6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12:46:56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9149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D10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D9E9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8A37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05002050000029905-E0KHUbM7KCaF20240919</w:t>
            </w:r>
          </w:p>
        </w:tc>
      </w:tr>
      <w:tr w:rsidR="00DD369C" w:rsidRPr="00DD369C" w14:paraId="3CD48D97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40D9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12:48:16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349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25DB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11FE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28BA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05002050000030126-E0KHUbM7KDce20240919</w:t>
            </w:r>
          </w:p>
        </w:tc>
      </w:tr>
      <w:tr w:rsidR="00DD369C" w:rsidRPr="00DD369C" w14:paraId="205A20BF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8A08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12:48:37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2A67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829A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19A2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4428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05002050000030126-E0KHUbM7KDxm20240919</w:t>
            </w:r>
          </w:p>
        </w:tc>
      </w:tr>
      <w:tr w:rsidR="00DD369C" w:rsidRPr="00DD369C" w14:paraId="3793DAB2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0D1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12:49:12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DECB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E2B1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948F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0D33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07002070000029974-E0KHUbM7KEZ220240919</w:t>
            </w:r>
          </w:p>
        </w:tc>
      </w:tr>
      <w:tr w:rsidR="00DD369C" w:rsidRPr="00DD369C" w14:paraId="798C8435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99FD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12:49:12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6491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E912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8B6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B0E9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07002070000029974-E0KHUbM7KEZ520240919</w:t>
            </w:r>
          </w:p>
        </w:tc>
      </w:tr>
      <w:tr w:rsidR="00DD369C" w:rsidRPr="00DD369C" w14:paraId="01EE3F9E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8EA0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12:49:47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6E34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A521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B3B4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D07B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07002070000030130-E0KHUbM7KF9R20240919</w:t>
            </w:r>
          </w:p>
        </w:tc>
      </w:tr>
      <w:tr w:rsidR="00DD369C" w:rsidRPr="00DD369C" w14:paraId="598E365C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B4A1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12:50:15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64F5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DA3A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D081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CA8A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05002050000030277-E0KHUbM7KFsL20240919</w:t>
            </w:r>
          </w:p>
        </w:tc>
      </w:tr>
      <w:tr w:rsidR="00DD369C" w:rsidRPr="00DD369C" w14:paraId="5C65EEEA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84A6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12:50:16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B293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9B82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A12A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456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07002070000030131-E0KHUbM7KFvA20240919</w:t>
            </w:r>
          </w:p>
        </w:tc>
      </w:tr>
      <w:tr w:rsidR="00DD369C" w:rsidRPr="00DD369C" w14:paraId="1ED657EF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B672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12:53:23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0ABA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58B1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4F8F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F39B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05002050000030643-E0KHUbM7KJtn20240919</w:t>
            </w:r>
          </w:p>
        </w:tc>
      </w:tr>
      <w:tr w:rsidR="00DD369C" w:rsidRPr="00DD369C" w14:paraId="34B4F22A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82A9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12:53:23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7AB1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C6ED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44EB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CE04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05002050000030643-E0KHUbM7KJui20240919</w:t>
            </w:r>
          </w:p>
        </w:tc>
      </w:tr>
      <w:tr w:rsidR="00DD369C" w:rsidRPr="00DD369C" w14:paraId="3EF2D742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AFE1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19-Sep-2024 12:56:25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2811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FF75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FF11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FB86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07002070000030846-E0KHUbM7KNgM20240919</w:t>
            </w:r>
          </w:p>
        </w:tc>
      </w:tr>
      <w:tr w:rsidR="00DD369C" w:rsidRPr="00DD369C" w14:paraId="2DF188C2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8D88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13:01:22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1C1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E6E6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E7EF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8EAB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07002070000031300-E0KHUbM7KSxo20240919</w:t>
            </w:r>
          </w:p>
        </w:tc>
      </w:tr>
      <w:tr w:rsidR="00DD369C" w:rsidRPr="00DD369C" w14:paraId="17753D17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8543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13:01:23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4993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7239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D8F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CE47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07002070000031288-E0KHUbM7KT8520240919</w:t>
            </w:r>
          </w:p>
        </w:tc>
      </w:tr>
      <w:tr w:rsidR="00DD369C" w:rsidRPr="00DD369C" w14:paraId="537344AF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5540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13:01:23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46A2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83D9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ECBB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B6A2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07002070000031288-E0KHUbM7KT8220240919</w:t>
            </w:r>
          </w:p>
        </w:tc>
      </w:tr>
      <w:tr w:rsidR="00DD369C" w:rsidRPr="00DD369C" w14:paraId="38924F1B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EDF7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13:01:25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FB5A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9280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081C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ECFB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05002050000031413-E0KHUbM7KTGk20240919</w:t>
            </w:r>
          </w:p>
        </w:tc>
      </w:tr>
      <w:tr w:rsidR="00DD369C" w:rsidRPr="00DD369C" w14:paraId="64A817C6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19EA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13:04:07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1219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2C0C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95B3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E3D0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05002050000031690-E0KHUbM7KXR120240919</w:t>
            </w:r>
          </w:p>
        </w:tc>
      </w:tr>
      <w:tr w:rsidR="00DD369C" w:rsidRPr="00DD369C" w14:paraId="7BBA3A1D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4E5C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13:04:07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04E9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2F3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7850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7704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05002050000031690-E0KHUbM7KXQz20240919</w:t>
            </w:r>
          </w:p>
        </w:tc>
      </w:tr>
      <w:tr w:rsidR="00DD369C" w:rsidRPr="00DD369C" w14:paraId="64EFC181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455E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13:04:16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08A5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8C68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54AC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3ED9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07002070000031543-E0KHUbM7KXaV20240919</w:t>
            </w:r>
          </w:p>
        </w:tc>
      </w:tr>
      <w:tr w:rsidR="00DD369C" w:rsidRPr="00DD369C" w14:paraId="43C62F94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5C7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13:06:10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BED1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388B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0839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5DB2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07002070000031543-E0KHUbM7KZjx20240919</w:t>
            </w:r>
          </w:p>
        </w:tc>
      </w:tr>
      <w:tr w:rsidR="00DD369C" w:rsidRPr="00DD369C" w14:paraId="3F0ACD1A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C1FA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13:06:43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6155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C963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CD63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2C20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07002070000031705-E0KHUbM7KaD920240919</w:t>
            </w:r>
          </w:p>
        </w:tc>
      </w:tr>
      <w:tr w:rsidR="00DD369C" w:rsidRPr="00DD369C" w14:paraId="0BAD31F0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B45A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13:07:21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AC32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E43B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9211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860F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07002070000031984-E0KHUbM7Kat320240919</w:t>
            </w:r>
          </w:p>
        </w:tc>
      </w:tr>
      <w:tr w:rsidR="00DD369C" w:rsidRPr="00DD369C" w14:paraId="2773DB61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172D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13:11:23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08EB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F8A5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B54F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68ED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07002070000032396-E0KHUbM7KfbE20240919</w:t>
            </w:r>
          </w:p>
        </w:tc>
      </w:tr>
      <w:tr w:rsidR="00DD369C" w:rsidRPr="00DD369C" w14:paraId="70C7C89D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3CDF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13:11:23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1394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F034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D944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D7D2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07002070000032394-E0KHUbM7KfaC20240919</w:t>
            </w:r>
          </w:p>
        </w:tc>
      </w:tr>
      <w:tr w:rsidR="00DD369C" w:rsidRPr="00DD369C" w14:paraId="16B048B1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821C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13:11:23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3A03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5185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2D52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94C4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07002070000032394-E0KHUbM7KfaA20240919</w:t>
            </w:r>
          </w:p>
        </w:tc>
      </w:tr>
      <w:tr w:rsidR="00DD369C" w:rsidRPr="00DD369C" w14:paraId="4FEA8A37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15C5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13:11:23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F0A6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0B1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9BDA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EC93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07002070000032394-E0KHUbM7Kfa820240919</w:t>
            </w:r>
          </w:p>
        </w:tc>
      </w:tr>
      <w:tr w:rsidR="00DD369C" w:rsidRPr="00DD369C" w14:paraId="661F145A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5392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13:12:00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E201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343D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D7AD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DB89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05002050000032530-E0KHUbM7KgSC20240919</w:t>
            </w:r>
          </w:p>
        </w:tc>
      </w:tr>
      <w:tr w:rsidR="00DD369C" w:rsidRPr="00DD369C" w14:paraId="631C3B45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CB3E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13:12:00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FBF9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6406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07D0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8C9A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05002050000032530-E0KHUbM7KgSA20240919</w:t>
            </w:r>
          </w:p>
        </w:tc>
      </w:tr>
      <w:tr w:rsidR="00DD369C" w:rsidRPr="00DD369C" w14:paraId="507FB32A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AA3B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13:13:08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7F25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97A7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B957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21AE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05002050000032692-E0KHUbM7KhxI20240919</w:t>
            </w:r>
          </w:p>
        </w:tc>
      </w:tr>
      <w:tr w:rsidR="00DD369C" w:rsidRPr="00DD369C" w14:paraId="09D3FB3F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92D8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13:13:16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42A4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77D6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393F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F5A3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07002070000032579-E0KHUbM7KiFj20240919</w:t>
            </w:r>
          </w:p>
        </w:tc>
      </w:tr>
      <w:tr w:rsidR="00DD369C" w:rsidRPr="00DD369C" w14:paraId="420279BA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A53A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13:13:22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867F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8517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9C53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0261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07002070000032579-E0KHUbM7KiKG20240919</w:t>
            </w:r>
          </w:p>
        </w:tc>
      </w:tr>
      <w:tr w:rsidR="00DD369C" w:rsidRPr="00DD369C" w14:paraId="35E9A61A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4BCF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13:14:51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16AB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411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6730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906E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07002070000032719-E0KHUbM7Kk4N20240919</w:t>
            </w:r>
          </w:p>
        </w:tc>
      </w:tr>
      <w:tr w:rsidR="00DD369C" w:rsidRPr="00DD369C" w14:paraId="5BA6A921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60E6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13:18:04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3994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B148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0391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A24E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07002070000033022-E0KHUbM7KqXs20240919</w:t>
            </w:r>
          </w:p>
        </w:tc>
      </w:tr>
      <w:tr w:rsidR="00DD369C" w:rsidRPr="00DD369C" w14:paraId="1C348ABE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3307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13:19:49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6A75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E55E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13EB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042E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05002050000033590-E0KHUbM7KsVl20240919</w:t>
            </w:r>
          </w:p>
        </w:tc>
      </w:tr>
      <w:tr w:rsidR="00DD369C" w:rsidRPr="00DD369C" w14:paraId="39945B30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B4C2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13:21:52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63A2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DCC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C0DF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0908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05002050000033862-E0KHUbM7KviJ20240919</w:t>
            </w:r>
          </w:p>
        </w:tc>
      </w:tr>
      <w:tr w:rsidR="00DD369C" w:rsidRPr="00DD369C" w14:paraId="515DDE9C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B0E5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13:22:08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2DC0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FD50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B66C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18FF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07002070000033703-E0KHUbM7Kw2020240919</w:t>
            </w:r>
          </w:p>
        </w:tc>
      </w:tr>
      <w:tr w:rsidR="00DD369C" w:rsidRPr="00DD369C" w14:paraId="43BB7613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1F0B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13:26:37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BB75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4E31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9A1F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7065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05002050000034541-E0KHUbM7L2Ey20240919</w:t>
            </w:r>
          </w:p>
        </w:tc>
      </w:tr>
      <w:tr w:rsidR="00DD369C" w:rsidRPr="00DD369C" w14:paraId="7226F1A0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D868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13:26:37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FAC4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136E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4E3B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181A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05002050000034568-E0KHUbM7L2F520240919</w:t>
            </w:r>
          </w:p>
        </w:tc>
      </w:tr>
      <w:tr w:rsidR="00DD369C" w:rsidRPr="00DD369C" w14:paraId="774A9D2E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075C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13:27:02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3D18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9E74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A9AA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D0A2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07002070000034400-E0KHUbM7L2hu20240919</w:t>
            </w:r>
          </w:p>
        </w:tc>
      </w:tr>
      <w:tr w:rsidR="00DD369C" w:rsidRPr="00DD369C" w14:paraId="32F4124E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CDDF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13:27:02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BB76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6C0A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8C9C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11F8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07002070000034400-E0KHUbM7L2hx20240919</w:t>
            </w:r>
          </w:p>
        </w:tc>
      </w:tr>
      <w:tr w:rsidR="00DD369C" w:rsidRPr="00DD369C" w14:paraId="4F13BD9B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F090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13:27:04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9874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FB8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81A4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4887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07002070000034443-E0KHUbM7L2oy20240919</w:t>
            </w:r>
          </w:p>
        </w:tc>
      </w:tr>
      <w:tr w:rsidR="00DD369C" w:rsidRPr="00DD369C" w14:paraId="33C93D53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DB9B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13:28:35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9F26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616B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341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231B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05002050000034801-E0KHUbM7L4U220240919</w:t>
            </w:r>
          </w:p>
        </w:tc>
      </w:tr>
      <w:tr w:rsidR="00DD369C" w:rsidRPr="00DD369C" w14:paraId="63087EEB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273E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13:28:35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CA6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552F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DAD1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55A5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05002050000034801-E0KHUbM7L4U020240919</w:t>
            </w:r>
          </w:p>
        </w:tc>
      </w:tr>
      <w:tr w:rsidR="00DD369C" w:rsidRPr="00DD369C" w14:paraId="66306492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9F52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13:29:58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FD08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0D88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FF0C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3F6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05002050000035017-E0KHUbM7L6HI20240919</w:t>
            </w:r>
          </w:p>
        </w:tc>
      </w:tr>
      <w:tr w:rsidR="00DD369C" w:rsidRPr="00DD369C" w14:paraId="65E15ECD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F2A4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13:30:04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6B01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DBC8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5F83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FE49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07002070000034893-E0KHUbM7L6xC20240919</w:t>
            </w:r>
          </w:p>
        </w:tc>
      </w:tr>
      <w:tr w:rsidR="00DD369C" w:rsidRPr="00DD369C" w14:paraId="35F222BA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ED88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13:30:04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5AF1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C30A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40C6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D988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07002070000034686-E0KHUbM7L70z20240919</w:t>
            </w:r>
          </w:p>
        </w:tc>
      </w:tr>
      <w:tr w:rsidR="00DD369C" w:rsidRPr="00DD369C" w14:paraId="350DDB6F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1AA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13:31:51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B484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06EB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4085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0183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07002070000035364-E0KHUbM7LD2820240919</w:t>
            </w:r>
          </w:p>
        </w:tc>
      </w:tr>
      <w:tr w:rsidR="00DD369C" w:rsidRPr="00DD369C" w14:paraId="68B14BB1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808E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13:33:11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ADFD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8EA2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ADD5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A14E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05002050000035688-E0KHUbM7LGdH20240919</w:t>
            </w:r>
          </w:p>
        </w:tc>
      </w:tr>
      <w:tr w:rsidR="00DD369C" w:rsidRPr="00DD369C" w14:paraId="3EBB8762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1BAB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13:33:16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4CA2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C4C0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E81A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122A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07002070000035610-E0KHUbM7LGtp20240919</w:t>
            </w:r>
          </w:p>
        </w:tc>
      </w:tr>
      <w:tr w:rsidR="00DD369C" w:rsidRPr="00DD369C" w14:paraId="0EE65159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59A3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13:33:22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9DAC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A602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899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27D1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07002070000035610-E0KHUbM7LHAb20240919</w:t>
            </w:r>
          </w:p>
        </w:tc>
      </w:tr>
      <w:tr w:rsidR="00DD369C" w:rsidRPr="00DD369C" w14:paraId="33609C05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B835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13:34:20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9BF4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BBC2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D978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A155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07002070000035478-E0KHUbM7LJfs20240919</w:t>
            </w:r>
          </w:p>
        </w:tc>
      </w:tr>
      <w:tr w:rsidR="00DD369C" w:rsidRPr="00DD369C" w14:paraId="0A4C0C30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2C4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13:35:04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49B8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0CD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9A34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A528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05002050000036076-E0KHUbM7LLBY20240919</w:t>
            </w:r>
          </w:p>
        </w:tc>
      </w:tr>
      <w:tr w:rsidR="00DD369C" w:rsidRPr="00DD369C" w14:paraId="0DE7B9FC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C417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13:35:04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741C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32BD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5819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9575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07002070000036003-E0KHUbM7LLBa20240919</w:t>
            </w:r>
          </w:p>
        </w:tc>
      </w:tr>
      <w:tr w:rsidR="00DD369C" w:rsidRPr="00DD369C" w14:paraId="24D18778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6C04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13:35:46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A50F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FBA1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1DE7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0664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07002070000035940-E0KHUbM7LMmI20240919</w:t>
            </w:r>
          </w:p>
        </w:tc>
      </w:tr>
      <w:tr w:rsidR="00DD369C" w:rsidRPr="00DD369C" w14:paraId="443D1232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6C4D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13:36:28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039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57F4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00B2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89A8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05002050000036345-E0KHUbM7LOaa20240919</w:t>
            </w:r>
          </w:p>
        </w:tc>
      </w:tr>
      <w:tr w:rsidR="00DD369C" w:rsidRPr="00DD369C" w14:paraId="3007ABA4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FEA3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19-Sep-2024 13:36:28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43D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83CA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E3E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6C31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05002050000036345-E0KHUbM7LOaY20240919</w:t>
            </w:r>
          </w:p>
        </w:tc>
      </w:tr>
      <w:tr w:rsidR="00DD369C" w:rsidRPr="00DD369C" w14:paraId="3AF95B49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07B5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13:36:31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540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C7CD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D238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90EC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07002070000036257-E0KHUbM7LOfW20240919</w:t>
            </w:r>
          </w:p>
        </w:tc>
      </w:tr>
      <w:tr w:rsidR="00DD369C" w:rsidRPr="00DD369C" w14:paraId="3931D947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FDBA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13:36:33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B8C1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9F4B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E10A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2DB3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07002070000036257-E0KHUbM7LOn720240919</w:t>
            </w:r>
          </w:p>
        </w:tc>
      </w:tr>
      <w:tr w:rsidR="00DD369C" w:rsidRPr="00DD369C" w14:paraId="35C0CA5B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9470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13:38:04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6569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3EB0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BD95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D8CD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05002050000036645-E0KHUbM7LSJb20240919</w:t>
            </w:r>
          </w:p>
        </w:tc>
      </w:tr>
      <w:tr w:rsidR="00DD369C" w:rsidRPr="00DD369C" w14:paraId="44385B83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FCC0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13:40:51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28FD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4210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352F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3D17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07002070000036981-E0KHUbM7LYdN20240919</w:t>
            </w:r>
          </w:p>
        </w:tc>
      </w:tr>
      <w:tr w:rsidR="00DD369C" w:rsidRPr="00DD369C" w14:paraId="5983C7A5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B85C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13:41:14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837A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BCE0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B732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E6BA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05002050000037041-E0KHUbM7LZAz20240919</w:t>
            </w:r>
          </w:p>
        </w:tc>
      </w:tr>
      <w:tr w:rsidR="00DD369C" w:rsidRPr="00DD369C" w14:paraId="6BCA5CFF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EDBB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13:41:45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F95A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C2A6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2FD3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829D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05002050000037265-E0KHUbM7LaCm20240919</w:t>
            </w:r>
          </w:p>
        </w:tc>
      </w:tr>
      <w:tr w:rsidR="00DD369C" w:rsidRPr="00DD369C" w14:paraId="43511840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E837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13:43:07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579F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4D27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C1CD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B419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05002050000037486-E0KHUbM7LcgP20240919</w:t>
            </w:r>
          </w:p>
        </w:tc>
      </w:tr>
      <w:tr w:rsidR="00DD369C" w:rsidRPr="00DD369C" w14:paraId="77504C78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C1E9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13:44:07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EBB2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DE23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D24A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453D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05002050000037235-E0KHUbM7Lf2c20240919</w:t>
            </w:r>
          </w:p>
        </w:tc>
      </w:tr>
      <w:tr w:rsidR="00DD369C" w:rsidRPr="00DD369C" w14:paraId="7030FF26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285B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13:44:07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17E1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F682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AE58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330B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05002050000037235-E0KHUbM7Lf2e20240919</w:t>
            </w:r>
          </w:p>
        </w:tc>
      </w:tr>
      <w:tr w:rsidR="00DD369C" w:rsidRPr="00DD369C" w14:paraId="255CBB20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93BC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13:45:16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64B2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D200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2B41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3A06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07002070000037735-E0KHUbM7Li6X20240919</w:t>
            </w:r>
          </w:p>
        </w:tc>
      </w:tr>
      <w:tr w:rsidR="00DD369C" w:rsidRPr="00DD369C" w14:paraId="29ADD8F0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3873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13:45:53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6A1C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9C2B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85E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DE66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05002050000037774-E0KHUbM7Ljrj20240919</w:t>
            </w:r>
          </w:p>
        </w:tc>
      </w:tr>
      <w:tr w:rsidR="00DD369C" w:rsidRPr="00DD369C" w14:paraId="73EB7925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833E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13:45:53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BC7A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8693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8C7A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F603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05002050000037859-E0KHUbM7Ljrl20240919</w:t>
            </w:r>
          </w:p>
        </w:tc>
      </w:tr>
      <w:tr w:rsidR="00DD369C" w:rsidRPr="00DD369C" w14:paraId="55217D59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365B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13:46:40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31A0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E0A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2E0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4B2F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05002050000038250-E0KHUbM7LmCK20240919</w:t>
            </w:r>
          </w:p>
        </w:tc>
      </w:tr>
      <w:tr w:rsidR="00DD369C" w:rsidRPr="00DD369C" w14:paraId="356B0F00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2A93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13:46:40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222F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4D10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3B05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154B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05002050000038264-E0KHUbM7LmBM20240919</w:t>
            </w:r>
          </w:p>
        </w:tc>
      </w:tr>
      <w:tr w:rsidR="00DD369C" w:rsidRPr="00DD369C" w14:paraId="3FCFF73B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B40D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13:46:40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3BA7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6E2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0935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1FBA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05002050000038264-E0KHUbM7LmBO20240919</w:t>
            </w:r>
          </w:p>
        </w:tc>
      </w:tr>
      <w:tr w:rsidR="00DD369C" w:rsidRPr="00DD369C" w14:paraId="5404FA0C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C69C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13:48:09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3AF5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B977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DB24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D1AA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05002050000038587-E0KHUbM7Lq3520240919</w:t>
            </w:r>
          </w:p>
        </w:tc>
      </w:tr>
      <w:tr w:rsidR="00DD369C" w:rsidRPr="00DD369C" w14:paraId="6211104E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975B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13:48:09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327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AED8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715E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0322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07002070000038467-E0KHUbM7Lq2G20240919</w:t>
            </w:r>
          </w:p>
        </w:tc>
      </w:tr>
      <w:tr w:rsidR="00DD369C" w:rsidRPr="00DD369C" w14:paraId="6DD81040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B702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13:48:16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97C2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BC52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7F1E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7878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07002070000038284-E0KHUbM7LqNL20240919</w:t>
            </w:r>
          </w:p>
        </w:tc>
      </w:tr>
      <w:tr w:rsidR="00DD369C" w:rsidRPr="00DD369C" w14:paraId="5FC2A305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453F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13:48:21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6408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5BF4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6D62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3C46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07002070000038284-E0KHUbM7Lqbu20240919</w:t>
            </w:r>
          </w:p>
        </w:tc>
      </w:tr>
      <w:tr w:rsidR="00DD369C" w:rsidRPr="00DD369C" w14:paraId="07BE1169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4DD7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13:50:00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1189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9241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A218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61C0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07002070000038762-E0KHUbM7LuUL20240919</w:t>
            </w:r>
          </w:p>
        </w:tc>
      </w:tr>
      <w:tr w:rsidR="00DD369C" w:rsidRPr="00DD369C" w14:paraId="412EB1CF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EACF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13:50:01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DF53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614E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BCEE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D8BF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07002070000038713-E0KHUbM7LuXo20240919</w:t>
            </w:r>
          </w:p>
        </w:tc>
      </w:tr>
      <w:tr w:rsidR="00DD369C" w:rsidRPr="00DD369C" w14:paraId="3EC91292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8257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13:50:10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158B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41C5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055F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E406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05002050000038826-E0KHUbM7Lv0N20240919</w:t>
            </w:r>
          </w:p>
        </w:tc>
      </w:tr>
      <w:tr w:rsidR="00DD369C" w:rsidRPr="00DD369C" w14:paraId="2C525E04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A479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13:52:00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8B8C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4A29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EA34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B5AA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07002070000038997-E0KHUbM7Lzcg20240919</w:t>
            </w:r>
          </w:p>
        </w:tc>
      </w:tr>
      <w:tr w:rsidR="00DD369C" w:rsidRPr="00DD369C" w14:paraId="4FD0EAA6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D77A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13:52:24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3FDF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38EE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F06E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84F2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05002050000039111-E0KHUbM7M0Sx20240919</w:t>
            </w:r>
          </w:p>
        </w:tc>
      </w:tr>
      <w:tr w:rsidR="00DD369C" w:rsidRPr="00DD369C" w14:paraId="1CD04F07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6C2B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13:52:26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9DB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4FD4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6622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0D46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07002070000038998-E0KHUbM7M0aI20240919</w:t>
            </w:r>
          </w:p>
        </w:tc>
      </w:tr>
      <w:tr w:rsidR="00DD369C" w:rsidRPr="00DD369C" w14:paraId="7852276E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857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13:53:48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078A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24DE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3749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C2DB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07002070000039404-E0KHUbM7M3nE20240919</w:t>
            </w:r>
          </w:p>
        </w:tc>
      </w:tr>
      <w:tr w:rsidR="00DD369C" w:rsidRPr="00DD369C" w14:paraId="76B856D4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FAD7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13:54:11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E3D2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C6D8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215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3217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07002070000039365-E0KHUbM7M4V820240919</w:t>
            </w:r>
          </w:p>
        </w:tc>
      </w:tr>
      <w:tr w:rsidR="00DD369C" w:rsidRPr="00DD369C" w14:paraId="7946ED60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7F97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13:54:48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9DE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885E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6BB3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969A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07002070000039542-E0KHUbM7M5qt20240919</w:t>
            </w:r>
          </w:p>
        </w:tc>
      </w:tr>
      <w:tr w:rsidR="00DD369C" w:rsidRPr="00DD369C" w14:paraId="393953FD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D878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13:58:10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5A92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705D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8372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91E3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07002070000040082-E0KHUbM7MDX520240919</w:t>
            </w:r>
          </w:p>
        </w:tc>
      </w:tr>
      <w:tr w:rsidR="00DD369C" w:rsidRPr="00DD369C" w14:paraId="03DA25E2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7E9D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14:00:19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31AF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EA6F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70EE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41D0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07002070000040286-E0KHUbM7MGaL20240919</w:t>
            </w:r>
          </w:p>
        </w:tc>
      </w:tr>
      <w:tr w:rsidR="00DD369C" w:rsidRPr="00DD369C" w14:paraId="560D314B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BF32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14:00:20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B941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CA19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05EB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EA78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07002070000040286-E0KHUbM7MGbt20240919</w:t>
            </w:r>
          </w:p>
        </w:tc>
      </w:tr>
      <w:tr w:rsidR="00DD369C" w:rsidRPr="00DD369C" w14:paraId="183BFF63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8E8E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14:00:44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AE96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8592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0ED0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364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05002050000040163-E0KHUbM7MHMo20240919</w:t>
            </w:r>
          </w:p>
        </w:tc>
      </w:tr>
      <w:tr w:rsidR="00DD369C" w:rsidRPr="00DD369C" w14:paraId="11C060D7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1384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14:01:54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E84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4395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7E1D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FFA4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05002050000040677-E0KHUbM7MJLV20240919</w:t>
            </w:r>
          </w:p>
        </w:tc>
      </w:tr>
      <w:tr w:rsidR="00DD369C" w:rsidRPr="00DD369C" w14:paraId="2C3D42D0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FC7B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14:03:43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C6B8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5E38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752F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6B72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05002050000040660-E0KHUbM7MMuT20240919</w:t>
            </w:r>
          </w:p>
        </w:tc>
      </w:tr>
      <w:tr w:rsidR="00DD369C" w:rsidRPr="00DD369C" w14:paraId="15043A22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8F1C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14:05:05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FBBA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DD7A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6ABB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25C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07002070000040788-E0KHUbM7MPBe20240919</w:t>
            </w:r>
          </w:p>
        </w:tc>
      </w:tr>
      <w:tr w:rsidR="00DD369C" w:rsidRPr="00DD369C" w14:paraId="4A34663B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6E0F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14:05:05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19A4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79BB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595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EA2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05002050000040717-E0KHUbM7MPBc20240919</w:t>
            </w:r>
          </w:p>
        </w:tc>
      </w:tr>
      <w:tr w:rsidR="00DD369C" w:rsidRPr="00DD369C" w14:paraId="4C211C1D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2C8A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14:05:05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801F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F1D2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ED15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0C9F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07002070000040788-E0KHUbM7MPBg20240919</w:t>
            </w:r>
          </w:p>
        </w:tc>
      </w:tr>
      <w:tr w:rsidR="00DD369C" w:rsidRPr="00DD369C" w14:paraId="1F3D1F00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0696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14:06:23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7E78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A542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C214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5A66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05002050000041386-E0KHUbM7MS0D20240919</w:t>
            </w:r>
          </w:p>
        </w:tc>
      </w:tr>
      <w:tr w:rsidR="00DD369C" w:rsidRPr="00DD369C" w14:paraId="47EDB5C9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B003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14:06:42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4272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FEA7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2165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FFC4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05002050000040979-E0KHUbM7MSVd20240919</w:t>
            </w:r>
          </w:p>
        </w:tc>
      </w:tr>
      <w:tr w:rsidR="00DD369C" w:rsidRPr="00DD369C" w14:paraId="335BAC3B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CE3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14:08:16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BDB6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D68D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CF40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B63A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05002050000041662-E0KHUbM7MVIj20240919</w:t>
            </w:r>
          </w:p>
        </w:tc>
      </w:tr>
      <w:tr w:rsidR="00DD369C" w:rsidRPr="00DD369C" w14:paraId="7F8A7A04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B18E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14:08:16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CB4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449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096E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97A6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05002050000041662-E0KHUbM7MVIl20240919</w:t>
            </w:r>
          </w:p>
        </w:tc>
      </w:tr>
      <w:tr w:rsidR="00DD369C" w:rsidRPr="00DD369C" w14:paraId="199B8477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7E42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14:09:23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8EAB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11EA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20B5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AE40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07002070000041771-E0KHUbM7MYCO20240919</w:t>
            </w:r>
          </w:p>
        </w:tc>
      </w:tr>
      <w:tr w:rsidR="00DD369C" w:rsidRPr="00DD369C" w14:paraId="047DDCCC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5967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14:09:23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AD0E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E628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698A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A2C2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05002050000041861-E0KHUbM7MYCQ20240919</w:t>
            </w:r>
          </w:p>
        </w:tc>
      </w:tr>
      <w:tr w:rsidR="00DD369C" w:rsidRPr="00DD369C" w14:paraId="37D7E0E6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C29C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19-Sep-2024 14:09:25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C269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2352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E8E4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4597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05002050000041861-E0KHUbM7MYIK20240919</w:t>
            </w:r>
          </w:p>
        </w:tc>
      </w:tr>
      <w:tr w:rsidR="00DD369C" w:rsidRPr="00DD369C" w14:paraId="16FC85FD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BAEC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14:09:40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CA5E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4EC1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835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8BD2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07002070000041782-E0KHUbM7MYmm20240919</w:t>
            </w:r>
          </w:p>
        </w:tc>
      </w:tr>
      <w:tr w:rsidR="00DD369C" w:rsidRPr="00DD369C" w14:paraId="4BB334B9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FD1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14:09:54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5844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0E25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7630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E7AA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05002050000041931-E0KHUbM7MZIl20240919</w:t>
            </w:r>
          </w:p>
        </w:tc>
      </w:tr>
      <w:tr w:rsidR="00DD369C" w:rsidRPr="00DD369C" w14:paraId="63754BDE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A8CE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14:10:07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D334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4A95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26A0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AFB3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07002070000041853-E0KHUbM7MZkO20240919</w:t>
            </w:r>
          </w:p>
        </w:tc>
      </w:tr>
      <w:tr w:rsidR="00DD369C" w:rsidRPr="00DD369C" w14:paraId="0D39ACE3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C756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14:11:31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04CD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0302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3A7B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4B7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05002050000042226-E0KHUbM7MceZ20240919</w:t>
            </w:r>
          </w:p>
        </w:tc>
      </w:tr>
      <w:tr w:rsidR="00DD369C" w:rsidRPr="00DD369C" w14:paraId="4A0B31D4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A2AB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14:11:54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5E62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A619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FDE3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D9CF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07002070000042112-E0KHUbM7Md8N20240919</w:t>
            </w:r>
          </w:p>
        </w:tc>
      </w:tr>
      <w:tr w:rsidR="00DD369C" w:rsidRPr="00DD369C" w14:paraId="17A922A3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36F2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14:13:04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BFC8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41E0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37C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97DB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07002070000042367-E0KHUbM7MfNF20240919</w:t>
            </w:r>
          </w:p>
        </w:tc>
      </w:tr>
      <w:tr w:rsidR="00DD369C" w:rsidRPr="00DD369C" w14:paraId="6517F509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2876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14:14:32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253F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CE04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42B8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6B4E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05002050000042452-E0KHUbM7Mhvb20240919</w:t>
            </w:r>
          </w:p>
        </w:tc>
      </w:tr>
      <w:tr w:rsidR="00DD369C" w:rsidRPr="00DD369C" w14:paraId="3FAFE206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04DA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14:15:14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01BB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52F9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EF54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4FE6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05002050000042777-E0KHUbM7Mj7120240919</w:t>
            </w:r>
          </w:p>
        </w:tc>
      </w:tr>
      <w:tr w:rsidR="00DD369C" w:rsidRPr="00DD369C" w14:paraId="4A594096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ED3A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14:16:14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6E7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D431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3C47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CD6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07002070000042625-E0KHUbM7Ml2u20240919</w:t>
            </w:r>
          </w:p>
        </w:tc>
      </w:tr>
      <w:tr w:rsidR="00DD369C" w:rsidRPr="00DD369C" w14:paraId="2B47251B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F959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14:16:41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B305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ACCC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DDCB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8E85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05002050000042551-E0KHUbM7Mltp20240919</w:t>
            </w:r>
          </w:p>
        </w:tc>
      </w:tr>
      <w:tr w:rsidR="00DD369C" w:rsidRPr="00DD369C" w14:paraId="15AF42F1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7573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14:18:16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AEEF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D725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81E7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5912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05002050000043307-E0KHUbM7Mpjz20240919</w:t>
            </w:r>
          </w:p>
        </w:tc>
      </w:tr>
      <w:tr w:rsidR="00DD369C" w:rsidRPr="00DD369C" w14:paraId="7AF59580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7D7F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14:18:46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5E6D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5AF8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BBDA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8D52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07002070000043206-E0KHUbM7Mqul20240919</w:t>
            </w:r>
          </w:p>
        </w:tc>
      </w:tr>
      <w:tr w:rsidR="00DD369C" w:rsidRPr="00DD369C" w14:paraId="4B321818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53E0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14:20:01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1CA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D46E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4E42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191C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05002050000043564-E0KHUbM7MswQ20240919</w:t>
            </w:r>
          </w:p>
        </w:tc>
      </w:tr>
      <w:tr w:rsidR="00DD369C" w:rsidRPr="00DD369C" w14:paraId="0077D680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32F4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14:20:39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9997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1994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1852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E96B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07002070000043473-E0KHUbM7MuCE20240919</w:t>
            </w:r>
          </w:p>
        </w:tc>
      </w:tr>
      <w:tr w:rsidR="00DD369C" w:rsidRPr="00DD369C" w14:paraId="64BAD0EF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CA9F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14:21:31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05A4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4C91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4929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8E23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07002070000043703-E0KHUbM7Mvrf20240919</w:t>
            </w:r>
          </w:p>
        </w:tc>
      </w:tr>
      <w:tr w:rsidR="00DD369C" w:rsidRPr="00DD369C" w14:paraId="1B2767EF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E5E2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14:22:03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FE02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62E8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3B11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E3E4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05002050000043796-E0KHUbM7Mwoi20240919</w:t>
            </w:r>
          </w:p>
        </w:tc>
      </w:tr>
      <w:tr w:rsidR="00DD369C" w:rsidRPr="00DD369C" w14:paraId="1AF8F5C2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AFC4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14:22:03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C784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ED86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1435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0F23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07002070000043694-E0KHUbM7Mwj120240919</w:t>
            </w:r>
          </w:p>
        </w:tc>
      </w:tr>
      <w:tr w:rsidR="00DD369C" w:rsidRPr="00DD369C" w14:paraId="6FF266EC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8DBC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14:23:31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46C5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DE40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D6C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7A85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07002070000043968-E0KHUbM7MyzQ20240919</w:t>
            </w:r>
          </w:p>
        </w:tc>
      </w:tr>
      <w:tr w:rsidR="00DD369C" w:rsidRPr="00DD369C" w14:paraId="36D053AA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370F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14:25:18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13F5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7F2B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7A8A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FBC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07002070000043929-E0KHUbM7N1c920240919</w:t>
            </w:r>
          </w:p>
        </w:tc>
      </w:tr>
      <w:tr w:rsidR="00DD369C" w:rsidRPr="00DD369C" w14:paraId="69AD4782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662D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14:25:18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ADA3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3A4B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3B82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DAE8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07002070000044102-E0KHUbM7N1av20240919</w:t>
            </w:r>
          </w:p>
        </w:tc>
      </w:tr>
      <w:tr w:rsidR="00DD369C" w:rsidRPr="00DD369C" w14:paraId="275B3171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379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14:25:18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A953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C28E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9839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7D7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07002070000044102-E0KHUbM7N1ax20240919</w:t>
            </w:r>
          </w:p>
        </w:tc>
      </w:tr>
      <w:tr w:rsidR="00DD369C" w:rsidRPr="00DD369C" w14:paraId="5887F6C9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48A4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14:25:18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9918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173E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997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56D8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07002070000044102-E0KHUbM7N1as20240919</w:t>
            </w:r>
          </w:p>
        </w:tc>
      </w:tr>
      <w:tr w:rsidR="00DD369C" w:rsidRPr="00DD369C" w14:paraId="513BB100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36AF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14:27:42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A64E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F067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783F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F06F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07002070000044485-E0KHUbM7N6Bf20240919</w:t>
            </w:r>
          </w:p>
        </w:tc>
      </w:tr>
      <w:tr w:rsidR="00DD369C" w:rsidRPr="00DD369C" w14:paraId="5ECBBAA6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2382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14:27:42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49E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8F84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B1A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F6F4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05002050000044571-E0KHUbM7N6Bd20240919</w:t>
            </w:r>
          </w:p>
        </w:tc>
      </w:tr>
      <w:tr w:rsidR="00DD369C" w:rsidRPr="00DD369C" w14:paraId="1CCB2AFA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485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14:28:08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75FB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F8E7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AA5F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E742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05002050000044626-E0KHUbM7N6wQ20240919</w:t>
            </w:r>
          </w:p>
        </w:tc>
      </w:tr>
      <w:tr w:rsidR="00DD369C" w:rsidRPr="00DD369C" w14:paraId="467B9D77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89B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14:31:15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D1E7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63F9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1D8C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5ECD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05002050000045112-E0KHUbM7NC7320240919</w:t>
            </w:r>
          </w:p>
        </w:tc>
      </w:tr>
      <w:tr w:rsidR="00DD369C" w:rsidRPr="00DD369C" w14:paraId="6A8720F1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4C24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14:32:01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4A9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49E2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37F8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3D9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05002050000045225-E0KHUbM7NDPw20240919</w:t>
            </w:r>
          </w:p>
        </w:tc>
      </w:tr>
      <w:tr w:rsidR="00DD369C" w:rsidRPr="00DD369C" w14:paraId="43E75CEA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7B72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14:33:16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A722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AA00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268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4D7C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07002070000045026-E0KHUbM7NFpT20240919</w:t>
            </w:r>
          </w:p>
        </w:tc>
      </w:tr>
      <w:tr w:rsidR="00DD369C" w:rsidRPr="00DD369C" w14:paraId="72E04F10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4528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14:34:02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DDC0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DF49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D4A1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FB99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05002050000045498-E0KHUbM7NH0Q20240919</w:t>
            </w:r>
          </w:p>
        </w:tc>
      </w:tr>
      <w:tr w:rsidR="00DD369C" w:rsidRPr="00DD369C" w14:paraId="69EF3086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61E4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14:34:41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3B72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F93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730C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68AF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07002070000045288-E0KHUbM7NI3o20240919</w:t>
            </w:r>
          </w:p>
        </w:tc>
      </w:tr>
      <w:tr w:rsidR="00DD369C" w:rsidRPr="00DD369C" w14:paraId="2B0565ED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5875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14:37:04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67F8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662B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5BAD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E3C2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07002070000045288-E0KHUbM7NLmG20240919</w:t>
            </w:r>
          </w:p>
        </w:tc>
      </w:tr>
      <w:tr w:rsidR="00DD369C" w:rsidRPr="00DD369C" w14:paraId="07E33516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407D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14:37:20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CCB2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A2BB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B430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7249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07002070000045288-E0KHUbM7NMHB20240919</w:t>
            </w:r>
          </w:p>
        </w:tc>
      </w:tr>
      <w:tr w:rsidR="00DD369C" w:rsidRPr="00DD369C" w14:paraId="12EB21CF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82F1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14:37:20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32B4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FCC7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8EE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E0B0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05002050000046071-E0KHUbM7NMFh20240919</w:t>
            </w:r>
          </w:p>
        </w:tc>
      </w:tr>
      <w:tr w:rsidR="00DD369C" w:rsidRPr="00DD369C" w14:paraId="2E479AD5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B02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14:37:20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DC91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84EC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3C0F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EFAC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05002050000046071-E0KHUbM7NMFf20240919</w:t>
            </w:r>
          </w:p>
        </w:tc>
      </w:tr>
      <w:tr w:rsidR="00DD369C" w:rsidRPr="00DD369C" w14:paraId="0AFF74BA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B9E7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14:37:21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C1BB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F3FE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42CC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6CBA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07002070000045503-E0KHUbM7NMKO20240919</w:t>
            </w:r>
          </w:p>
        </w:tc>
      </w:tr>
      <w:tr w:rsidR="00DD369C" w:rsidRPr="00DD369C" w14:paraId="5FA4A3BF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DB9B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14:38:09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B946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8055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2762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ADCC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07002070000046027-E0KHUbM7NNXa20240919</w:t>
            </w:r>
          </w:p>
        </w:tc>
      </w:tr>
      <w:tr w:rsidR="00DD369C" w:rsidRPr="00DD369C" w14:paraId="65BBDB81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AADF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14:40:01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1369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953B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C96A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C46F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05002050000046428-E0KHUbM7NQJ220240919</w:t>
            </w:r>
          </w:p>
        </w:tc>
      </w:tr>
      <w:tr w:rsidR="00DD369C" w:rsidRPr="00DD369C" w14:paraId="00AC92A0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0D94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14:40:24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C447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B9B1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A9A7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5063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05002050000046398-E0KHUbM7NR0c20240919</w:t>
            </w:r>
          </w:p>
        </w:tc>
      </w:tr>
      <w:tr w:rsidR="00DD369C" w:rsidRPr="00DD369C" w14:paraId="1D78174D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1B66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14:40:24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F62B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9D41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9CA7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866A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05002050000046398-E0KHUbM7NR0V20240919</w:t>
            </w:r>
          </w:p>
        </w:tc>
      </w:tr>
      <w:tr w:rsidR="00DD369C" w:rsidRPr="00DD369C" w14:paraId="17473309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2A2A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14:40:24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633D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0674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7A96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B8AC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05002050000046398-E0KHUbM7NR0Z20240919</w:t>
            </w:r>
          </w:p>
        </w:tc>
      </w:tr>
      <w:tr w:rsidR="00DD369C" w:rsidRPr="00DD369C" w14:paraId="3F3209D7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D8BB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14:40:25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645E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44E8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5D0A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1C22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05002050000046398-E0KHUbM7NR2220240919</w:t>
            </w:r>
          </w:p>
        </w:tc>
      </w:tr>
      <w:tr w:rsidR="00DD369C" w:rsidRPr="00DD369C" w14:paraId="10D3FB37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0557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14:40:26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AD62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7353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17A1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888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07002070000046263-E0KHUbM7NR5820240919</w:t>
            </w:r>
          </w:p>
        </w:tc>
      </w:tr>
      <w:tr w:rsidR="00DD369C" w:rsidRPr="00DD369C" w14:paraId="3A055EBB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921B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14:41:40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FD7F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D71E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6995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52E7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07002070000046482-E0KHUbM7NT3X20240919</w:t>
            </w:r>
          </w:p>
        </w:tc>
      </w:tr>
      <w:tr w:rsidR="00DD369C" w:rsidRPr="00DD369C" w14:paraId="401AD9DC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0064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19-Sep-2024 14:41:40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E6DB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328A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B19C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7FCD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07002070000046482-E0KHUbM7NT3b20240919</w:t>
            </w:r>
          </w:p>
        </w:tc>
      </w:tr>
      <w:tr w:rsidR="00DD369C" w:rsidRPr="00DD369C" w14:paraId="0E798069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4910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14:42:35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CBE0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27EA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FA9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4F00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05002050000046649-E0KHUbM7NUJP20240919</w:t>
            </w:r>
          </w:p>
        </w:tc>
      </w:tr>
      <w:tr w:rsidR="00DD369C" w:rsidRPr="00DD369C" w14:paraId="0077B231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FE84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14:44:16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EC51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C8A6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76DD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D767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05002050000046957-E0KHUbM7NWvC20240919</w:t>
            </w:r>
          </w:p>
        </w:tc>
      </w:tr>
      <w:tr w:rsidR="00DD369C" w:rsidRPr="00DD369C" w14:paraId="2989C41C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BC35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14:44:16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29E2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A1B9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0605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DD60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05002050000046957-E0KHUbM7NWvA20240919</w:t>
            </w:r>
          </w:p>
        </w:tc>
      </w:tr>
      <w:tr w:rsidR="00DD369C" w:rsidRPr="00DD369C" w14:paraId="79597F3A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524A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14:44:46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C53F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E0C2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479A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BCB7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07002070000046709-E0KHUbM7NXd120240919</w:t>
            </w:r>
          </w:p>
        </w:tc>
      </w:tr>
      <w:tr w:rsidR="00DD369C" w:rsidRPr="00DD369C" w14:paraId="59D472F2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2BC9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14:45:47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9FC0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7105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5AA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4A75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05002050000047070-E0KHUbM7NZyD20240919</w:t>
            </w:r>
          </w:p>
        </w:tc>
      </w:tr>
      <w:tr w:rsidR="00DD369C" w:rsidRPr="00DD369C" w14:paraId="0BCC18B2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A8C8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14:45:48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EC08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C196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7B75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1A1E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07002070000046932-E0KHUbM7Na2X20240919</w:t>
            </w:r>
          </w:p>
        </w:tc>
      </w:tr>
      <w:tr w:rsidR="00DD369C" w:rsidRPr="00DD369C" w14:paraId="096E098E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C23F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14:45:48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D1A5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76FD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545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F6C6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07002070000046932-E0KHUbM7Na2V20240919</w:t>
            </w:r>
          </w:p>
        </w:tc>
      </w:tr>
      <w:tr w:rsidR="00DD369C" w:rsidRPr="00DD369C" w14:paraId="705A6CAE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13C2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14:46:48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DFE3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E272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FB15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44C9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07002070000047378-E0KHUbM7NcKR20240919</w:t>
            </w:r>
          </w:p>
        </w:tc>
      </w:tr>
      <w:tr w:rsidR="00DD369C" w:rsidRPr="00DD369C" w14:paraId="6958AF89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841C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14:48:14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03EC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5C0E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4FDA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3FD4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05002050000047634-E0KHUbM7NeK020240919</w:t>
            </w:r>
          </w:p>
        </w:tc>
      </w:tr>
      <w:tr w:rsidR="00DD369C" w:rsidRPr="00DD369C" w14:paraId="00E1045B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308B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14:48:14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133B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8A20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DD8F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A3CF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07002070000047560-E0KHUbM7NeIO20240919</w:t>
            </w:r>
          </w:p>
        </w:tc>
      </w:tr>
      <w:tr w:rsidR="00DD369C" w:rsidRPr="00DD369C" w14:paraId="635E11F2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D4E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14:50:51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3699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6D7D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2407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029B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05002050000048144-E0KHUbM7NjkE20240919</w:t>
            </w:r>
          </w:p>
        </w:tc>
      </w:tr>
      <w:tr w:rsidR="00DD369C" w:rsidRPr="00DD369C" w14:paraId="24C41275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36C6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14:51:35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245B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9745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249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779B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07002070000047908-E0KHUbM7Nkzp20240919</w:t>
            </w:r>
          </w:p>
        </w:tc>
      </w:tr>
      <w:tr w:rsidR="00DD369C" w:rsidRPr="00DD369C" w14:paraId="2A496314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4CAD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14:51:59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6D77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430D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8ED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E5C5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05002050000048230-E0KHUbM7Nleq20240919</w:t>
            </w:r>
          </w:p>
        </w:tc>
      </w:tr>
      <w:tr w:rsidR="00DD369C" w:rsidRPr="00DD369C" w14:paraId="72FF12D8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AB83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14:54:53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976B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CEDF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1737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6B30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07002070000048490-E0KHUbM7Npg220240919</w:t>
            </w:r>
          </w:p>
        </w:tc>
      </w:tr>
      <w:tr w:rsidR="00DD369C" w:rsidRPr="00DD369C" w14:paraId="654DB2BA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2D99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14:56:18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31A4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4D3A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801F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0FE6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05002050000048948-E0KHUbM7NrrV20240919</w:t>
            </w:r>
          </w:p>
        </w:tc>
      </w:tr>
      <w:tr w:rsidR="00DD369C" w:rsidRPr="00DD369C" w14:paraId="0E98CEBC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E719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14:56:36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7CC6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84CB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44AD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8210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05002050000049068-E0KHUbM7NsIf20240919</w:t>
            </w:r>
          </w:p>
        </w:tc>
      </w:tr>
      <w:tr w:rsidR="00DD369C" w:rsidRPr="00DD369C" w14:paraId="60EB81F7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FC21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14:58:08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4A96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3496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3D9B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457D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07002070000049222-E0KHUbM7NuX820240919</w:t>
            </w:r>
          </w:p>
        </w:tc>
      </w:tr>
      <w:tr w:rsidR="00DD369C" w:rsidRPr="00DD369C" w14:paraId="606E8300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5C1E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14:58:08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CF80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45CC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A45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4D00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07002070000049222-E0KHUbM7NuX020240919</w:t>
            </w:r>
          </w:p>
        </w:tc>
      </w:tr>
      <w:tr w:rsidR="00DD369C" w:rsidRPr="00DD369C" w14:paraId="3D34218C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46FA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14:58:13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BBD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2426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B648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D795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07002070000048398-E0KHUbM7NuhT20240919</w:t>
            </w:r>
          </w:p>
        </w:tc>
      </w:tr>
      <w:tr w:rsidR="00DD369C" w:rsidRPr="00DD369C" w14:paraId="48369259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7BAC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14:59:01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4F94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BC6E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4E0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417E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07002070000048398-E0KHUbM7NvUg20240919</w:t>
            </w:r>
          </w:p>
        </w:tc>
      </w:tr>
      <w:tr w:rsidR="00DD369C" w:rsidRPr="00DD369C" w14:paraId="6FF8288A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9437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15:00:32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DEB9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5000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E575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9A62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07002070000049557-E0KHUbM7Ny5F20240919</w:t>
            </w:r>
          </w:p>
        </w:tc>
      </w:tr>
      <w:tr w:rsidR="00DD369C" w:rsidRPr="00DD369C" w14:paraId="321E674E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8386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15:00:33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9CF5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5293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AAAF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EE33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07002070000049537-E0KHUbM7NyBq20240919</w:t>
            </w:r>
          </w:p>
        </w:tc>
      </w:tr>
      <w:tr w:rsidR="00DD369C" w:rsidRPr="00DD369C" w14:paraId="085C3994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DDE0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15:01:28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B58F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175F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5ED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A9E6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05002050000049917-E0KHUbM7O00w20240919</w:t>
            </w:r>
          </w:p>
        </w:tc>
      </w:tr>
      <w:tr w:rsidR="00DD369C" w:rsidRPr="00DD369C" w14:paraId="707EA5B9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99F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15:03:02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553B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9F81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F44F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4F9C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05002050000049899-E0KHUbM7O2fD20240919</w:t>
            </w:r>
          </w:p>
        </w:tc>
      </w:tr>
      <w:tr w:rsidR="00DD369C" w:rsidRPr="00DD369C" w14:paraId="4A805153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89C0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15:05:00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668B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C532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FDAC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8368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07002070000050502-E0KHUbM7O63C20240919</w:t>
            </w:r>
          </w:p>
        </w:tc>
      </w:tr>
      <w:tr w:rsidR="00DD369C" w:rsidRPr="00DD369C" w14:paraId="0F9CD738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CC22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15:06:29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14CA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7620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7ECC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3400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07002070000050816-E0KHUbM7O8zj20240919</w:t>
            </w:r>
          </w:p>
        </w:tc>
      </w:tr>
      <w:tr w:rsidR="00DD369C" w:rsidRPr="00DD369C" w14:paraId="141A279E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9351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15:06:50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5B01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0E67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6AFC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2873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05002050000050231-E0KHUbM7O9Ui20240919</w:t>
            </w:r>
          </w:p>
        </w:tc>
      </w:tr>
      <w:tr w:rsidR="00DD369C" w:rsidRPr="00DD369C" w14:paraId="12F518A4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9BA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15:07:40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766C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E06A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311C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D236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05002050000050231-E0KHUbM7OAkK20240919</w:t>
            </w:r>
          </w:p>
        </w:tc>
      </w:tr>
      <w:tr w:rsidR="00DD369C" w:rsidRPr="00DD369C" w14:paraId="197770AD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F11B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15:08:12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74D8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723A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F295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2A60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05002050000051253-E0KHUbM7OBSC20240919</w:t>
            </w:r>
          </w:p>
        </w:tc>
      </w:tr>
      <w:tr w:rsidR="00DD369C" w:rsidRPr="00DD369C" w14:paraId="1339D88C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A4E1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15:10:01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215B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77C5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93F3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AEA4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07002070000051516-E0KHUbM7OERJ20240919</w:t>
            </w:r>
          </w:p>
        </w:tc>
      </w:tr>
      <w:tr w:rsidR="00DD369C" w:rsidRPr="00DD369C" w14:paraId="1D0B8989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51BF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15:11:24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D4C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20F7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8EF4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11BF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05002050000051982-E0KHUbM7OGey20240919</w:t>
            </w:r>
          </w:p>
        </w:tc>
      </w:tr>
      <w:tr w:rsidR="00DD369C" w:rsidRPr="00DD369C" w14:paraId="723E73E3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8115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15:12:37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DA51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2906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AE32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88B2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07002070000051869-E0KHUbM7OIKS20240919</w:t>
            </w:r>
          </w:p>
        </w:tc>
      </w:tr>
      <w:tr w:rsidR="00DD369C" w:rsidRPr="00DD369C" w14:paraId="084B05DF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0B1E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15:12:37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55D5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B4A9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A721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74B9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07002070000051938-E0KHUbM7OIKU20240919</w:t>
            </w:r>
          </w:p>
        </w:tc>
      </w:tr>
      <w:tr w:rsidR="00DD369C" w:rsidRPr="00DD369C" w14:paraId="71095814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CE9B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15:13:40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F0A0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1057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A716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E575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07002070000052260-E0KHUbM7OJpb20240919</w:t>
            </w:r>
          </w:p>
        </w:tc>
      </w:tr>
      <w:tr w:rsidR="00DD369C" w:rsidRPr="00DD369C" w14:paraId="597B40E7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4EF4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15:13:41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D368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11BC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27EA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08CE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07002070000052260-E0KHUbM7OJt620240919</w:t>
            </w:r>
          </w:p>
        </w:tc>
      </w:tr>
      <w:tr w:rsidR="00DD369C" w:rsidRPr="00DD369C" w14:paraId="18287F0D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5D1D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15:14:04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FB22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2002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C68F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3267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07002070000052260-E0KHUbM7OKVI20240919</w:t>
            </w:r>
          </w:p>
        </w:tc>
      </w:tr>
      <w:tr w:rsidR="00DD369C" w:rsidRPr="00DD369C" w14:paraId="47C0F28A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ECFF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15:14:57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C2F8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9671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33D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5CDB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07002070000052617-E0KHUbM7OLt620240919</w:t>
            </w:r>
          </w:p>
        </w:tc>
      </w:tr>
      <w:tr w:rsidR="00DD369C" w:rsidRPr="00DD369C" w14:paraId="5A49B0DD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7FE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15:17:18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8D71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FCE0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0432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E04C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07002070000053333-E0KHUbM7OR6z20240919</w:t>
            </w:r>
          </w:p>
        </w:tc>
      </w:tr>
      <w:tr w:rsidR="00DD369C" w:rsidRPr="00DD369C" w14:paraId="097CE604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2EA1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15:18:19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AA1E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32F2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4E97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E909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07002070000053493-E0KHUbM7OSjZ20240919</w:t>
            </w:r>
          </w:p>
        </w:tc>
      </w:tr>
      <w:tr w:rsidR="00DD369C" w:rsidRPr="00DD369C" w14:paraId="18E39C3A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0EB0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15:18:19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5B25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7163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CCDD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1AD5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07002070000053493-E0KHUbM7OSjX20240919</w:t>
            </w:r>
          </w:p>
        </w:tc>
      </w:tr>
      <w:tr w:rsidR="00DD369C" w:rsidRPr="00DD369C" w14:paraId="28D89D2B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D2AB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15:19:59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BCF6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042B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C24F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32AA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05002050000053886-E0KHUbM7OVHt20240919</w:t>
            </w:r>
          </w:p>
        </w:tc>
      </w:tr>
      <w:tr w:rsidR="00DD369C" w:rsidRPr="00DD369C" w14:paraId="06C71BE1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2333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15:21:09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2C97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7903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4762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4BC4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05002050000054146-E0KHUbM7OXOF20240919</w:t>
            </w:r>
          </w:p>
        </w:tc>
      </w:tr>
      <w:tr w:rsidR="00DD369C" w:rsidRPr="00DD369C" w14:paraId="115AB2E2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5296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15:21:09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33E9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6358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1294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883F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07002070000054043-E0KHUbM7OXOH20240919</w:t>
            </w:r>
          </w:p>
        </w:tc>
      </w:tr>
      <w:tr w:rsidR="00DD369C" w:rsidRPr="00DD369C" w14:paraId="3FC9BB3B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D450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19-Sep-2024 15:21:28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9E2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8B64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67F0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47F0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05002050000054274-E0KHUbM7OY4A20240919</w:t>
            </w:r>
          </w:p>
        </w:tc>
      </w:tr>
      <w:tr w:rsidR="00DD369C" w:rsidRPr="00DD369C" w14:paraId="108CB1B8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0AD2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15:23:38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FD8D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F370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EEFD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4055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07002070000054488-E0KHUbM7Ob7b20240919</w:t>
            </w:r>
          </w:p>
        </w:tc>
      </w:tr>
      <w:tr w:rsidR="00DD369C" w:rsidRPr="00DD369C" w14:paraId="44B49B2E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AA9A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15:23:38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B1BE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B05A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5941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F12E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07002070000054342-E0KHUbM7Ob7T20240919</w:t>
            </w:r>
          </w:p>
        </w:tc>
      </w:tr>
      <w:tr w:rsidR="00DD369C" w:rsidRPr="00DD369C" w14:paraId="42C6007B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2123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15:25:14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0E3E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2EEC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013E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942D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07002070000054881-E0KHUbM7OdUh20240919</w:t>
            </w:r>
          </w:p>
        </w:tc>
      </w:tr>
      <w:tr w:rsidR="00DD369C" w:rsidRPr="00DD369C" w14:paraId="1831FB40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D485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15:25:14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E4E9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A984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1B5D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8BF5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07002070000054881-E0KHUbM7OdUf20240919</w:t>
            </w:r>
          </w:p>
        </w:tc>
      </w:tr>
      <w:tr w:rsidR="00DD369C" w:rsidRPr="00DD369C" w14:paraId="13F727FA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07D06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15:25:40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9208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2A51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4B53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969A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07002070000054774-E0KHUbM7OeBW20240919</w:t>
            </w:r>
          </w:p>
        </w:tc>
      </w:tr>
      <w:tr w:rsidR="00DD369C" w:rsidRPr="00DD369C" w14:paraId="713F78FD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626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15:26:12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D1FA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4046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A1991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3BF5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07002070000055099-E0KHUbM7OfKO20240919</w:t>
            </w:r>
          </w:p>
        </w:tc>
      </w:tr>
      <w:tr w:rsidR="00DD369C" w:rsidRPr="00DD369C" w14:paraId="154E61DC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177B3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15:26:59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9D62F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A9FD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2E1F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4431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05002050000055392-E0KHUbM7Oh8r20240919</w:t>
            </w:r>
          </w:p>
        </w:tc>
      </w:tr>
      <w:tr w:rsidR="00DD369C" w:rsidRPr="00DD369C" w14:paraId="0AB161A6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CF79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15:26:59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3E879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A4AD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5EEA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45C5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05002050000055392-E0KHUbM7Oh8n20240919</w:t>
            </w:r>
          </w:p>
        </w:tc>
      </w:tr>
      <w:tr w:rsidR="00DD369C" w:rsidRPr="00DD369C" w14:paraId="718BA3F9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BD0EE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15:27:19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B1A12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3F5B0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52FEA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E8B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05002050000055293-E0KHUbM7OhmD20240919</w:t>
            </w:r>
          </w:p>
        </w:tc>
      </w:tr>
      <w:tr w:rsidR="00DD369C" w:rsidRPr="00DD369C" w14:paraId="67C13221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E6C17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15:28:31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55FB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67DAB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0092D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C728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07002070000055690-E0KHUbM7OkId20240919</w:t>
            </w:r>
          </w:p>
        </w:tc>
      </w:tr>
      <w:tr w:rsidR="00DD369C" w:rsidRPr="00DD369C" w14:paraId="7A9E953E" w14:textId="77777777" w:rsidTr="0052061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D0BB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19-Sep-2024 15:28:48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6F1E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BDC8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8E3C4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A82C" w14:textId="77777777" w:rsidR="00DD369C" w:rsidRPr="00DD369C" w:rsidRDefault="00DD369C" w:rsidP="00DD369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DD369C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05002050000055712-E0KHUbM7Okxk20240919</w:t>
            </w:r>
          </w:p>
        </w:tc>
      </w:tr>
    </w:tbl>
    <w:p w14:paraId="4666045A" w14:textId="77777777" w:rsidR="00DD369C" w:rsidRPr="00A50F83" w:rsidRDefault="00DD369C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C3D8AD3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667F9C9F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48A87313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01538EA7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52061D">
      <w:footerReference w:type="default" r:id="rId12"/>
      <w:footerReference w:type="first" r:id="rId13"/>
      <w:pgSz w:w="11909" w:h="16834" w:code="9"/>
      <w:pgMar w:top="1440" w:right="1797" w:bottom="1702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28C07C" w14:textId="77777777" w:rsidR="0058736E" w:rsidRDefault="0058736E" w:rsidP="00F2487C">
      <w:r>
        <w:separator/>
      </w:r>
    </w:p>
  </w:endnote>
  <w:endnote w:type="continuationSeparator" w:id="0">
    <w:p w14:paraId="1D264BC4" w14:textId="77777777" w:rsidR="0058736E" w:rsidRDefault="0058736E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E9E34A" w14:textId="77777777" w:rsidR="0058736E" w:rsidRDefault="0058736E" w:rsidP="00F2487C">
      <w:r>
        <w:separator/>
      </w:r>
    </w:p>
  </w:footnote>
  <w:footnote w:type="continuationSeparator" w:id="0">
    <w:p w14:paraId="052AFC17" w14:textId="77777777" w:rsidR="0058736E" w:rsidRDefault="0058736E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01CE5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1703"/>
    <w:rsid w:val="00075FA7"/>
    <w:rsid w:val="0007685A"/>
    <w:rsid w:val="00082972"/>
    <w:rsid w:val="0009225F"/>
    <w:rsid w:val="000A633D"/>
    <w:rsid w:val="000C6534"/>
    <w:rsid w:val="000D0A18"/>
    <w:rsid w:val="000F1286"/>
    <w:rsid w:val="001211C1"/>
    <w:rsid w:val="00125159"/>
    <w:rsid w:val="00133285"/>
    <w:rsid w:val="001400DC"/>
    <w:rsid w:val="00142522"/>
    <w:rsid w:val="00143128"/>
    <w:rsid w:val="00160085"/>
    <w:rsid w:val="0016041C"/>
    <w:rsid w:val="00160B9C"/>
    <w:rsid w:val="00163D46"/>
    <w:rsid w:val="00166162"/>
    <w:rsid w:val="0018041D"/>
    <w:rsid w:val="001877D8"/>
    <w:rsid w:val="00196C32"/>
    <w:rsid w:val="001A0F9B"/>
    <w:rsid w:val="001A7A9E"/>
    <w:rsid w:val="001B66EA"/>
    <w:rsid w:val="001B69FC"/>
    <w:rsid w:val="001B77D1"/>
    <w:rsid w:val="001C0A62"/>
    <w:rsid w:val="001C1771"/>
    <w:rsid w:val="001D035E"/>
    <w:rsid w:val="001D26F8"/>
    <w:rsid w:val="001D60BB"/>
    <w:rsid w:val="001E2F5B"/>
    <w:rsid w:val="001E49C0"/>
    <w:rsid w:val="001F4217"/>
    <w:rsid w:val="001F4DDA"/>
    <w:rsid w:val="001F63C4"/>
    <w:rsid w:val="00214CC5"/>
    <w:rsid w:val="00222F40"/>
    <w:rsid w:val="00223A6B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258FF"/>
    <w:rsid w:val="00330DA8"/>
    <w:rsid w:val="0034164C"/>
    <w:rsid w:val="00341E41"/>
    <w:rsid w:val="00356DC4"/>
    <w:rsid w:val="0036549B"/>
    <w:rsid w:val="0038178E"/>
    <w:rsid w:val="00387FE9"/>
    <w:rsid w:val="003937B9"/>
    <w:rsid w:val="0039603A"/>
    <w:rsid w:val="003A30C5"/>
    <w:rsid w:val="003A3488"/>
    <w:rsid w:val="003B6890"/>
    <w:rsid w:val="003C1390"/>
    <w:rsid w:val="003C4A29"/>
    <w:rsid w:val="003E0113"/>
    <w:rsid w:val="003E3C75"/>
    <w:rsid w:val="0040353C"/>
    <w:rsid w:val="00406855"/>
    <w:rsid w:val="004118C9"/>
    <w:rsid w:val="00411E5B"/>
    <w:rsid w:val="004150E8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163F5"/>
    <w:rsid w:val="0052061D"/>
    <w:rsid w:val="00563E72"/>
    <w:rsid w:val="00566498"/>
    <w:rsid w:val="005667E1"/>
    <w:rsid w:val="005669B5"/>
    <w:rsid w:val="005863F0"/>
    <w:rsid w:val="0058736E"/>
    <w:rsid w:val="0059780E"/>
    <w:rsid w:val="005A2A30"/>
    <w:rsid w:val="005C6A5F"/>
    <w:rsid w:val="005F5D09"/>
    <w:rsid w:val="0060602B"/>
    <w:rsid w:val="006101E4"/>
    <w:rsid w:val="006116EE"/>
    <w:rsid w:val="00623C13"/>
    <w:rsid w:val="006416A0"/>
    <w:rsid w:val="006467D6"/>
    <w:rsid w:val="00664011"/>
    <w:rsid w:val="00672EF5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C4A03"/>
    <w:rsid w:val="007C5374"/>
    <w:rsid w:val="007F30AC"/>
    <w:rsid w:val="007F4BAD"/>
    <w:rsid w:val="00802A45"/>
    <w:rsid w:val="008172BD"/>
    <w:rsid w:val="00856DCF"/>
    <w:rsid w:val="008751F1"/>
    <w:rsid w:val="0088714E"/>
    <w:rsid w:val="00891376"/>
    <w:rsid w:val="008A55F1"/>
    <w:rsid w:val="008A79E8"/>
    <w:rsid w:val="008B0920"/>
    <w:rsid w:val="008C35C7"/>
    <w:rsid w:val="008F7985"/>
    <w:rsid w:val="00922C97"/>
    <w:rsid w:val="009233ED"/>
    <w:rsid w:val="00926C57"/>
    <w:rsid w:val="009432F2"/>
    <w:rsid w:val="00951B90"/>
    <w:rsid w:val="00953526"/>
    <w:rsid w:val="00976839"/>
    <w:rsid w:val="00982C17"/>
    <w:rsid w:val="00991F73"/>
    <w:rsid w:val="009A4370"/>
    <w:rsid w:val="009A4475"/>
    <w:rsid w:val="009D78D1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87472"/>
    <w:rsid w:val="00A93B94"/>
    <w:rsid w:val="00AA6186"/>
    <w:rsid w:val="00AB4087"/>
    <w:rsid w:val="00AB65B7"/>
    <w:rsid w:val="00AC35B7"/>
    <w:rsid w:val="00B0182A"/>
    <w:rsid w:val="00B058EF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C5F88"/>
    <w:rsid w:val="00CD5C90"/>
    <w:rsid w:val="00CE1E62"/>
    <w:rsid w:val="00D14A72"/>
    <w:rsid w:val="00D2047F"/>
    <w:rsid w:val="00D20F05"/>
    <w:rsid w:val="00D306F6"/>
    <w:rsid w:val="00D364B9"/>
    <w:rsid w:val="00D6137F"/>
    <w:rsid w:val="00D64462"/>
    <w:rsid w:val="00D647F7"/>
    <w:rsid w:val="00D8133B"/>
    <w:rsid w:val="00D87FB1"/>
    <w:rsid w:val="00D90DB4"/>
    <w:rsid w:val="00D91523"/>
    <w:rsid w:val="00D91F67"/>
    <w:rsid w:val="00D9554E"/>
    <w:rsid w:val="00DB1A0A"/>
    <w:rsid w:val="00DB4F95"/>
    <w:rsid w:val="00DC2FB3"/>
    <w:rsid w:val="00DC4C99"/>
    <w:rsid w:val="00DD369C"/>
    <w:rsid w:val="00DE2A8E"/>
    <w:rsid w:val="00DE4A7D"/>
    <w:rsid w:val="00E01508"/>
    <w:rsid w:val="00E22230"/>
    <w:rsid w:val="00E32465"/>
    <w:rsid w:val="00E47EB5"/>
    <w:rsid w:val="00E57021"/>
    <w:rsid w:val="00E61773"/>
    <w:rsid w:val="00E772E2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00C6"/>
    <w:rsid w:val="00F14298"/>
    <w:rsid w:val="00F2487C"/>
    <w:rsid w:val="00F31B90"/>
    <w:rsid w:val="00F635F4"/>
    <w:rsid w:val="00F82050"/>
    <w:rsid w:val="00F8534F"/>
    <w:rsid w:val="00F917DB"/>
    <w:rsid w:val="00F931BC"/>
    <w:rsid w:val="00FA03EA"/>
    <w:rsid w:val="00FA2F87"/>
    <w:rsid w:val="00FA3DDF"/>
    <w:rsid w:val="00FA4C67"/>
    <w:rsid w:val="00FB21B9"/>
    <w:rsid w:val="00FD13D9"/>
    <w:rsid w:val="00FD46E9"/>
    <w:rsid w:val="00FE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4">
    <w:name w:val="xl64"/>
    <w:basedOn w:val="Normal"/>
    <w:rsid w:val="00802A45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5">
    <w:name w:val="xl65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6">
    <w:name w:val="xl66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7">
    <w:name w:val="xl67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8">
    <w:name w:val="xl68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9">
    <w:name w:val="xl69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70">
    <w:name w:val="xl70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1">
    <w:name w:val="xl71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2">
    <w:name w:val="xl72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3">
    <w:name w:val="xl73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4">
    <w:name w:val="xl74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5">
    <w:name w:val="xl75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6">
    <w:name w:val="xl76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7">
    <w:name w:val="xl77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8">
    <w:name w:val="xl78"/>
    <w:basedOn w:val="Normal"/>
    <w:rsid w:val="00802A45"/>
    <w:pPr>
      <w:spacing w:before="100" w:beforeAutospacing="1" w:after="100" w:afterAutospacing="1"/>
    </w:pPr>
    <w:rPr>
      <w:rFonts w:ascii="Arial" w:hAnsi="Arial" w:cs="Arial"/>
      <w:sz w:val="18"/>
      <w:szCs w:val="18"/>
      <w:lang w:eastAsia="en-GB"/>
    </w:rPr>
  </w:style>
  <w:style w:type="paragraph" w:customStyle="1" w:styleId="xl63">
    <w:name w:val="xl63"/>
    <w:basedOn w:val="Normal"/>
    <w:rsid w:val="00DD369C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ee1928-e90f-4e72-a1fb-0cdd402ef7fe">TNME3MZR7UAA-2112375194-209912</_dlc_DocId>
    <_dlc_DocIdUrl xmlns="2dee1928-e90f-4e72-a1fb-0cdd402ef7fe">
      <Url>https://reedelsevier.sharepoint.com/sites/rehlondatp021/_layouts/15/DocIdRedir.aspx?ID=TNME3MZR7UAA-2112375194-209912</Url>
      <Description>TNME3MZR7UAA-2112375194-209912</Description>
    </_dlc_DocIdUrl>
    <lcf76f155ced4ddcb4097134ff3c332f xmlns="c352c094-9485-4296-9455-a9295578a11e">
      <Terms xmlns="http://schemas.microsoft.com/office/infopath/2007/PartnerControls"/>
    </lcf76f155ced4ddcb4097134ff3c332f>
    <TaxCatchAll xmlns="2dee1928-e90f-4e72-a1fb-0cdd402ef7f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BF56F13186BF41B3BE38F0111253E1" ma:contentTypeVersion="12" ma:contentTypeDescription="Create a new document." ma:contentTypeScope="" ma:versionID="a49328c11b46353a28b93dffd3cb4a35">
  <xsd:schema xmlns:xsd="http://www.w3.org/2001/XMLSchema" xmlns:xs="http://www.w3.org/2001/XMLSchema" xmlns:p="http://schemas.microsoft.com/office/2006/metadata/properties" xmlns:ns2="2dee1928-e90f-4e72-a1fb-0cdd402ef7fe" xmlns:ns3="c352c094-9485-4296-9455-a9295578a11e" targetNamespace="http://schemas.microsoft.com/office/2006/metadata/properties" ma:root="true" ma:fieldsID="798ad4086ff38a0c312b0cdbedcae061" ns2:_="" ns3:_="">
    <xsd:import namespace="2dee1928-e90f-4e72-a1fb-0cdd402ef7fe"/>
    <xsd:import namespace="c352c094-9485-4296-9455-a9295578a1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e1928-e90f-4e72-a1fb-0cdd402ef7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b3a929c1-7f1a-4615-8727-05546229ccfa}" ma:internalName="TaxCatchAll" ma:showField="CatchAllData" ma:web="2dee1928-e90f-4e72-a1fb-0cdd402ef7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2c094-9485-4296-9455-a9295578a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2763e4d-7885-4cd8-8534-835ebc0ec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AED4A-1A69-4CE7-9271-20388B3365D4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</ds:schemaRefs>
</ds:datastoreItem>
</file>

<file path=customXml/itemProps2.xml><?xml version="1.0" encoding="utf-8"?>
<ds:datastoreItem xmlns:ds="http://schemas.openxmlformats.org/officeDocument/2006/customXml" ds:itemID="{1C2800A6-F82F-4AC1-898E-45D4AEBB0F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C5FE91-EF11-4635-A44C-53AB07B0D2F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A2215F1-F0FB-45C6-8804-A0087FED33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ee1928-e90f-4e72-a1fb-0cdd402ef7fe"/>
    <ds:schemaRef ds:uri="c352c094-9485-4296-9455-a9295578a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49</TotalTime>
  <Pages>12</Pages>
  <Words>5713</Words>
  <Characters>32566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38203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Merali, Nimah (REHQ-LON)</cp:lastModifiedBy>
  <cp:revision>80</cp:revision>
  <cp:lastPrinted>2016-11-21T15:24:00Z</cp:lastPrinted>
  <dcterms:created xsi:type="dcterms:W3CDTF">2018-05-03T15:58:00Z</dcterms:created>
  <dcterms:modified xsi:type="dcterms:W3CDTF">2024-09-19T16:12:00Z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  <property fmtid="{D5CDD505-2E9C-101B-9397-08002B2CF9AE}" pid="13" name="ContentTypeId">
    <vt:lpwstr>0x0101008BBF56F13186BF41B3BE38F0111253E1</vt:lpwstr>
  </property>
  <property fmtid="{D5CDD505-2E9C-101B-9397-08002B2CF9AE}" pid="14" name="Order">
    <vt:r8>12656800</vt:r8>
  </property>
  <property fmtid="{D5CDD505-2E9C-101B-9397-08002B2CF9AE}" pid="15" name="_dlc_DocIdItemGuid">
    <vt:lpwstr>86a9ddc9-d8f1-4a79-b9c9-cfc1a85a8d0e</vt:lpwstr>
  </property>
  <property fmtid="{D5CDD505-2E9C-101B-9397-08002B2CF9AE}" pid="16" name="MediaServiceImageTags">
    <vt:lpwstr/>
  </property>
  <property fmtid="{D5CDD505-2E9C-101B-9397-08002B2CF9AE}" pid="17" name="MSIP_Label_549ac42a-3eb4-4074-b885-aea26bd6241e_Enabled">
    <vt:lpwstr>true</vt:lpwstr>
  </property>
  <property fmtid="{D5CDD505-2E9C-101B-9397-08002B2CF9AE}" pid="18" name="MSIP_Label_549ac42a-3eb4-4074-b885-aea26bd6241e_SetDate">
    <vt:lpwstr>2024-02-15T16:34:13Z</vt:lpwstr>
  </property>
  <property fmtid="{D5CDD505-2E9C-101B-9397-08002B2CF9AE}" pid="19" name="MSIP_Label_549ac42a-3eb4-4074-b885-aea26bd6241e_Method">
    <vt:lpwstr>Standard</vt:lpwstr>
  </property>
  <property fmtid="{D5CDD505-2E9C-101B-9397-08002B2CF9AE}" pid="20" name="MSIP_Label_549ac42a-3eb4-4074-b885-aea26bd6241e_Name">
    <vt:lpwstr>General Business</vt:lpwstr>
  </property>
  <property fmtid="{D5CDD505-2E9C-101B-9397-08002B2CF9AE}" pid="21" name="MSIP_Label_549ac42a-3eb4-4074-b885-aea26bd6241e_SiteId">
    <vt:lpwstr>9274ee3f-9425-4109-a27f-9fb15c10675d</vt:lpwstr>
  </property>
  <property fmtid="{D5CDD505-2E9C-101B-9397-08002B2CF9AE}" pid="22" name="MSIP_Label_549ac42a-3eb4-4074-b885-aea26bd6241e_ActionId">
    <vt:lpwstr>1edece2d-4584-4d20-be96-5a751e9a2087</vt:lpwstr>
  </property>
  <property fmtid="{D5CDD505-2E9C-101B-9397-08002B2CF9AE}" pid="23" name="MSIP_Label_549ac42a-3eb4-4074-b885-aea26bd6241e_ContentBits">
    <vt:lpwstr>0</vt:lpwstr>
  </property>
</Properties>
</file>